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C7B2D" w14:textId="77777777" w:rsidR="00274A03" w:rsidRPr="0002319A" w:rsidRDefault="003A228C" w:rsidP="0045252D">
      <w:pPr>
        <w:bidi/>
        <w:spacing w:line="804" w:lineRule="exact"/>
        <w:ind w:left="4172" w:right="65"/>
        <w:jc w:val="center"/>
        <w:rPr>
          <w:rFonts w:cs="B Nazanin"/>
          <w:sz w:val="40"/>
          <w:szCs w:val="40"/>
        </w:rPr>
      </w:pPr>
      <w:r w:rsidRPr="00B57EDA">
        <w:rPr>
          <w:rFonts w:cs="B Nazanin"/>
          <w:b/>
          <w:noProof/>
          <w:color w:val="FFFFFF"/>
          <w:spacing w:val="11"/>
          <w:sz w:val="74"/>
        </w:rPr>
        <w:drawing>
          <wp:anchor distT="0" distB="0" distL="114300" distR="114300" simplePos="0" relativeHeight="251789824" behindDoc="1" locked="0" layoutInCell="1" allowOverlap="1" wp14:anchorId="5C63452F" wp14:editId="70076A75">
            <wp:simplePos x="0" y="0"/>
            <wp:positionH relativeFrom="column">
              <wp:posOffset>5406390</wp:posOffset>
            </wp:positionH>
            <wp:positionV relativeFrom="paragraph">
              <wp:posOffset>-164465</wp:posOffset>
            </wp:positionV>
            <wp:extent cx="1513400" cy="1520190"/>
            <wp:effectExtent l="0" t="0" r="0" b="3810"/>
            <wp:wrapNone/>
            <wp:docPr id="93102155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021558" name="Image 1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40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E58" w:rsidRPr="00B57EDA">
        <w:rPr>
          <w:rFonts w:cs="B Nazanin"/>
          <w:b/>
          <w:noProof/>
          <w:color w:val="FFFFFF"/>
          <w:spacing w:val="11"/>
          <w:sz w:val="74"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3523B82C" wp14:editId="365D33DF">
                <wp:simplePos x="0" y="0"/>
                <wp:positionH relativeFrom="column">
                  <wp:posOffset>-86199</wp:posOffset>
                </wp:positionH>
                <wp:positionV relativeFrom="paragraph">
                  <wp:posOffset>-514985</wp:posOffset>
                </wp:positionV>
                <wp:extent cx="4881880" cy="10704195"/>
                <wp:effectExtent l="0" t="0" r="0" b="1905"/>
                <wp:wrapNone/>
                <wp:docPr id="1127147969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1880" cy="10704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2515" h="10704830">
                              <a:moveTo>
                                <a:pt x="4882134" y="2552700"/>
                              </a:moveTo>
                              <a:lnTo>
                                <a:pt x="0" y="2552700"/>
                              </a:lnTo>
                              <a:lnTo>
                                <a:pt x="0" y="10704563"/>
                              </a:lnTo>
                              <a:lnTo>
                                <a:pt x="4882134" y="10704563"/>
                              </a:lnTo>
                              <a:lnTo>
                                <a:pt x="4882134" y="2552700"/>
                              </a:lnTo>
                              <a:close/>
                            </a:path>
                            <a:path w="4882515" h="10704830">
                              <a:moveTo>
                                <a:pt x="4882134" y="0"/>
                              </a:moveTo>
                              <a:lnTo>
                                <a:pt x="0" y="0"/>
                              </a:lnTo>
                              <a:lnTo>
                                <a:pt x="0" y="2219325"/>
                              </a:lnTo>
                              <a:lnTo>
                                <a:pt x="4882134" y="2219325"/>
                              </a:lnTo>
                              <a:lnTo>
                                <a:pt x="4882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4E5C"/>
                        </a:solidFill>
                      </wps:spPr>
                      <wps:txbx>
                        <w:txbxContent>
                          <w:p w14:paraId="1B7674FD" w14:textId="77777777" w:rsidR="003A228C" w:rsidRDefault="003A228C" w:rsidP="003A228C">
                            <w:pPr>
                              <w:jc w:val="center"/>
                            </w:pPr>
                            <w:r>
                              <w:t>–</w:t>
                            </w: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3B82C" id="Graphic 3" o:spid="_x0000_s1026" style="position:absolute;left:0;text-align:left;margin-left:-6.8pt;margin-top:-40.55pt;width:384.4pt;height:842.85pt;z-index:-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82515,107048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" adj="-11796480,,5400" path="m4882134,2552700l,2552700r,8151863l4882134,10704563r,-8151863xem4882134,l,,,2219325r4882134,l4882134,xe" fillcolor="#134e5c" stroked="f">
                <v:stroke joinstyle="miter"/>
                <v:formulas/>
                <v:path arrowok="t" o:connecttype="custom" textboxrect="0,0,4882515,10704830"/>
                <v:textbox inset="0,0,0,0">
                  <w:txbxContent>
                    <w:p w14:paraId="1B7674FD" w14:textId="77777777" w:rsidR="003A228C" w:rsidRDefault="003A228C" w:rsidP="003A228C">
                      <w:pPr>
                        <w:jc w:val="center"/>
                      </w:pPr>
                      <w:r>
                        <w:t>–</w:t>
                      </w:r>
                    </w:p>
                  </w:txbxContent>
                </v:textbox>
              </v:shape>
            </w:pict>
          </mc:Fallback>
        </mc:AlternateContent>
      </w:r>
      <w:r w:rsidR="0045252D" w:rsidRPr="00B57EDA">
        <w:rPr>
          <w:rFonts w:cs="B Nazanin"/>
          <w:b/>
          <w:noProof/>
          <w:color w:val="FFFFFF"/>
          <w:spacing w:val="11"/>
          <w:sz w:val="74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309BBB38" wp14:editId="616A1893">
                <wp:simplePos x="0" y="0"/>
                <wp:positionH relativeFrom="column">
                  <wp:posOffset>4791710</wp:posOffset>
                </wp:positionH>
                <wp:positionV relativeFrom="paragraph">
                  <wp:posOffset>-514985</wp:posOffset>
                </wp:positionV>
                <wp:extent cx="2685415" cy="10704195"/>
                <wp:effectExtent l="0" t="0" r="635" b="1905"/>
                <wp:wrapNone/>
                <wp:docPr id="983904646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0704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0" h="10704830">
                              <a:moveTo>
                                <a:pt x="0" y="10704575"/>
                              </a:moveTo>
                              <a:lnTo>
                                <a:pt x="0" y="0"/>
                              </a:lnTo>
                              <a:lnTo>
                                <a:pt x="2686049" y="0"/>
                              </a:lnTo>
                              <a:lnTo>
                                <a:pt x="2686049" y="10704575"/>
                              </a:lnTo>
                              <a:lnTo>
                                <a:pt x="0" y="107045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E8E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96D0B" id="Graphic 4" o:spid="_x0000_s1026" style="position:absolute;margin-left:377.3pt;margin-top:-40.55pt;width:211.45pt;height:842.85pt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686050,10704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" path="m,10704575l,,2686049,r,10704575l,10704575xe" fillcolor="#ece8e8" stroked="f">
                <v:path arrowok="t"/>
              </v:shape>
            </w:pict>
          </mc:Fallback>
        </mc:AlternateContent>
      </w:r>
      <w:r w:rsidR="00CA5C52" w:rsidRPr="00B57EDA">
        <w:rPr>
          <w:rFonts w:cs="B Nazanin"/>
          <w:b/>
          <w:color w:val="FFFFFF"/>
          <w:spacing w:val="32"/>
          <w:sz w:val="74"/>
        </w:rPr>
        <w:t xml:space="preserve"> </w:t>
      </w:r>
      <w:r w:rsidR="0002319A" w:rsidRPr="0002319A">
        <w:rPr>
          <w:rFonts w:cs="B Nazanin" w:hint="cs"/>
          <w:color w:val="FFFFFF"/>
          <w:spacing w:val="10"/>
          <w:sz w:val="40"/>
          <w:szCs w:val="40"/>
          <w:rtl/>
        </w:rPr>
        <w:t>نام و نام خانوادگی</w:t>
      </w:r>
    </w:p>
    <w:p w14:paraId="452E2086" w14:textId="77777777" w:rsidR="00274A03" w:rsidRPr="003A228C" w:rsidRDefault="00597E58" w:rsidP="00597E58">
      <w:pPr>
        <w:bidi/>
        <w:spacing w:before="90" w:line="261" w:lineRule="auto"/>
        <w:ind w:left="4266" w:right="52"/>
        <w:jc w:val="center"/>
        <w:rPr>
          <w:rFonts w:cs="B Nazanin"/>
          <w:color w:val="FFFFFF" w:themeColor="background1"/>
          <w:w w:val="105"/>
          <w:sz w:val="18"/>
          <w:rtl/>
        </w:rPr>
      </w:pPr>
      <w:hyperlink r:id="rId5" w:history="1">
        <w:r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w w:val="105"/>
            <w:sz w:val="18"/>
            <w:szCs w:val="18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w w:val="105"/>
            <w:sz w:val="18"/>
            <w:szCs w:val="18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w w:val="105"/>
            <w:sz w:val="18"/>
            <w:szCs w:val="18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w w:val="105"/>
            <w:sz w:val="18"/>
            <w:szCs w:val="18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 xml:space="preserve"> استخدام</w:t>
        </w:r>
      </w:hyperlink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>: در ا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ن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قسمت م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توان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د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را معرف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کرده و توض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حات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مختصر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از مهارت ها و تخصص ها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در زم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نه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کار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نوشته و به شرح توانا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ها و موفق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ت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ها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بنو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س</w:t>
      </w:r>
      <w:r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د</w:t>
      </w:r>
      <w:r w:rsidRPr="003A228C">
        <w:rPr>
          <w:rFonts w:cs="B Nazanin"/>
          <w:color w:val="FFFFFF" w:themeColor="background1"/>
          <w:w w:val="105"/>
          <w:sz w:val="18"/>
          <w:szCs w:val="18"/>
          <w:rtl/>
        </w:rPr>
        <w:t>.</w:t>
      </w:r>
    </w:p>
    <w:p w14:paraId="15A290D8" w14:textId="77777777" w:rsidR="00597E58" w:rsidRPr="00B57EDA" w:rsidRDefault="00597E58" w:rsidP="00597E58">
      <w:pPr>
        <w:bidi/>
        <w:spacing w:before="90" w:line="261" w:lineRule="auto"/>
        <w:ind w:left="4172" w:right="52"/>
        <w:jc w:val="center"/>
        <w:rPr>
          <w:rFonts w:cs="B Nazanin"/>
          <w:sz w:val="18"/>
        </w:rPr>
      </w:pPr>
    </w:p>
    <w:p w14:paraId="189B71FB" w14:textId="77777777" w:rsidR="00274A03" w:rsidRPr="00B57EDA" w:rsidRDefault="00274A03">
      <w:pPr>
        <w:pStyle w:val="BodyText"/>
        <w:rPr>
          <w:rFonts w:cs="B Nazanin"/>
          <w:sz w:val="22"/>
        </w:rPr>
      </w:pPr>
    </w:p>
    <w:p w14:paraId="1E7076EA" w14:textId="77777777" w:rsidR="00274A03" w:rsidRPr="00B57EDA" w:rsidRDefault="00CA5C52">
      <w:pPr>
        <w:pStyle w:val="BodyText"/>
        <w:spacing w:before="152"/>
        <w:rPr>
          <w:rFonts w:cs="B Nazanin"/>
          <w:sz w:val="22"/>
        </w:rPr>
      </w:pPr>
      <w:r w:rsidRPr="00B57EDA">
        <w:rPr>
          <w:rFonts w:cs="B Nazanin"/>
          <w:noProof/>
          <w:sz w:val="22"/>
        </w:rPr>
        <mc:AlternateContent>
          <mc:Choice Requires="wps">
            <w:drawing>
              <wp:anchor distT="0" distB="0" distL="114300" distR="114300" simplePos="0" relativeHeight="251797503" behindDoc="1" locked="0" layoutInCell="1" allowOverlap="1" wp14:anchorId="3E3DB950" wp14:editId="60FAF9D8">
                <wp:simplePos x="0" y="0"/>
                <wp:positionH relativeFrom="column">
                  <wp:posOffset>-13970</wp:posOffset>
                </wp:positionH>
                <wp:positionV relativeFrom="paragraph">
                  <wp:posOffset>33655</wp:posOffset>
                </wp:positionV>
                <wp:extent cx="4791075" cy="9525"/>
                <wp:effectExtent l="0" t="0" r="0" b="0"/>
                <wp:wrapNone/>
                <wp:docPr id="1096415609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1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91075" h="9525">
                              <a:moveTo>
                                <a:pt x="479107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791074" y="0"/>
                              </a:lnTo>
                              <a:lnTo>
                                <a:pt x="479107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C76EB" id="Graphic 14" o:spid="_x0000_s1026" style="position:absolute;margin-left:-1.1pt;margin-top:2.65pt;width:377.25pt;height:.75pt;z-index:-2515189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791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" path="m4791074,9524l,9524,,,4791074,r,9524xe" stroked="f">
                <v:path arrowok="t"/>
              </v:shape>
            </w:pict>
          </mc:Fallback>
        </mc:AlternateContent>
      </w:r>
    </w:p>
    <w:p w14:paraId="5B8EA27B" w14:textId="77777777" w:rsidR="00274A03" w:rsidRPr="00B57EDA" w:rsidRDefault="00597E58" w:rsidP="002B3A24">
      <w:pPr>
        <w:pStyle w:val="Heading1"/>
        <w:bidi/>
        <w:spacing w:before="1"/>
        <w:ind w:left="155"/>
        <w:rPr>
          <w:rFonts w:cs="B Nazanin"/>
          <w:rtl/>
          <w:lang w:bidi="fa-IR"/>
        </w:rPr>
      </w:pPr>
      <w:r w:rsidRPr="00B57EDA">
        <w:rPr>
          <w:rFonts w:cs="B Nazanin"/>
          <w:noProof/>
        </w:rPr>
        <mc:AlternateContent>
          <mc:Choice Requires="wps">
            <w:drawing>
              <wp:anchor distT="0" distB="0" distL="0" distR="0" simplePos="0" relativeHeight="251628032" behindDoc="0" locked="0" layoutInCell="1" allowOverlap="1" wp14:anchorId="174FADC3" wp14:editId="66C9C098">
                <wp:simplePos x="0" y="0"/>
                <wp:positionH relativeFrom="page">
                  <wp:posOffset>5080</wp:posOffset>
                </wp:positionH>
                <wp:positionV relativeFrom="paragraph">
                  <wp:posOffset>63339</wp:posOffset>
                </wp:positionV>
                <wp:extent cx="5025390" cy="390525"/>
                <wp:effectExtent l="0" t="0" r="3810" b="9525"/>
                <wp:wrapNone/>
                <wp:docPr id="183597155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25390" cy="390525"/>
                        </a:xfrm>
                        <a:prstGeom prst="rect">
                          <a:avLst/>
                        </a:prstGeom>
                        <a:solidFill>
                          <a:srgbClr val="E69037"/>
                        </a:solidFill>
                      </wps:spPr>
                      <wps:txbx>
                        <w:txbxContent>
                          <w:p w14:paraId="0F8BA37A" w14:textId="77777777" w:rsidR="0045252D" w:rsidRPr="00B57EDA" w:rsidRDefault="00B57EDA" w:rsidP="0045252D">
                            <w:pPr>
                              <w:bidi/>
                              <w:spacing w:before="86"/>
                              <w:ind w:left="533"/>
                              <w:rPr>
                                <w:rFonts w:cs="B Nazanin"/>
                                <w:bCs/>
                                <w:color w:val="000000"/>
                                <w:sz w:val="26"/>
                                <w:szCs w:val="26"/>
                                <w:lang w:bidi="fa-IR"/>
                              </w:rPr>
                            </w:pPr>
                            <w:r w:rsidRPr="00B57EDA">
                              <w:rPr>
                                <w:rFonts w:cs="B Nazanin" w:hint="cs"/>
                                <w:bCs/>
                                <w:smallCaps/>
                                <w:color w:val="FFFFFF"/>
                                <w:w w:val="105"/>
                                <w:sz w:val="26"/>
                                <w:szCs w:val="26"/>
                                <w:rtl/>
                                <w:lang w:bidi="fa-IR"/>
                              </w:rPr>
                              <w:t>سوابق شغلی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FADC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7" type="#_x0000_t202" style="position:absolute;left:0;text-align:left;margin-left:.4pt;margin-top:5pt;width:395.7pt;height:30.75pt;z-index:251628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" fillcolor="#e69037" stroked="f">
                <v:textbox inset="0,0,0,0">
                  <w:txbxContent>
                    <w:p w14:paraId="0F8BA37A" w14:textId="77777777" w:rsidR="0045252D" w:rsidRPr="00B57EDA" w:rsidRDefault="00B57EDA" w:rsidP="0045252D">
                      <w:pPr>
                        <w:bidi/>
                        <w:spacing w:before="86"/>
                        <w:ind w:left="533"/>
                        <w:rPr>
                          <w:rFonts w:cs="B Nazanin"/>
                          <w:bCs/>
                          <w:color w:val="000000"/>
                          <w:sz w:val="26"/>
                          <w:szCs w:val="26"/>
                          <w:lang w:bidi="fa-IR"/>
                        </w:rPr>
                      </w:pPr>
                      <w:r w:rsidRPr="00B57EDA">
                        <w:rPr>
                          <w:rFonts w:cs="B Nazanin" w:hint="cs"/>
                          <w:bCs/>
                          <w:smallCaps/>
                          <w:color w:val="FFFFFF"/>
                          <w:w w:val="105"/>
                          <w:sz w:val="26"/>
                          <w:szCs w:val="26"/>
                          <w:rtl/>
                          <w:lang w:bidi="fa-IR"/>
                        </w:rPr>
                        <w:t>سوابق شغلی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A5C52" w:rsidRPr="00B57EDA">
        <w:rPr>
          <w:rFonts w:cs="B Nazanin" w:hint="cs"/>
          <w:smallCaps/>
          <w:color w:val="2E2929"/>
          <w:w w:val="105"/>
          <w:rtl/>
          <w:lang w:bidi="fa-IR"/>
        </w:rPr>
        <w:t>اطلاعات فردی</w:t>
      </w:r>
    </w:p>
    <w:p w14:paraId="09FC40B9" w14:textId="77777777" w:rsidR="00274A03" w:rsidRPr="00B57EDA" w:rsidRDefault="0045252D">
      <w:pPr>
        <w:pStyle w:val="BodyText"/>
        <w:spacing w:before="8"/>
        <w:rPr>
          <w:rFonts w:cs="B Nazanin"/>
          <w:b/>
          <w:sz w:val="19"/>
        </w:rPr>
      </w:pPr>
      <w:r w:rsidRPr="00B57EDA">
        <w:rPr>
          <w:rFonts w:cs="B Nazanin"/>
          <w:noProof/>
          <w:color w:val="FFFFFF"/>
        </w:rPr>
        <mc:AlternateContent>
          <mc:Choice Requires="wps">
            <w:drawing>
              <wp:anchor distT="0" distB="0" distL="114300" distR="114300" simplePos="0" relativeHeight="251733504" behindDoc="1" locked="0" layoutInCell="1" allowOverlap="1" wp14:anchorId="64EE6E3E" wp14:editId="2A08375D">
                <wp:simplePos x="0" y="0"/>
                <wp:positionH relativeFrom="column">
                  <wp:posOffset>4788535</wp:posOffset>
                </wp:positionH>
                <wp:positionV relativeFrom="paragraph">
                  <wp:posOffset>190339</wp:posOffset>
                </wp:positionV>
                <wp:extent cx="150495" cy="233045"/>
                <wp:effectExtent l="0" t="0" r="1905" b="0"/>
                <wp:wrapNone/>
                <wp:docPr id="1433450061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50495" cy="2330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130" h="233679">
                              <a:moveTo>
                                <a:pt x="150875" y="233171"/>
                              </a:moveTo>
                              <a:lnTo>
                                <a:pt x="0" y="0"/>
                              </a:lnTo>
                              <a:lnTo>
                                <a:pt x="150875" y="0"/>
                              </a:lnTo>
                              <a:lnTo>
                                <a:pt x="150875" y="233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84656" id="Graphic 15" o:spid="_x0000_s1026" style="position:absolute;margin-left:377.05pt;margin-top:15pt;width:11.85pt;height:18.35pt;flip:x;z-index:-2515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1130,233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" path="m150875,233171l,,150875,r,233171xe" fillcolor="#e69037" stroked="f">
                <v:path arrowok="t"/>
              </v:shape>
            </w:pict>
          </mc:Fallback>
        </mc:AlternateContent>
      </w:r>
    </w:p>
    <w:p w14:paraId="2D4BAC3C" w14:textId="77777777" w:rsidR="00274A03" w:rsidRPr="00B57EDA" w:rsidRDefault="00274A03">
      <w:pPr>
        <w:pStyle w:val="BodyText"/>
        <w:rPr>
          <w:rFonts w:cs="B Nazanin"/>
          <w:b/>
          <w:sz w:val="19"/>
        </w:rPr>
        <w:sectPr w:rsidR="00274A03" w:rsidRPr="00B57EDA">
          <w:type w:val="continuous"/>
          <w:pgSz w:w="11920" w:h="16860"/>
          <w:pgMar w:top="820" w:right="0" w:bottom="280" w:left="141" w:header="720" w:footer="720" w:gutter="0"/>
          <w:cols w:space="720"/>
        </w:sectPr>
      </w:pPr>
    </w:p>
    <w:p w14:paraId="4B1B4806" w14:textId="77777777" w:rsidR="00274A03" w:rsidRPr="00B57EDA" w:rsidRDefault="00CA5C52" w:rsidP="00CA5C52">
      <w:pPr>
        <w:pStyle w:val="BodyText"/>
        <w:bidi/>
        <w:spacing w:before="164"/>
        <w:ind w:left="894"/>
        <w:rPr>
          <w:rFonts w:cs="B Nazanin"/>
        </w:rPr>
      </w:pPr>
      <w:r w:rsidRPr="00B57EDA">
        <w:rPr>
          <w:rFonts w:cs="B Nazanin"/>
          <w:noProof/>
          <w:color w:val="2E2929"/>
        </w:rPr>
        <w:drawing>
          <wp:anchor distT="0" distB="0" distL="114300" distR="114300" simplePos="0" relativeHeight="251791872" behindDoc="1" locked="0" layoutInCell="1" allowOverlap="1" wp14:anchorId="1840A169" wp14:editId="027CFC96">
            <wp:simplePos x="0" y="0"/>
            <wp:positionH relativeFrom="column">
              <wp:posOffset>1796415</wp:posOffset>
            </wp:positionH>
            <wp:positionV relativeFrom="paragraph">
              <wp:posOffset>80645</wp:posOffset>
            </wp:positionV>
            <wp:extent cx="176530" cy="171450"/>
            <wp:effectExtent l="0" t="0" r="0" b="0"/>
            <wp:wrapNone/>
            <wp:docPr id="56749384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9384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EDA">
        <w:rPr>
          <w:rFonts w:cs="B Nazanin"/>
          <w:noProof/>
          <w:color w:val="2E2929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0FF2A5E4" wp14:editId="6AD2D36D">
                <wp:simplePos x="0" y="0"/>
                <wp:positionH relativeFrom="column">
                  <wp:posOffset>1757680</wp:posOffset>
                </wp:positionH>
                <wp:positionV relativeFrom="paragraph">
                  <wp:posOffset>33020</wp:posOffset>
                </wp:positionV>
                <wp:extent cx="257175" cy="266700"/>
                <wp:effectExtent l="0" t="0" r="9525" b="0"/>
                <wp:wrapNone/>
                <wp:docPr id="809298304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66700">
                              <a:moveTo>
                                <a:pt x="257174" y="266699"/>
                              </a:moveTo>
                              <a:lnTo>
                                <a:pt x="0" y="266699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66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741FA8" id="Graphic 5" o:spid="_x0000_s1026" style="position:absolute;margin-left:138.4pt;margin-top:2.6pt;width:20.25pt;height:21pt;z-index:-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5717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" path="m257174,266699l,266699,,,257174,r,266699xe" fillcolor="#e69037" stroked="f">
                <v:path arrowok="t"/>
              </v:shape>
            </w:pict>
          </mc:Fallback>
        </mc:AlternateContent>
      </w:r>
      <w:r w:rsidRPr="00B57EDA">
        <w:rPr>
          <w:rFonts w:cs="B Nazanin" w:hint="cs"/>
          <w:color w:val="2E2929"/>
          <w:rtl/>
        </w:rPr>
        <w:t>91300013-021</w:t>
      </w:r>
    </w:p>
    <w:p w14:paraId="70A6D9EE" w14:textId="77777777" w:rsidR="00274A03" w:rsidRPr="00B57EDA" w:rsidRDefault="007B0A96" w:rsidP="00CA5C52">
      <w:pPr>
        <w:pStyle w:val="BodyText"/>
        <w:bidi/>
        <w:spacing w:before="96"/>
        <w:ind w:left="894"/>
        <w:rPr>
          <w:rFonts w:cs="B Nazanin"/>
        </w:rPr>
      </w:pPr>
      <w:r w:rsidRPr="00B57EDA">
        <w:rPr>
          <w:rFonts w:cs="B Nazanin"/>
          <w:noProof/>
        </w:rPr>
        <w:drawing>
          <wp:anchor distT="0" distB="0" distL="114300" distR="114300" simplePos="0" relativeHeight="251793920" behindDoc="1" locked="0" layoutInCell="1" allowOverlap="1" wp14:anchorId="3505E4E6" wp14:editId="3E2B1F66">
            <wp:simplePos x="0" y="0"/>
            <wp:positionH relativeFrom="column">
              <wp:posOffset>1807845</wp:posOffset>
            </wp:positionH>
            <wp:positionV relativeFrom="paragraph">
              <wp:posOffset>165100</wp:posOffset>
            </wp:positionV>
            <wp:extent cx="153670" cy="176530"/>
            <wp:effectExtent l="0" t="0" r="0" b="0"/>
            <wp:wrapNone/>
            <wp:docPr id="96038834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8834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7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ED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 wp14:anchorId="17606FB6" wp14:editId="69AA62EB">
                <wp:simplePos x="0" y="0"/>
                <wp:positionH relativeFrom="column">
                  <wp:posOffset>1757680</wp:posOffset>
                </wp:positionH>
                <wp:positionV relativeFrom="paragraph">
                  <wp:posOffset>120811</wp:posOffset>
                </wp:positionV>
                <wp:extent cx="257175" cy="276225"/>
                <wp:effectExtent l="0" t="0" r="9525" b="9525"/>
                <wp:wrapNone/>
                <wp:docPr id="1826616515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76225">
                              <a:moveTo>
                                <a:pt x="257174" y="276224"/>
                              </a:moveTo>
                              <a:lnTo>
                                <a:pt x="0" y="276224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762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5CD67" id="Graphic 7" o:spid="_x0000_s1026" style="position:absolute;margin-left:138.4pt;margin-top:9.5pt;width:20.25pt;height:21.75pt;z-index:-25152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571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" path="m257174,276224l,276224,,,257174,r,276224xe" fillcolor="#e69037" stroked="f">
                <v:path arrowok="t"/>
              </v:shape>
            </w:pict>
          </mc:Fallback>
        </mc:AlternateContent>
      </w:r>
    </w:p>
    <w:p w14:paraId="4C0371CD" w14:textId="77777777" w:rsidR="00CA5C52" w:rsidRPr="00B57EDA" w:rsidRDefault="007B0A96" w:rsidP="00CA5C52">
      <w:pPr>
        <w:pStyle w:val="BodyText"/>
        <w:bidi/>
        <w:spacing w:line="573" w:lineRule="auto"/>
        <w:ind w:left="894"/>
        <w:rPr>
          <w:rFonts w:cs="B Nazanin"/>
        </w:rPr>
      </w:pPr>
      <w:r w:rsidRPr="00B57ED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4944" behindDoc="1" locked="0" layoutInCell="1" allowOverlap="1" wp14:anchorId="48A1CE5A" wp14:editId="02762BA4">
                <wp:simplePos x="0" y="0"/>
                <wp:positionH relativeFrom="column">
                  <wp:posOffset>1757680</wp:posOffset>
                </wp:positionH>
                <wp:positionV relativeFrom="paragraph">
                  <wp:posOffset>277969</wp:posOffset>
                </wp:positionV>
                <wp:extent cx="257175" cy="266700"/>
                <wp:effectExtent l="0" t="0" r="9525" b="0"/>
                <wp:wrapNone/>
                <wp:docPr id="1253546206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66700">
                              <a:moveTo>
                                <a:pt x="257174" y="266699"/>
                              </a:moveTo>
                              <a:lnTo>
                                <a:pt x="0" y="266699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66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6A04F" id="Graphic 9" o:spid="_x0000_s1026" style="position:absolute;margin-left:138.4pt;margin-top:21.9pt;width:20.25pt;height:21pt;z-index:-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717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" path="m257174,266699l,266699,,,257174,r,266699xe" fillcolor="#e69037" stroked="f">
                <v:path arrowok="t"/>
              </v:shape>
            </w:pict>
          </mc:Fallback>
        </mc:AlternateContent>
      </w:r>
      <w:r w:rsidR="00CA5C52" w:rsidRPr="00B57EDA">
        <w:rPr>
          <w:rFonts w:cs="B Nazanin"/>
        </w:rPr>
        <w:t>info@iranestekhdam.ir</w:t>
      </w:r>
    </w:p>
    <w:p w14:paraId="3B31A681" w14:textId="77777777" w:rsidR="00274A03" w:rsidRPr="007B0A96" w:rsidRDefault="007B0A96" w:rsidP="007B0A96">
      <w:pPr>
        <w:pStyle w:val="BodyText"/>
        <w:bidi/>
        <w:spacing w:line="573" w:lineRule="auto"/>
        <w:ind w:left="894"/>
        <w:rPr>
          <w:rFonts w:cs="B Nazanin"/>
          <w:color w:val="2E2929"/>
          <w:spacing w:val="-2"/>
          <w:rtl/>
        </w:rPr>
      </w:pPr>
      <w:r w:rsidRPr="007B0A96">
        <w:rPr>
          <w:rFonts w:cs="B Nazanin"/>
          <w:noProof/>
        </w:rPr>
        <w:drawing>
          <wp:anchor distT="0" distB="0" distL="114300" distR="114300" simplePos="0" relativeHeight="251795968" behindDoc="1" locked="0" layoutInCell="1" allowOverlap="1" wp14:anchorId="0A74D6FF" wp14:editId="3F68B2C1">
            <wp:simplePos x="0" y="0"/>
            <wp:positionH relativeFrom="column">
              <wp:posOffset>1796415</wp:posOffset>
            </wp:positionH>
            <wp:positionV relativeFrom="paragraph">
              <wp:posOffset>11430</wp:posOffset>
            </wp:positionV>
            <wp:extent cx="176530" cy="153035"/>
            <wp:effectExtent l="0" t="0" r="0" b="0"/>
            <wp:wrapNone/>
            <wp:docPr id="2074225964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225964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5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A96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6992" behindDoc="1" locked="0" layoutInCell="1" allowOverlap="1" wp14:anchorId="2E9E76D6" wp14:editId="1041CD68">
                <wp:simplePos x="0" y="0"/>
                <wp:positionH relativeFrom="column">
                  <wp:posOffset>1757680</wp:posOffset>
                </wp:positionH>
                <wp:positionV relativeFrom="paragraph">
                  <wp:posOffset>351790</wp:posOffset>
                </wp:positionV>
                <wp:extent cx="257175" cy="276225"/>
                <wp:effectExtent l="0" t="0" r="9525" b="9525"/>
                <wp:wrapNone/>
                <wp:docPr id="1247139622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76225">
                              <a:moveTo>
                                <a:pt x="257174" y="276224"/>
                              </a:moveTo>
                              <a:lnTo>
                                <a:pt x="0" y="276224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762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BA831" id="Graphic 11" o:spid="_x0000_s1026" style="position:absolute;margin-left:138.4pt;margin-top:27.7pt;width:20.25pt;height:21.75pt;z-index:-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71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" path="m257174,276224l,276224,,,257174,r,276224xe" fillcolor="#e69037" stroked="f">
                <v:path arrowok="t"/>
              </v:shape>
            </w:pict>
          </mc:Fallback>
        </mc:AlternateContent>
      </w:r>
      <w:r w:rsidRPr="007B0A96">
        <w:rPr>
          <w:rFonts w:cs="B Nazanin"/>
          <w:noProof/>
        </w:rPr>
        <w:drawing>
          <wp:anchor distT="0" distB="0" distL="114300" distR="114300" simplePos="0" relativeHeight="251798016" behindDoc="1" locked="0" layoutInCell="1" allowOverlap="1" wp14:anchorId="4771C434" wp14:editId="7280EC48">
            <wp:simplePos x="0" y="0"/>
            <wp:positionH relativeFrom="column">
              <wp:posOffset>1796415</wp:posOffset>
            </wp:positionH>
            <wp:positionV relativeFrom="paragraph">
              <wp:posOffset>400524</wp:posOffset>
            </wp:positionV>
            <wp:extent cx="175895" cy="176530"/>
            <wp:effectExtent l="0" t="0" r="0" b="0"/>
            <wp:wrapNone/>
            <wp:docPr id="138489803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89803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95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A96">
        <w:rPr>
          <w:rFonts w:cs="B Nazanin" w:hint="cs"/>
          <w:color w:val="2E2929"/>
          <w:spacing w:val="-2"/>
          <w:rtl/>
        </w:rPr>
        <w:t>واتساپ | لینکدین</w:t>
      </w:r>
    </w:p>
    <w:p w14:paraId="7ACD8551" w14:textId="77777777" w:rsidR="007B0A96" w:rsidRPr="007B0A96" w:rsidRDefault="007B0A96" w:rsidP="007B0A96">
      <w:pPr>
        <w:pStyle w:val="BodyText"/>
        <w:bidi/>
        <w:spacing w:line="573" w:lineRule="auto"/>
        <w:ind w:left="894"/>
        <w:rPr>
          <w:rFonts w:cs="B Nazanin"/>
          <w:color w:val="2E2929"/>
          <w:w w:val="105"/>
        </w:rPr>
      </w:pPr>
      <w:r w:rsidRPr="007B0A96">
        <w:rPr>
          <w:rFonts w:cs="B Nazanin" w:hint="cs"/>
          <w:color w:val="2E2929"/>
          <w:w w:val="105"/>
          <w:rtl/>
        </w:rPr>
        <w:t>تهران، ایران</w:t>
      </w:r>
    </w:p>
    <w:p w14:paraId="39806831" w14:textId="77777777" w:rsidR="00274A03" w:rsidRDefault="00274A03" w:rsidP="0045252D">
      <w:pPr>
        <w:pStyle w:val="BodyText"/>
        <w:bidi/>
        <w:spacing w:before="34"/>
        <w:rPr>
          <w:rFonts w:cs="B Nazanin"/>
        </w:rPr>
      </w:pPr>
    </w:p>
    <w:p w14:paraId="0E29EBB5" w14:textId="77777777" w:rsidR="003A228C" w:rsidRDefault="003A228C" w:rsidP="003A228C">
      <w:pPr>
        <w:pStyle w:val="BodyText"/>
        <w:bidi/>
        <w:spacing w:before="34"/>
        <w:rPr>
          <w:rFonts w:cs="B Nazanin"/>
        </w:rPr>
      </w:pPr>
    </w:p>
    <w:p w14:paraId="7944324D" w14:textId="77777777" w:rsidR="003A228C" w:rsidRPr="00B57EDA" w:rsidRDefault="003A228C" w:rsidP="003A228C">
      <w:pPr>
        <w:pStyle w:val="BodyText"/>
        <w:bidi/>
        <w:spacing w:before="34"/>
        <w:rPr>
          <w:rFonts w:cs="B Nazanin"/>
        </w:rPr>
      </w:pPr>
    </w:p>
    <w:p w14:paraId="484AB2FA" w14:textId="77777777" w:rsidR="00274A03" w:rsidRPr="00B57EDA" w:rsidRDefault="00B57EDA" w:rsidP="002B3A24">
      <w:pPr>
        <w:pStyle w:val="Heading1"/>
        <w:bidi/>
        <w:ind w:left="155"/>
        <w:rPr>
          <w:rFonts w:cs="B Nazanin"/>
        </w:rPr>
      </w:pPr>
      <w:r w:rsidRPr="00B57EDA">
        <w:rPr>
          <w:rFonts w:cs="B Nazanin" w:hint="cs"/>
          <w:smallCaps/>
          <w:color w:val="2E2929"/>
          <w:spacing w:val="-2"/>
          <w:w w:val="105"/>
          <w:rtl/>
        </w:rPr>
        <w:t>تحصیلات</w:t>
      </w:r>
    </w:p>
    <w:p w14:paraId="74C0F629" w14:textId="77777777" w:rsidR="00274A03" w:rsidRPr="00B57EDA" w:rsidRDefault="00274A03" w:rsidP="0045252D">
      <w:pPr>
        <w:pStyle w:val="BodyText"/>
        <w:bidi/>
        <w:spacing w:before="33"/>
        <w:rPr>
          <w:rFonts w:cs="B Nazanin"/>
          <w:b/>
          <w:sz w:val="22"/>
        </w:rPr>
      </w:pPr>
    </w:p>
    <w:p w14:paraId="29B07ED4" w14:textId="77777777" w:rsidR="00597E58" w:rsidRPr="00597E58" w:rsidRDefault="00597E58" w:rsidP="00597E58">
      <w:pPr>
        <w:pStyle w:val="BodyText"/>
        <w:bidi/>
        <w:spacing w:line="278" w:lineRule="auto"/>
        <w:ind w:left="769"/>
        <w:rPr>
          <w:rFonts w:cs="B Nazanin"/>
          <w:b/>
          <w:bCs/>
          <w:w w:val="105"/>
        </w:rPr>
      </w:pPr>
      <w:r w:rsidRPr="00597E58">
        <w:rPr>
          <w:rFonts w:cs="B Nazanin"/>
          <w:b/>
          <w:bCs/>
          <w:w w:val="105"/>
          <w:rtl/>
        </w:rPr>
        <w:t>نام موسسه آموزش</w:t>
      </w:r>
      <w:r w:rsidRPr="00597E58">
        <w:rPr>
          <w:rFonts w:cs="B Nazanin" w:hint="cs"/>
          <w:b/>
          <w:bCs/>
          <w:w w:val="105"/>
          <w:rtl/>
        </w:rPr>
        <w:t>ی</w:t>
      </w:r>
      <w:r w:rsidRPr="00597E58">
        <w:rPr>
          <w:rFonts w:cs="B Nazanin"/>
          <w:b/>
          <w:bCs/>
          <w:w w:val="105"/>
          <w:rtl/>
        </w:rPr>
        <w:t xml:space="preserve"> </w:t>
      </w:r>
      <w:r w:rsidRPr="00597E58">
        <w:rPr>
          <w:rFonts w:cs="B Nazanin" w:hint="cs"/>
          <w:b/>
          <w:bCs/>
          <w:w w:val="105"/>
          <w:rtl/>
        </w:rPr>
        <w:t>ی</w:t>
      </w:r>
      <w:r w:rsidRPr="00597E58">
        <w:rPr>
          <w:rFonts w:cs="B Nazanin" w:hint="eastAsia"/>
          <w:b/>
          <w:bCs/>
          <w:w w:val="105"/>
          <w:rtl/>
        </w:rPr>
        <w:t>ا</w:t>
      </w:r>
      <w:r w:rsidRPr="00597E58">
        <w:rPr>
          <w:rFonts w:cs="B Nazanin"/>
          <w:b/>
          <w:bCs/>
          <w:w w:val="105"/>
          <w:rtl/>
        </w:rPr>
        <w:t xml:space="preserve"> دانشگاه</w:t>
      </w:r>
    </w:p>
    <w:p w14:paraId="72FE4F46" w14:textId="77777777" w:rsidR="00597E58" w:rsidRPr="00597E58" w:rsidRDefault="00597E58" w:rsidP="00597E58">
      <w:pPr>
        <w:pStyle w:val="BodyText"/>
        <w:bidi/>
        <w:spacing w:line="278" w:lineRule="auto"/>
        <w:ind w:left="769"/>
        <w:rPr>
          <w:rFonts w:cs="B Nazanin"/>
          <w:w w:val="105"/>
        </w:rPr>
      </w:pPr>
      <w:r w:rsidRPr="00597E58">
        <w:rPr>
          <w:rFonts w:cs="B Nazanin" w:hint="eastAsia"/>
          <w:w w:val="105"/>
          <w:rtl/>
        </w:rPr>
        <w:t>از</w:t>
      </w:r>
      <w:r w:rsidRPr="00597E58">
        <w:rPr>
          <w:rFonts w:cs="B Nazanin"/>
          <w:w w:val="105"/>
          <w:rtl/>
        </w:rPr>
        <w:t xml:space="preserve"> تار</w:t>
      </w:r>
      <w:r w:rsidRPr="00597E58">
        <w:rPr>
          <w:rFonts w:cs="B Nazanin" w:hint="cs"/>
          <w:w w:val="105"/>
          <w:rtl/>
        </w:rPr>
        <w:t>ی</w:t>
      </w:r>
      <w:r w:rsidRPr="00597E58">
        <w:rPr>
          <w:rFonts w:cs="B Nazanin" w:hint="eastAsia"/>
          <w:w w:val="105"/>
          <w:rtl/>
        </w:rPr>
        <w:t>خ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hint="cs"/>
          <w:w w:val="105"/>
          <w:rtl/>
        </w:rPr>
        <w:t>–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cs="B Nazanin" w:hint="cs"/>
          <w:w w:val="105"/>
          <w:rtl/>
        </w:rPr>
        <w:t>تا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cs="B Nazanin" w:hint="cs"/>
          <w:w w:val="105"/>
          <w:rtl/>
        </w:rPr>
        <w:t>تاری</w:t>
      </w:r>
      <w:r w:rsidRPr="00597E58">
        <w:rPr>
          <w:rFonts w:cs="B Nazanin" w:hint="eastAsia"/>
          <w:w w:val="105"/>
          <w:rtl/>
        </w:rPr>
        <w:t>خ</w:t>
      </w:r>
      <w:r w:rsidRPr="00597E58">
        <w:rPr>
          <w:rFonts w:cs="B Nazanin"/>
          <w:w w:val="105"/>
          <w:rtl/>
        </w:rPr>
        <w:t xml:space="preserve"> </w:t>
      </w:r>
    </w:p>
    <w:p w14:paraId="21341C7A" w14:textId="77777777" w:rsidR="00274A03" w:rsidRDefault="00597E58" w:rsidP="00597E58">
      <w:pPr>
        <w:pStyle w:val="BodyText"/>
        <w:bidi/>
        <w:spacing w:line="278" w:lineRule="auto"/>
        <w:ind w:left="769"/>
        <w:rPr>
          <w:rFonts w:cs="B Nazanin"/>
          <w:w w:val="105"/>
          <w:rtl/>
        </w:rPr>
      </w:pPr>
      <w:hyperlink r:id="rId10" w:history="1">
        <w:r w:rsidRPr="003A228C">
          <w:rPr>
            <w:rStyle w:val="Hyperlink"/>
            <w:rFonts w:cs="B Nazanin" w:hint="eastAsia"/>
            <w:color w:val="auto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auto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auto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auto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auto"/>
            <w:w w:val="105"/>
            <w:rtl/>
          </w:rPr>
          <w:t xml:space="preserve"> استخدام</w:t>
        </w:r>
      </w:hyperlink>
      <w:r w:rsidRPr="003A228C">
        <w:rPr>
          <w:rFonts w:cs="B Nazanin"/>
          <w:w w:val="105"/>
          <w:rtl/>
        </w:rPr>
        <w:t xml:space="preserve">: </w:t>
      </w:r>
      <w:r w:rsidRPr="00597E58">
        <w:rPr>
          <w:rFonts w:cs="B Nazanin"/>
          <w:w w:val="105"/>
          <w:rtl/>
        </w:rPr>
        <w:t>در ا</w:t>
      </w:r>
      <w:r w:rsidRPr="00597E58">
        <w:rPr>
          <w:rFonts w:cs="B Nazanin" w:hint="cs"/>
          <w:w w:val="105"/>
          <w:rtl/>
        </w:rPr>
        <w:t>ی</w:t>
      </w:r>
      <w:r w:rsidRPr="00597E58">
        <w:rPr>
          <w:rFonts w:cs="B Nazanin" w:hint="eastAsia"/>
          <w:w w:val="105"/>
          <w:rtl/>
        </w:rPr>
        <w:t>ن</w:t>
      </w:r>
      <w:r w:rsidRPr="00597E58">
        <w:rPr>
          <w:rFonts w:cs="B Nazanin"/>
          <w:w w:val="105"/>
          <w:rtl/>
        </w:rPr>
        <w:t xml:space="preserve"> قسمت م</w:t>
      </w:r>
      <w:r w:rsidRPr="00597E58">
        <w:rPr>
          <w:rFonts w:cs="B Nazanin" w:hint="cs"/>
          <w:w w:val="105"/>
          <w:rtl/>
        </w:rPr>
        <w:t>ی‌</w:t>
      </w:r>
      <w:r w:rsidRPr="00597E58">
        <w:rPr>
          <w:rFonts w:cs="B Nazanin" w:hint="eastAsia"/>
          <w:w w:val="105"/>
          <w:rtl/>
        </w:rPr>
        <w:t>توان</w:t>
      </w:r>
      <w:r w:rsidRPr="00597E58">
        <w:rPr>
          <w:rFonts w:cs="B Nazanin" w:hint="cs"/>
          <w:w w:val="105"/>
          <w:rtl/>
        </w:rPr>
        <w:t>ی</w:t>
      </w:r>
      <w:r w:rsidRPr="00597E58">
        <w:rPr>
          <w:rFonts w:cs="B Nazanin" w:hint="eastAsia"/>
          <w:w w:val="105"/>
          <w:rtl/>
        </w:rPr>
        <w:t>د</w:t>
      </w:r>
      <w:r w:rsidRPr="00597E58">
        <w:rPr>
          <w:rFonts w:cs="B Nazanin"/>
          <w:w w:val="105"/>
          <w:rtl/>
        </w:rPr>
        <w:t xml:space="preserve"> از افتخارات دوران دانشجو</w:t>
      </w:r>
      <w:r w:rsidRPr="00597E58">
        <w:rPr>
          <w:rFonts w:cs="B Nazanin" w:hint="cs"/>
          <w:w w:val="105"/>
          <w:rtl/>
        </w:rPr>
        <w:t>یی</w:t>
      </w:r>
      <w:r w:rsidRPr="00597E58">
        <w:rPr>
          <w:rFonts w:cs="B Nazanin"/>
          <w:w w:val="105"/>
          <w:rtl/>
        </w:rPr>
        <w:t xml:space="preserve"> خود صحبت کن</w:t>
      </w:r>
      <w:r w:rsidRPr="00597E58">
        <w:rPr>
          <w:rFonts w:cs="B Nazanin" w:hint="cs"/>
          <w:w w:val="105"/>
          <w:rtl/>
        </w:rPr>
        <w:t>ی</w:t>
      </w:r>
      <w:r w:rsidRPr="00597E58">
        <w:rPr>
          <w:rFonts w:cs="B Nazanin" w:hint="eastAsia"/>
          <w:w w:val="105"/>
          <w:rtl/>
        </w:rPr>
        <w:t>د</w:t>
      </w:r>
      <w:r w:rsidRPr="00597E58">
        <w:rPr>
          <w:rFonts w:cs="B Nazanin"/>
          <w:w w:val="105"/>
          <w:rtl/>
        </w:rPr>
        <w:t>.</w:t>
      </w:r>
    </w:p>
    <w:p w14:paraId="67354B76" w14:textId="77777777" w:rsidR="007B0A96" w:rsidRDefault="007B0A96" w:rsidP="007B0A96">
      <w:pPr>
        <w:pStyle w:val="BodyText"/>
        <w:bidi/>
        <w:spacing w:line="278" w:lineRule="auto"/>
        <w:ind w:left="769"/>
        <w:rPr>
          <w:rFonts w:cs="B Nazanin"/>
          <w:w w:val="105"/>
          <w:rtl/>
        </w:rPr>
      </w:pPr>
    </w:p>
    <w:p w14:paraId="029CD13A" w14:textId="77777777" w:rsidR="007B0A96" w:rsidRPr="007B0A96" w:rsidRDefault="007B0A96" w:rsidP="007B0A96">
      <w:pPr>
        <w:pStyle w:val="BodyText"/>
        <w:bidi/>
        <w:spacing w:line="278" w:lineRule="auto"/>
        <w:ind w:left="769"/>
        <w:rPr>
          <w:rFonts w:cs="B Nazanin"/>
          <w:b/>
          <w:bCs/>
        </w:rPr>
      </w:pPr>
      <w:r w:rsidRPr="007B0A96">
        <w:rPr>
          <w:rFonts w:cs="B Nazanin"/>
          <w:b/>
          <w:bCs/>
          <w:rtl/>
        </w:rPr>
        <w:t>نام موسسه آموزش</w:t>
      </w:r>
      <w:r w:rsidRPr="007B0A96">
        <w:rPr>
          <w:rFonts w:cs="B Nazanin" w:hint="cs"/>
          <w:b/>
          <w:bCs/>
          <w:rtl/>
        </w:rPr>
        <w:t>ی</w:t>
      </w:r>
      <w:r w:rsidRPr="007B0A96">
        <w:rPr>
          <w:rFonts w:cs="B Nazanin"/>
          <w:b/>
          <w:bCs/>
          <w:rtl/>
        </w:rPr>
        <w:t xml:space="preserve"> </w:t>
      </w:r>
      <w:r w:rsidRPr="007B0A96">
        <w:rPr>
          <w:rFonts w:cs="B Nazanin" w:hint="cs"/>
          <w:b/>
          <w:bCs/>
          <w:rtl/>
        </w:rPr>
        <w:t>ی</w:t>
      </w:r>
      <w:r w:rsidRPr="007B0A96">
        <w:rPr>
          <w:rFonts w:cs="B Nazanin" w:hint="eastAsia"/>
          <w:b/>
          <w:bCs/>
          <w:rtl/>
        </w:rPr>
        <w:t>ا</w:t>
      </w:r>
      <w:r w:rsidRPr="007B0A96">
        <w:rPr>
          <w:rFonts w:cs="B Nazanin"/>
          <w:b/>
          <w:bCs/>
          <w:rtl/>
        </w:rPr>
        <w:t xml:space="preserve"> دانشگاه</w:t>
      </w:r>
    </w:p>
    <w:p w14:paraId="55134C00" w14:textId="77777777" w:rsidR="007B0A96" w:rsidRPr="007B0A96" w:rsidRDefault="007B0A96" w:rsidP="007B0A96">
      <w:pPr>
        <w:pStyle w:val="BodyText"/>
        <w:bidi/>
        <w:spacing w:line="278" w:lineRule="auto"/>
        <w:ind w:left="769"/>
        <w:rPr>
          <w:rFonts w:cs="B Nazanin"/>
        </w:rPr>
      </w:pPr>
      <w:r w:rsidRPr="007B0A96">
        <w:rPr>
          <w:rFonts w:cs="B Nazanin" w:hint="eastAsia"/>
          <w:rtl/>
        </w:rPr>
        <w:t>از</w:t>
      </w:r>
      <w:r w:rsidRPr="007B0A96">
        <w:rPr>
          <w:rFonts w:cs="B Nazanin"/>
          <w:rtl/>
        </w:rPr>
        <w:t xml:space="preserve"> تار</w:t>
      </w:r>
      <w:r w:rsidRPr="007B0A96">
        <w:rPr>
          <w:rFonts w:cs="B Nazanin" w:hint="cs"/>
          <w:rtl/>
        </w:rPr>
        <w:t>ی</w:t>
      </w:r>
      <w:r w:rsidRPr="007B0A96">
        <w:rPr>
          <w:rFonts w:cs="B Nazanin" w:hint="eastAsia"/>
          <w:rtl/>
        </w:rPr>
        <w:t>خ</w:t>
      </w:r>
      <w:r w:rsidRPr="007B0A96">
        <w:rPr>
          <w:rFonts w:cs="B Nazanin"/>
          <w:rtl/>
        </w:rPr>
        <w:t xml:space="preserve"> </w:t>
      </w:r>
      <w:r w:rsidRPr="007B0A96">
        <w:rPr>
          <w:rFonts w:hint="cs"/>
          <w:rtl/>
        </w:rPr>
        <w:t>–</w:t>
      </w:r>
      <w:r w:rsidRPr="007B0A96">
        <w:rPr>
          <w:rFonts w:cs="B Nazanin"/>
          <w:rtl/>
        </w:rPr>
        <w:t xml:space="preserve"> </w:t>
      </w:r>
      <w:r w:rsidRPr="007B0A96">
        <w:rPr>
          <w:rFonts w:cs="B Nazanin" w:hint="cs"/>
          <w:rtl/>
        </w:rPr>
        <w:t>تا</w:t>
      </w:r>
      <w:r w:rsidRPr="007B0A96">
        <w:rPr>
          <w:rFonts w:cs="B Nazanin"/>
          <w:rtl/>
        </w:rPr>
        <w:t xml:space="preserve"> </w:t>
      </w:r>
      <w:r w:rsidRPr="007B0A96">
        <w:rPr>
          <w:rFonts w:cs="B Nazanin" w:hint="cs"/>
          <w:rtl/>
        </w:rPr>
        <w:t>تاری</w:t>
      </w:r>
      <w:r w:rsidRPr="007B0A96">
        <w:rPr>
          <w:rFonts w:cs="B Nazanin" w:hint="eastAsia"/>
          <w:rtl/>
        </w:rPr>
        <w:t>خ</w:t>
      </w:r>
      <w:r w:rsidRPr="007B0A96">
        <w:rPr>
          <w:rFonts w:cs="B Nazanin"/>
          <w:rtl/>
        </w:rPr>
        <w:t xml:space="preserve"> </w:t>
      </w:r>
    </w:p>
    <w:p w14:paraId="6057831A" w14:textId="77777777" w:rsidR="007B0A96" w:rsidRPr="00B57EDA" w:rsidRDefault="003A228C" w:rsidP="007B0A96">
      <w:pPr>
        <w:pStyle w:val="BodyText"/>
        <w:bidi/>
        <w:spacing w:line="278" w:lineRule="auto"/>
        <w:ind w:left="769"/>
        <w:rPr>
          <w:rFonts w:cs="B Nazanin"/>
        </w:rPr>
      </w:pPr>
      <w:hyperlink r:id="rId11" w:history="1">
        <w:r w:rsidRPr="003A228C">
          <w:rPr>
            <w:rStyle w:val="Hyperlink"/>
            <w:rFonts w:cs="B Nazanin" w:hint="eastAsia"/>
            <w:color w:val="auto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auto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auto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auto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auto"/>
            <w:w w:val="105"/>
            <w:rtl/>
          </w:rPr>
          <w:t xml:space="preserve"> استخدام</w:t>
        </w:r>
      </w:hyperlink>
      <w:r w:rsidRPr="003A228C">
        <w:rPr>
          <w:rFonts w:cs="B Nazanin"/>
          <w:w w:val="105"/>
          <w:rtl/>
        </w:rPr>
        <w:t xml:space="preserve">: </w:t>
      </w:r>
      <w:r w:rsidR="007B0A96" w:rsidRPr="007B0A96">
        <w:rPr>
          <w:rFonts w:cs="B Nazanin"/>
          <w:rtl/>
        </w:rPr>
        <w:t>در ا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ن</w:t>
      </w:r>
      <w:r w:rsidR="007B0A96" w:rsidRPr="007B0A96">
        <w:rPr>
          <w:rFonts w:cs="B Nazanin"/>
          <w:rtl/>
        </w:rPr>
        <w:t xml:space="preserve"> قسمت م</w:t>
      </w:r>
      <w:r w:rsidR="007B0A96" w:rsidRPr="007B0A96">
        <w:rPr>
          <w:rFonts w:cs="B Nazanin" w:hint="cs"/>
          <w:rtl/>
        </w:rPr>
        <w:t>ی‌</w:t>
      </w:r>
      <w:r w:rsidR="007B0A96" w:rsidRPr="007B0A96">
        <w:rPr>
          <w:rFonts w:cs="B Nazanin" w:hint="eastAsia"/>
          <w:rtl/>
        </w:rPr>
        <w:t>توان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د</w:t>
      </w:r>
      <w:r w:rsidR="007B0A96" w:rsidRPr="007B0A96">
        <w:rPr>
          <w:rFonts w:cs="B Nazanin"/>
          <w:rtl/>
        </w:rPr>
        <w:t xml:space="preserve"> از افتخارات دوران دانشجو</w:t>
      </w:r>
      <w:r w:rsidR="007B0A96" w:rsidRPr="007B0A96">
        <w:rPr>
          <w:rFonts w:cs="B Nazanin" w:hint="cs"/>
          <w:rtl/>
        </w:rPr>
        <w:t>یی</w:t>
      </w:r>
      <w:r w:rsidR="007B0A96" w:rsidRPr="007B0A96">
        <w:rPr>
          <w:rFonts w:cs="B Nazanin"/>
          <w:rtl/>
        </w:rPr>
        <w:t xml:space="preserve"> خود صحبت کن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د</w:t>
      </w:r>
      <w:r w:rsidR="007B0A96" w:rsidRPr="007B0A96">
        <w:rPr>
          <w:rFonts w:cs="B Nazanin"/>
          <w:rtl/>
        </w:rPr>
        <w:t>.</w:t>
      </w:r>
    </w:p>
    <w:p w14:paraId="184D6AE4" w14:textId="77777777" w:rsidR="00274A03" w:rsidRPr="00B57EDA" w:rsidRDefault="00274A03" w:rsidP="0045252D">
      <w:pPr>
        <w:pStyle w:val="BodyText"/>
        <w:bidi/>
        <w:spacing w:before="93"/>
        <w:rPr>
          <w:rFonts w:cs="B Nazanin"/>
        </w:rPr>
      </w:pPr>
    </w:p>
    <w:p w14:paraId="6D0A7CA0" w14:textId="77777777" w:rsidR="003A228C" w:rsidRDefault="00000000" w:rsidP="00B57EDA">
      <w:pPr>
        <w:bidi/>
        <w:spacing w:before="74" w:line="261" w:lineRule="auto"/>
        <w:ind w:left="949" w:right="1318"/>
        <w:rPr>
          <w:rFonts w:cs="B Nazanin"/>
        </w:rPr>
      </w:pPr>
      <w:r w:rsidRPr="00B57EDA">
        <w:rPr>
          <w:rFonts w:cs="B Nazanin"/>
        </w:rPr>
        <w:br w:type="column"/>
      </w:r>
    </w:p>
    <w:p w14:paraId="465BF11F" w14:textId="77777777" w:rsidR="003A228C" w:rsidRDefault="003A228C" w:rsidP="003A228C">
      <w:pPr>
        <w:bidi/>
        <w:spacing w:before="74" w:line="261" w:lineRule="auto"/>
        <w:ind w:left="949" w:right="1318"/>
        <w:rPr>
          <w:rFonts w:cs="B Nazanin"/>
        </w:rPr>
      </w:pPr>
    </w:p>
    <w:p w14:paraId="503E1AC9" w14:textId="77777777" w:rsidR="00B57EDA" w:rsidRPr="00B57EDA" w:rsidRDefault="00B57EDA" w:rsidP="003A228C">
      <w:pPr>
        <w:bidi/>
        <w:spacing w:before="74" w:line="261" w:lineRule="auto"/>
        <w:ind w:left="949" w:right="1318"/>
        <w:rPr>
          <w:rFonts w:cs="B Nazanin"/>
          <w:b/>
          <w:color w:val="FFFFFF"/>
          <w:spacing w:val="-2"/>
          <w:w w:val="105"/>
          <w:sz w:val="24"/>
          <w:szCs w:val="24"/>
        </w:rPr>
      </w:pP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عنوان شغلی | استان، شهر</w:t>
      </w:r>
      <w:r w:rsidRPr="00B57EDA">
        <w:rPr>
          <w:rFonts w:cs="B Nazanin"/>
          <w:b/>
          <w:color w:val="FFFFFF"/>
          <w:spacing w:val="-2"/>
          <w:w w:val="105"/>
          <w:sz w:val="24"/>
          <w:szCs w:val="24"/>
          <w:rtl/>
        </w:rPr>
        <w:br/>
      </w: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از تاریخ:.......... تا تاریخ: ..........</w:t>
      </w:r>
    </w:p>
    <w:p w14:paraId="799679C4" w14:textId="77777777" w:rsidR="00274A03" w:rsidRPr="00B57EDA" w:rsidRDefault="00274A03" w:rsidP="00CA5C52">
      <w:pPr>
        <w:pStyle w:val="BodyText"/>
        <w:bidi/>
        <w:spacing w:before="62"/>
        <w:ind w:left="949"/>
        <w:rPr>
          <w:rFonts w:cs="B Nazanin"/>
        </w:rPr>
      </w:pPr>
    </w:p>
    <w:p w14:paraId="1CCA51DC" w14:textId="77777777" w:rsidR="002B3A24" w:rsidRDefault="002B3A24" w:rsidP="002B3A24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2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Pr="002B3A24">
        <w:rPr>
          <w:rFonts w:cs="B Nazanin"/>
          <w:color w:val="FFFFFF"/>
          <w:spacing w:val="-2"/>
          <w:w w:val="105"/>
          <w:rtl/>
        </w:rPr>
        <w:t>در ا</w:t>
      </w:r>
      <w:r w:rsidRPr="002B3A24">
        <w:rPr>
          <w:rFonts w:cs="B Nazanin" w:hint="cs"/>
          <w:color w:val="FFFFFF"/>
          <w:spacing w:val="-2"/>
          <w:w w:val="105"/>
          <w:rtl/>
        </w:rPr>
        <w:t>ی</w:t>
      </w:r>
      <w:r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Pr="002B3A24">
        <w:rPr>
          <w:rFonts w:cs="B Nazanin" w:hint="cs"/>
          <w:color w:val="FFFFFF"/>
          <w:spacing w:val="-2"/>
          <w:w w:val="105"/>
          <w:rtl/>
        </w:rPr>
        <w:t>ی</w:t>
      </w:r>
      <w:r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Pr="002B3A24">
        <w:rPr>
          <w:rFonts w:cs="B Nazanin"/>
          <w:color w:val="FFFFFF"/>
          <w:spacing w:val="-2"/>
          <w:w w:val="105"/>
          <w:rtl/>
        </w:rPr>
        <w:t>قبل</w:t>
      </w:r>
      <w:r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Pr="002B3A24">
        <w:rPr>
          <w:rFonts w:cs="B Nazanin" w:hint="cs"/>
          <w:color w:val="FFFFFF"/>
          <w:spacing w:val="-2"/>
          <w:w w:val="105"/>
          <w:rtl/>
        </w:rPr>
        <w:t>ی</w:t>
      </w:r>
      <w:r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Pr="002B3A24">
        <w:rPr>
          <w:rFonts w:cs="B Nazanin" w:hint="cs"/>
          <w:color w:val="FFFFFF"/>
          <w:spacing w:val="-2"/>
          <w:w w:val="105"/>
          <w:rtl/>
        </w:rPr>
        <w:t>ی</w:t>
      </w:r>
      <w:r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18B32FEE" w14:textId="77777777" w:rsidR="00597E58" w:rsidRDefault="003A228C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3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2D426A1F" w14:textId="77777777" w:rsidR="00597E58" w:rsidRDefault="003A228C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4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67EDE4A0" w14:textId="77777777" w:rsidR="00274A03" w:rsidRPr="00B57EDA" w:rsidRDefault="00274A03" w:rsidP="00597E58">
      <w:pPr>
        <w:pStyle w:val="BodyText"/>
        <w:bidi/>
        <w:rPr>
          <w:rFonts w:cs="B Nazanin"/>
          <w:b/>
        </w:rPr>
      </w:pPr>
    </w:p>
    <w:p w14:paraId="2C68C543" w14:textId="77777777" w:rsidR="00274A03" w:rsidRPr="00B57EDA" w:rsidRDefault="00274A03" w:rsidP="00CA5C52">
      <w:pPr>
        <w:pStyle w:val="BodyText"/>
        <w:bidi/>
        <w:spacing w:before="9"/>
        <w:ind w:left="949"/>
        <w:rPr>
          <w:rFonts w:cs="B Nazanin"/>
          <w:b/>
        </w:rPr>
      </w:pPr>
    </w:p>
    <w:p w14:paraId="4A646DD6" w14:textId="77777777" w:rsidR="00B57EDA" w:rsidRDefault="00B57EDA" w:rsidP="00B57EDA">
      <w:pPr>
        <w:pStyle w:val="BodyText"/>
        <w:bidi/>
        <w:spacing w:before="61"/>
        <w:ind w:left="949"/>
        <w:rPr>
          <w:rFonts w:cs="B Nazanin"/>
          <w:b/>
          <w:color w:val="FFFFFF"/>
          <w:spacing w:val="-2"/>
          <w:w w:val="105"/>
          <w:sz w:val="24"/>
          <w:szCs w:val="24"/>
          <w:rtl/>
        </w:rPr>
      </w:pP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عنوان شغلی | استان، شهر</w:t>
      </w:r>
      <w:r w:rsidRPr="00B57EDA">
        <w:rPr>
          <w:rFonts w:cs="B Nazanin"/>
          <w:b/>
          <w:color w:val="FFFFFF"/>
          <w:spacing w:val="-2"/>
          <w:w w:val="105"/>
          <w:sz w:val="24"/>
          <w:szCs w:val="24"/>
          <w:rtl/>
        </w:rPr>
        <w:br/>
      </w: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از تاریخ:.......... تا تاریخ: ..........</w:t>
      </w:r>
    </w:p>
    <w:p w14:paraId="09D6840F" w14:textId="77777777" w:rsidR="00B57EDA" w:rsidRPr="00B57EDA" w:rsidRDefault="00B57EDA" w:rsidP="00B57EDA">
      <w:pPr>
        <w:pStyle w:val="BodyText"/>
        <w:bidi/>
        <w:spacing w:before="61"/>
        <w:ind w:left="949"/>
        <w:rPr>
          <w:rFonts w:cs="B Nazanin"/>
        </w:rPr>
      </w:pPr>
    </w:p>
    <w:p w14:paraId="0594FAB6" w14:textId="77777777" w:rsidR="00597E58" w:rsidRDefault="003A228C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5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3F62C1A1" w14:textId="77777777" w:rsidR="00597E58" w:rsidRDefault="003A228C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6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4AAB0917" w14:textId="77777777" w:rsidR="00597E58" w:rsidRDefault="003A228C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7" w:history="1"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1E889BC3" w14:textId="77777777" w:rsidR="00274A03" w:rsidRPr="00B57EDA" w:rsidRDefault="00274A03">
      <w:pPr>
        <w:spacing w:line="278" w:lineRule="auto"/>
        <w:rPr>
          <w:rFonts w:cs="B Nazanin"/>
          <w:b/>
          <w:sz w:val="18"/>
        </w:rPr>
        <w:sectPr w:rsidR="00274A03" w:rsidRPr="00B57EDA" w:rsidSect="0045252D">
          <w:type w:val="continuous"/>
          <w:pgSz w:w="11920" w:h="16860"/>
          <w:pgMar w:top="820" w:right="0" w:bottom="280" w:left="141" w:header="720" w:footer="720" w:gutter="0"/>
          <w:cols w:num="2" w:space="720" w:equalWidth="0">
            <w:col w:w="3446" w:space="720"/>
            <w:col w:w="7612"/>
          </w:cols>
          <w:bidi/>
        </w:sectPr>
      </w:pPr>
    </w:p>
    <w:p w14:paraId="79CC4A99" w14:textId="77777777" w:rsidR="00274A03" w:rsidRPr="00B57EDA" w:rsidRDefault="00274A03">
      <w:pPr>
        <w:pStyle w:val="BodyText"/>
        <w:spacing w:before="62"/>
        <w:rPr>
          <w:rFonts w:cs="B Nazanin"/>
          <w:b/>
          <w:sz w:val="22"/>
        </w:rPr>
      </w:pPr>
    </w:p>
    <w:p w14:paraId="2D56C9B7" w14:textId="77777777" w:rsidR="00274A03" w:rsidRPr="00B57EDA" w:rsidRDefault="00B57EDA" w:rsidP="002B3A24">
      <w:pPr>
        <w:pStyle w:val="Heading1"/>
        <w:bidi/>
        <w:ind w:left="155"/>
        <w:rPr>
          <w:rFonts w:cs="B Nazanin"/>
        </w:rPr>
      </w:pPr>
      <w:r w:rsidRPr="00B57EDA">
        <w:rPr>
          <w:rFonts w:cs="B Nazanin" w:hint="cs"/>
          <w:smallCaps/>
          <w:color w:val="2E2929"/>
          <w:w w:val="105"/>
          <w:rtl/>
        </w:rPr>
        <w:t>مهارت‌های کلیدی</w:t>
      </w:r>
    </w:p>
    <w:p w14:paraId="75854E50" w14:textId="77777777" w:rsidR="00274A03" w:rsidRPr="00B57EDA" w:rsidRDefault="00274A03">
      <w:pPr>
        <w:pStyle w:val="BodyText"/>
        <w:spacing w:before="33"/>
        <w:rPr>
          <w:rFonts w:cs="B Nazanin"/>
          <w:b/>
          <w:sz w:val="22"/>
        </w:rPr>
      </w:pPr>
    </w:p>
    <w:p w14:paraId="161A554A" w14:textId="77777777" w:rsidR="00274A03" w:rsidRPr="00B57EDA" w:rsidRDefault="007B0A96" w:rsidP="0045252D">
      <w:pPr>
        <w:pStyle w:val="BodyText"/>
        <w:bidi/>
        <w:spacing w:line="381" w:lineRule="auto"/>
        <w:ind w:left="769" w:right="8155"/>
        <w:rPr>
          <w:rFonts w:cs="B Nazanin"/>
        </w:rPr>
      </w:pPr>
      <w:r>
        <w:rPr>
          <w:rFonts w:cs="B Nazanin" w:hint="cs"/>
          <w:w w:val="105"/>
          <w:rtl/>
        </w:rPr>
        <w:t>نتورک مارکتینگ</w:t>
      </w:r>
    </w:p>
    <w:p w14:paraId="0B46C609" w14:textId="77777777" w:rsidR="00274A03" w:rsidRPr="00B57EDA" w:rsidRDefault="003A228C" w:rsidP="0045252D">
      <w:pPr>
        <w:pStyle w:val="BodyText"/>
        <w:bidi/>
        <w:spacing w:before="2" w:line="261" w:lineRule="auto"/>
        <w:ind w:left="769" w:right="8155"/>
        <w:rPr>
          <w:rFonts w:cs="B Nazanin"/>
        </w:rPr>
      </w:pPr>
      <w:r>
        <w:rPr>
          <w:rFonts w:cs="B Nazanin" w:hint="cs"/>
          <w:spacing w:val="-2"/>
          <w:w w:val="105"/>
          <w:rtl/>
        </w:rPr>
        <w:t>تسلط به تحقیقات بازار</w:t>
      </w:r>
    </w:p>
    <w:p w14:paraId="35280C0E" w14:textId="77777777" w:rsidR="00274A03" w:rsidRPr="00B57EDA" w:rsidRDefault="003A228C" w:rsidP="0045252D">
      <w:pPr>
        <w:pStyle w:val="BodyText"/>
        <w:bidi/>
        <w:spacing w:before="104"/>
        <w:ind w:left="769"/>
        <w:rPr>
          <w:rFonts w:cs="B Nazanin"/>
        </w:rPr>
      </w:pPr>
      <w:r>
        <w:rPr>
          <w:rFonts w:cs="B Nazanin"/>
          <w:b/>
          <w:noProof/>
          <w:color w:val="FFFFFF"/>
          <w:spacing w:val="11"/>
          <w:sz w:val="74"/>
        </w:rPr>
        <w:drawing>
          <wp:anchor distT="0" distB="0" distL="114300" distR="114300" simplePos="0" relativeHeight="251799040" behindDoc="0" locked="0" layoutInCell="1" allowOverlap="1" wp14:anchorId="56F58DDA" wp14:editId="256D5FF8">
            <wp:simplePos x="0" y="0"/>
            <wp:positionH relativeFrom="column">
              <wp:posOffset>383014</wp:posOffset>
            </wp:positionH>
            <wp:positionV relativeFrom="page">
              <wp:posOffset>9616440</wp:posOffset>
            </wp:positionV>
            <wp:extent cx="2381339" cy="504934"/>
            <wp:effectExtent l="0" t="0" r="0" b="9525"/>
            <wp:wrapNone/>
            <wp:docPr id="1538669417" name="Picture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669417" name="Picture 3">
                      <a:hlinkClick r:id="rId5"/>
                    </pic:cNvPr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339" cy="504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B Nazanin" w:hint="cs"/>
          <w:w w:val="105"/>
          <w:rtl/>
        </w:rPr>
        <w:t xml:space="preserve">بازاریابی </w:t>
      </w:r>
      <w:r>
        <w:rPr>
          <w:rFonts w:cs="B Nazanin"/>
          <w:w w:val="105"/>
        </w:rPr>
        <w:t>B2B</w:t>
      </w:r>
    </w:p>
    <w:sectPr w:rsidR="00274A03" w:rsidRPr="00B57EDA">
      <w:type w:val="continuous"/>
      <w:pgSz w:w="11920" w:h="16860"/>
      <w:pgMar w:top="820" w:right="0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EC7"/>
    <w:rsid w:val="0002319A"/>
    <w:rsid w:val="00153079"/>
    <w:rsid w:val="00274A03"/>
    <w:rsid w:val="002B3A24"/>
    <w:rsid w:val="003A228C"/>
    <w:rsid w:val="0045252D"/>
    <w:rsid w:val="00597E58"/>
    <w:rsid w:val="00754477"/>
    <w:rsid w:val="007B0A96"/>
    <w:rsid w:val="00961EC7"/>
    <w:rsid w:val="00B10EF9"/>
    <w:rsid w:val="00B57EDA"/>
    <w:rsid w:val="00BA04C6"/>
    <w:rsid w:val="00CA5C52"/>
    <w:rsid w:val="00D3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2EB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63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259"/>
      <w:ind w:left="4172" w:right="52"/>
      <w:jc w:val="center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CA5C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iranestekhdam.ir/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iranestekhdam.ir/" TargetMode="External"/><Relationship Id="rId17" Type="http://schemas.openxmlformats.org/officeDocument/2006/relationships/hyperlink" Target="https://iranestekhdam.ir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ranestekhdam.ir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iranestekhdam.ir" TargetMode="External"/><Relationship Id="rId5" Type="http://schemas.openxmlformats.org/officeDocument/2006/relationships/hyperlink" Target="https://iranestekhdam.ir/" TargetMode="External"/><Relationship Id="rId15" Type="http://schemas.openxmlformats.org/officeDocument/2006/relationships/hyperlink" Target="https://iranestekhdam.ir/" TargetMode="External"/><Relationship Id="rId10" Type="http://schemas.openxmlformats.org/officeDocument/2006/relationships/hyperlink" Target="https://iranestekhdam.ir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iranestekhdam.i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106 new</Template>
  <TotalTime>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Altin-System</dc:creator>
  <cp:lastModifiedBy>Altin-System</cp:lastModifiedBy>
  <cp:revision>1</cp:revision>
  <dcterms:created xsi:type="dcterms:W3CDTF">2026-05-14T13:17:00Z</dcterms:created>
  <dcterms:modified xsi:type="dcterms:W3CDTF">2026-05-14T13:21:00Z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2026-02-20T00:00:00Z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2026-02-20T00:00:00Z</vt:filetime>
  </property>
  <property fmtid="{D5CDD505-2E9C-101B-9397-08002B2CF9AE}" pid="5" name="Producer">
    <vt:lpwstr>Skia/PDF m121</vt:lpwstr>
  </property>
</Properties>
</file>