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1D598" w14:textId="7ED15DAF" w:rsidR="005845DB" w:rsidRPr="00D83A1C" w:rsidRDefault="00777254" w:rsidP="006C0B3E">
      <w:pPr>
        <w:bidi/>
        <w:rPr>
          <w:rFonts w:cs="B Nazanin"/>
        </w:rPr>
      </w:pPr>
      <w:r w:rsidRPr="00D83A1C">
        <w:rPr>
          <w:rFonts w:cs="B Nazanin"/>
          <w:noProof/>
          <w:lang w:eastAsia="en-IN"/>
        </w:rPr>
        <w:drawing>
          <wp:anchor distT="0" distB="0" distL="114300" distR="114300" simplePos="0" relativeHeight="251737088" behindDoc="0" locked="0" layoutInCell="1" allowOverlap="1" wp14:anchorId="0B4D48D1" wp14:editId="70E674B0">
            <wp:simplePos x="0" y="0"/>
            <wp:positionH relativeFrom="column">
              <wp:posOffset>3990975</wp:posOffset>
            </wp:positionH>
            <wp:positionV relativeFrom="paragraph">
              <wp:posOffset>352</wp:posOffset>
            </wp:positionV>
            <wp:extent cx="1847215" cy="1847215"/>
            <wp:effectExtent l="0" t="0" r="635" b="635"/>
            <wp:wrapThrough wrapText="bothSides">
              <wp:wrapPolygon edited="0">
                <wp:start x="8242" y="0"/>
                <wp:lineTo x="6460" y="446"/>
                <wp:lineTo x="2228" y="2896"/>
                <wp:lineTo x="1559" y="4678"/>
                <wp:lineTo x="223" y="7128"/>
                <wp:lineTo x="0" y="8688"/>
                <wp:lineTo x="0" y="12474"/>
                <wp:lineTo x="223" y="14256"/>
                <wp:lineTo x="2005" y="17821"/>
                <wp:lineTo x="2228" y="18489"/>
                <wp:lineTo x="7128" y="21385"/>
                <wp:lineTo x="8465" y="21385"/>
                <wp:lineTo x="12920" y="21385"/>
                <wp:lineTo x="14256" y="21385"/>
                <wp:lineTo x="19157" y="18489"/>
                <wp:lineTo x="19380" y="17821"/>
                <wp:lineTo x="21162" y="14256"/>
                <wp:lineTo x="21385" y="12474"/>
                <wp:lineTo x="21385" y="8688"/>
                <wp:lineTo x="21162" y="7128"/>
                <wp:lineTo x="19825" y="4678"/>
                <wp:lineTo x="19380" y="3119"/>
                <wp:lineTo x="14925" y="446"/>
                <wp:lineTo x="13143" y="0"/>
                <wp:lineTo x="8242" y="0"/>
              </wp:wrapPolygon>
            </wp:wrapThrough>
            <wp:docPr id="49" name="Picture 49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215" cy="1847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730944" behindDoc="1" locked="0" layoutInCell="1" allowOverlap="1" wp14:anchorId="3E8108A8" wp14:editId="16BB8E32">
                <wp:simplePos x="0" y="0"/>
                <wp:positionH relativeFrom="page">
                  <wp:posOffset>342900</wp:posOffset>
                </wp:positionH>
                <wp:positionV relativeFrom="paragraph">
                  <wp:posOffset>-1743075</wp:posOffset>
                </wp:positionV>
                <wp:extent cx="8479790" cy="3787140"/>
                <wp:effectExtent l="0" t="0" r="0" b="4191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8479790" cy="3787140"/>
                          <a:chOff x="-497212" y="-834828"/>
                          <a:chExt cx="8481412" cy="3789483"/>
                        </a:xfrm>
                      </wpg:grpSpPr>
                      <pic:pic xmlns:pic="http://schemas.openxmlformats.org/drawingml/2006/picture">
                        <pic:nvPicPr>
                          <pic:cNvPr id="3" name="Graphic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71525" y="0"/>
                            <a:ext cx="5258435" cy="2954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" name="Graphic 88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lum bright="-2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497212" y="-834828"/>
                            <a:ext cx="8301355" cy="35388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Graphic 17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374600" y="1596725"/>
                            <a:ext cx="609600" cy="64008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28" name="Group 28"/>
                        <wpg:cNvGrpSpPr/>
                        <wpg:grpSpPr>
                          <a:xfrm>
                            <a:off x="1933575" y="171308"/>
                            <a:ext cx="1299246" cy="297182"/>
                            <a:chOff x="0" y="-554117"/>
                            <a:chExt cx="1799176" cy="411481"/>
                          </a:xfrm>
                        </wpg:grpSpPr>
                        <pic:pic xmlns:pic="http://schemas.openxmlformats.org/drawingml/2006/picture">
                          <pic:nvPicPr>
                            <pic:cNvPr id="23" name="Graphic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lum bright="10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-554116"/>
                              <a:ext cx="391795" cy="4114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5" name="Graphic 2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lum bright="10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53224" y="-554117"/>
                              <a:ext cx="391795" cy="41147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6" name="Graphic 2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lum bright="10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30303" y="-554117"/>
                              <a:ext cx="391795" cy="41147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7" name="Graphic 2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lum bright="10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407381" y="-554117"/>
                              <a:ext cx="391795" cy="411478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82" name="Group 82"/>
                        <wpg:cNvGrpSpPr/>
                        <wpg:grpSpPr>
                          <a:xfrm>
                            <a:off x="7014330" y="142718"/>
                            <a:ext cx="789809" cy="242517"/>
                            <a:chOff x="-919804" y="-830024"/>
                            <a:chExt cx="2084591" cy="640082"/>
                          </a:xfrm>
                        </wpg:grpSpPr>
                        <pic:pic xmlns:pic="http://schemas.openxmlformats.org/drawingml/2006/picture">
                          <pic:nvPicPr>
                            <pic:cNvPr id="65" name="Graphic 6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919804" y="-830024"/>
                              <a:ext cx="609600" cy="640082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66" name="Graphic 6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182311" y="-830021"/>
                              <a:ext cx="609601" cy="64007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8" name="Graphic 7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55185" y="-830021"/>
                              <a:ext cx="609602" cy="640079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89" name="Oval 89"/>
                        <wps:cNvSpPr/>
                        <wps:spPr>
                          <a:xfrm>
                            <a:off x="1393733" y="681832"/>
                            <a:ext cx="2227504" cy="2272823"/>
                          </a:xfrm>
                          <a:prstGeom prst="ellipse">
                            <a:avLst/>
                          </a:prstGeom>
                          <a:gradFill flip="none" rotWithShape="1">
                            <a:gsLst>
                              <a:gs pos="100000">
                                <a:srgbClr val="FDE241"/>
                              </a:gs>
                              <a:gs pos="0">
                                <a:srgbClr val="FFAE0D"/>
                              </a:gs>
                            </a:gsLst>
                            <a:lin ang="13500000" scaled="1"/>
                            <a:tileRect/>
                          </a:gradFill>
                          <a:ln w="762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404F45" id="Group 4" o:spid="_x0000_s1026" style="position:absolute;margin-left:27pt;margin-top:-137.25pt;width:667.7pt;height:298.2pt;flip:x;z-index:-251585536;mso-position-horizontal-relative:page;mso-width-relative:margin;mso-height-relative:margin" coordorigin="-4972,-8348" coordsize="84814,378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">
                <v:shape id="Graphic 1" o:spid="_x0000_s1027" type="#_x0000_t75" style="position:absolute;left:7715;width:52584;height:295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">
                  <v:imagedata r:id="rId16" o:title=""/>
                </v:shape>
                <v:shape id="Graphic 88" o:spid="_x0000_s1028" type="#_x0000_t75" style="position:absolute;left:-4972;top:-8348;width:83013;height:35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">
                  <v:imagedata r:id="rId17" o:title="" blacklevel="-7209f"/>
                </v:shape>
                <v:shape id="Graphic 17" o:spid="_x0000_s1029" type="#_x0000_t75" style="position:absolute;left:73746;top:15967;width:6096;height:6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">
                  <v:imagedata r:id="rId18" o:title=""/>
                </v:shape>
                <v:group id="Group 28" o:spid="_x0000_s1030" style="position:absolute;left:19335;top:1713;width:12993;height:2971" coordorigin=",-5541" coordsize="17991,4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Graphic 23" o:spid="_x0000_s1031" type="#_x0000_t75" style="position:absolute;top:-5541;width:3917;height:4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">
                    <v:imagedata r:id="rId18" o:title="" blacklevel=".5"/>
                  </v:shape>
                  <v:shape id="Graphic 25" o:spid="_x0000_s1032" type="#_x0000_t75" style="position:absolute;left:4532;top:-5541;width:3918;height:4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">
                    <v:imagedata r:id="rId18" o:title="" blacklevel=".5"/>
                  </v:shape>
                  <v:shape id="Graphic 26" o:spid="_x0000_s1033" type="#_x0000_t75" style="position:absolute;left:9303;top:-5541;width:3917;height:4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">
                    <v:imagedata r:id="rId18" o:title="" blacklevel=".5"/>
                  </v:shape>
                  <v:shape id="Graphic 27" o:spid="_x0000_s1034" type="#_x0000_t75" style="position:absolute;left:14073;top:-5541;width:3918;height:4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">
                    <v:imagedata r:id="rId18" o:title="" blacklevel=".5"/>
                  </v:shape>
                </v:group>
                <v:group id="Group 82" o:spid="_x0000_s1035" style="position:absolute;left:70143;top:1427;width:7898;height:2425" coordorigin="-9198,-8300" coordsize="20845,6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shape id="Graphic 65" o:spid="_x0000_s1036" type="#_x0000_t75" style="position:absolute;left:-9198;top:-8300;width:6096;height:6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">
                    <v:imagedata r:id="rId18" o:title=""/>
                  </v:shape>
                  <v:shape id="Graphic 66" o:spid="_x0000_s1037" type="#_x0000_t75" style="position:absolute;left:-1823;top:-8300;width:6095;height:6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">
                    <v:imagedata r:id="rId18" o:title=""/>
                  </v:shape>
                  <v:shape id="Graphic 78" o:spid="_x0000_s1038" type="#_x0000_t75" style="position:absolute;left:5551;top:-8300;width:6096;height:6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">
                    <v:imagedata r:id="rId18" o:title=""/>
                  </v:shape>
                </v:group>
                <v:oval id="Oval 89" o:spid="_x0000_s1039" style="position:absolute;left:13937;top:6818;width:22275;height:227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" fillcolor="#ffae0d" strokecolor="white [3212]" strokeweight="6pt">
                  <v:fill color2="#fde241" rotate="t" angle="225" focus="100%" type="gradient"/>
                  <v:stroke joinstyle="miter"/>
                </v:oval>
                <w10:wrap anchorx="page"/>
              </v:group>
            </w:pict>
          </mc:Fallback>
        </mc:AlternateContent>
      </w:r>
      <w:r w:rsidR="008918CB"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8693F88" wp14:editId="1F7620A9">
                <wp:simplePos x="0" y="0"/>
                <wp:positionH relativeFrom="column">
                  <wp:posOffset>4065006</wp:posOffset>
                </wp:positionH>
                <wp:positionV relativeFrom="paragraph">
                  <wp:posOffset>4019739</wp:posOffset>
                </wp:positionV>
                <wp:extent cx="2356485" cy="2505075"/>
                <wp:effectExtent l="0" t="0" r="0" b="9525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356485" cy="2505075"/>
                          <a:chOff x="-16777" y="0"/>
                          <a:chExt cx="2356752" cy="2505331"/>
                        </a:xfrm>
                      </wpg:grpSpPr>
                      <wpg:grpSp>
                        <wpg:cNvPr id="55" name="Graphic 2"/>
                        <wpg:cNvGrpSpPr/>
                        <wpg:grpSpPr>
                          <a:xfrm>
                            <a:off x="1314450" y="828672"/>
                            <a:ext cx="1025525" cy="1496696"/>
                            <a:chOff x="1937197" y="6495012"/>
                            <a:chExt cx="702920" cy="1025635"/>
                          </a:xfrm>
                          <a:solidFill>
                            <a:schemeClr val="bg2">
                              <a:lumMod val="50000"/>
                            </a:schemeClr>
                          </a:solidFill>
                        </wpg:grpSpPr>
                        <wps:wsp>
                          <wps:cNvPr id="56" name="Freeform: Shape 56"/>
                          <wps:cNvSpPr/>
                          <wps:spPr>
                            <a:xfrm>
                              <a:off x="1939807" y="6519696"/>
                              <a:ext cx="700310" cy="9350"/>
                            </a:xfrm>
                            <a:custGeom>
                              <a:avLst/>
                              <a:gdLst>
                                <a:gd name="connsiteX0" fmla="*/ 0 w 700310"/>
                                <a:gd name="connsiteY0" fmla="*/ 0 h 9350"/>
                                <a:gd name="connsiteX1" fmla="*/ 700310 w 700310"/>
                                <a:gd name="connsiteY1" fmla="*/ 0 h 9350"/>
                                <a:gd name="connsiteX2" fmla="*/ 700310 w 700310"/>
                                <a:gd name="connsiteY2" fmla="*/ 9350 h 9350"/>
                                <a:gd name="connsiteX3" fmla="*/ 0 w 700310"/>
                                <a:gd name="connsiteY3" fmla="*/ 9350 h 935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00310" h="9350">
                                  <a:moveTo>
                                    <a:pt x="0" y="0"/>
                                  </a:moveTo>
                                  <a:lnTo>
                                    <a:pt x="700310" y="0"/>
                                  </a:lnTo>
                                  <a:lnTo>
                                    <a:pt x="700310" y="9350"/>
                                  </a:lnTo>
                                  <a:lnTo>
                                    <a:pt x="0" y="935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" name="Freeform: Shape 57"/>
                          <wps:cNvSpPr/>
                          <wps:spPr>
                            <a:xfrm>
                              <a:off x="1939807" y="6515022"/>
                              <a:ext cx="576703" cy="18700"/>
                            </a:xfrm>
                            <a:custGeom>
                              <a:avLst/>
                              <a:gdLst>
                                <a:gd name="connsiteX0" fmla="*/ 0 w 576703"/>
                                <a:gd name="connsiteY0" fmla="*/ 0 h 18700"/>
                                <a:gd name="connsiteX1" fmla="*/ 576704 w 576703"/>
                                <a:gd name="connsiteY1" fmla="*/ 0 h 18700"/>
                                <a:gd name="connsiteX2" fmla="*/ 576704 w 576703"/>
                                <a:gd name="connsiteY2" fmla="*/ 18700 h 18700"/>
                                <a:gd name="connsiteX3" fmla="*/ 0 w 576703"/>
                                <a:gd name="connsiteY3" fmla="*/ 18700 h 18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76703" h="18700">
                                  <a:moveTo>
                                    <a:pt x="0" y="0"/>
                                  </a:moveTo>
                                  <a:lnTo>
                                    <a:pt x="576704" y="0"/>
                                  </a:lnTo>
                                  <a:lnTo>
                                    <a:pt x="576704" y="18700"/>
                                  </a:lnTo>
                                  <a:lnTo>
                                    <a:pt x="0" y="1870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" name="Freeform: Shape 58"/>
                          <wps:cNvSpPr/>
                          <wps:spPr>
                            <a:xfrm>
                              <a:off x="2493884" y="6495012"/>
                              <a:ext cx="58717" cy="58811"/>
                            </a:xfrm>
                            <a:custGeom>
                              <a:avLst/>
                              <a:gdLst>
                                <a:gd name="connsiteX0" fmla="*/ 29452 w 58717"/>
                                <a:gd name="connsiteY0" fmla="*/ 0 h 58811"/>
                                <a:gd name="connsiteX1" fmla="*/ 58718 w 58717"/>
                                <a:gd name="connsiteY1" fmla="*/ 29453 h 58811"/>
                                <a:gd name="connsiteX2" fmla="*/ 29452 w 58717"/>
                                <a:gd name="connsiteY2" fmla="*/ 58812 h 58811"/>
                                <a:gd name="connsiteX3" fmla="*/ 0 w 58717"/>
                                <a:gd name="connsiteY3" fmla="*/ 29453 h 58811"/>
                                <a:gd name="connsiteX4" fmla="*/ 29452 w 58717"/>
                                <a:gd name="connsiteY4" fmla="*/ 0 h 58811"/>
                                <a:gd name="connsiteX5" fmla="*/ 29452 w 58717"/>
                                <a:gd name="connsiteY5" fmla="*/ 0 h 5881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58717" h="58811">
                                  <a:moveTo>
                                    <a:pt x="29452" y="0"/>
                                  </a:moveTo>
                                  <a:cubicBezTo>
                                    <a:pt x="45534" y="0"/>
                                    <a:pt x="58718" y="13184"/>
                                    <a:pt x="58718" y="29453"/>
                                  </a:cubicBezTo>
                                  <a:cubicBezTo>
                                    <a:pt x="58718" y="45534"/>
                                    <a:pt x="45534" y="58812"/>
                                    <a:pt x="29452" y="58812"/>
                                  </a:cubicBezTo>
                                  <a:cubicBezTo>
                                    <a:pt x="13183" y="58812"/>
                                    <a:pt x="0" y="45628"/>
                                    <a:pt x="0" y="29453"/>
                                  </a:cubicBezTo>
                                  <a:cubicBezTo>
                                    <a:pt x="0" y="13184"/>
                                    <a:pt x="13183" y="0"/>
                                    <a:pt x="29452" y="0"/>
                                  </a:cubicBezTo>
                                  <a:lnTo>
                                    <a:pt x="294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AE0D"/>
                            </a:solidFill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" name="Freeform: Shape 59"/>
                          <wps:cNvSpPr/>
                          <wps:spPr>
                            <a:xfrm>
                              <a:off x="1939807" y="6776703"/>
                              <a:ext cx="700310" cy="9350"/>
                            </a:xfrm>
                            <a:custGeom>
                              <a:avLst/>
                              <a:gdLst>
                                <a:gd name="connsiteX0" fmla="*/ 0 w 700310"/>
                                <a:gd name="connsiteY0" fmla="*/ 0 h 9350"/>
                                <a:gd name="connsiteX1" fmla="*/ 700310 w 700310"/>
                                <a:gd name="connsiteY1" fmla="*/ 0 h 9350"/>
                                <a:gd name="connsiteX2" fmla="*/ 700310 w 700310"/>
                                <a:gd name="connsiteY2" fmla="*/ 9350 h 9350"/>
                                <a:gd name="connsiteX3" fmla="*/ 0 w 700310"/>
                                <a:gd name="connsiteY3" fmla="*/ 9350 h 935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00310" h="9350">
                                  <a:moveTo>
                                    <a:pt x="0" y="0"/>
                                  </a:moveTo>
                                  <a:lnTo>
                                    <a:pt x="700310" y="0"/>
                                  </a:lnTo>
                                  <a:lnTo>
                                    <a:pt x="700310" y="9350"/>
                                  </a:lnTo>
                                  <a:lnTo>
                                    <a:pt x="0" y="935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Freeform: Shape 60"/>
                          <wps:cNvSpPr/>
                          <wps:spPr>
                            <a:xfrm>
                              <a:off x="1939807" y="6772029"/>
                              <a:ext cx="519482" cy="18700"/>
                            </a:xfrm>
                            <a:custGeom>
                              <a:avLst/>
                              <a:gdLst>
                                <a:gd name="connsiteX0" fmla="*/ 0 w 519482"/>
                                <a:gd name="connsiteY0" fmla="*/ 0 h 18700"/>
                                <a:gd name="connsiteX1" fmla="*/ 519482 w 519482"/>
                                <a:gd name="connsiteY1" fmla="*/ 0 h 18700"/>
                                <a:gd name="connsiteX2" fmla="*/ 519482 w 519482"/>
                                <a:gd name="connsiteY2" fmla="*/ 18700 h 18700"/>
                                <a:gd name="connsiteX3" fmla="*/ 0 w 519482"/>
                                <a:gd name="connsiteY3" fmla="*/ 18700 h 18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9482" h="18700">
                                  <a:moveTo>
                                    <a:pt x="0" y="0"/>
                                  </a:moveTo>
                                  <a:lnTo>
                                    <a:pt x="519482" y="0"/>
                                  </a:lnTo>
                                  <a:lnTo>
                                    <a:pt x="519482" y="18700"/>
                                  </a:lnTo>
                                  <a:lnTo>
                                    <a:pt x="0" y="1870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" name="Freeform: Shape 61"/>
                          <wps:cNvSpPr/>
                          <wps:spPr>
                            <a:xfrm>
                              <a:off x="2409641" y="6758546"/>
                              <a:ext cx="58718" cy="58811"/>
                            </a:xfrm>
                            <a:custGeom>
                              <a:avLst/>
                              <a:gdLst>
                                <a:gd name="connsiteX0" fmla="*/ 29453 w 58718"/>
                                <a:gd name="connsiteY0" fmla="*/ 0 h 58811"/>
                                <a:gd name="connsiteX1" fmla="*/ 58718 w 58718"/>
                                <a:gd name="connsiteY1" fmla="*/ 29453 h 58811"/>
                                <a:gd name="connsiteX2" fmla="*/ 29453 w 58718"/>
                                <a:gd name="connsiteY2" fmla="*/ 58811 h 58811"/>
                                <a:gd name="connsiteX3" fmla="*/ 0 w 58718"/>
                                <a:gd name="connsiteY3" fmla="*/ 29453 h 58811"/>
                                <a:gd name="connsiteX4" fmla="*/ 29453 w 58718"/>
                                <a:gd name="connsiteY4" fmla="*/ 0 h 58811"/>
                                <a:gd name="connsiteX5" fmla="*/ 29453 w 58718"/>
                                <a:gd name="connsiteY5" fmla="*/ 0 h 5881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58718" h="58811">
                                  <a:moveTo>
                                    <a:pt x="29453" y="0"/>
                                  </a:moveTo>
                                  <a:cubicBezTo>
                                    <a:pt x="45535" y="0"/>
                                    <a:pt x="58718" y="13183"/>
                                    <a:pt x="58718" y="29453"/>
                                  </a:cubicBezTo>
                                  <a:cubicBezTo>
                                    <a:pt x="58718" y="45534"/>
                                    <a:pt x="45535" y="58811"/>
                                    <a:pt x="29453" y="58811"/>
                                  </a:cubicBezTo>
                                  <a:cubicBezTo>
                                    <a:pt x="13184" y="58811"/>
                                    <a:pt x="0" y="45628"/>
                                    <a:pt x="0" y="29453"/>
                                  </a:cubicBezTo>
                                  <a:cubicBezTo>
                                    <a:pt x="-93" y="13183"/>
                                    <a:pt x="13184" y="0"/>
                                    <a:pt x="29453" y="0"/>
                                  </a:cubicBezTo>
                                  <a:lnTo>
                                    <a:pt x="294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AE0D"/>
                            </a:solidFill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" name="Freeform: Shape 62"/>
                          <wps:cNvSpPr/>
                          <wps:spPr>
                            <a:xfrm>
                              <a:off x="1939807" y="7021381"/>
                              <a:ext cx="700310" cy="9350"/>
                            </a:xfrm>
                            <a:custGeom>
                              <a:avLst/>
                              <a:gdLst>
                                <a:gd name="connsiteX0" fmla="*/ 0 w 700310"/>
                                <a:gd name="connsiteY0" fmla="*/ 0 h 9350"/>
                                <a:gd name="connsiteX1" fmla="*/ 700310 w 700310"/>
                                <a:gd name="connsiteY1" fmla="*/ 0 h 9350"/>
                                <a:gd name="connsiteX2" fmla="*/ 700310 w 700310"/>
                                <a:gd name="connsiteY2" fmla="*/ 9350 h 9350"/>
                                <a:gd name="connsiteX3" fmla="*/ 0 w 700310"/>
                                <a:gd name="connsiteY3" fmla="*/ 9350 h 935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00310" h="9350">
                                  <a:moveTo>
                                    <a:pt x="0" y="0"/>
                                  </a:moveTo>
                                  <a:lnTo>
                                    <a:pt x="700310" y="0"/>
                                  </a:lnTo>
                                  <a:lnTo>
                                    <a:pt x="700310" y="9350"/>
                                  </a:lnTo>
                                  <a:lnTo>
                                    <a:pt x="0" y="935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Freeform: Shape 63"/>
                          <wps:cNvSpPr/>
                          <wps:spPr>
                            <a:xfrm>
                              <a:off x="1937197" y="7016706"/>
                              <a:ext cx="491339" cy="18700"/>
                            </a:xfrm>
                            <a:custGeom>
                              <a:avLst/>
                              <a:gdLst>
                                <a:gd name="connsiteX0" fmla="*/ 0 w 491339"/>
                                <a:gd name="connsiteY0" fmla="*/ 0 h 18700"/>
                                <a:gd name="connsiteX1" fmla="*/ 491339 w 491339"/>
                                <a:gd name="connsiteY1" fmla="*/ 0 h 18700"/>
                                <a:gd name="connsiteX2" fmla="*/ 491339 w 491339"/>
                                <a:gd name="connsiteY2" fmla="*/ 18700 h 18700"/>
                                <a:gd name="connsiteX3" fmla="*/ 0 w 491339"/>
                                <a:gd name="connsiteY3" fmla="*/ 18700 h 18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91339" h="18700">
                                  <a:moveTo>
                                    <a:pt x="0" y="0"/>
                                  </a:moveTo>
                                  <a:lnTo>
                                    <a:pt x="491339" y="0"/>
                                  </a:lnTo>
                                  <a:lnTo>
                                    <a:pt x="491339" y="18700"/>
                                  </a:lnTo>
                                  <a:lnTo>
                                    <a:pt x="0" y="1870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Freeform: Shape 64"/>
                          <wps:cNvSpPr/>
                          <wps:spPr>
                            <a:xfrm>
                              <a:off x="2372335" y="6996699"/>
                              <a:ext cx="58717" cy="58811"/>
                            </a:xfrm>
                            <a:custGeom>
                              <a:avLst/>
                              <a:gdLst>
                                <a:gd name="connsiteX0" fmla="*/ 29452 w 58717"/>
                                <a:gd name="connsiteY0" fmla="*/ 0 h 58811"/>
                                <a:gd name="connsiteX1" fmla="*/ 58718 w 58717"/>
                                <a:gd name="connsiteY1" fmla="*/ 29453 h 58811"/>
                                <a:gd name="connsiteX2" fmla="*/ 29452 w 58717"/>
                                <a:gd name="connsiteY2" fmla="*/ 58811 h 58811"/>
                                <a:gd name="connsiteX3" fmla="*/ 0 w 58717"/>
                                <a:gd name="connsiteY3" fmla="*/ 29453 h 58811"/>
                                <a:gd name="connsiteX4" fmla="*/ 29452 w 58717"/>
                                <a:gd name="connsiteY4" fmla="*/ 0 h 58811"/>
                                <a:gd name="connsiteX5" fmla="*/ 29452 w 58717"/>
                                <a:gd name="connsiteY5" fmla="*/ 0 h 5881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58717" h="58811">
                                  <a:moveTo>
                                    <a:pt x="29452" y="0"/>
                                  </a:moveTo>
                                  <a:cubicBezTo>
                                    <a:pt x="45534" y="0"/>
                                    <a:pt x="58718" y="13183"/>
                                    <a:pt x="58718" y="29453"/>
                                  </a:cubicBezTo>
                                  <a:cubicBezTo>
                                    <a:pt x="58718" y="45534"/>
                                    <a:pt x="45534" y="58811"/>
                                    <a:pt x="29452" y="58811"/>
                                  </a:cubicBezTo>
                                  <a:cubicBezTo>
                                    <a:pt x="13183" y="58811"/>
                                    <a:pt x="0" y="45628"/>
                                    <a:pt x="0" y="29453"/>
                                  </a:cubicBezTo>
                                  <a:cubicBezTo>
                                    <a:pt x="0" y="13183"/>
                                    <a:pt x="13183" y="0"/>
                                    <a:pt x="29452" y="0"/>
                                  </a:cubicBezTo>
                                  <a:lnTo>
                                    <a:pt x="294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AE0D"/>
                            </a:solidFill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" name="Freeform: Shape 68"/>
                          <wps:cNvSpPr/>
                          <wps:spPr>
                            <a:xfrm>
                              <a:off x="1939807" y="7486521"/>
                              <a:ext cx="700310" cy="9350"/>
                            </a:xfrm>
                            <a:custGeom>
                              <a:avLst/>
                              <a:gdLst>
                                <a:gd name="connsiteX0" fmla="*/ 0 w 700310"/>
                                <a:gd name="connsiteY0" fmla="*/ 0 h 9350"/>
                                <a:gd name="connsiteX1" fmla="*/ 700310 w 700310"/>
                                <a:gd name="connsiteY1" fmla="*/ 0 h 9350"/>
                                <a:gd name="connsiteX2" fmla="*/ 700310 w 700310"/>
                                <a:gd name="connsiteY2" fmla="*/ 9350 h 9350"/>
                                <a:gd name="connsiteX3" fmla="*/ 0 w 700310"/>
                                <a:gd name="connsiteY3" fmla="*/ 9350 h 935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00310" h="9350">
                                  <a:moveTo>
                                    <a:pt x="0" y="0"/>
                                  </a:moveTo>
                                  <a:lnTo>
                                    <a:pt x="700310" y="0"/>
                                  </a:lnTo>
                                  <a:lnTo>
                                    <a:pt x="700310" y="9350"/>
                                  </a:lnTo>
                                  <a:lnTo>
                                    <a:pt x="0" y="935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" name="Freeform: Shape 69"/>
                          <wps:cNvSpPr/>
                          <wps:spPr>
                            <a:xfrm>
                              <a:off x="1939807" y="7481846"/>
                              <a:ext cx="527336" cy="18700"/>
                            </a:xfrm>
                            <a:custGeom>
                              <a:avLst/>
                              <a:gdLst>
                                <a:gd name="connsiteX0" fmla="*/ 0 w 527336"/>
                                <a:gd name="connsiteY0" fmla="*/ 0 h 18700"/>
                                <a:gd name="connsiteX1" fmla="*/ 527336 w 527336"/>
                                <a:gd name="connsiteY1" fmla="*/ 0 h 18700"/>
                                <a:gd name="connsiteX2" fmla="*/ 527336 w 527336"/>
                                <a:gd name="connsiteY2" fmla="*/ 18700 h 18700"/>
                                <a:gd name="connsiteX3" fmla="*/ 0 w 527336"/>
                                <a:gd name="connsiteY3" fmla="*/ 18700 h 18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27336" h="18700">
                                  <a:moveTo>
                                    <a:pt x="0" y="0"/>
                                  </a:moveTo>
                                  <a:lnTo>
                                    <a:pt x="527336" y="0"/>
                                  </a:lnTo>
                                  <a:lnTo>
                                    <a:pt x="527336" y="18700"/>
                                  </a:lnTo>
                                  <a:lnTo>
                                    <a:pt x="0" y="1870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" name="Freeform: Shape 70"/>
                          <wps:cNvSpPr/>
                          <wps:spPr>
                            <a:xfrm>
                              <a:off x="2409673" y="7461836"/>
                              <a:ext cx="58717" cy="58811"/>
                            </a:xfrm>
                            <a:custGeom>
                              <a:avLst/>
                              <a:gdLst>
                                <a:gd name="connsiteX0" fmla="*/ 29452 w 58717"/>
                                <a:gd name="connsiteY0" fmla="*/ 0 h 58811"/>
                                <a:gd name="connsiteX1" fmla="*/ 58718 w 58717"/>
                                <a:gd name="connsiteY1" fmla="*/ 29452 h 58811"/>
                                <a:gd name="connsiteX2" fmla="*/ 29452 w 58717"/>
                                <a:gd name="connsiteY2" fmla="*/ 58811 h 58811"/>
                                <a:gd name="connsiteX3" fmla="*/ 0 w 58717"/>
                                <a:gd name="connsiteY3" fmla="*/ 29452 h 58811"/>
                                <a:gd name="connsiteX4" fmla="*/ 29452 w 58717"/>
                                <a:gd name="connsiteY4" fmla="*/ 0 h 58811"/>
                                <a:gd name="connsiteX5" fmla="*/ 29452 w 58717"/>
                                <a:gd name="connsiteY5" fmla="*/ 0 h 5881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58717" h="58811">
                                  <a:moveTo>
                                    <a:pt x="29452" y="0"/>
                                  </a:moveTo>
                                  <a:cubicBezTo>
                                    <a:pt x="45534" y="0"/>
                                    <a:pt x="58718" y="13183"/>
                                    <a:pt x="58718" y="29452"/>
                                  </a:cubicBezTo>
                                  <a:cubicBezTo>
                                    <a:pt x="58718" y="45534"/>
                                    <a:pt x="45534" y="58811"/>
                                    <a:pt x="29452" y="58811"/>
                                  </a:cubicBezTo>
                                  <a:cubicBezTo>
                                    <a:pt x="13183" y="58811"/>
                                    <a:pt x="0" y="45628"/>
                                    <a:pt x="0" y="29452"/>
                                  </a:cubicBezTo>
                                  <a:cubicBezTo>
                                    <a:pt x="0" y="13183"/>
                                    <a:pt x="13183" y="0"/>
                                    <a:pt x="29452" y="0"/>
                                  </a:cubicBezTo>
                                  <a:lnTo>
                                    <a:pt x="294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AE0D"/>
                            </a:solidFill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-16777" y="334900"/>
                            <a:ext cx="1590617" cy="2170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B0D371E" w14:textId="688A8CD4" w:rsidR="006C0B3E" w:rsidRPr="00D83A1C" w:rsidRDefault="006C0B3E" w:rsidP="006C0B3E">
                              <w:pPr>
                                <w:pStyle w:val="NormalWeb"/>
                                <w:bidi/>
                                <w:spacing w:line="360" w:lineRule="auto"/>
                                <w:jc w:val="left"/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000000" w:themeColor="text1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hAnsi="Cambria" w:cs="B Nazanin" w:hint="cs"/>
                                  <w:b/>
                                  <w:bCs/>
                                  <w:color w:val="000000" w:themeColor="text1"/>
                                  <w:kern w:val="24"/>
                                  <w:rtl/>
                                </w:rPr>
                                <w:t>زبا</w:t>
                              </w:r>
                              <w:r w:rsidRPr="00D83A1C">
                                <w:rPr>
                                  <w:rFonts w:hAnsi="Cambria" w:cs="B Nazanin" w:hint="cs"/>
                                  <w:b/>
                                  <w:bCs/>
                                  <w:color w:val="000000" w:themeColor="text1"/>
                                  <w:kern w:val="24"/>
                                  <w:rtl/>
                                  <w:lang w:bidi="fa-IR"/>
                                </w:rPr>
                                <w:t xml:space="preserve">ن </w:t>
                              </w:r>
                              <w:r w:rsidR="00E5310F" w:rsidRPr="00D83A1C">
                                <w:rPr>
                                  <w:rFonts w:hAnsi="Cambria" w:cs="B Nazanin" w:hint="cs"/>
                                  <w:b/>
                                  <w:bCs/>
                                  <w:color w:val="000000" w:themeColor="text1"/>
                                  <w:kern w:val="24"/>
                                  <w:rtl/>
                                  <w:lang w:bidi="fa-IR"/>
                                </w:rPr>
                                <w:t xml:space="preserve">های </w:t>
                              </w:r>
                              <w:r w:rsidRPr="00D83A1C">
                                <w:rPr>
                                  <w:rFonts w:hAnsi="Cambria" w:cs="B Nazanin" w:hint="cs"/>
                                  <w:b/>
                                  <w:bCs/>
                                  <w:color w:val="000000" w:themeColor="text1"/>
                                  <w:kern w:val="24"/>
                                  <w:rtl/>
                                  <w:lang w:bidi="fa-IR"/>
                                </w:rPr>
                                <w:t>خارجی</w:t>
                              </w:r>
                              <w:r w:rsidR="00E5310F" w:rsidRPr="00D83A1C">
                                <w:rPr>
                                  <w:rFonts w:hAnsi="Cambria" w:cs="B Nazanin" w:hint="cs"/>
                                  <w:b/>
                                  <w:bCs/>
                                  <w:color w:val="000000" w:themeColor="text1"/>
                                  <w:kern w:val="24"/>
                                  <w:rtl/>
                                  <w:lang w:bidi="fa-IR"/>
                                </w:rPr>
                                <w:t>:</w:t>
                              </w:r>
                            </w:p>
                            <w:p w14:paraId="666E403B" w14:textId="70ACF11B" w:rsidR="00AC489C" w:rsidRPr="00D83A1C" w:rsidRDefault="00E5310F" w:rsidP="006C0B3E">
                              <w:pPr>
                                <w:pStyle w:val="NormalWeb"/>
                                <w:bidi/>
                                <w:spacing w:line="360" w:lineRule="auto"/>
                                <w:jc w:val="left"/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  <w:rtl/>
                                </w:rPr>
                                <w:t>انگلیسی</w:t>
                              </w:r>
                            </w:p>
                            <w:p w14:paraId="2EA2F313" w14:textId="06841A30" w:rsidR="00AC489C" w:rsidRPr="00D83A1C" w:rsidRDefault="00E5310F" w:rsidP="006C0B3E">
                              <w:pPr>
                                <w:pStyle w:val="NormalWeb"/>
                                <w:bidi/>
                                <w:spacing w:line="360" w:lineRule="auto"/>
                                <w:jc w:val="left"/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  <w:rtl/>
                                </w:rPr>
                                <w:t>فرانسه</w:t>
                              </w:r>
                            </w:p>
                            <w:p w14:paraId="25951803" w14:textId="77777777" w:rsidR="00894637" w:rsidRPr="00D83A1C" w:rsidRDefault="00E5310F" w:rsidP="00894637">
                              <w:pPr>
                                <w:pStyle w:val="NormalWeb"/>
                                <w:bidi/>
                                <w:spacing w:line="360" w:lineRule="auto"/>
                                <w:jc w:val="left"/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  <w:rtl/>
                                </w:rPr>
                                <w:t>آلمانی</w:t>
                              </w:r>
                            </w:p>
                            <w:p w14:paraId="7FB426D5" w14:textId="7E674308" w:rsidR="00AC489C" w:rsidRPr="00D83A1C" w:rsidRDefault="00894637" w:rsidP="00921F35">
                              <w:pPr>
                                <w:pStyle w:val="NormalWeb"/>
                                <w:bidi/>
                                <w:spacing w:line="360" w:lineRule="auto"/>
                                <w:jc w:val="left"/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b/>
                                  <w:bCs/>
                                  <w:color w:val="000000" w:themeColor="text1"/>
                                  <w:kern w:val="24"/>
                                  <w:rtl/>
                                  <w:lang w:bidi="fa-IR"/>
                                </w:rPr>
                                <w:t>کار با کامپیوتر:</w:t>
                              </w:r>
                              <w:r w:rsidRPr="00D83A1C"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  <w:rtl/>
                                </w:rPr>
                                <w:br/>
                              </w:r>
                              <w:r w:rsidRPr="00D83A1C">
                                <w:rPr>
                                  <w:rFonts w:asciiTheme="minorBidi" w:eastAsia="Microsoft YaHei" w:hAnsiTheme="minorBidi" w:cs="B Nazanin"/>
                                  <w:color w:val="000000" w:themeColor="text1"/>
                                  <w:kern w:val="24"/>
                                  <w:rtl/>
                                </w:rPr>
                                <w:t xml:space="preserve">مهارت های </w:t>
                              </w:r>
                              <w:r w:rsidRPr="00D83A1C">
                                <w:rPr>
                                  <w:rFonts w:asciiTheme="minorBidi" w:eastAsia="Microsoft YaHei" w:hAnsiTheme="minorBidi" w:cs="B Nazanin"/>
                                  <w:color w:val="000000" w:themeColor="text1"/>
                                  <w:kern w:val="24"/>
                                </w:rPr>
                                <w:t>ICDL</w:t>
                              </w:r>
                              <w:r w:rsidR="00AC489C" w:rsidRPr="00D83A1C">
                                <w:rPr>
                                  <w:rFonts w:eastAsia="Microsoft YaHei" w:hAnsi="Times New Roman" w:cs="B Nazanin"/>
                                  <w:color w:val="000000" w:themeColor="text1"/>
                                  <w:kern w:val="24"/>
                                  <w:sz w:val="29"/>
                                  <w:szCs w:val="29"/>
                                </w:rPr>
                                <w:br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47462" y="0"/>
                            <a:ext cx="1436533" cy="564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59F2D44" w14:textId="42BAA5E8" w:rsidR="00B6363F" w:rsidRPr="00D83A1C" w:rsidRDefault="006C0B3E" w:rsidP="006C0B3E">
                              <w:pPr>
                                <w:bidi/>
                                <w:rPr>
                                  <w:rFonts w:asciiTheme="minorBidi" w:hAnsiTheme="minorBidi" w:cs="B Nazanin"/>
                                  <w:color w:val="FFAE0D"/>
                                  <w:sz w:val="36"/>
                                  <w:szCs w:val="32"/>
                                  <w:lang w:val="en-US"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caps/>
                                  <w:color w:val="FFAE0D"/>
                                  <w:kern w:val="24"/>
                                  <w:sz w:val="36"/>
                                  <w:szCs w:val="32"/>
                                  <w:rtl/>
                                  <w:lang w:val="en-US" w:bidi="fa-IR"/>
                                </w:rPr>
                                <w:t>توانایی ها: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693F88" id="Group 21" o:spid="_x0000_s1026" style="position:absolute;left:0;text-align:left;margin-left:320.1pt;margin-top:316.5pt;width:185.55pt;height:197.25pt;flip:x;z-index:251665408;mso-width-relative:margin;mso-height-relative:margin" coordorigin="-167" coordsize="23567,250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">
                <v:group id="Graphic 2" o:spid="_x0000_s1027" style="position:absolute;left:13144;top:8286;width:10255;height:14967" coordorigin="19371,64950" coordsize="7029,10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: Shape 56" o:spid="_x0000_s1028" style="position:absolute;left:19398;top:65196;width:7003;height:94;visibility:visible;mso-wrap-style:square;v-text-anchor:middle" coordsize="700310,9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" path="m,l700310,r,9350l,9350,,xe" filled="f" stroked="f" strokeweight=".25942mm">
                    <v:stroke joinstyle="miter"/>
                    <v:path arrowok="t" o:connecttype="custom" o:connectlocs="0,0;700310,0;700310,9350;0,9350" o:connectangles="0,0,0,0"/>
                  </v:shape>
                  <v:shape id="Freeform: Shape 57" o:spid="_x0000_s1029" style="position:absolute;left:19398;top:65150;width:5767;height:187;visibility:visible;mso-wrap-style:square;v-text-anchor:middle" coordsize="576703,1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" path="m,l576704,r,18700l,18700,,xe" filled="f" stroked="f" strokeweight=".25942mm">
                    <v:stroke joinstyle="miter"/>
                    <v:path arrowok="t" o:connecttype="custom" o:connectlocs="0,0;576704,0;576704,18700;0,18700" o:connectangles="0,0,0,0"/>
                  </v:shape>
                  <v:shape id="Freeform: Shape 58" o:spid="_x0000_s1030" style="position:absolute;left:24938;top:64950;width:588;height:588;visibility:visible;mso-wrap-style:square;v-text-anchor:middle" coordsize="58717,58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" path="m29452,c45534,,58718,13184,58718,29453v,16081,-13184,29359,-29266,29359c13183,58812,,45628,,29453,,13184,13183,,29452,r,xe" fillcolor="#ffae0d" stroked="f" strokeweight=".25942mm">
                    <v:stroke joinstyle="miter"/>
                    <v:path arrowok="t" o:connecttype="custom" o:connectlocs="29452,0;58718,29453;29452,58812;0,29453;29452,0;29452,0" o:connectangles="0,0,0,0,0,0"/>
                  </v:shape>
                  <v:shape id="Freeform: Shape 59" o:spid="_x0000_s1031" style="position:absolute;left:19398;top:67767;width:7003;height:93;visibility:visible;mso-wrap-style:square;v-text-anchor:middle" coordsize="700310,9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" path="m,l700310,r,9350l,9350,,xe" filled="f" stroked="f" strokeweight=".25942mm">
                    <v:stroke joinstyle="miter"/>
                    <v:path arrowok="t" o:connecttype="custom" o:connectlocs="0,0;700310,0;700310,9350;0,9350" o:connectangles="0,0,0,0"/>
                  </v:shape>
                  <v:shape id="Freeform: Shape 60" o:spid="_x0000_s1032" style="position:absolute;left:19398;top:67720;width:5194;height:187;visibility:visible;mso-wrap-style:square;v-text-anchor:middle" coordsize="519482,1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" path="m,l519482,r,18700l,18700,,xe" filled="f" stroked="f" strokeweight=".25942mm">
                    <v:stroke joinstyle="miter"/>
                    <v:path arrowok="t" o:connecttype="custom" o:connectlocs="0,0;519482,0;519482,18700;0,18700" o:connectangles="0,0,0,0"/>
                  </v:shape>
                  <v:shape id="Freeform: Shape 61" o:spid="_x0000_s1033" style="position:absolute;left:24096;top:67585;width:587;height:588;visibility:visible;mso-wrap-style:square;v-text-anchor:middle" coordsize="58718,58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" path="m29453,c45535,,58718,13183,58718,29453v,16081,-13183,29358,-29265,29358c13184,58811,,45628,,29453,-93,13183,13184,,29453,r,xe" fillcolor="#ffae0d" stroked="f" strokeweight=".25942mm">
                    <v:stroke joinstyle="miter"/>
                    <v:path arrowok="t" o:connecttype="custom" o:connectlocs="29453,0;58718,29453;29453,58811;0,29453;29453,0;29453,0" o:connectangles="0,0,0,0,0,0"/>
                  </v:shape>
                  <v:shape id="Freeform: Shape 62" o:spid="_x0000_s1034" style="position:absolute;left:19398;top:70213;width:7003;height:94;visibility:visible;mso-wrap-style:square;v-text-anchor:middle" coordsize="700310,9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" path="m,l700310,r,9350l,9350,,xe" filled="f" stroked="f" strokeweight=".25942mm">
                    <v:stroke joinstyle="miter"/>
                    <v:path arrowok="t" o:connecttype="custom" o:connectlocs="0,0;700310,0;700310,9350;0,9350" o:connectangles="0,0,0,0"/>
                  </v:shape>
                  <v:shape id="Freeform: Shape 63" o:spid="_x0000_s1035" style="position:absolute;left:19371;top:70167;width:4914;height:187;visibility:visible;mso-wrap-style:square;v-text-anchor:middle" coordsize="491339,1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" path="m,l491339,r,18700l,18700,,xe" filled="f" stroked="f" strokeweight=".25942mm">
                    <v:stroke joinstyle="miter"/>
                    <v:path arrowok="t" o:connecttype="custom" o:connectlocs="0,0;491339,0;491339,18700;0,18700" o:connectangles="0,0,0,0"/>
                  </v:shape>
                  <v:shape id="Freeform: Shape 64" o:spid="_x0000_s1036" style="position:absolute;left:23723;top:69966;width:587;height:589;visibility:visible;mso-wrap-style:square;v-text-anchor:middle" coordsize="58717,58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" path="m29452,c45534,,58718,13183,58718,29453v,16081,-13184,29358,-29266,29358c13183,58811,,45628,,29453,,13183,13183,,29452,r,xe" fillcolor="#ffae0d" stroked="f" strokeweight=".25942mm">
                    <v:stroke joinstyle="miter"/>
                    <v:path arrowok="t" o:connecttype="custom" o:connectlocs="29452,0;58718,29453;29452,58811;0,29453;29452,0;29452,0" o:connectangles="0,0,0,0,0,0"/>
                  </v:shape>
                  <v:shape id="Freeform: Shape 68" o:spid="_x0000_s1037" style="position:absolute;left:19398;top:74865;width:7003;height:93;visibility:visible;mso-wrap-style:square;v-text-anchor:middle" coordsize="700310,9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" path="m,l700310,r,9350l,9350,,xe" filled="f" stroked="f" strokeweight=".25942mm">
                    <v:stroke joinstyle="miter"/>
                    <v:path arrowok="t" o:connecttype="custom" o:connectlocs="0,0;700310,0;700310,9350;0,9350" o:connectangles="0,0,0,0"/>
                  </v:shape>
                  <v:shape id="Freeform: Shape 69" o:spid="_x0000_s1038" style="position:absolute;left:19398;top:74818;width:5273;height:187;visibility:visible;mso-wrap-style:square;v-text-anchor:middle" coordsize="527336,1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" path="m,l527336,r,18700l,18700,,xe" filled="f" stroked="f" strokeweight=".25942mm">
                    <v:stroke joinstyle="miter"/>
                    <v:path arrowok="t" o:connecttype="custom" o:connectlocs="0,0;527336,0;527336,18700;0,18700" o:connectangles="0,0,0,0"/>
                  </v:shape>
                  <v:shape id="Freeform: Shape 70" o:spid="_x0000_s1039" style="position:absolute;left:24096;top:74618;width:587;height:588;visibility:visible;mso-wrap-style:square;v-text-anchor:middle" coordsize="58717,58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" path="m29452,c45534,,58718,13183,58718,29452v,16082,-13184,29359,-29266,29359c13183,58811,,45628,,29452,,13183,13183,,29452,r,xe" fillcolor="#ffae0d" stroked="f" strokeweight=".25942mm">
                    <v:stroke joinstyle="miter"/>
                    <v:path arrowok="t" o:connecttype="custom" o:connectlocs="29452,0;58718,29452;29452,58811;0,29452;29452,0;29452,0" o:connectangles="0,0,0,0,0,0"/>
                  </v:shape>
                </v:group>
                <v:rect id="Rectangle 22" o:spid="_x0000_s1040" style="position:absolute;left:-167;top:3349;width:15905;height:21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" filled="f" stroked="f">
                  <v:textbox>
                    <w:txbxContent>
                      <w:p w14:paraId="6B0D371E" w14:textId="688A8CD4" w:rsidR="006C0B3E" w:rsidRPr="00D83A1C" w:rsidRDefault="006C0B3E" w:rsidP="006C0B3E">
                        <w:pPr>
                          <w:pStyle w:val="NormalWeb"/>
                          <w:bidi/>
                          <w:spacing w:line="360" w:lineRule="auto"/>
                          <w:jc w:val="left"/>
                          <w:rPr>
                            <w:rFonts w:asciiTheme="minorBidi" w:hAnsiTheme="minorBidi" w:cs="B Nazanin"/>
                            <w:b/>
                            <w:bCs/>
                            <w:color w:val="000000" w:themeColor="text1"/>
                            <w:kern w:val="24"/>
                            <w:rtl/>
                            <w:lang w:bidi="fa-IR"/>
                          </w:rPr>
                        </w:pPr>
                        <w:r w:rsidRPr="00D83A1C">
                          <w:rPr>
                            <w:rFonts w:hAnsi="Cambria" w:cs="B Nazanin" w:hint="cs"/>
                            <w:b/>
                            <w:bCs/>
                            <w:color w:val="000000" w:themeColor="text1"/>
                            <w:kern w:val="24"/>
                            <w:rtl/>
                          </w:rPr>
                          <w:t>زبا</w:t>
                        </w:r>
                        <w:r w:rsidRPr="00D83A1C">
                          <w:rPr>
                            <w:rFonts w:hAnsi="Cambria" w:cs="B Nazanin" w:hint="cs"/>
                            <w:b/>
                            <w:bCs/>
                            <w:color w:val="000000" w:themeColor="text1"/>
                            <w:kern w:val="24"/>
                            <w:rtl/>
                            <w:lang w:bidi="fa-IR"/>
                          </w:rPr>
                          <w:t xml:space="preserve">ن </w:t>
                        </w:r>
                        <w:r w:rsidR="00E5310F" w:rsidRPr="00D83A1C">
                          <w:rPr>
                            <w:rFonts w:hAnsi="Cambria" w:cs="B Nazanin" w:hint="cs"/>
                            <w:b/>
                            <w:bCs/>
                            <w:color w:val="000000" w:themeColor="text1"/>
                            <w:kern w:val="24"/>
                            <w:rtl/>
                            <w:lang w:bidi="fa-IR"/>
                          </w:rPr>
                          <w:t xml:space="preserve">های </w:t>
                        </w:r>
                        <w:r w:rsidRPr="00D83A1C">
                          <w:rPr>
                            <w:rFonts w:hAnsi="Cambria" w:cs="B Nazanin" w:hint="cs"/>
                            <w:b/>
                            <w:bCs/>
                            <w:color w:val="000000" w:themeColor="text1"/>
                            <w:kern w:val="24"/>
                            <w:rtl/>
                            <w:lang w:bidi="fa-IR"/>
                          </w:rPr>
                          <w:t>خارجی</w:t>
                        </w:r>
                        <w:r w:rsidR="00E5310F" w:rsidRPr="00D83A1C">
                          <w:rPr>
                            <w:rFonts w:hAnsi="Cambria" w:cs="B Nazanin" w:hint="cs"/>
                            <w:b/>
                            <w:bCs/>
                            <w:color w:val="000000" w:themeColor="text1"/>
                            <w:kern w:val="24"/>
                            <w:rtl/>
                            <w:lang w:bidi="fa-IR"/>
                          </w:rPr>
                          <w:t>:</w:t>
                        </w:r>
                      </w:p>
                      <w:p w14:paraId="666E403B" w14:textId="70ACF11B" w:rsidR="00AC489C" w:rsidRPr="00D83A1C" w:rsidRDefault="00E5310F" w:rsidP="006C0B3E">
                        <w:pPr>
                          <w:pStyle w:val="NormalWeb"/>
                          <w:bidi/>
                          <w:spacing w:line="360" w:lineRule="auto"/>
                          <w:jc w:val="left"/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  <w:rtl/>
                          </w:rPr>
                          <w:t>انگلیسی</w:t>
                        </w:r>
                      </w:p>
                      <w:p w14:paraId="2EA2F313" w14:textId="06841A30" w:rsidR="00AC489C" w:rsidRPr="00D83A1C" w:rsidRDefault="00E5310F" w:rsidP="006C0B3E">
                        <w:pPr>
                          <w:pStyle w:val="NormalWeb"/>
                          <w:bidi/>
                          <w:spacing w:line="360" w:lineRule="auto"/>
                          <w:jc w:val="left"/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  <w:rtl/>
                          </w:rPr>
                          <w:t>فرانسه</w:t>
                        </w:r>
                      </w:p>
                      <w:p w14:paraId="25951803" w14:textId="77777777" w:rsidR="00894637" w:rsidRPr="00D83A1C" w:rsidRDefault="00E5310F" w:rsidP="00894637">
                        <w:pPr>
                          <w:pStyle w:val="NormalWeb"/>
                          <w:bidi/>
                          <w:spacing w:line="360" w:lineRule="auto"/>
                          <w:jc w:val="left"/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  <w:rtl/>
                          </w:rPr>
                          <w:t>آلمانی</w:t>
                        </w:r>
                      </w:p>
                      <w:p w14:paraId="7FB426D5" w14:textId="7E674308" w:rsidR="00AC489C" w:rsidRPr="00D83A1C" w:rsidRDefault="00894637" w:rsidP="00921F35">
                        <w:pPr>
                          <w:pStyle w:val="NormalWeb"/>
                          <w:bidi/>
                          <w:spacing w:line="360" w:lineRule="auto"/>
                          <w:jc w:val="left"/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b/>
                            <w:bCs/>
                            <w:color w:val="000000" w:themeColor="text1"/>
                            <w:kern w:val="24"/>
                            <w:rtl/>
                            <w:lang w:bidi="fa-IR"/>
                          </w:rPr>
                          <w:t>کار با کامپیوتر:</w:t>
                        </w:r>
                        <w:r w:rsidRPr="00D83A1C"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  <w:rtl/>
                          </w:rPr>
                          <w:br/>
                        </w:r>
                        <w:r w:rsidRPr="00D83A1C">
                          <w:rPr>
                            <w:rFonts w:asciiTheme="minorBidi" w:eastAsia="Microsoft YaHei" w:hAnsiTheme="minorBidi" w:cs="B Nazanin"/>
                            <w:color w:val="000000" w:themeColor="text1"/>
                            <w:kern w:val="24"/>
                            <w:rtl/>
                          </w:rPr>
                          <w:t xml:space="preserve">مهارت های </w:t>
                        </w:r>
                        <w:r w:rsidRPr="00D83A1C">
                          <w:rPr>
                            <w:rFonts w:asciiTheme="minorBidi" w:eastAsia="Microsoft YaHei" w:hAnsiTheme="minorBidi" w:cs="B Nazanin"/>
                            <w:color w:val="000000" w:themeColor="text1"/>
                            <w:kern w:val="24"/>
                          </w:rPr>
                          <w:t>ICDL</w:t>
                        </w:r>
                        <w:r w:rsidR="00AC489C" w:rsidRPr="00D83A1C">
                          <w:rPr>
                            <w:rFonts w:eastAsia="Microsoft YaHei" w:hAnsi="Times New Roman" w:cs="B Nazanin"/>
                            <w:color w:val="000000" w:themeColor="text1"/>
                            <w:kern w:val="24"/>
                            <w:sz w:val="29"/>
                            <w:szCs w:val="29"/>
                          </w:rPr>
                          <w:br/>
                        </w:r>
                      </w:p>
                    </w:txbxContent>
                  </v:textbox>
                </v:rect>
                <v:rect id="Rectangle 84" o:spid="_x0000_s1041" style="position:absolute;left:474;width:14365;height:5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" filled="f" stroked="f">
                  <v:textbox style="mso-fit-shape-to-text:t">
                    <w:txbxContent>
                      <w:p w14:paraId="259F2D44" w14:textId="42BAA5E8" w:rsidR="00B6363F" w:rsidRPr="00D83A1C" w:rsidRDefault="006C0B3E" w:rsidP="006C0B3E">
                        <w:pPr>
                          <w:bidi/>
                          <w:rPr>
                            <w:rFonts w:asciiTheme="minorBidi" w:hAnsiTheme="minorBidi" w:cs="B Nazanin"/>
                            <w:color w:val="FFAE0D"/>
                            <w:sz w:val="36"/>
                            <w:szCs w:val="32"/>
                            <w:lang w:val="en-US" w:bidi="fa-IR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caps/>
                            <w:color w:val="FFAE0D"/>
                            <w:kern w:val="24"/>
                            <w:sz w:val="36"/>
                            <w:szCs w:val="32"/>
                            <w:rtl/>
                            <w:lang w:val="en-US" w:bidi="fa-IR"/>
                          </w:rPr>
                          <w:t>توانایی ها: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82F61"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718656" behindDoc="1" locked="0" layoutInCell="1" allowOverlap="1" wp14:anchorId="1ECD0491" wp14:editId="7D90340A">
                <wp:simplePos x="0" y="0"/>
                <wp:positionH relativeFrom="column">
                  <wp:posOffset>-1619250</wp:posOffset>
                </wp:positionH>
                <wp:positionV relativeFrom="paragraph">
                  <wp:posOffset>7610475</wp:posOffset>
                </wp:positionV>
                <wp:extent cx="8261985" cy="2538095"/>
                <wp:effectExtent l="0" t="0" r="5715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61985" cy="2538095"/>
                          <a:chOff x="0" y="0"/>
                          <a:chExt cx="8261985" cy="2538095"/>
                        </a:xfrm>
                      </wpg:grpSpPr>
                      <pic:pic xmlns:pic="http://schemas.openxmlformats.org/drawingml/2006/picture">
                        <pic:nvPicPr>
                          <pic:cNvPr id="83" name="Graphic 83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lum bright="-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2875" y="0"/>
                            <a:ext cx="5467350" cy="1543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Graphic 12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61925"/>
                            <a:ext cx="8261985" cy="23761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Graphic 18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lum brigh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90600" y="1485900"/>
                            <a:ext cx="391795" cy="41148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29" name="Group 29"/>
                        <wpg:cNvGrpSpPr/>
                        <wpg:grpSpPr>
                          <a:xfrm>
                            <a:off x="6432550" y="1543050"/>
                            <a:ext cx="1079637" cy="253606"/>
                            <a:chOff x="-381268" y="0"/>
                            <a:chExt cx="1751998" cy="411480"/>
                          </a:xfrm>
                        </wpg:grpSpPr>
                        <pic:pic xmlns:pic="http://schemas.openxmlformats.org/drawingml/2006/picture">
                          <pic:nvPicPr>
                            <pic:cNvPr id="30" name="Graphic 3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lum bright="10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381268" y="0"/>
                              <a:ext cx="391795" cy="4114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1" name="Graphic 3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lum bright="10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2132" y="0"/>
                              <a:ext cx="391795" cy="4114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2" name="Graphic 3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lum bright="10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25533" y="0"/>
                              <a:ext cx="391795" cy="4114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3" name="Graphic 3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lum bright="10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1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78934" y="0"/>
                              <a:ext cx="391796" cy="41148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7439C9" id="Group 5" o:spid="_x0000_s1026" style="position:absolute;margin-left:-127.5pt;margin-top:599.25pt;width:650.55pt;height:199.85pt;z-index:-251597824;mso-width-relative:margin;mso-height-relative:margin" coordsize="82619,25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">
                <v:shape id="Graphic 83" o:spid="_x0000_s1027" type="#_x0000_t75" style="position:absolute;left:1428;width:54674;height:15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">
                  <v:imagedata r:id="rId23" o:title="" blacklevel="-5898f"/>
                </v:shape>
                <v:shape id="Graphic 12" o:spid="_x0000_s1028" type="#_x0000_t75" style="position:absolute;top:1619;width:82619;height:237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">
                  <v:imagedata r:id="rId24" o:title=""/>
                </v:shape>
                <v:shape id="Graphic 18" o:spid="_x0000_s1029" type="#_x0000_t75" style="position:absolute;left:9906;top:14859;width:3917;height:4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">
                  <v:imagedata r:id="rId25" o:title="" blacklevel=".5"/>
                </v:shape>
                <v:group id="Group 29" o:spid="_x0000_s1030" style="position:absolute;left:64325;top:15430;width:10796;height:2536" coordorigin="-3812" coordsize="17519,4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Graphic 30" o:spid="_x0000_s1031" type="#_x0000_t75" style="position:absolute;left:-3812;width:3917;height:4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">
                    <v:imagedata r:id="rId25" o:title="" blacklevel=".5"/>
                  </v:shape>
                  <v:shape id="Graphic 31" o:spid="_x0000_s1032" type="#_x0000_t75" style="position:absolute;left:721;width:3918;height:4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">
                    <v:imagedata r:id="rId25" o:title="" blacklevel=".5"/>
                  </v:shape>
                  <v:shape id="Graphic 32" o:spid="_x0000_s1033" type="#_x0000_t75" style="position:absolute;left:5255;width:3918;height:4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">
                    <v:imagedata r:id="rId25" o:title="" blacklevel=".5"/>
                  </v:shape>
                  <v:shape id="Graphic 33" o:spid="_x0000_s1034" type="#_x0000_t75" style="position:absolute;left:9789;width:3918;height:4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">
                    <v:imagedata r:id="rId25" o:title="" blacklevel=".5"/>
                  </v:shape>
                </v:group>
              </v:group>
            </w:pict>
          </mc:Fallback>
        </mc:AlternateContent>
      </w:r>
      <w:r w:rsidR="00382F61"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75178F3F" wp14:editId="59B30625">
                <wp:simplePos x="0" y="0"/>
                <wp:positionH relativeFrom="page">
                  <wp:posOffset>-133350</wp:posOffset>
                </wp:positionH>
                <wp:positionV relativeFrom="paragraph">
                  <wp:posOffset>685800</wp:posOffset>
                </wp:positionV>
                <wp:extent cx="3561080" cy="895985"/>
                <wp:effectExtent l="0" t="0" r="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1080" cy="895985"/>
                          <a:chOff x="-67242" y="1090993"/>
                          <a:chExt cx="3561702" cy="898694"/>
                        </a:xfrm>
                      </wpg:grpSpPr>
                      <wps:wsp>
                        <wps:cNvPr id="79" name="Rectangle 79"/>
                        <wps:cNvSpPr/>
                        <wps:spPr>
                          <a:xfrm>
                            <a:off x="-67242" y="1090993"/>
                            <a:ext cx="3561702" cy="524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5848A32" w14:textId="6B46F2F5" w:rsidR="00AC489C" w:rsidRPr="00D83A1C" w:rsidRDefault="00E5310F" w:rsidP="00003306">
                              <w:pPr>
                                <w:bidi/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000000" w:themeColor="text1"/>
                                  <w:sz w:val="48"/>
                                  <w:szCs w:val="48"/>
                                  <w:rtl/>
                                  <w:lang w:val="en-US"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000000" w:themeColor="text1"/>
                                  <w:sz w:val="48"/>
                                  <w:szCs w:val="48"/>
                                  <w:rtl/>
                                  <w:lang w:val="en-US" w:bidi="fa-IR"/>
                                </w:rPr>
                                <w:t>نام و نام خانوادگی</w:t>
                              </w:r>
                            </w:p>
                            <w:p w14:paraId="1BE3A448" w14:textId="77777777" w:rsidR="00D70C1D" w:rsidRPr="00D83A1C" w:rsidRDefault="00D70C1D" w:rsidP="00D70C1D">
                              <w:pPr>
                                <w:bidi/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000000" w:themeColor="text1"/>
                                  <w:sz w:val="48"/>
                                  <w:szCs w:val="48"/>
                                  <w:lang w:val="en-US" w:bidi="fa-IR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481199" y="1596622"/>
                            <a:ext cx="2508885" cy="39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7D6DA02" w14:textId="652CD239" w:rsidR="00CB3F8F" w:rsidRPr="00D83A1C" w:rsidRDefault="00E5310F" w:rsidP="00003306">
                              <w:pPr>
                                <w:bidi/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rtl/>
                                  <w:lang w:val="en-US" w:bidi="fa-IR"/>
                                </w:rPr>
                                <w:t>عنوان شغلی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2922739" y="1769023"/>
                            <a:ext cx="47151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178F3F" id="Group 13" o:spid="_x0000_s1042" style="position:absolute;left:0;text-align:left;margin-left:-10.5pt;margin-top:54pt;width:280.4pt;height:70.55pt;z-index:251703296;mso-position-horizontal-relative:page;mso-width-relative:margin;mso-height-relative:margin" coordorigin="-672,10909" coordsize="35617,89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">
                <v:rect id="Rectangle 79" o:spid="_x0000_s1043" style="position:absolute;left:-672;top:10909;width:35616;height:52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" filled="f" stroked="f" strokeweight="1pt">
                  <v:textbox>
                    <w:txbxContent>
                      <w:p w14:paraId="45848A32" w14:textId="6B46F2F5" w:rsidR="00AC489C" w:rsidRPr="00D83A1C" w:rsidRDefault="00E5310F" w:rsidP="00003306">
                        <w:pPr>
                          <w:bidi/>
                          <w:rPr>
                            <w:rFonts w:asciiTheme="minorBidi" w:hAnsiTheme="minorBidi" w:cs="B Nazanin"/>
                            <w:b/>
                            <w:bCs/>
                            <w:color w:val="000000" w:themeColor="text1"/>
                            <w:sz w:val="48"/>
                            <w:szCs w:val="48"/>
                            <w:rtl/>
                            <w:lang w:val="en-US" w:bidi="fa-IR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b/>
                            <w:bCs/>
                            <w:color w:val="000000" w:themeColor="text1"/>
                            <w:sz w:val="48"/>
                            <w:szCs w:val="48"/>
                            <w:rtl/>
                            <w:lang w:val="en-US" w:bidi="fa-IR"/>
                          </w:rPr>
                          <w:t>نام و نام خانوادگی</w:t>
                        </w:r>
                      </w:p>
                      <w:p w14:paraId="1BE3A448" w14:textId="77777777" w:rsidR="00D70C1D" w:rsidRPr="00D83A1C" w:rsidRDefault="00D70C1D" w:rsidP="00D70C1D">
                        <w:pPr>
                          <w:bidi/>
                          <w:rPr>
                            <w:rFonts w:asciiTheme="minorBidi" w:hAnsiTheme="minorBidi" w:cs="B Nazanin"/>
                            <w:b/>
                            <w:bCs/>
                            <w:color w:val="000000" w:themeColor="text1"/>
                            <w:sz w:val="48"/>
                            <w:szCs w:val="48"/>
                            <w:lang w:val="en-US" w:bidi="fa-IR"/>
                          </w:rPr>
                        </w:pPr>
                      </w:p>
                    </w:txbxContent>
                  </v:textbox>
                </v:rect>
                <v:rect id="Rectangle 80" o:spid="_x0000_s1044" style="position:absolute;left:4811;top:15966;width:25089;height:39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" filled="f" stroked="f" strokeweight="1pt">
                  <v:textbox>
                    <w:txbxContent>
                      <w:p w14:paraId="37D6DA02" w14:textId="652CD239" w:rsidR="00CB3F8F" w:rsidRPr="00D83A1C" w:rsidRDefault="00E5310F" w:rsidP="00003306">
                        <w:pPr>
                          <w:bidi/>
                          <w:rPr>
                            <w:rFonts w:asciiTheme="minorBidi" w:hAnsiTheme="minorBidi" w:cs="B Nazanin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en-US" w:bidi="fa-IR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  <w:sz w:val="28"/>
                            <w:szCs w:val="28"/>
                            <w:rtl/>
                            <w:lang w:val="en-US" w:bidi="fa-IR"/>
                          </w:rPr>
                          <w:t>عنوان شغلی</w:t>
                        </w:r>
                      </w:p>
                    </w:txbxContent>
                  </v:textbox>
                </v:rect>
                <v:line id="Straight Connector 16" o:spid="_x0000_s1045" style="position:absolute;visibility:visible;mso-wrap-style:square" from="29227,17690" to="33942,17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" strokecolor="#ffc000 [3207]" strokeweight="1.5pt">
                  <v:stroke joinstyle="miter"/>
                </v:line>
                <w10:wrap anchorx="page"/>
              </v:group>
            </w:pict>
          </mc:Fallback>
        </mc:AlternateContent>
      </w:r>
      <w:r w:rsidR="00792BBE"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15FF258" wp14:editId="17175C8B">
                <wp:simplePos x="0" y="0"/>
                <wp:positionH relativeFrom="page">
                  <wp:posOffset>4710235</wp:posOffset>
                </wp:positionH>
                <wp:positionV relativeFrom="paragraph">
                  <wp:posOffset>2133593</wp:posOffset>
                </wp:positionV>
                <wp:extent cx="2546350" cy="1240155"/>
                <wp:effectExtent l="0" t="0" r="6350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2546350" cy="1240155"/>
                          <a:chOff x="0" y="0"/>
                          <a:chExt cx="2547385" cy="1240345"/>
                        </a:xfrm>
                      </wpg:grpSpPr>
                      <wpg:grpSp>
                        <wpg:cNvPr id="50" name="Graphic 3"/>
                        <wpg:cNvGrpSpPr/>
                        <wpg:grpSpPr>
                          <a:xfrm>
                            <a:off x="0" y="47625"/>
                            <a:ext cx="133985" cy="812165"/>
                            <a:chOff x="1246509" y="4719153"/>
                            <a:chExt cx="92096" cy="556825"/>
                          </a:xfrm>
                          <a:solidFill>
                            <a:srgbClr val="FFAE0D"/>
                          </a:solidFill>
                        </wpg:grpSpPr>
                        <wps:wsp>
                          <wps:cNvPr id="51" name="Freeform: Shape 51"/>
                          <wps:cNvSpPr/>
                          <wps:spPr>
                            <a:xfrm>
                              <a:off x="1246509" y="5166771"/>
                              <a:ext cx="72181" cy="109207"/>
                            </a:xfrm>
                            <a:custGeom>
                              <a:avLst/>
                              <a:gdLst>
                                <a:gd name="connsiteX0" fmla="*/ 36091 w 72181"/>
                                <a:gd name="connsiteY0" fmla="*/ 0 h 109207"/>
                                <a:gd name="connsiteX1" fmla="*/ 0 w 72181"/>
                                <a:gd name="connsiteY1" fmla="*/ 36091 h 109207"/>
                                <a:gd name="connsiteX2" fmla="*/ 15708 w 72181"/>
                                <a:gd name="connsiteY2" fmla="*/ 76109 h 109207"/>
                                <a:gd name="connsiteX3" fmla="*/ 30761 w 72181"/>
                                <a:gd name="connsiteY3" fmla="*/ 101074 h 109207"/>
                                <a:gd name="connsiteX4" fmla="*/ 36091 w 72181"/>
                                <a:gd name="connsiteY4" fmla="*/ 109208 h 109207"/>
                                <a:gd name="connsiteX5" fmla="*/ 41420 w 72181"/>
                                <a:gd name="connsiteY5" fmla="*/ 101074 h 109207"/>
                                <a:gd name="connsiteX6" fmla="*/ 56474 w 72181"/>
                                <a:gd name="connsiteY6" fmla="*/ 76109 h 109207"/>
                                <a:gd name="connsiteX7" fmla="*/ 72182 w 72181"/>
                                <a:gd name="connsiteY7" fmla="*/ 36091 h 109207"/>
                                <a:gd name="connsiteX8" fmla="*/ 36091 w 72181"/>
                                <a:gd name="connsiteY8" fmla="*/ 0 h 109207"/>
                                <a:gd name="connsiteX9" fmla="*/ 36091 w 72181"/>
                                <a:gd name="connsiteY9" fmla="*/ 0 h 109207"/>
                                <a:gd name="connsiteX10" fmla="*/ 36091 w 72181"/>
                                <a:gd name="connsiteY10" fmla="*/ 54604 h 109207"/>
                                <a:gd name="connsiteX11" fmla="*/ 17391 w 72181"/>
                                <a:gd name="connsiteY11" fmla="*/ 35904 h 109207"/>
                                <a:gd name="connsiteX12" fmla="*/ 36091 w 72181"/>
                                <a:gd name="connsiteY12" fmla="*/ 17204 h 109207"/>
                                <a:gd name="connsiteX13" fmla="*/ 54791 w 72181"/>
                                <a:gd name="connsiteY13" fmla="*/ 35904 h 109207"/>
                                <a:gd name="connsiteX14" fmla="*/ 36091 w 72181"/>
                                <a:gd name="connsiteY14" fmla="*/ 54604 h 109207"/>
                                <a:gd name="connsiteX15" fmla="*/ 36091 w 72181"/>
                                <a:gd name="connsiteY15" fmla="*/ 54604 h 1092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</a:cxnLst>
                              <a:rect l="l" t="t" r="r" b="b"/>
                              <a:pathLst>
                                <a:path w="72181" h="109207">
                                  <a:moveTo>
                                    <a:pt x="36091" y="0"/>
                                  </a:moveTo>
                                  <a:cubicBezTo>
                                    <a:pt x="16175" y="0"/>
                                    <a:pt x="0" y="16175"/>
                                    <a:pt x="0" y="36091"/>
                                  </a:cubicBezTo>
                                  <a:cubicBezTo>
                                    <a:pt x="0" y="44132"/>
                                    <a:pt x="5142" y="57222"/>
                                    <a:pt x="15708" y="76109"/>
                                  </a:cubicBezTo>
                                  <a:cubicBezTo>
                                    <a:pt x="23188" y="89480"/>
                                    <a:pt x="30481" y="100606"/>
                                    <a:pt x="30761" y="101074"/>
                                  </a:cubicBezTo>
                                  <a:lnTo>
                                    <a:pt x="36091" y="109208"/>
                                  </a:lnTo>
                                  <a:lnTo>
                                    <a:pt x="41420" y="101074"/>
                                  </a:lnTo>
                                  <a:cubicBezTo>
                                    <a:pt x="41701" y="100606"/>
                                    <a:pt x="49087" y="89480"/>
                                    <a:pt x="56474" y="76109"/>
                                  </a:cubicBezTo>
                                  <a:cubicBezTo>
                                    <a:pt x="67039" y="57222"/>
                                    <a:pt x="72182" y="44132"/>
                                    <a:pt x="72182" y="36091"/>
                                  </a:cubicBezTo>
                                  <a:cubicBezTo>
                                    <a:pt x="72182" y="16175"/>
                                    <a:pt x="56006" y="0"/>
                                    <a:pt x="36091" y="0"/>
                                  </a:cubicBezTo>
                                  <a:lnTo>
                                    <a:pt x="36091" y="0"/>
                                  </a:lnTo>
                                  <a:close/>
                                  <a:moveTo>
                                    <a:pt x="36091" y="54604"/>
                                  </a:moveTo>
                                  <a:cubicBezTo>
                                    <a:pt x="25712" y="54604"/>
                                    <a:pt x="17391" y="46189"/>
                                    <a:pt x="17391" y="35904"/>
                                  </a:cubicBezTo>
                                  <a:cubicBezTo>
                                    <a:pt x="17391" y="25525"/>
                                    <a:pt x="25806" y="17204"/>
                                    <a:pt x="36091" y="17204"/>
                                  </a:cubicBezTo>
                                  <a:cubicBezTo>
                                    <a:pt x="46469" y="17204"/>
                                    <a:pt x="54791" y="25619"/>
                                    <a:pt x="54791" y="35904"/>
                                  </a:cubicBezTo>
                                  <a:cubicBezTo>
                                    <a:pt x="54791" y="46189"/>
                                    <a:pt x="46376" y="54604"/>
                                    <a:pt x="36091" y="54604"/>
                                  </a:cubicBezTo>
                                  <a:lnTo>
                                    <a:pt x="36091" y="54604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Freeform: Shape 52"/>
                          <wps:cNvSpPr/>
                          <wps:spPr>
                            <a:xfrm>
                              <a:off x="1246509" y="4719153"/>
                              <a:ext cx="81016" cy="80971"/>
                            </a:xfrm>
                            <a:custGeom>
                              <a:avLst/>
                              <a:gdLst>
                                <a:gd name="connsiteX0" fmla="*/ 80970 w 81016"/>
                                <a:gd name="connsiteY0" fmla="*/ 63954 h 80971"/>
                                <a:gd name="connsiteX1" fmla="*/ 79755 w 81016"/>
                                <a:gd name="connsiteY1" fmla="*/ 67413 h 80971"/>
                                <a:gd name="connsiteX2" fmla="*/ 68348 w 81016"/>
                                <a:gd name="connsiteY2" fmla="*/ 78727 h 80971"/>
                                <a:gd name="connsiteX3" fmla="*/ 66291 w 81016"/>
                                <a:gd name="connsiteY3" fmla="*/ 80223 h 80971"/>
                                <a:gd name="connsiteX4" fmla="*/ 63860 w 81016"/>
                                <a:gd name="connsiteY4" fmla="*/ 80971 h 80971"/>
                                <a:gd name="connsiteX5" fmla="*/ 63299 w 81016"/>
                                <a:gd name="connsiteY5" fmla="*/ 80971 h 80971"/>
                                <a:gd name="connsiteX6" fmla="*/ 62177 w 81016"/>
                                <a:gd name="connsiteY6" fmla="*/ 80971 h 80971"/>
                                <a:gd name="connsiteX7" fmla="*/ 56941 w 81016"/>
                                <a:gd name="connsiteY7" fmla="*/ 80410 h 80971"/>
                                <a:gd name="connsiteX8" fmla="*/ 48059 w 81016"/>
                                <a:gd name="connsiteY8" fmla="*/ 77699 h 80971"/>
                                <a:gd name="connsiteX9" fmla="*/ 36091 w 81016"/>
                                <a:gd name="connsiteY9" fmla="*/ 71153 h 80971"/>
                                <a:gd name="connsiteX10" fmla="*/ 21879 w 81016"/>
                                <a:gd name="connsiteY10" fmla="*/ 59092 h 80971"/>
                                <a:gd name="connsiteX11" fmla="*/ 11968 w 81016"/>
                                <a:gd name="connsiteY11" fmla="*/ 47778 h 80971"/>
                                <a:gd name="connsiteX12" fmla="*/ 5610 w 81016"/>
                                <a:gd name="connsiteY12" fmla="*/ 37774 h 80971"/>
                                <a:gd name="connsiteX13" fmla="*/ 1963 w 81016"/>
                                <a:gd name="connsiteY13" fmla="*/ 29452 h 80971"/>
                                <a:gd name="connsiteX14" fmla="*/ 374 w 81016"/>
                                <a:gd name="connsiteY14" fmla="*/ 23001 h 80971"/>
                                <a:gd name="connsiteX15" fmla="*/ 0 w 81016"/>
                                <a:gd name="connsiteY15" fmla="*/ 18794 h 80971"/>
                                <a:gd name="connsiteX16" fmla="*/ 93 w 81016"/>
                                <a:gd name="connsiteY16" fmla="*/ 17110 h 80971"/>
                                <a:gd name="connsiteX17" fmla="*/ 841 w 81016"/>
                                <a:gd name="connsiteY17" fmla="*/ 14680 h 80971"/>
                                <a:gd name="connsiteX18" fmla="*/ 2337 w 81016"/>
                                <a:gd name="connsiteY18" fmla="*/ 12623 h 80971"/>
                                <a:gd name="connsiteX19" fmla="*/ 13744 w 81016"/>
                                <a:gd name="connsiteY19" fmla="*/ 1216 h 80971"/>
                                <a:gd name="connsiteX20" fmla="*/ 16456 w 81016"/>
                                <a:gd name="connsiteY20" fmla="*/ 0 h 80971"/>
                                <a:gd name="connsiteX21" fmla="*/ 18419 w 81016"/>
                                <a:gd name="connsiteY21" fmla="*/ 655 h 80971"/>
                                <a:gd name="connsiteX22" fmla="*/ 19915 w 81016"/>
                                <a:gd name="connsiteY22" fmla="*/ 2244 h 80971"/>
                                <a:gd name="connsiteX23" fmla="*/ 29078 w 81016"/>
                                <a:gd name="connsiteY23" fmla="*/ 19635 h 80971"/>
                                <a:gd name="connsiteX24" fmla="*/ 29546 w 81016"/>
                                <a:gd name="connsiteY24" fmla="*/ 22627 h 80971"/>
                                <a:gd name="connsiteX25" fmla="*/ 28050 w 81016"/>
                                <a:gd name="connsiteY25" fmla="*/ 25338 h 80971"/>
                                <a:gd name="connsiteX26" fmla="*/ 23842 w 81016"/>
                                <a:gd name="connsiteY26" fmla="*/ 29546 h 80971"/>
                                <a:gd name="connsiteX27" fmla="*/ 23562 w 81016"/>
                                <a:gd name="connsiteY27" fmla="*/ 30107 h 80971"/>
                                <a:gd name="connsiteX28" fmla="*/ 23468 w 81016"/>
                                <a:gd name="connsiteY28" fmla="*/ 30762 h 80971"/>
                                <a:gd name="connsiteX29" fmla="*/ 25058 w 81016"/>
                                <a:gd name="connsiteY29" fmla="*/ 34876 h 80971"/>
                                <a:gd name="connsiteX30" fmla="*/ 28237 w 81016"/>
                                <a:gd name="connsiteY30" fmla="*/ 39924 h 80971"/>
                                <a:gd name="connsiteX31" fmla="*/ 34314 w 81016"/>
                                <a:gd name="connsiteY31" fmla="*/ 46750 h 80971"/>
                                <a:gd name="connsiteX32" fmla="*/ 41140 w 81016"/>
                                <a:gd name="connsiteY32" fmla="*/ 52921 h 80971"/>
                                <a:gd name="connsiteX33" fmla="*/ 46189 w 81016"/>
                                <a:gd name="connsiteY33" fmla="*/ 56100 h 80971"/>
                                <a:gd name="connsiteX34" fmla="*/ 49274 w 81016"/>
                                <a:gd name="connsiteY34" fmla="*/ 57316 h 80971"/>
                                <a:gd name="connsiteX35" fmla="*/ 50303 w 81016"/>
                                <a:gd name="connsiteY35" fmla="*/ 57502 h 80971"/>
                                <a:gd name="connsiteX36" fmla="*/ 50864 w 81016"/>
                                <a:gd name="connsiteY36" fmla="*/ 57409 h 80971"/>
                                <a:gd name="connsiteX37" fmla="*/ 51425 w 81016"/>
                                <a:gd name="connsiteY37" fmla="*/ 57128 h 80971"/>
                                <a:gd name="connsiteX38" fmla="*/ 56287 w 81016"/>
                                <a:gd name="connsiteY38" fmla="*/ 52173 h 80971"/>
                                <a:gd name="connsiteX39" fmla="*/ 59933 w 81016"/>
                                <a:gd name="connsiteY39" fmla="*/ 50770 h 80971"/>
                                <a:gd name="connsiteX40" fmla="*/ 62271 w 81016"/>
                                <a:gd name="connsiteY40" fmla="*/ 51331 h 80971"/>
                                <a:gd name="connsiteX41" fmla="*/ 62364 w 81016"/>
                                <a:gd name="connsiteY41" fmla="*/ 51331 h 80971"/>
                                <a:gd name="connsiteX42" fmla="*/ 78913 w 81016"/>
                                <a:gd name="connsiteY42" fmla="*/ 61149 h 80971"/>
                                <a:gd name="connsiteX43" fmla="*/ 80970 w 81016"/>
                                <a:gd name="connsiteY43" fmla="*/ 63954 h 80971"/>
                                <a:gd name="connsiteX44" fmla="*/ 80970 w 81016"/>
                                <a:gd name="connsiteY44" fmla="*/ 63954 h 8097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</a:cxnLst>
                              <a:rect l="l" t="t" r="r" b="b"/>
                              <a:pathLst>
                                <a:path w="81016" h="80971">
                                  <a:moveTo>
                                    <a:pt x="80970" y="63954"/>
                                  </a:moveTo>
                                  <a:cubicBezTo>
                                    <a:pt x="81157" y="65263"/>
                                    <a:pt x="80783" y="66385"/>
                                    <a:pt x="79755" y="67413"/>
                                  </a:cubicBezTo>
                                  <a:lnTo>
                                    <a:pt x="68348" y="78727"/>
                                  </a:lnTo>
                                  <a:cubicBezTo>
                                    <a:pt x="67787" y="79288"/>
                                    <a:pt x="67133" y="79756"/>
                                    <a:pt x="66291" y="80223"/>
                                  </a:cubicBezTo>
                                  <a:cubicBezTo>
                                    <a:pt x="65450" y="80597"/>
                                    <a:pt x="64608" y="80877"/>
                                    <a:pt x="63860" y="80971"/>
                                  </a:cubicBezTo>
                                  <a:cubicBezTo>
                                    <a:pt x="63767" y="80971"/>
                                    <a:pt x="63673" y="80971"/>
                                    <a:pt x="63299" y="80971"/>
                                  </a:cubicBezTo>
                                  <a:cubicBezTo>
                                    <a:pt x="63019" y="80971"/>
                                    <a:pt x="62645" y="80971"/>
                                    <a:pt x="62177" y="80971"/>
                                  </a:cubicBezTo>
                                  <a:cubicBezTo>
                                    <a:pt x="61055" y="80971"/>
                                    <a:pt x="59372" y="80784"/>
                                    <a:pt x="56941" y="80410"/>
                                  </a:cubicBezTo>
                                  <a:cubicBezTo>
                                    <a:pt x="54510" y="80036"/>
                                    <a:pt x="51518" y="79101"/>
                                    <a:pt x="48059" y="77699"/>
                                  </a:cubicBezTo>
                                  <a:cubicBezTo>
                                    <a:pt x="44506" y="76202"/>
                                    <a:pt x="40579" y="74052"/>
                                    <a:pt x="36091" y="71153"/>
                                  </a:cubicBezTo>
                                  <a:cubicBezTo>
                                    <a:pt x="31603" y="68255"/>
                                    <a:pt x="26834" y="64234"/>
                                    <a:pt x="21879" y="59092"/>
                                  </a:cubicBezTo>
                                  <a:cubicBezTo>
                                    <a:pt x="17858" y="55165"/>
                                    <a:pt x="14586" y="51331"/>
                                    <a:pt x="11968" y="47778"/>
                                  </a:cubicBezTo>
                                  <a:cubicBezTo>
                                    <a:pt x="9350" y="44132"/>
                                    <a:pt x="7199" y="40859"/>
                                    <a:pt x="5610" y="37774"/>
                                  </a:cubicBezTo>
                                  <a:cubicBezTo>
                                    <a:pt x="4020" y="34688"/>
                                    <a:pt x="2805" y="31977"/>
                                    <a:pt x="1963" y="29452"/>
                                  </a:cubicBezTo>
                                  <a:cubicBezTo>
                                    <a:pt x="1122" y="26928"/>
                                    <a:pt x="654" y="24777"/>
                                    <a:pt x="374" y="23001"/>
                                  </a:cubicBezTo>
                                  <a:cubicBezTo>
                                    <a:pt x="93" y="21224"/>
                                    <a:pt x="0" y="19822"/>
                                    <a:pt x="0" y="18794"/>
                                  </a:cubicBezTo>
                                  <a:cubicBezTo>
                                    <a:pt x="93" y="17765"/>
                                    <a:pt x="93" y="17204"/>
                                    <a:pt x="93" y="17110"/>
                                  </a:cubicBezTo>
                                  <a:cubicBezTo>
                                    <a:pt x="187" y="16269"/>
                                    <a:pt x="467" y="15521"/>
                                    <a:pt x="841" y="14680"/>
                                  </a:cubicBezTo>
                                  <a:cubicBezTo>
                                    <a:pt x="1216" y="13838"/>
                                    <a:pt x="1683" y="13184"/>
                                    <a:pt x="2337" y="12623"/>
                                  </a:cubicBezTo>
                                  <a:lnTo>
                                    <a:pt x="13744" y="1216"/>
                                  </a:lnTo>
                                  <a:cubicBezTo>
                                    <a:pt x="14586" y="374"/>
                                    <a:pt x="15427" y="0"/>
                                    <a:pt x="16456" y="0"/>
                                  </a:cubicBezTo>
                                  <a:cubicBezTo>
                                    <a:pt x="17204" y="0"/>
                                    <a:pt x="17858" y="187"/>
                                    <a:pt x="18419" y="655"/>
                                  </a:cubicBezTo>
                                  <a:cubicBezTo>
                                    <a:pt x="18980" y="1122"/>
                                    <a:pt x="19448" y="1589"/>
                                    <a:pt x="19915" y="2244"/>
                                  </a:cubicBezTo>
                                  <a:lnTo>
                                    <a:pt x="29078" y="19635"/>
                                  </a:lnTo>
                                  <a:cubicBezTo>
                                    <a:pt x="29639" y="20570"/>
                                    <a:pt x="29733" y="21598"/>
                                    <a:pt x="29546" y="22627"/>
                                  </a:cubicBezTo>
                                  <a:cubicBezTo>
                                    <a:pt x="29359" y="23749"/>
                                    <a:pt x="28798" y="24591"/>
                                    <a:pt x="28050" y="25338"/>
                                  </a:cubicBezTo>
                                  <a:lnTo>
                                    <a:pt x="23842" y="29546"/>
                                  </a:lnTo>
                                  <a:cubicBezTo>
                                    <a:pt x="23749" y="29639"/>
                                    <a:pt x="23655" y="29827"/>
                                    <a:pt x="23562" y="30107"/>
                                  </a:cubicBezTo>
                                  <a:cubicBezTo>
                                    <a:pt x="23468" y="30388"/>
                                    <a:pt x="23468" y="30574"/>
                                    <a:pt x="23468" y="30762"/>
                                  </a:cubicBezTo>
                                  <a:cubicBezTo>
                                    <a:pt x="23655" y="31977"/>
                                    <a:pt x="24216" y="33380"/>
                                    <a:pt x="25058" y="34876"/>
                                  </a:cubicBezTo>
                                  <a:cubicBezTo>
                                    <a:pt x="25712" y="36278"/>
                                    <a:pt x="26834" y="37961"/>
                                    <a:pt x="28237" y="39924"/>
                                  </a:cubicBezTo>
                                  <a:cubicBezTo>
                                    <a:pt x="29639" y="41888"/>
                                    <a:pt x="31696" y="44132"/>
                                    <a:pt x="34314" y="46750"/>
                                  </a:cubicBezTo>
                                  <a:cubicBezTo>
                                    <a:pt x="36932" y="49368"/>
                                    <a:pt x="39176" y="51425"/>
                                    <a:pt x="41140" y="52921"/>
                                  </a:cubicBezTo>
                                  <a:cubicBezTo>
                                    <a:pt x="43103" y="54417"/>
                                    <a:pt x="44786" y="55445"/>
                                    <a:pt x="46189" y="56100"/>
                                  </a:cubicBezTo>
                                  <a:cubicBezTo>
                                    <a:pt x="47498" y="56755"/>
                                    <a:pt x="48526" y="57222"/>
                                    <a:pt x="49274" y="57316"/>
                                  </a:cubicBezTo>
                                  <a:lnTo>
                                    <a:pt x="50303" y="57502"/>
                                  </a:lnTo>
                                  <a:cubicBezTo>
                                    <a:pt x="50396" y="57502"/>
                                    <a:pt x="50583" y="57502"/>
                                    <a:pt x="50864" y="57409"/>
                                  </a:cubicBezTo>
                                  <a:cubicBezTo>
                                    <a:pt x="51144" y="57316"/>
                                    <a:pt x="51331" y="57222"/>
                                    <a:pt x="51425" y="57128"/>
                                  </a:cubicBezTo>
                                  <a:lnTo>
                                    <a:pt x="56287" y="52173"/>
                                  </a:lnTo>
                                  <a:cubicBezTo>
                                    <a:pt x="57315" y="51238"/>
                                    <a:pt x="58531" y="50770"/>
                                    <a:pt x="59933" y="50770"/>
                                  </a:cubicBezTo>
                                  <a:cubicBezTo>
                                    <a:pt x="60868" y="50770"/>
                                    <a:pt x="61710" y="50958"/>
                                    <a:pt x="62271" y="51331"/>
                                  </a:cubicBezTo>
                                  <a:lnTo>
                                    <a:pt x="62364" y="51331"/>
                                  </a:lnTo>
                                  <a:lnTo>
                                    <a:pt x="78913" y="61149"/>
                                  </a:lnTo>
                                  <a:cubicBezTo>
                                    <a:pt x="80035" y="61897"/>
                                    <a:pt x="80783" y="62832"/>
                                    <a:pt x="80970" y="63954"/>
                                  </a:cubicBezTo>
                                  <a:lnTo>
                                    <a:pt x="80970" y="63954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" name="Freeform: Shape 54"/>
                          <wps:cNvSpPr/>
                          <wps:spPr>
                            <a:xfrm>
                              <a:off x="1246509" y="4948228"/>
                              <a:ext cx="92096" cy="69283"/>
                            </a:xfrm>
                            <a:custGeom>
                              <a:avLst/>
                              <a:gdLst>
                                <a:gd name="connsiteX0" fmla="*/ 92097 w 92096"/>
                                <a:gd name="connsiteY0" fmla="*/ 57689 h 69283"/>
                                <a:gd name="connsiteX1" fmla="*/ 90601 w 92096"/>
                                <a:gd name="connsiteY1" fmla="*/ 63206 h 69283"/>
                                <a:gd name="connsiteX2" fmla="*/ 61523 w 92096"/>
                                <a:gd name="connsiteY2" fmla="*/ 30668 h 69283"/>
                                <a:gd name="connsiteX3" fmla="*/ 90320 w 92096"/>
                                <a:gd name="connsiteY3" fmla="*/ 5516 h 69283"/>
                                <a:gd name="connsiteX4" fmla="*/ 92097 w 92096"/>
                                <a:gd name="connsiteY4" fmla="*/ 11594 h 69283"/>
                                <a:gd name="connsiteX5" fmla="*/ 92097 w 92096"/>
                                <a:gd name="connsiteY5" fmla="*/ 57689 h 69283"/>
                                <a:gd name="connsiteX6" fmla="*/ 46002 w 92096"/>
                                <a:gd name="connsiteY6" fmla="*/ 36559 h 69283"/>
                                <a:gd name="connsiteX7" fmla="*/ 86019 w 92096"/>
                                <a:gd name="connsiteY7" fmla="*/ 1496 h 69283"/>
                                <a:gd name="connsiteX8" fmla="*/ 80503 w 92096"/>
                                <a:gd name="connsiteY8" fmla="*/ 0 h 69283"/>
                                <a:gd name="connsiteX9" fmla="*/ 11407 w 92096"/>
                                <a:gd name="connsiteY9" fmla="*/ 0 h 69283"/>
                                <a:gd name="connsiteX10" fmla="*/ 5890 w 92096"/>
                                <a:gd name="connsiteY10" fmla="*/ 1496 h 69283"/>
                                <a:gd name="connsiteX11" fmla="*/ 46002 w 92096"/>
                                <a:gd name="connsiteY11" fmla="*/ 36559 h 69283"/>
                                <a:gd name="connsiteX12" fmla="*/ 57128 w 92096"/>
                                <a:gd name="connsiteY12" fmla="*/ 34502 h 69283"/>
                                <a:gd name="connsiteX13" fmla="*/ 47872 w 92096"/>
                                <a:gd name="connsiteY13" fmla="*/ 42636 h 69283"/>
                                <a:gd name="connsiteX14" fmla="*/ 46002 w 92096"/>
                                <a:gd name="connsiteY14" fmla="*/ 43384 h 69283"/>
                                <a:gd name="connsiteX15" fmla="*/ 44132 w 92096"/>
                                <a:gd name="connsiteY15" fmla="*/ 42636 h 69283"/>
                                <a:gd name="connsiteX16" fmla="*/ 34875 w 92096"/>
                                <a:gd name="connsiteY16" fmla="*/ 34502 h 69283"/>
                                <a:gd name="connsiteX17" fmla="*/ 5423 w 92096"/>
                                <a:gd name="connsiteY17" fmla="*/ 67507 h 69283"/>
                                <a:gd name="connsiteX18" fmla="*/ 11500 w 92096"/>
                                <a:gd name="connsiteY18" fmla="*/ 69284 h 69283"/>
                                <a:gd name="connsiteX19" fmla="*/ 80596 w 92096"/>
                                <a:gd name="connsiteY19" fmla="*/ 69284 h 69283"/>
                                <a:gd name="connsiteX20" fmla="*/ 86674 w 92096"/>
                                <a:gd name="connsiteY20" fmla="*/ 67507 h 69283"/>
                                <a:gd name="connsiteX21" fmla="*/ 57128 w 92096"/>
                                <a:gd name="connsiteY21" fmla="*/ 34502 h 69283"/>
                                <a:gd name="connsiteX22" fmla="*/ 1776 w 92096"/>
                                <a:gd name="connsiteY22" fmla="*/ 5516 h 69283"/>
                                <a:gd name="connsiteX23" fmla="*/ 0 w 92096"/>
                                <a:gd name="connsiteY23" fmla="*/ 11594 h 69283"/>
                                <a:gd name="connsiteX24" fmla="*/ 0 w 92096"/>
                                <a:gd name="connsiteY24" fmla="*/ 57689 h 69283"/>
                                <a:gd name="connsiteX25" fmla="*/ 1496 w 92096"/>
                                <a:gd name="connsiteY25" fmla="*/ 63206 h 69283"/>
                                <a:gd name="connsiteX26" fmla="*/ 30574 w 92096"/>
                                <a:gd name="connsiteY26" fmla="*/ 30668 h 69283"/>
                                <a:gd name="connsiteX27" fmla="*/ 1776 w 92096"/>
                                <a:gd name="connsiteY27" fmla="*/ 5516 h 6928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</a:cxnLst>
                              <a:rect l="l" t="t" r="r" b="b"/>
                              <a:pathLst>
                                <a:path w="92096" h="69283">
                                  <a:moveTo>
                                    <a:pt x="92097" y="57689"/>
                                  </a:moveTo>
                                  <a:cubicBezTo>
                                    <a:pt x="92097" y="59746"/>
                                    <a:pt x="91536" y="61617"/>
                                    <a:pt x="90601" y="63206"/>
                                  </a:cubicBezTo>
                                  <a:lnTo>
                                    <a:pt x="61523" y="30668"/>
                                  </a:lnTo>
                                  <a:lnTo>
                                    <a:pt x="90320" y="5516"/>
                                  </a:lnTo>
                                  <a:cubicBezTo>
                                    <a:pt x="91442" y="7293"/>
                                    <a:pt x="92097" y="9350"/>
                                    <a:pt x="92097" y="11594"/>
                                  </a:cubicBezTo>
                                  <a:lnTo>
                                    <a:pt x="92097" y="57689"/>
                                  </a:lnTo>
                                  <a:close/>
                                  <a:moveTo>
                                    <a:pt x="46002" y="36559"/>
                                  </a:moveTo>
                                  <a:lnTo>
                                    <a:pt x="86019" y="1496"/>
                                  </a:lnTo>
                                  <a:cubicBezTo>
                                    <a:pt x="84336" y="561"/>
                                    <a:pt x="82560" y="0"/>
                                    <a:pt x="80503" y="0"/>
                                  </a:cubicBezTo>
                                  <a:lnTo>
                                    <a:pt x="11407" y="0"/>
                                  </a:lnTo>
                                  <a:cubicBezTo>
                                    <a:pt x="9443" y="0"/>
                                    <a:pt x="7573" y="561"/>
                                    <a:pt x="5890" y="1496"/>
                                  </a:cubicBezTo>
                                  <a:lnTo>
                                    <a:pt x="46002" y="36559"/>
                                  </a:lnTo>
                                  <a:close/>
                                  <a:moveTo>
                                    <a:pt x="57128" y="34502"/>
                                  </a:moveTo>
                                  <a:lnTo>
                                    <a:pt x="47872" y="42636"/>
                                  </a:lnTo>
                                  <a:cubicBezTo>
                                    <a:pt x="47311" y="43103"/>
                                    <a:pt x="46656" y="43384"/>
                                    <a:pt x="46002" y="43384"/>
                                  </a:cubicBezTo>
                                  <a:cubicBezTo>
                                    <a:pt x="45347" y="43384"/>
                                    <a:pt x="44693" y="43103"/>
                                    <a:pt x="44132" y="42636"/>
                                  </a:cubicBezTo>
                                  <a:lnTo>
                                    <a:pt x="34875" y="34502"/>
                                  </a:lnTo>
                                  <a:lnTo>
                                    <a:pt x="5423" y="67507"/>
                                  </a:lnTo>
                                  <a:cubicBezTo>
                                    <a:pt x="7199" y="68629"/>
                                    <a:pt x="9256" y="69284"/>
                                    <a:pt x="11500" y="69284"/>
                                  </a:cubicBezTo>
                                  <a:lnTo>
                                    <a:pt x="80596" y="69284"/>
                                  </a:lnTo>
                                  <a:cubicBezTo>
                                    <a:pt x="82840" y="69284"/>
                                    <a:pt x="84897" y="68629"/>
                                    <a:pt x="86674" y="67507"/>
                                  </a:cubicBezTo>
                                  <a:lnTo>
                                    <a:pt x="57128" y="34502"/>
                                  </a:lnTo>
                                  <a:close/>
                                  <a:moveTo>
                                    <a:pt x="1776" y="5516"/>
                                  </a:moveTo>
                                  <a:cubicBezTo>
                                    <a:pt x="654" y="7293"/>
                                    <a:pt x="0" y="9350"/>
                                    <a:pt x="0" y="11594"/>
                                  </a:cubicBezTo>
                                  <a:lnTo>
                                    <a:pt x="0" y="57689"/>
                                  </a:lnTo>
                                  <a:cubicBezTo>
                                    <a:pt x="0" y="59746"/>
                                    <a:pt x="561" y="61617"/>
                                    <a:pt x="1496" y="63206"/>
                                  </a:cubicBezTo>
                                  <a:lnTo>
                                    <a:pt x="30574" y="30668"/>
                                  </a:lnTo>
                                  <a:lnTo>
                                    <a:pt x="1776" y="5516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1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23958" y="0"/>
                            <a:ext cx="1231765" cy="478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4A3BF6F" w14:textId="082E168C" w:rsidR="0047340A" w:rsidRPr="00D83A1C" w:rsidRDefault="00C809F3" w:rsidP="006C0B3E">
                              <w:pPr>
                                <w:bidi/>
                                <w:rPr>
                                  <w:rFonts w:asciiTheme="minorBidi" w:hAnsiTheme="minorBidi" w:cs="B Nazanin"/>
                                  <w:color w:val="000000" w:themeColor="text1"/>
                                  <w:sz w:val="24"/>
                                  <w:szCs w:val="24"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cap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:rtl/>
                                  <w:lang w:bidi="fa-IR"/>
                                </w:rPr>
                                <w:t>۰۲۱-۹۱۳۰۰۰۱۳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4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4483" y="295185"/>
                            <a:ext cx="1987723" cy="403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8F3BCEC" w14:textId="1D104C38" w:rsidR="0047340A" w:rsidRPr="00D83A1C" w:rsidRDefault="00E53270" w:rsidP="00E53270">
                              <w:pPr>
                                <w:bidi/>
                                <w:rPr>
                                  <w:rFonts w:asciiTheme="minorBidi" w:hAnsiTheme="minorBidi" w:cs="B Nazanin"/>
                                  <w:color w:val="000000" w:themeColor="text1"/>
                                  <w:szCs w:val="22"/>
                                  <w:lang w:val="en-US"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color w:val="000000" w:themeColor="text1"/>
                                  <w:szCs w:val="22"/>
                                  <w:lang w:val="en-US" w:bidi="fa-IR"/>
                                </w:rPr>
                                <w:t>info@iranestekhdam.ir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3590" y="645350"/>
                            <a:ext cx="24237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356EE5B" w14:textId="1584EE02" w:rsidR="0047340A" w:rsidRPr="00D83A1C" w:rsidRDefault="00921F35" w:rsidP="006C0B3E">
                              <w:pPr>
                                <w:bidi/>
                                <w:spacing w:line="240" w:lineRule="auto"/>
                                <w:rPr>
                                  <w:rFonts w:asciiTheme="minorBidi" w:hAnsiTheme="minorBidi" w:cs="B Nazanin"/>
                                  <w:caps/>
                                  <w:color w:val="000000" w:themeColor="text1"/>
                                  <w:kern w:val="24"/>
                                  <w:szCs w:val="22"/>
                                  <w:rtl/>
                                  <w:lang w:val="en-US"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aps/>
                                  <w:color w:val="000000" w:themeColor="text1"/>
                                  <w:kern w:val="24"/>
                                  <w:szCs w:val="22"/>
                                  <w:rtl/>
                                  <w:lang w:val="en-US" w:bidi="fa-IR"/>
                                </w:rPr>
                                <w:t>تهران، خیابان شریعتی،</w:t>
                              </w:r>
                              <w:r w:rsidR="00382F61" w:rsidRPr="00D83A1C">
                                <w:rPr>
                                  <w:rFonts w:asciiTheme="minorBidi" w:hAnsiTheme="minorBidi" w:cs="B Nazanin"/>
                                  <w:caps/>
                                  <w:color w:val="000000" w:themeColor="text1"/>
                                  <w:kern w:val="24"/>
                                  <w:szCs w:val="22"/>
                                  <w:lang w:val="en-US" w:bidi="fa-IR"/>
                                </w:rPr>
                                <w:t xml:space="preserve"> </w:t>
                              </w:r>
                              <w:r w:rsidRPr="00D83A1C">
                                <w:rPr>
                                  <w:rFonts w:asciiTheme="minorBidi" w:hAnsiTheme="minorBidi" w:cs="B Nazanin" w:hint="cs"/>
                                  <w:caps/>
                                  <w:color w:val="000000" w:themeColor="text1"/>
                                  <w:kern w:val="24"/>
                                  <w:szCs w:val="22"/>
                                  <w:rtl/>
                                  <w:lang w:val="en-US" w:bidi="fa-IR"/>
                                </w:rPr>
                                <w:t>خیابان میرداماد</w:t>
                              </w:r>
                            </w:p>
                            <w:p w14:paraId="7891D2AC" w14:textId="4602ED10" w:rsidR="00372B4A" w:rsidRPr="00D83A1C" w:rsidRDefault="00D83A1C" w:rsidP="00372B4A">
                              <w:pPr>
                                <w:pStyle w:val="NormalWeb"/>
                                <w:bidi/>
                                <w:jc w:val="left"/>
                                <w:rPr>
                                  <w:rStyle w:val="Hyperlink"/>
                                  <w:rFonts w:asciiTheme="minorBidi" w:hAnsiTheme="minorBidi" w:cs="B Nazanin"/>
                                  <w:color w:val="auto"/>
                                  <w:kern w:val="24"/>
                                </w:rPr>
                              </w:pPr>
                              <w:r>
                                <w:rPr>
                                  <w:rFonts w:asciiTheme="minorBidi" w:hAnsiTheme="minorBidi" w:cs="B Nazanin"/>
                                  <w:kern w:val="24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rPr>
                                  <w:rFonts w:asciiTheme="minorBidi" w:hAnsiTheme="minorBidi" w:cs="B Nazanin"/>
                                  <w:kern w:val="24"/>
                                  <w:sz w:val="22"/>
                                  <w:szCs w:val="22"/>
                                </w:rPr>
                                <w:instrText>HYPERLINK "http://www.iranestekhdam.ir/"</w:instrText>
                              </w:r>
                              <w:r>
                                <w:rPr>
                                  <w:rFonts w:asciiTheme="minorBidi" w:hAnsiTheme="minorBidi" w:cs="B Nazanin"/>
                                  <w:kern w:val="24"/>
                                  <w:sz w:val="22"/>
                                  <w:szCs w:val="22"/>
                                </w:rPr>
                              </w:r>
                              <w:r>
                                <w:rPr>
                                  <w:rFonts w:asciiTheme="minorBidi" w:hAnsiTheme="minorBidi" w:cs="B Nazanin"/>
                                  <w:kern w:val="24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372B4A" w:rsidRPr="00D83A1C">
                                <w:rPr>
                                  <w:rStyle w:val="Hyperlink"/>
                                  <w:rFonts w:asciiTheme="minorBidi" w:hAnsiTheme="minorBidi" w:cs="B Nazanin"/>
                                  <w:color w:val="auto"/>
                                  <w:kern w:val="24"/>
                                  <w:sz w:val="22"/>
                                  <w:szCs w:val="22"/>
                                </w:rPr>
                                <w:t>Www.iranestekhdam.ir</w:t>
                              </w:r>
                            </w:p>
                            <w:p w14:paraId="27AB7AC6" w14:textId="545E3436" w:rsidR="00372B4A" w:rsidRPr="002A4C28" w:rsidRDefault="00D83A1C" w:rsidP="00372B4A">
                              <w:pPr>
                                <w:bidi/>
                                <w:spacing w:line="240" w:lineRule="auto"/>
                                <w:rPr>
                                  <w:rFonts w:asciiTheme="minorBidi" w:hAnsiTheme="minorBidi"/>
                                  <w:color w:val="000000" w:themeColor="text1"/>
                                  <w:szCs w:val="22"/>
                                  <w:rtl/>
                                  <w:lang w:val="en-US" w:bidi="fa-IR"/>
                                </w:rPr>
                              </w:pPr>
                              <w:r>
                                <w:rPr>
                                  <w:rFonts w:asciiTheme="minorBidi" w:eastAsiaTheme="minorEastAsia" w:hAnsiTheme="minorBidi" w:cs="B Nazanin"/>
                                  <w:kern w:val="24"/>
                                  <w:szCs w:val="22"/>
                                  <w:lang w:val="en-US" w:eastAsia="zh-CN" w:bidi="ar-SA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5FF258" id="Group 6" o:spid="_x0000_s1046" style="position:absolute;left:0;text-align:left;margin-left:370.9pt;margin-top:168pt;width:200.5pt;height:97.65pt;flip:x;z-index:251658240;mso-position-horizontal-relative:page;mso-width-relative:margin;mso-height-relative:margin" coordsize="25473,12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">
                <v:group id="Graphic 3" o:spid="_x0000_s1047" style="position:absolute;top:476;width:1339;height:8121" coordorigin="12465,47191" coordsize="920,5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: Shape 51" o:spid="_x0000_s1048" style="position:absolute;left:12465;top:51667;width:721;height:1092;visibility:visible;mso-wrap-style:square;v-text-anchor:middle" coordsize="72181,109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" path="m36091,c16175,,,16175,,36091v,8041,5142,21131,15708,40018c23188,89480,30481,100606,30761,101074r5330,8134l41420,101074v281,-468,7667,-11594,15054,-24965c67039,57222,72182,44132,72182,36091,72182,16175,56006,,36091,r,xm36091,54604v-10379,,-18700,-8415,-18700,-18700c17391,25525,25806,17204,36091,17204v10378,,18700,8415,18700,18700c54791,46189,46376,54604,36091,54604r,xe" filled="f" stroked="f" strokeweight=".25942mm">
                    <v:stroke joinstyle="miter"/>
                    <v:path arrowok="t" o:connecttype="custom" o:connectlocs="36091,0;0,36091;15708,76109;30761,101074;36091,109208;41420,101074;56474,76109;72182,36091;36091,0;36091,0;36091,54604;17391,35904;36091,17204;54791,35904;36091,54604;36091,54604" o:connectangles="0,0,0,0,0,0,0,0,0,0,0,0,0,0,0,0"/>
                  </v:shape>
                  <v:shape id="Freeform: Shape 52" o:spid="_x0000_s1049" style="position:absolute;left:12465;top:47191;width:810;height:810;visibility:visible;mso-wrap-style:square;v-text-anchor:middle" coordsize="81016,809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" path="m80970,63954v187,1309,-187,2431,-1215,3459l68348,78727v-561,561,-1215,1029,-2057,1496c65450,80597,64608,80877,63860,80971v-93,,-187,,-561,c63019,80971,62645,80971,62177,80971v-1122,,-2805,-187,-5236,-561c54510,80036,51518,79101,48059,77699,44506,76202,40579,74052,36091,71153,31603,68255,26834,64234,21879,59092,17858,55165,14586,51331,11968,47778,9350,44132,7199,40859,5610,37774,4020,34688,2805,31977,1963,29452,1122,26928,654,24777,374,23001,93,21224,,19822,,18794,93,17765,93,17204,93,17110v94,-841,374,-1589,748,-2430c1216,13838,1683,13184,2337,12623l13744,1216c14586,374,15427,,16456,v748,,1402,187,1963,655c18980,1122,19448,1589,19915,2244r9163,17391c29639,20570,29733,21598,29546,22627v-187,1122,-748,1964,-1496,2711l23842,29546v-93,93,-187,281,-280,561c23468,30388,23468,30574,23468,30762v187,1215,748,2618,1590,4114c25712,36278,26834,37961,28237,39924v1402,1964,3459,4208,6077,6826c36932,49368,39176,51425,41140,52921v1963,1496,3646,2524,5049,3179c47498,56755,48526,57222,49274,57316r1029,186c50396,57502,50583,57502,50864,57409v280,-93,467,-187,561,-281l56287,52173v1028,-935,2244,-1403,3646,-1403c60868,50770,61710,50958,62271,51331r93,l78913,61149v1122,748,1870,1683,2057,2805l80970,63954xe" filled="f" stroked="f" strokeweight=".25942mm">
                    <v:stroke joinstyle="miter"/>
                    <v:path arrowok="t" o:connecttype="custom" o:connectlocs="80970,63954;79755,67413;68348,78727;66291,80223;63860,80971;63299,80971;62177,80971;56941,80410;48059,77699;36091,71153;21879,59092;11968,47778;5610,37774;1963,29452;374,23001;0,18794;93,17110;841,14680;2337,12623;13744,1216;16456,0;18419,655;19915,2244;29078,19635;29546,22627;28050,25338;23842,29546;23562,30107;23468,30762;25058,34876;28237,39924;34314,46750;41140,52921;46189,56100;49274,57316;50303,57502;50864,57409;51425,57128;56287,52173;59933,50770;62271,51331;62364,51331;78913,61149;80970,63954;80970,63954" o:connectangles="0,0,0,0,0,0,0,0,0,0,0,0,0,0,0,0,0,0,0,0,0,0,0,0,0,0,0,0,0,0,0,0,0,0,0,0,0,0,0,0,0,0,0,0,0"/>
                  </v:shape>
                  <v:shape id="Freeform: Shape 54" o:spid="_x0000_s1050" style="position:absolute;left:12465;top:49482;width:921;height:693;visibility:visible;mso-wrap-style:square;v-text-anchor:middle" coordsize="92096,69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" path="m92097,57689v,2057,-561,3928,-1496,5517l61523,30668,90320,5516v1122,1777,1777,3834,1777,6078l92097,57689xm46002,36559l86019,1496c84336,561,82560,,80503,l11407,c9443,,7573,561,5890,1496l46002,36559xm57128,34502r-9256,8134c47311,43103,46656,43384,46002,43384v-655,,-1309,-281,-1870,-748l34875,34502,5423,67507v1776,1122,3833,1777,6077,1777l80596,69284v2244,,4301,-655,6078,-1777l57128,34502xm1776,5516c654,7293,,9350,,11594l,57689v,2057,561,3928,1496,5517l30574,30668,1776,5516xe" filled="f" stroked="f" strokeweight=".25942mm">
                    <v:stroke joinstyle="miter"/>
                    <v:path arrowok="t" o:connecttype="custom" o:connectlocs="92097,57689;90601,63206;61523,30668;90320,5516;92097,11594;92097,57689;46002,36559;86019,1496;80503,0;11407,0;5890,1496;46002,36559;57128,34502;47872,42636;46002,43384;44132,42636;34875,34502;5423,67507;11500,69284;80596,69284;86674,67507;57128,34502;1776,5516;0,11594;0,57689;1496,63206;30574,30668;1776,5516" o:connectangles="0,0,0,0,0,0,0,0,0,0,0,0,0,0,0,0,0,0,0,0,0,0,0,0,0,0,0,0"/>
                  </v:shape>
                </v:group>
                <v:rect id="Rectangle 81" o:spid="_x0000_s1051" style="position:absolute;left:1239;width:12318;height:4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" filled="f" stroked="f">
                  <v:textbox style="mso-fit-shape-to-text:t">
                    <w:txbxContent>
                      <w:p w14:paraId="24A3BF6F" w14:textId="082E168C" w:rsidR="0047340A" w:rsidRPr="00D83A1C" w:rsidRDefault="00C809F3" w:rsidP="006C0B3E">
                        <w:pPr>
                          <w:bidi/>
                          <w:rPr>
                            <w:rFonts w:asciiTheme="minorBidi" w:hAnsiTheme="minorBidi" w:cs="B Nazanin"/>
                            <w:color w:val="000000" w:themeColor="text1"/>
                            <w:sz w:val="24"/>
                            <w:szCs w:val="24"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caps/>
                            <w:color w:val="000000" w:themeColor="text1"/>
                            <w:kern w:val="24"/>
                            <w:sz w:val="24"/>
                            <w:szCs w:val="24"/>
                            <w:rtl/>
                            <w:lang w:bidi="fa-IR"/>
                          </w:rPr>
                          <w:t>۰۲۱-۹۱۳۰۰۰۱۳</w:t>
                        </w:r>
                      </w:p>
                    </w:txbxContent>
                  </v:textbox>
                </v:rect>
                <v:rect id="Rectangle 14" o:spid="_x0000_s1052" style="position:absolute;left:1244;top:2951;width:19878;height:4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" filled="f" stroked="f">
                  <v:textbox style="mso-fit-shape-to-text:t">
                    <w:txbxContent>
                      <w:p w14:paraId="38F3BCEC" w14:textId="1D104C38" w:rsidR="0047340A" w:rsidRPr="00D83A1C" w:rsidRDefault="00E53270" w:rsidP="00E53270">
                        <w:pPr>
                          <w:bidi/>
                          <w:rPr>
                            <w:rFonts w:asciiTheme="minorBidi" w:hAnsiTheme="minorBidi" w:cs="B Nazanin"/>
                            <w:color w:val="000000" w:themeColor="text1"/>
                            <w:szCs w:val="22"/>
                            <w:lang w:val="en-US" w:bidi="fa-IR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color w:val="000000" w:themeColor="text1"/>
                            <w:szCs w:val="22"/>
                            <w:lang w:val="en-US" w:bidi="fa-IR"/>
                          </w:rPr>
                          <w:t>info@iranestekhdam.ir</w:t>
                        </w:r>
                      </w:p>
                    </w:txbxContent>
                  </v:textbox>
                </v:rect>
                <v:rect id="Rectangle 15" o:spid="_x0000_s1053" style="position:absolute;left:1235;top:6453;width:24238;height:5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" filled="f" stroked="f">
                  <v:textbox>
                    <w:txbxContent>
                      <w:p w14:paraId="5356EE5B" w14:textId="1584EE02" w:rsidR="0047340A" w:rsidRPr="00D83A1C" w:rsidRDefault="00921F35" w:rsidP="006C0B3E">
                        <w:pPr>
                          <w:bidi/>
                          <w:spacing w:line="240" w:lineRule="auto"/>
                          <w:rPr>
                            <w:rFonts w:asciiTheme="minorBidi" w:hAnsiTheme="minorBidi" w:cs="B Nazanin"/>
                            <w:caps/>
                            <w:color w:val="000000" w:themeColor="text1"/>
                            <w:kern w:val="24"/>
                            <w:szCs w:val="22"/>
                            <w:rtl/>
                            <w:lang w:val="en-US"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aps/>
                            <w:color w:val="000000" w:themeColor="text1"/>
                            <w:kern w:val="24"/>
                            <w:szCs w:val="22"/>
                            <w:rtl/>
                            <w:lang w:val="en-US" w:bidi="fa-IR"/>
                          </w:rPr>
                          <w:t>تهران، خیابان شریعتی،</w:t>
                        </w:r>
                        <w:r w:rsidR="00382F61" w:rsidRPr="00D83A1C">
                          <w:rPr>
                            <w:rFonts w:asciiTheme="minorBidi" w:hAnsiTheme="minorBidi" w:cs="B Nazanin"/>
                            <w:caps/>
                            <w:color w:val="000000" w:themeColor="text1"/>
                            <w:kern w:val="24"/>
                            <w:szCs w:val="22"/>
                            <w:lang w:val="en-US" w:bidi="fa-IR"/>
                          </w:rPr>
                          <w:t xml:space="preserve"> </w:t>
                        </w:r>
                        <w:r w:rsidRPr="00D83A1C">
                          <w:rPr>
                            <w:rFonts w:asciiTheme="minorBidi" w:hAnsiTheme="minorBidi" w:cs="B Nazanin" w:hint="cs"/>
                            <w:caps/>
                            <w:color w:val="000000" w:themeColor="text1"/>
                            <w:kern w:val="24"/>
                            <w:szCs w:val="22"/>
                            <w:rtl/>
                            <w:lang w:val="en-US" w:bidi="fa-IR"/>
                          </w:rPr>
                          <w:t>خیابان میرداماد</w:t>
                        </w:r>
                      </w:p>
                      <w:p w14:paraId="7891D2AC" w14:textId="4602ED10" w:rsidR="00372B4A" w:rsidRPr="00D83A1C" w:rsidRDefault="00D83A1C" w:rsidP="00372B4A">
                        <w:pPr>
                          <w:pStyle w:val="NormalWeb"/>
                          <w:bidi/>
                          <w:jc w:val="left"/>
                          <w:rPr>
                            <w:rStyle w:val="Hyperlink"/>
                            <w:rFonts w:asciiTheme="minorBidi" w:hAnsiTheme="minorBidi" w:cs="B Nazanin"/>
                            <w:color w:val="auto"/>
                            <w:kern w:val="24"/>
                          </w:rPr>
                        </w:pPr>
                        <w:r>
                          <w:rPr>
                            <w:rFonts w:asciiTheme="minorBidi" w:hAnsiTheme="minorBidi" w:cs="B Nazanin"/>
                            <w:kern w:val="24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rPr>
                            <w:rFonts w:asciiTheme="minorBidi" w:hAnsiTheme="minorBidi" w:cs="B Nazanin"/>
                            <w:kern w:val="24"/>
                            <w:sz w:val="22"/>
                            <w:szCs w:val="22"/>
                          </w:rPr>
                          <w:instrText>HYPERLINK "http://www.iranestekhdam.ir/"</w:instrText>
                        </w:r>
                        <w:r>
                          <w:rPr>
                            <w:rFonts w:asciiTheme="minorBidi" w:hAnsiTheme="minorBidi" w:cs="B Nazanin"/>
                            <w:kern w:val="24"/>
                            <w:sz w:val="22"/>
                            <w:szCs w:val="22"/>
                          </w:rPr>
                        </w:r>
                        <w:r>
                          <w:rPr>
                            <w:rFonts w:asciiTheme="minorBidi" w:hAnsiTheme="minorBidi" w:cs="B Nazanin"/>
                            <w:kern w:val="24"/>
                            <w:sz w:val="22"/>
                            <w:szCs w:val="22"/>
                          </w:rPr>
                          <w:fldChar w:fldCharType="separate"/>
                        </w:r>
                        <w:r w:rsidR="00372B4A" w:rsidRPr="00D83A1C">
                          <w:rPr>
                            <w:rStyle w:val="Hyperlink"/>
                            <w:rFonts w:asciiTheme="minorBidi" w:hAnsiTheme="minorBidi" w:cs="B Nazanin"/>
                            <w:color w:val="auto"/>
                            <w:kern w:val="24"/>
                            <w:sz w:val="22"/>
                            <w:szCs w:val="22"/>
                          </w:rPr>
                          <w:t>Www.iranestekhdam.ir</w:t>
                        </w:r>
                      </w:p>
                      <w:p w14:paraId="27AB7AC6" w14:textId="545E3436" w:rsidR="00372B4A" w:rsidRPr="002A4C28" w:rsidRDefault="00D83A1C" w:rsidP="00372B4A">
                        <w:pPr>
                          <w:bidi/>
                          <w:spacing w:line="240" w:lineRule="auto"/>
                          <w:rPr>
                            <w:rFonts w:asciiTheme="minorBidi" w:hAnsiTheme="minorBidi"/>
                            <w:color w:val="000000" w:themeColor="text1"/>
                            <w:szCs w:val="22"/>
                            <w:rtl/>
                            <w:lang w:val="en-US" w:bidi="fa-IR"/>
                          </w:rPr>
                        </w:pPr>
                        <w:r>
                          <w:rPr>
                            <w:rFonts w:asciiTheme="minorBidi" w:eastAsiaTheme="minorEastAsia" w:hAnsiTheme="minorBidi" w:cs="B Nazanin"/>
                            <w:kern w:val="24"/>
                            <w:szCs w:val="22"/>
                            <w:lang w:val="en-US" w:eastAsia="zh-CN" w:bidi="ar-SA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page"/>
              </v:group>
            </w:pict>
          </mc:Fallback>
        </mc:AlternateContent>
      </w:r>
      <w:r w:rsidR="00792BBE"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936BF25" wp14:editId="7BDFC1CF">
                <wp:simplePos x="0" y="0"/>
                <wp:positionH relativeFrom="margin">
                  <wp:posOffset>4572000</wp:posOffset>
                </wp:positionH>
                <wp:positionV relativeFrom="paragraph">
                  <wp:posOffset>6686550</wp:posOffset>
                </wp:positionV>
                <wp:extent cx="1778635" cy="960143"/>
                <wp:effectExtent l="0" t="0" r="0" b="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8635" cy="960143"/>
                          <a:chOff x="142662" y="-883458"/>
                          <a:chExt cx="1779969" cy="961832"/>
                        </a:xfrm>
                      </wpg:grpSpPr>
                      <wpg:grpSp>
                        <wpg:cNvPr id="71" name="Graphic 1"/>
                        <wpg:cNvGrpSpPr/>
                        <wpg:grpSpPr>
                          <a:xfrm>
                            <a:off x="142662" y="-574342"/>
                            <a:ext cx="1590189" cy="652716"/>
                            <a:chOff x="1403589" y="7446469"/>
                            <a:chExt cx="1089550" cy="447303"/>
                          </a:xfrm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wpg:grpSpPr>
                        <wps:wsp>
                          <wps:cNvPr id="72" name="Freeform: Shape 72"/>
                          <wps:cNvSpPr/>
                          <wps:spPr>
                            <a:xfrm>
                              <a:off x="2309334" y="7730412"/>
                              <a:ext cx="159603" cy="146905"/>
                            </a:xfrm>
                            <a:custGeom>
                              <a:avLst/>
                              <a:gdLst>
                                <a:gd name="connsiteX0" fmla="*/ 104813 w 159603"/>
                                <a:gd name="connsiteY0" fmla="*/ 132489 h 171852"/>
                                <a:gd name="connsiteX1" fmla="*/ 104813 w 159603"/>
                                <a:gd name="connsiteY1" fmla="*/ 132489 h 171852"/>
                                <a:gd name="connsiteX2" fmla="*/ 132208 w 159603"/>
                                <a:gd name="connsiteY2" fmla="*/ 105281 h 171852"/>
                                <a:gd name="connsiteX3" fmla="*/ 136416 w 159603"/>
                                <a:gd name="connsiteY3" fmla="*/ 105468 h 171852"/>
                                <a:gd name="connsiteX4" fmla="*/ 140436 w 159603"/>
                                <a:gd name="connsiteY4" fmla="*/ 104439 h 171852"/>
                                <a:gd name="connsiteX5" fmla="*/ 142306 w 159603"/>
                                <a:gd name="connsiteY5" fmla="*/ 100232 h 171852"/>
                                <a:gd name="connsiteX6" fmla="*/ 142306 w 159603"/>
                                <a:gd name="connsiteY6" fmla="*/ 39550 h 171852"/>
                                <a:gd name="connsiteX7" fmla="*/ 140530 w 159603"/>
                                <a:gd name="connsiteY7" fmla="*/ 35624 h 171852"/>
                                <a:gd name="connsiteX8" fmla="*/ 136322 w 159603"/>
                                <a:gd name="connsiteY8" fmla="*/ 34314 h 171852"/>
                                <a:gd name="connsiteX9" fmla="*/ 59279 w 159603"/>
                                <a:gd name="connsiteY9" fmla="*/ 43010 h 171852"/>
                                <a:gd name="connsiteX10" fmla="*/ 54604 w 159603"/>
                                <a:gd name="connsiteY10" fmla="*/ 48246 h 171852"/>
                                <a:gd name="connsiteX11" fmla="*/ 54604 w 159603"/>
                                <a:gd name="connsiteY11" fmla="*/ 145112 h 171852"/>
                                <a:gd name="connsiteX12" fmla="*/ 54604 w 159603"/>
                                <a:gd name="connsiteY12" fmla="*/ 145392 h 171852"/>
                                <a:gd name="connsiteX13" fmla="*/ 27208 w 159603"/>
                                <a:gd name="connsiteY13" fmla="*/ 171853 h 171852"/>
                                <a:gd name="connsiteX14" fmla="*/ 0 w 159603"/>
                                <a:gd name="connsiteY14" fmla="*/ 144457 h 171852"/>
                                <a:gd name="connsiteX15" fmla="*/ 27208 w 159603"/>
                                <a:gd name="connsiteY15" fmla="*/ 117062 h 171852"/>
                                <a:gd name="connsiteX16" fmla="*/ 31229 w 159603"/>
                                <a:gd name="connsiteY16" fmla="*/ 117342 h 171852"/>
                                <a:gd name="connsiteX17" fmla="*/ 35436 w 159603"/>
                                <a:gd name="connsiteY17" fmla="*/ 116033 h 171852"/>
                                <a:gd name="connsiteX18" fmla="*/ 37213 w 159603"/>
                                <a:gd name="connsiteY18" fmla="*/ 112293 h 171852"/>
                                <a:gd name="connsiteX19" fmla="*/ 37213 w 159603"/>
                                <a:gd name="connsiteY19" fmla="*/ 13931 h 171852"/>
                                <a:gd name="connsiteX20" fmla="*/ 159603 w 159603"/>
                                <a:gd name="connsiteY20" fmla="*/ 0 h 171852"/>
                                <a:gd name="connsiteX21" fmla="*/ 159603 w 159603"/>
                                <a:gd name="connsiteY21" fmla="*/ 133518 h 171852"/>
                                <a:gd name="connsiteX22" fmla="*/ 132115 w 159603"/>
                                <a:gd name="connsiteY22" fmla="*/ 159698 h 171852"/>
                                <a:gd name="connsiteX23" fmla="*/ 104813 w 159603"/>
                                <a:gd name="connsiteY23" fmla="*/ 132489 h 171852"/>
                                <a:gd name="connsiteX24" fmla="*/ 104813 w 159603"/>
                                <a:gd name="connsiteY24" fmla="*/ 132489 h 1718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</a:cxnLst>
                              <a:rect l="l" t="t" r="r" b="b"/>
                              <a:pathLst>
                                <a:path w="159603" h="171852">
                                  <a:moveTo>
                                    <a:pt x="104813" y="132489"/>
                                  </a:moveTo>
                                  <a:lnTo>
                                    <a:pt x="104813" y="132489"/>
                                  </a:lnTo>
                                  <a:cubicBezTo>
                                    <a:pt x="104813" y="117436"/>
                                    <a:pt x="117155" y="105281"/>
                                    <a:pt x="132208" y="105281"/>
                                  </a:cubicBezTo>
                                  <a:cubicBezTo>
                                    <a:pt x="133517" y="105281"/>
                                    <a:pt x="134826" y="105281"/>
                                    <a:pt x="136416" y="105468"/>
                                  </a:cubicBezTo>
                                  <a:cubicBezTo>
                                    <a:pt x="137818" y="105935"/>
                                    <a:pt x="139314" y="105281"/>
                                    <a:pt x="140436" y="104439"/>
                                  </a:cubicBezTo>
                                  <a:cubicBezTo>
                                    <a:pt x="141745" y="103317"/>
                                    <a:pt x="142306" y="101821"/>
                                    <a:pt x="142306" y="100232"/>
                                  </a:cubicBezTo>
                                  <a:lnTo>
                                    <a:pt x="142306" y="39550"/>
                                  </a:lnTo>
                                  <a:cubicBezTo>
                                    <a:pt x="142306" y="38148"/>
                                    <a:pt x="141745" y="36652"/>
                                    <a:pt x="140530" y="35624"/>
                                  </a:cubicBezTo>
                                  <a:cubicBezTo>
                                    <a:pt x="139408" y="34595"/>
                                    <a:pt x="137912" y="34221"/>
                                    <a:pt x="136322" y="34314"/>
                                  </a:cubicBezTo>
                                  <a:lnTo>
                                    <a:pt x="59279" y="43010"/>
                                  </a:lnTo>
                                  <a:cubicBezTo>
                                    <a:pt x="56661" y="43477"/>
                                    <a:pt x="54604" y="45628"/>
                                    <a:pt x="54604" y="48246"/>
                                  </a:cubicBezTo>
                                  <a:lnTo>
                                    <a:pt x="54604" y="145112"/>
                                  </a:lnTo>
                                  <a:cubicBezTo>
                                    <a:pt x="54604" y="145112"/>
                                    <a:pt x="54604" y="145205"/>
                                    <a:pt x="54604" y="145392"/>
                                  </a:cubicBezTo>
                                  <a:cubicBezTo>
                                    <a:pt x="54043" y="159885"/>
                                    <a:pt x="41888" y="171853"/>
                                    <a:pt x="27208" y="171853"/>
                                  </a:cubicBezTo>
                                  <a:cubicBezTo>
                                    <a:pt x="12155" y="171853"/>
                                    <a:pt x="0" y="159511"/>
                                    <a:pt x="0" y="144457"/>
                                  </a:cubicBezTo>
                                  <a:cubicBezTo>
                                    <a:pt x="0" y="129404"/>
                                    <a:pt x="12155" y="117062"/>
                                    <a:pt x="27208" y="117062"/>
                                  </a:cubicBezTo>
                                  <a:cubicBezTo>
                                    <a:pt x="28330" y="117062"/>
                                    <a:pt x="29920" y="117155"/>
                                    <a:pt x="31229" y="117342"/>
                                  </a:cubicBezTo>
                                  <a:cubicBezTo>
                                    <a:pt x="32631" y="117623"/>
                                    <a:pt x="34127" y="117155"/>
                                    <a:pt x="35436" y="116033"/>
                                  </a:cubicBezTo>
                                  <a:cubicBezTo>
                                    <a:pt x="36558" y="115192"/>
                                    <a:pt x="37213" y="113696"/>
                                    <a:pt x="37213" y="112293"/>
                                  </a:cubicBezTo>
                                  <a:lnTo>
                                    <a:pt x="37213" y="13931"/>
                                  </a:lnTo>
                                  <a:lnTo>
                                    <a:pt x="159603" y="0"/>
                                  </a:lnTo>
                                  <a:lnTo>
                                    <a:pt x="159603" y="133518"/>
                                  </a:lnTo>
                                  <a:cubicBezTo>
                                    <a:pt x="159136" y="147824"/>
                                    <a:pt x="146981" y="159698"/>
                                    <a:pt x="132115" y="159698"/>
                                  </a:cubicBezTo>
                                  <a:cubicBezTo>
                                    <a:pt x="117061" y="159791"/>
                                    <a:pt x="104813" y="147730"/>
                                    <a:pt x="104813" y="132489"/>
                                  </a:cubicBezTo>
                                  <a:lnTo>
                                    <a:pt x="104813" y="132489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" name="Freeform: Shape 73"/>
                          <wps:cNvSpPr/>
                          <wps:spPr>
                            <a:xfrm>
                              <a:off x="2300169" y="7502714"/>
                              <a:ext cx="192970" cy="150839"/>
                            </a:xfrm>
                            <a:custGeom>
                              <a:avLst/>
                              <a:gdLst>
                                <a:gd name="connsiteX0" fmla="*/ 148570 w 226268"/>
                                <a:gd name="connsiteY0" fmla="*/ 84711 h 155397"/>
                                <a:gd name="connsiteX1" fmla="*/ 113134 w 226268"/>
                                <a:gd name="connsiteY1" fmla="*/ 120147 h 155397"/>
                                <a:gd name="connsiteX2" fmla="*/ 77885 w 226268"/>
                                <a:gd name="connsiteY2" fmla="*/ 84711 h 155397"/>
                                <a:gd name="connsiteX3" fmla="*/ 113134 w 226268"/>
                                <a:gd name="connsiteY3" fmla="*/ 49461 h 155397"/>
                                <a:gd name="connsiteX4" fmla="*/ 148570 w 226268"/>
                                <a:gd name="connsiteY4" fmla="*/ 84711 h 155397"/>
                                <a:gd name="connsiteX5" fmla="*/ 148570 w 226268"/>
                                <a:gd name="connsiteY5" fmla="*/ 84711 h 155397"/>
                                <a:gd name="connsiteX6" fmla="*/ 226268 w 226268"/>
                                <a:gd name="connsiteY6" fmla="*/ 28237 h 155397"/>
                                <a:gd name="connsiteX7" fmla="*/ 226268 w 226268"/>
                                <a:gd name="connsiteY7" fmla="*/ 141372 h 155397"/>
                                <a:gd name="connsiteX8" fmla="*/ 212056 w 226268"/>
                                <a:gd name="connsiteY8" fmla="*/ 155397 h 155397"/>
                                <a:gd name="connsiteX9" fmla="*/ 14212 w 226268"/>
                                <a:gd name="connsiteY9" fmla="*/ 155397 h 155397"/>
                                <a:gd name="connsiteX10" fmla="*/ 0 w 226268"/>
                                <a:gd name="connsiteY10" fmla="*/ 141372 h 155397"/>
                                <a:gd name="connsiteX11" fmla="*/ 0 w 226268"/>
                                <a:gd name="connsiteY11" fmla="*/ 28237 h 155397"/>
                                <a:gd name="connsiteX12" fmla="*/ 14212 w 226268"/>
                                <a:gd name="connsiteY12" fmla="*/ 14025 h 155397"/>
                                <a:gd name="connsiteX13" fmla="*/ 28237 w 226268"/>
                                <a:gd name="connsiteY13" fmla="*/ 14025 h 155397"/>
                                <a:gd name="connsiteX14" fmla="*/ 42449 w 226268"/>
                                <a:gd name="connsiteY14" fmla="*/ 0 h 155397"/>
                                <a:gd name="connsiteX15" fmla="*/ 56661 w 226268"/>
                                <a:gd name="connsiteY15" fmla="*/ 0 h 155397"/>
                                <a:gd name="connsiteX16" fmla="*/ 70685 w 226268"/>
                                <a:gd name="connsiteY16" fmla="*/ 14025 h 155397"/>
                                <a:gd name="connsiteX17" fmla="*/ 212056 w 226268"/>
                                <a:gd name="connsiteY17" fmla="*/ 14025 h 155397"/>
                                <a:gd name="connsiteX18" fmla="*/ 226268 w 226268"/>
                                <a:gd name="connsiteY18" fmla="*/ 28237 h 155397"/>
                                <a:gd name="connsiteX19" fmla="*/ 226268 w 226268"/>
                                <a:gd name="connsiteY19" fmla="*/ 28237 h 155397"/>
                                <a:gd name="connsiteX20" fmla="*/ 162595 w 226268"/>
                                <a:gd name="connsiteY20" fmla="*/ 84711 h 155397"/>
                                <a:gd name="connsiteX21" fmla="*/ 113134 w 226268"/>
                                <a:gd name="connsiteY21" fmla="*/ 35249 h 155397"/>
                                <a:gd name="connsiteX22" fmla="*/ 63673 w 226268"/>
                                <a:gd name="connsiteY22" fmla="*/ 84711 h 155397"/>
                                <a:gd name="connsiteX23" fmla="*/ 113134 w 226268"/>
                                <a:gd name="connsiteY23" fmla="*/ 134172 h 155397"/>
                                <a:gd name="connsiteX24" fmla="*/ 162595 w 226268"/>
                                <a:gd name="connsiteY24" fmla="*/ 84711 h 155397"/>
                                <a:gd name="connsiteX25" fmla="*/ 162595 w 226268"/>
                                <a:gd name="connsiteY25" fmla="*/ 84711 h 155397"/>
                                <a:gd name="connsiteX26" fmla="*/ 198032 w 226268"/>
                                <a:gd name="connsiteY26" fmla="*/ 28237 h 155397"/>
                                <a:gd name="connsiteX27" fmla="*/ 169795 w 226268"/>
                                <a:gd name="connsiteY27" fmla="*/ 28237 h 155397"/>
                                <a:gd name="connsiteX28" fmla="*/ 169795 w 226268"/>
                                <a:gd name="connsiteY28" fmla="*/ 42262 h 155397"/>
                                <a:gd name="connsiteX29" fmla="*/ 198032 w 226268"/>
                                <a:gd name="connsiteY29" fmla="*/ 42262 h 155397"/>
                                <a:gd name="connsiteX30" fmla="*/ 198032 w 226268"/>
                                <a:gd name="connsiteY30" fmla="*/ 28237 h 1553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</a:cxnLst>
                              <a:rect l="l" t="t" r="r" b="b"/>
                              <a:pathLst>
                                <a:path w="226268" h="155397">
                                  <a:moveTo>
                                    <a:pt x="148570" y="84711"/>
                                  </a:moveTo>
                                  <a:cubicBezTo>
                                    <a:pt x="148570" y="104346"/>
                                    <a:pt x="132582" y="120147"/>
                                    <a:pt x="113134" y="120147"/>
                                  </a:cubicBezTo>
                                  <a:cubicBezTo>
                                    <a:pt x="93686" y="120147"/>
                                    <a:pt x="77885" y="104346"/>
                                    <a:pt x="77885" y="84711"/>
                                  </a:cubicBezTo>
                                  <a:cubicBezTo>
                                    <a:pt x="77885" y="65263"/>
                                    <a:pt x="93686" y="49461"/>
                                    <a:pt x="113134" y="49461"/>
                                  </a:cubicBezTo>
                                  <a:cubicBezTo>
                                    <a:pt x="132582" y="49461"/>
                                    <a:pt x="148570" y="65263"/>
                                    <a:pt x="148570" y="84711"/>
                                  </a:cubicBezTo>
                                  <a:lnTo>
                                    <a:pt x="148570" y="84711"/>
                                  </a:lnTo>
                                  <a:close/>
                                  <a:moveTo>
                                    <a:pt x="226268" y="28237"/>
                                  </a:moveTo>
                                  <a:lnTo>
                                    <a:pt x="226268" y="141372"/>
                                  </a:lnTo>
                                  <a:cubicBezTo>
                                    <a:pt x="226268" y="149132"/>
                                    <a:pt x="219911" y="155397"/>
                                    <a:pt x="212056" y="155397"/>
                                  </a:cubicBezTo>
                                  <a:lnTo>
                                    <a:pt x="14212" y="155397"/>
                                  </a:lnTo>
                                  <a:cubicBezTo>
                                    <a:pt x="6358" y="155397"/>
                                    <a:pt x="0" y="149132"/>
                                    <a:pt x="0" y="141372"/>
                                  </a:cubicBezTo>
                                  <a:lnTo>
                                    <a:pt x="0" y="28237"/>
                                  </a:lnTo>
                                  <a:cubicBezTo>
                                    <a:pt x="0" y="20383"/>
                                    <a:pt x="6358" y="14025"/>
                                    <a:pt x="14212" y="14025"/>
                                  </a:cubicBezTo>
                                  <a:lnTo>
                                    <a:pt x="28237" y="14025"/>
                                  </a:lnTo>
                                  <a:cubicBezTo>
                                    <a:pt x="28237" y="6264"/>
                                    <a:pt x="34595" y="0"/>
                                    <a:pt x="42449" y="0"/>
                                  </a:cubicBezTo>
                                  <a:lnTo>
                                    <a:pt x="56661" y="0"/>
                                  </a:lnTo>
                                  <a:cubicBezTo>
                                    <a:pt x="64514" y="0"/>
                                    <a:pt x="70685" y="6264"/>
                                    <a:pt x="70685" y="14025"/>
                                  </a:cubicBezTo>
                                  <a:lnTo>
                                    <a:pt x="212056" y="14025"/>
                                  </a:lnTo>
                                  <a:cubicBezTo>
                                    <a:pt x="219911" y="14025"/>
                                    <a:pt x="226268" y="20383"/>
                                    <a:pt x="226268" y="28237"/>
                                  </a:cubicBezTo>
                                  <a:lnTo>
                                    <a:pt x="226268" y="28237"/>
                                  </a:lnTo>
                                  <a:close/>
                                  <a:moveTo>
                                    <a:pt x="162595" y="84711"/>
                                  </a:moveTo>
                                  <a:cubicBezTo>
                                    <a:pt x="162595" y="57409"/>
                                    <a:pt x="140436" y="35249"/>
                                    <a:pt x="113134" y="35249"/>
                                  </a:cubicBezTo>
                                  <a:cubicBezTo>
                                    <a:pt x="85832" y="35249"/>
                                    <a:pt x="63673" y="57409"/>
                                    <a:pt x="63673" y="84711"/>
                                  </a:cubicBezTo>
                                  <a:cubicBezTo>
                                    <a:pt x="63673" y="112013"/>
                                    <a:pt x="85832" y="134172"/>
                                    <a:pt x="113134" y="134172"/>
                                  </a:cubicBezTo>
                                  <a:cubicBezTo>
                                    <a:pt x="140436" y="134172"/>
                                    <a:pt x="162595" y="112013"/>
                                    <a:pt x="162595" y="84711"/>
                                  </a:cubicBezTo>
                                  <a:lnTo>
                                    <a:pt x="162595" y="84711"/>
                                  </a:lnTo>
                                  <a:close/>
                                  <a:moveTo>
                                    <a:pt x="198032" y="28237"/>
                                  </a:moveTo>
                                  <a:lnTo>
                                    <a:pt x="169795" y="28237"/>
                                  </a:lnTo>
                                  <a:lnTo>
                                    <a:pt x="169795" y="42262"/>
                                  </a:lnTo>
                                  <a:lnTo>
                                    <a:pt x="198032" y="42262"/>
                                  </a:lnTo>
                                  <a:lnTo>
                                    <a:pt x="198032" y="28237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" name="Freeform: Shape 74"/>
                          <wps:cNvSpPr/>
                          <wps:spPr>
                            <a:xfrm>
                              <a:off x="1403589" y="7729414"/>
                              <a:ext cx="164463" cy="164358"/>
                            </a:xfrm>
                            <a:custGeom>
                              <a:avLst/>
                              <a:gdLst>
                                <a:gd name="connsiteX0" fmla="*/ 160911 w 164463"/>
                                <a:gd name="connsiteY0" fmla="*/ 7558 h 164358"/>
                                <a:gd name="connsiteX1" fmla="*/ 160163 w 164463"/>
                                <a:gd name="connsiteY1" fmla="*/ 4286 h 164358"/>
                                <a:gd name="connsiteX2" fmla="*/ 156891 w 164463"/>
                                <a:gd name="connsiteY2" fmla="*/ 3538 h 164358"/>
                                <a:gd name="connsiteX3" fmla="*/ 110141 w 164463"/>
                                <a:gd name="connsiteY3" fmla="*/ 1107 h 164358"/>
                                <a:gd name="connsiteX4" fmla="*/ 99950 w 164463"/>
                                <a:gd name="connsiteY4" fmla="*/ 2977 h 164358"/>
                                <a:gd name="connsiteX5" fmla="*/ 161472 w 164463"/>
                                <a:gd name="connsiteY5" fmla="*/ 64500 h 164358"/>
                                <a:gd name="connsiteX6" fmla="*/ 163342 w 164463"/>
                                <a:gd name="connsiteY6" fmla="*/ 54308 h 164358"/>
                                <a:gd name="connsiteX7" fmla="*/ 160911 w 164463"/>
                                <a:gd name="connsiteY7" fmla="*/ 7558 h 164358"/>
                                <a:gd name="connsiteX8" fmla="*/ 1121 w 164463"/>
                                <a:gd name="connsiteY8" fmla="*/ 110035 h 164358"/>
                                <a:gd name="connsiteX9" fmla="*/ 3552 w 164463"/>
                                <a:gd name="connsiteY9" fmla="*/ 156785 h 164358"/>
                                <a:gd name="connsiteX10" fmla="*/ 4300 w 164463"/>
                                <a:gd name="connsiteY10" fmla="*/ 160057 h 164358"/>
                                <a:gd name="connsiteX11" fmla="*/ 7572 w 164463"/>
                                <a:gd name="connsiteY11" fmla="*/ 160805 h 164358"/>
                                <a:gd name="connsiteX12" fmla="*/ 37773 w 164463"/>
                                <a:gd name="connsiteY12" fmla="*/ 164358 h 164358"/>
                                <a:gd name="connsiteX13" fmla="*/ 54228 w 164463"/>
                                <a:gd name="connsiteY13" fmla="*/ 163236 h 164358"/>
                                <a:gd name="connsiteX14" fmla="*/ 64420 w 164463"/>
                                <a:gd name="connsiteY14" fmla="*/ 161366 h 164358"/>
                                <a:gd name="connsiteX15" fmla="*/ 2897 w 164463"/>
                                <a:gd name="connsiteY15" fmla="*/ 99843 h 164358"/>
                                <a:gd name="connsiteX16" fmla="*/ 1121 w 164463"/>
                                <a:gd name="connsiteY16" fmla="*/ 110035 h 164358"/>
                                <a:gd name="connsiteX17" fmla="*/ 38147 w 164463"/>
                                <a:gd name="connsiteY17" fmla="*/ 38040 h 164358"/>
                                <a:gd name="connsiteX18" fmla="*/ 6357 w 164463"/>
                                <a:gd name="connsiteY18" fmla="*/ 88062 h 164358"/>
                                <a:gd name="connsiteX19" fmla="*/ 76481 w 164463"/>
                                <a:gd name="connsiteY19" fmla="*/ 158187 h 164358"/>
                                <a:gd name="connsiteX20" fmla="*/ 126503 w 164463"/>
                                <a:gd name="connsiteY20" fmla="*/ 126397 h 164358"/>
                                <a:gd name="connsiteX21" fmla="*/ 158293 w 164463"/>
                                <a:gd name="connsiteY21" fmla="*/ 76374 h 164358"/>
                                <a:gd name="connsiteX22" fmla="*/ 88169 w 164463"/>
                                <a:gd name="connsiteY22" fmla="*/ 6249 h 164358"/>
                                <a:gd name="connsiteX23" fmla="*/ 38147 w 164463"/>
                                <a:gd name="connsiteY23" fmla="*/ 38040 h 164358"/>
                                <a:gd name="connsiteX24" fmla="*/ 100885 w 164463"/>
                                <a:gd name="connsiteY24" fmla="*/ 57488 h 164358"/>
                                <a:gd name="connsiteX25" fmla="*/ 108084 w 164463"/>
                                <a:gd name="connsiteY25" fmla="*/ 50288 h 164358"/>
                                <a:gd name="connsiteX26" fmla="*/ 115658 w 164463"/>
                                <a:gd name="connsiteY26" fmla="*/ 57862 h 164358"/>
                                <a:gd name="connsiteX27" fmla="*/ 108458 w 164463"/>
                                <a:gd name="connsiteY27" fmla="*/ 65061 h 164358"/>
                                <a:gd name="connsiteX28" fmla="*/ 120987 w 164463"/>
                                <a:gd name="connsiteY28" fmla="*/ 77590 h 164358"/>
                                <a:gd name="connsiteX29" fmla="*/ 113414 w 164463"/>
                                <a:gd name="connsiteY29" fmla="*/ 85163 h 164358"/>
                                <a:gd name="connsiteX30" fmla="*/ 100885 w 164463"/>
                                <a:gd name="connsiteY30" fmla="*/ 72635 h 164358"/>
                                <a:gd name="connsiteX31" fmla="*/ 90600 w 164463"/>
                                <a:gd name="connsiteY31" fmla="*/ 82919 h 164358"/>
                                <a:gd name="connsiteX32" fmla="*/ 103129 w 164463"/>
                                <a:gd name="connsiteY32" fmla="*/ 95449 h 164358"/>
                                <a:gd name="connsiteX33" fmla="*/ 95555 w 164463"/>
                                <a:gd name="connsiteY33" fmla="*/ 103022 h 164358"/>
                                <a:gd name="connsiteX34" fmla="*/ 83026 w 164463"/>
                                <a:gd name="connsiteY34" fmla="*/ 90493 h 164358"/>
                                <a:gd name="connsiteX35" fmla="*/ 72741 w 164463"/>
                                <a:gd name="connsiteY35" fmla="*/ 100778 h 164358"/>
                                <a:gd name="connsiteX36" fmla="*/ 85270 w 164463"/>
                                <a:gd name="connsiteY36" fmla="*/ 113307 h 164358"/>
                                <a:gd name="connsiteX37" fmla="*/ 77697 w 164463"/>
                                <a:gd name="connsiteY37" fmla="*/ 120880 h 164358"/>
                                <a:gd name="connsiteX38" fmla="*/ 65168 w 164463"/>
                                <a:gd name="connsiteY38" fmla="*/ 108352 h 164358"/>
                                <a:gd name="connsiteX39" fmla="*/ 57968 w 164463"/>
                                <a:gd name="connsiteY39" fmla="*/ 115551 h 164358"/>
                                <a:gd name="connsiteX40" fmla="*/ 50395 w 164463"/>
                                <a:gd name="connsiteY40" fmla="*/ 107977 h 164358"/>
                                <a:gd name="connsiteX41" fmla="*/ 57594 w 164463"/>
                                <a:gd name="connsiteY41" fmla="*/ 100778 h 164358"/>
                                <a:gd name="connsiteX42" fmla="*/ 46375 w 164463"/>
                                <a:gd name="connsiteY42" fmla="*/ 89558 h 164358"/>
                                <a:gd name="connsiteX43" fmla="*/ 53948 w 164463"/>
                                <a:gd name="connsiteY43" fmla="*/ 81985 h 164358"/>
                                <a:gd name="connsiteX44" fmla="*/ 65168 w 164463"/>
                                <a:gd name="connsiteY44" fmla="*/ 93204 h 164358"/>
                                <a:gd name="connsiteX45" fmla="*/ 75453 w 164463"/>
                                <a:gd name="connsiteY45" fmla="*/ 82919 h 164358"/>
                                <a:gd name="connsiteX46" fmla="*/ 64233 w 164463"/>
                                <a:gd name="connsiteY46" fmla="*/ 71699 h 164358"/>
                                <a:gd name="connsiteX47" fmla="*/ 71806 w 164463"/>
                                <a:gd name="connsiteY47" fmla="*/ 64126 h 164358"/>
                                <a:gd name="connsiteX48" fmla="*/ 83026 w 164463"/>
                                <a:gd name="connsiteY48" fmla="*/ 75346 h 164358"/>
                                <a:gd name="connsiteX49" fmla="*/ 93311 w 164463"/>
                                <a:gd name="connsiteY49" fmla="*/ 65061 h 164358"/>
                                <a:gd name="connsiteX50" fmla="*/ 82091 w 164463"/>
                                <a:gd name="connsiteY50" fmla="*/ 53841 h 164358"/>
                                <a:gd name="connsiteX51" fmla="*/ 89665 w 164463"/>
                                <a:gd name="connsiteY51" fmla="*/ 46268 h 164358"/>
                                <a:gd name="connsiteX52" fmla="*/ 100885 w 164463"/>
                                <a:gd name="connsiteY52" fmla="*/ 57488 h 16435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164463" h="164358">
                                  <a:moveTo>
                                    <a:pt x="160911" y="7558"/>
                                  </a:moveTo>
                                  <a:lnTo>
                                    <a:pt x="160163" y="4286"/>
                                  </a:lnTo>
                                  <a:lnTo>
                                    <a:pt x="156891" y="3538"/>
                                  </a:lnTo>
                                  <a:cubicBezTo>
                                    <a:pt x="150907" y="2229"/>
                                    <a:pt x="132581" y="-1979"/>
                                    <a:pt x="110141" y="1107"/>
                                  </a:cubicBezTo>
                                  <a:cubicBezTo>
                                    <a:pt x="106682" y="1574"/>
                                    <a:pt x="103316" y="2229"/>
                                    <a:pt x="99950" y="2977"/>
                                  </a:cubicBezTo>
                                  <a:lnTo>
                                    <a:pt x="161472" y="64500"/>
                                  </a:lnTo>
                                  <a:cubicBezTo>
                                    <a:pt x="162220" y="61134"/>
                                    <a:pt x="162875" y="57768"/>
                                    <a:pt x="163342" y="54308"/>
                                  </a:cubicBezTo>
                                  <a:cubicBezTo>
                                    <a:pt x="166428" y="31775"/>
                                    <a:pt x="162314" y="13543"/>
                                    <a:pt x="160911" y="7558"/>
                                  </a:cubicBezTo>
                                  <a:close/>
                                  <a:moveTo>
                                    <a:pt x="1121" y="110035"/>
                                  </a:moveTo>
                                  <a:cubicBezTo>
                                    <a:pt x="-1965" y="132474"/>
                                    <a:pt x="2149" y="150801"/>
                                    <a:pt x="3552" y="156785"/>
                                  </a:cubicBezTo>
                                  <a:lnTo>
                                    <a:pt x="4300" y="160057"/>
                                  </a:lnTo>
                                  <a:lnTo>
                                    <a:pt x="7572" y="160805"/>
                                  </a:lnTo>
                                  <a:cubicBezTo>
                                    <a:pt x="12060" y="161834"/>
                                    <a:pt x="23187" y="164358"/>
                                    <a:pt x="37773" y="164358"/>
                                  </a:cubicBezTo>
                                  <a:cubicBezTo>
                                    <a:pt x="42915" y="164358"/>
                                    <a:pt x="48432" y="164077"/>
                                    <a:pt x="54228" y="163236"/>
                                  </a:cubicBezTo>
                                  <a:cubicBezTo>
                                    <a:pt x="57688" y="162768"/>
                                    <a:pt x="61054" y="162114"/>
                                    <a:pt x="64420" y="161366"/>
                                  </a:cubicBezTo>
                                  <a:lnTo>
                                    <a:pt x="2897" y="99843"/>
                                  </a:lnTo>
                                  <a:cubicBezTo>
                                    <a:pt x="2243" y="103209"/>
                                    <a:pt x="1588" y="106575"/>
                                    <a:pt x="1121" y="110035"/>
                                  </a:cubicBezTo>
                                  <a:close/>
                                  <a:moveTo>
                                    <a:pt x="38147" y="38040"/>
                                  </a:moveTo>
                                  <a:cubicBezTo>
                                    <a:pt x="23093" y="53093"/>
                                    <a:pt x="12434" y="69829"/>
                                    <a:pt x="6357" y="88062"/>
                                  </a:cubicBezTo>
                                  <a:lnTo>
                                    <a:pt x="76481" y="158187"/>
                                  </a:lnTo>
                                  <a:cubicBezTo>
                                    <a:pt x="94714" y="152016"/>
                                    <a:pt x="111450" y="141357"/>
                                    <a:pt x="126503" y="126397"/>
                                  </a:cubicBezTo>
                                  <a:cubicBezTo>
                                    <a:pt x="141557" y="111343"/>
                                    <a:pt x="152122" y="94607"/>
                                    <a:pt x="158293" y="76374"/>
                                  </a:cubicBezTo>
                                  <a:lnTo>
                                    <a:pt x="88169" y="6249"/>
                                  </a:lnTo>
                                  <a:cubicBezTo>
                                    <a:pt x="69936" y="12327"/>
                                    <a:pt x="53106" y="22986"/>
                                    <a:pt x="38147" y="38040"/>
                                  </a:cubicBezTo>
                                  <a:close/>
                                  <a:moveTo>
                                    <a:pt x="100885" y="57488"/>
                                  </a:moveTo>
                                  <a:lnTo>
                                    <a:pt x="108084" y="50288"/>
                                  </a:lnTo>
                                  <a:lnTo>
                                    <a:pt x="115658" y="57862"/>
                                  </a:lnTo>
                                  <a:lnTo>
                                    <a:pt x="108458" y="65061"/>
                                  </a:lnTo>
                                  <a:lnTo>
                                    <a:pt x="120987" y="77590"/>
                                  </a:lnTo>
                                  <a:lnTo>
                                    <a:pt x="113414" y="85163"/>
                                  </a:lnTo>
                                  <a:lnTo>
                                    <a:pt x="100885" y="72635"/>
                                  </a:lnTo>
                                  <a:lnTo>
                                    <a:pt x="90600" y="82919"/>
                                  </a:lnTo>
                                  <a:lnTo>
                                    <a:pt x="103129" y="95449"/>
                                  </a:lnTo>
                                  <a:lnTo>
                                    <a:pt x="95555" y="103022"/>
                                  </a:lnTo>
                                  <a:lnTo>
                                    <a:pt x="83026" y="90493"/>
                                  </a:lnTo>
                                  <a:lnTo>
                                    <a:pt x="72741" y="100778"/>
                                  </a:lnTo>
                                  <a:lnTo>
                                    <a:pt x="85270" y="113307"/>
                                  </a:lnTo>
                                  <a:lnTo>
                                    <a:pt x="77697" y="120880"/>
                                  </a:lnTo>
                                  <a:lnTo>
                                    <a:pt x="65168" y="108352"/>
                                  </a:lnTo>
                                  <a:lnTo>
                                    <a:pt x="57968" y="115551"/>
                                  </a:lnTo>
                                  <a:lnTo>
                                    <a:pt x="50395" y="107977"/>
                                  </a:lnTo>
                                  <a:lnTo>
                                    <a:pt x="57594" y="100778"/>
                                  </a:lnTo>
                                  <a:lnTo>
                                    <a:pt x="46375" y="89558"/>
                                  </a:lnTo>
                                  <a:lnTo>
                                    <a:pt x="53948" y="81985"/>
                                  </a:lnTo>
                                  <a:lnTo>
                                    <a:pt x="65168" y="93204"/>
                                  </a:lnTo>
                                  <a:lnTo>
                                    <a:pt x="75453" y="82919"/>
                                  </a:lnTo>
                                  <a:lnTo>
                                    <a:pt x="64233" y="71699"/>
                                  </a:lnTo>
                                  <a:lnTo>
                                    <a:pt x="71806" y="64126"/>
                                  </a:lnTo>
                                  <a:lnTo>
                                    <a:pt x="83026" y="75346"/>
                                  </a:lnTo>
                                  <a:lnTo>
                                    <a:pt x="93311" y="65061"/>
                                  </a:lnTo>
                                  <a:lnTo>
                                    <a:pt x="82091" y="53841"/>
                                  </a:lnTo>
                                  <a:lnTo>
                                    <a:pt x="89665" y="46268"/>
                                  </a:lnTo>
                                  <a:lnTo>
                                    <a:pt x="100885" y="57488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" name="Freeform: Shape 75"/>
                          <wps:cNvSpPr/>
                          <wps:spPr>
                            <a:xfrm>
                              <a:off x="1899586" y="7722013"/>
                              <a:ext cx="174095" cy="171759"/>
                            </a:xfrm>
                            <a:custGeom>
                              <a:avLst/>
                              <a:gdLst>
                                <a:gd name="connsiteX0" fmla="*/ 159042 w 174095"/>
                                <a:gd name="connsiteY0" fmla="*/ 115660 h 171759"/>
                                <a:gd name="connsiteX1" fmla="*/ 152404 w 174095"/>
                                <a:gd name="connsiteY1" fmla="*/ 118278 h 171759"/>
                                <a:gd name="connsiteX2" fmla="*/ 152404 w 174095"/>
                                <a:gd name="connsiteY2" fmla="*/ 100887 h 171759"/>
                                <a:gd name="connsiteX3" fmla="*/ 154741 w 174095"/>
                                <a:gd name="connsiteY3" fmla="*/ 97988 h 171759"/>
                                <a:gd name="connsiteX4" fmla="*/ 154741 w 174095"/>
                                <a:gd name="connsiteY4" fmla="*/ 78447 h 171759"/>
                                <a:gd name="connsiteX5" fmla="*/ 159510 w 174095"/>
                                <a:gd name="connsiteY5" fmla="*/ 79475 h 171759"/>
                                <a:gd name="connsiteX6" fmla="*/ 174096 w 174095"/>
                                <a:gd name="connsiteY6" fmla="*/ 60308 h 171759"/>
                                <a:gd name="connsiteX7" fmla="*/ 159510 w 174095"/>
                                <a:gd name="connsiteY7" fmla="*/ 41140 h 171759"/>
                                <a:gd name="connsiteX8" fmla="*/ 154741 w 174095"/>
                                <a:gd name="connsiteY8" fmla="*/ 42169 h 171759"/>
                                <a:gd name="connsiteX9" fmla="*/ 154741 w 174095"/>
                                <a:gd name="connsiteY9" fmla="*/ 22627 h 171759"/>
                                <a:gd name="connsiteX10" fmla="*/ 151749 w 174095"/>
                                <a:gd name="connsiteY10" fmla="*/ 19635 h 171759"/>
                                <a:gd name="connsiteX11" fmla="*/ 133891 w 174095"/>
                                <a:gd name="connsiteY11" fmla="*/ 19635 h 171759"/>
                                <a:gd name="connsiteX12" fmla="*/ 135013 w 174095"/>
                                <a:gd name="connsiteY12" fmla="*/ 14586 h 171759"/>
                                <a:gd name="connsiteX13" fmla="*/ 115846 w 174095"/>
                                <a:gd name="connsiteY13" fmla="*/ 0 h 171759"/>
                                <a:gd name="connsiteX14" fmla="*/ 96678 w 174095"/>
                                <a:gd name="connsiteY14" fmla="*/ 14586 h 171759"/>
                                <a:gd name="connsiteX15" fmla="*/ 97800 w 174095"/>
                                <a:gd name="connsiteY15" fmla="*/ 19635 h 171759"/>
                                <a:gd name="connsiteX16" fmla="*/ 79942 w 174095"/>
                                <a:gd name="connsiteY16" fmla="*/ 19635 h 171759"/>
                                <a:gd name="connsiteX17" fmla="*/ 76950 w 174095"/>
                                <a:gd name="connsiteY17" fmla="*/ 22627 h 171759"/>
                                <a:gd name="connsiteX18" fmla="*/ 76950 w 174095"/>
                                <a:gd name="connsiteY18" fmla="*/ 23188 h 171759"/>
                                <a:gd name="connsiteX19" fmla="*/ 52734 w 174095"/>
                                <a:gd name="connsiteY19" fmla="*/ 23188 h 171759"/>
                                <a:gd name="connsiteX20" fmla="*/ 54417 w 174095"/>
                                <a:gd name="connsiteY20" fmla="*/ 26087 h 171759"/>
                                <a:gd name="connsiteX21" fmla="*/ 55445 w 174095"/>
                                <a:gd name="connsiteY21" fmla="*/ 29733 h 171759"/>
                                <a:gd name="connsiteX22" fmla="*/ 38054 w 174095"/>
                                <a:gd name="connsiteY22" fmla="*/ 40579 h 171759"/>
                                <a:gd name="connsiteX23" fmla="*/ 20663 w 174095"/>
                                <a:gd name="connsiteY23" fmla="*/ 29733 h 171759"/>
                                <a:gd name="connsiteX24" fmla="*/ 21692 w 174095"/>
                                <a:gd name="connsiteY24" fmla="*/ 26087 h 171759"/>
                                <a:gd name="connsiteX25" fmla="*/ 23375 w 174095"/>
                                <a:gd name="connsiteY25" fmla="*/ 23188 h 171759"/>
                                <a:gd name="connsiteX26" fmla="*/ 0 w 174095"/>
                                <a:gd name="connsiteY26" fmla="*/ 23188 h 171759"/>
                                <a:gd name="connsiteX27" fmla="*/ 0 w 174095"/>
                                <a:gd name="connsiteY27" fmla="*/ 52828 h 171759"/>
                                <a:gd name="connsiteX28" fmla="*/ 3272 w 174095"/>
                                <a:gd name="connsiteY28" fmla="*/ 49649 h 171759"/>
                                <a:gd name="connsiteX29" fmla="*/ 10939 w 174095"/>
                                <a:gd name="connsiteY29" fmla="*/ 46376 h 171759"/>
                                <a:gd name="connsiteX30" fmla="*/ 22814 w 174095"/>
                                <a:gd name="connsiteY30" fmla="*/ 60120 h 171759"/>
                                <a:gd name="connsiteX31" fmla="*/ 10939 w 174095"/>
                                <a:gd name="connsiteY31" fmla="*/ 73865 h 171759"/>
                                <a:gd name="connsiteX32" fmla="*/ 3272 w 174095"/>
                                <a:gd name="connsiteY32" fmla="*/ 70592 h 171759"/>
                                <a:gd name="connsiteX33" fmla="*/ 0 w 174095"/>
                                <a:gd name="connsiteY33" fmla="*/ 67414 h 171759"/>
                                <a:gd name="connsiteX34" fmla="*/ 0 w 174095"/>
                                <a:gd name="connsiteY34" fmla="*/ 97053 h 171759"/>
                                <a:gd name="connsiteX35" fmla="*/ 24123 w 174095"/>
                                <a:gd name="connsiteY35" fmla="*/ 97053 h 171759"/>
                                <a:gd name="connsiteX36" fmla="*/ 21505 w 174095"/>
                                <a:gd name="connsiteY36" fmla="*/ 103692 h 171759"/>
                                <a:gd name="connsiteX37" fmla="*/ 38802 w 174095"/>
                                <a:gd name="connsiteY37" fmla="*/ 116314 h 171759"/>
                                <a:gd name="connsiteX38" fmla="*/ 56100 w 174095"/>
                                <a:gd name="connsiteY38" fmla="*/ 103692 h 171759"/>
                                <a:gd name="connsiteX39" fmla="*/ 53482 w 174095"/>
                                <a:gd name="connsiteY39" fmla="*/ 97053 h 171759"/>
                                <a:gd name="connsiteX40" fmla="*/ 76950 w 174095"/>
                                <a:gd name="connsiteY40" fmla="*/ 97053 h 171759"/>
                                <a:gd name="connsiteX41" fmla="*/ 76950 w 174095"/>
                                <a:gd name="connsiteY41" fmla="*/ 97988 h 171759"/>
                                <a:gd name="connsiteX42" fmla="*/ 78446 w 174095"/>
                                <a:gd name="connsiteY42" fmla="*/ 100513 h 171759"/>
                                <a:gd name="connsiteX43" fmla="*/ 78446 w 174095"/>
                                <a:gd name="connsiteY43" fmla="*/ 119026 h 171759"/>
                                <a:gd name="connsiteX44" fmla="*/ 81344 w 174095"/>
                                <a:gd name="connsiteY44" fmla="*/ 117342 h 171759"/>
                                <a:gd name="connsiteX45" fmla="*/ 84991 w 174095"/>
                                <a:gd name="connsiteY45" fmla="*/ 116314 h 171759"/>
                                <a:gd name="connsiteX46" fmla="*/ 95837 w 174095"/>
                                <a:gd name="connsiteY46" fmla="*/ 133705 h 171759"/>
                                <a:gd name="connsiteX47" fmla="*/ 84991 w 174095"/>
                                <a:gd name="connsiteY47" fmla="*/ 151096 h 171759"/>
                                <a:gd name="connsiteX48" fmla="*/ 81344 w 174095"/>
                                <a:gd name="connsiteY48" fmla="*/ 150067 h 171759"/>
                                <a:gd name="connsiteX49" fmla="*/ 78446 w 174095"/>
                                <a:gd name="connsiteY49" fmla="*/ 148385 h 171759"/>
                                <a:gd name="connsiteX50" fmla="*/ 78446 w 174095"/>
                                <a:gd name="connsiteY50" fmla="*/ 171760 h 171759"/>
                                <a:gd name="connsiteX51" fmla="*/ 108085 w 174095"/>
                                <a:gd name="connsiteY51" fmla="*/ 171760 h 171759"/>
                                <a:gd name="connsiteX52" fmla="*/ 104906 w 174095"/>
                                <a:gd name="connsiteY52" fmla="*/ 168487 h 171759"/>
                                <a:gd name="connsiteX53" fmla="*/ 101634 w 174095"/>
                                <a:gd name="connsiteY53" fmla="*/ 160820 h 171759"/>
                                <a:gd name="connsiteX54" fmla="*/ 115378 w 174095"/>
                                <a:gd name="connsiteY54" fmla="*/ 148946 h 171759"/>
                                <a:gd name="connsiteX55" fmla="*/ 129123 w 174095"/>
                                <a:gd name="connsiteY55" fmla="*/ 160820 h 171759"/>
                                <a:gd name="connsiteX56" fmla="*/ 125850 w 174095"/>
                                <a:gd name="connsiteY56" fmla="*/ 168487 h 171759"/>
                                <a:gd name="connsiteX57" fmla="*/ 122671 w 174095"/>
                                <a:gd name="connsiteY57" fmla="*/ 171760 h 171759"/>
                                <a:gd name="connsiteX58" fmla="*/ 152310 w 174095"/>
                                <a:gd name="connsiteY58" fmla="*/ 171760 h 171759"/>
                                <a:gd name="connsiteX59" fmla="*/ 152310 w 174095"/>
                                <a:gd name="connsiteY59" fmla="*/ 147637 h 171759"/>
                                <a:gd name="connsiteX60" fmla="*/ 158949 w 174095"/>
                                <a:gd name="connsiteY60" fmla="*/ 150255 h 171759"/>
                                <a:gd name="connsiteX61" fmla="*/ 171571 w 174095"/>
                                <a:gd name="connsiteY61" fmla="*/ 132957 h 171759"/>
                                <a:gd name="connsiteX62" fmla="*/ 159042 w 174095"/>
                                <a:gd name="connsiteY62" fmla="*/ 115660 h 171759"/>
                                <a:gd name="connsiteX63" fmla="*/ 159042 w 174095"/>
                                <a:gd name="connsiteY63" fmla="*/ 115660 h 171759"/>
                                <a:gd name="connsiteX64" fmla="*/ 80783 w 174095"/>
                                <a:gd name="connsiteY64" fmla="*/ 23281 h 171759"/>
                                <a:gd name="connsiteX65" fmla="*/ 105654 w 174095"/>
                                <a:gd name="connsiteY65" fmla="*/ 23281 h 171759"/>
                                <a:gd name="connsiteX66" fmla="*/ 102756 w 174095"/>
                                <a:gd name="connsiteY66" fmla="*/ 20103 h 171759"/>
                                <a:gd name="connsiteX67" fmla="*/ 100418 w 174095"/>
                                <a:gd name="connsiteY67" fmla="*/ 14399 h 171759"/>
                                <a:gd name="connsiteX68" fmla="*/ 115752 w 174095"/>
                                <a:gd name="connsiteY68" fmla="*/ 3647 h 171759"/>
                                <a:gd name="connsiteX69" fmla="*/ 131086 w 174095"/>
                                <a:gd name="connsiteY69" fmla="*/ 14399 h 171759"/>
                                <a:gd name="connsiteX70" fmla="*/ 128749 w 174095"/>
                                <a:gd name="connsiteY70" fmla="*/ 20103 h 171759"/>
                                <a:gd name="connsiteX71" fmla="*/ 125850 w 174095"/>
                                <a:gd name="connsiteY71" fmla="*/ 23281 h 171759"/>
                                <a:gd name="connsiteX72" fmla="*/ 150721 w 174095"/>
                                <a:gd name="connsiteY72" fmla="*/ 23281 h 171759"/>
                                <a:gd name="connsiteX73" fmla="*/ 150721 w 174095"/>
                                <a:gd name="connsiteY73" fmla="*/ 49555 h 171759"/>
                                <a:gd name="connsiteX74" fmla="*/ 153900 w 174095"/>
                                <a:gd name="connsiteY74" fmla="*/ 46937 h 171759"/>
                                <a:gd name="connsiteX75" fmla="*/ 159323 w 174095"/>
                                <a:gd name="connsiteY75" fmla="*/ 44787 h 171759"/>
                                <a:gd name="connsiteX76" fmla="*/ 170075 w 174095"/>
                                <a:gd name="connsiteY76" fmla="*/ 60120 h 171759"/>
                                <a:gd name="connsiteX77" fmla="*/ 159323 w 174095"/>
                                <a:gd name="connsiteY77" fmla="*/ 75455 h 171759"/>
                                <a:gd name="connsiteX78" fmla="*/ 153900 w 174095"/>
                                <a:gd name="connsiteY78" fmla="*/ 73304 h 171759"/>
                                <a:gd name="connsiteX79" fmla="*/ 150721 w 174095"/>
                                <a:gd name="connsiteY79" fmla="*/ 70686 h 171759"/>
                                <a:gd name="connsiteX80" fmla="*/ 150721 w 174095"/>
                                <a:gd name="connsiteY80" fmla="*/ 94061 h 171759"/>
                                <a:gd name="connsiteX81" fmla="*/ 129777 w 174095"/>
                                <a:gd name="connsiteY81" fmla="*/ 94061 h 171759"/>
                                <a:gd name="connsiteX82" fmla="*/ 129964 w 174095"/>
                                <a:gd name="connsiteY82" fmla="*/ 93781 h 171759"/>
                                <a:gd name="connsiteX83" fmla="*/ 132489 w 174095"/>
                                <a:gd name="connsiteY83" fmla="*/ 87142 h 171759"/>
                                <a:gd name="connsiteX84" fmla="*/ 122952 w 174095"/>
                                <a:gd name="connsiteY84" fmla="*/ 75828 h 171759"/>
                                <a:gd name="connsiteX85" fmla="*/ 115659 w 174095"/>
                                <a:gd name="connsiteY85" fmla="*/ 74239 h 171759"/>
                                <a:gd name="connsiteX86" fmla="*/ 110890 w 174095"/>
                                <a:gd name="connsiteY86" fmla="*/ 74894 h 171759"/>
                                <a:gd name="connsiteX87" fmla="*/ 97894 w 174095"/>
                                <a:gd name="connsiteY87" fmla="*/ 87142 h 171759"/>
                                <a:gd name="connsiteX88" fmla="*/ 100699 w 174095"/>
                                <a:gd name="connsiteY88" fmla="*/ 94061 h 171759"/>
                                <a:gd name="connsiteX89" fmla="*/ 80503 w 174095"/>
                                <a:gd name="connsiteY89" fmla="*/ 94061 h 171759"/>
                                <a:gd name="connsiteX90" fmla="*/ 80503 w 174095"/>
                                <a:gd name="connsiteY90" fmla="*/ 78820 h 171759"/>
                                <a:gd name="connsiteX91" fmla="*/ 85084 w 174095"/>
                                <a:gd name="connsiteY91" fmla="*/ 80130 h 171759"/>
                                <a:gd name="connsiteX92" fmla="*/ 97894 w 174095"/>
                                <a:gd name="connsiteY92" fmla="*/ 60775 h 171759"/>
                                <a:gd name="connsiteX93" fmla="*/ 85084 w 174095"/>
                                <a:gd name="connsiteY93" fmla="*/ 41514 h 171759"/>
                                <a:gd name="connsiteX94" fmla="*/ 80503 w 174095"/>
                                <a:gd name="connsiteY94" fmla="*/ 42823 h 171759"/>
                                <a:gd name="connsiteX95" fmla="*/ 80503 w 174095"/>
                                <a:gd name="connsiteY95" fmla="*/ 23281 h 171759"/>
                                <a:gd name="connsiteX96" fmla="*/ 77604 w 174095"/>
                                <a:gd name="connsiteY96" fmla="*/ 75642 h 171759"/>
                                <a:gd name="connsiteX97" fmla="*/ 77604 w 174095"/>
                                <a:gd name="connsiteY97" fmla="*/ 74520 h 171759"/>
                                <a:gd name="connsiteX98" fmla="*/ 78259 w 174095"/>
                                <a:gd name="connsiteY98" fmla="*/ 74987 h 171759"/>
                                <a:gd name="connsiteX99" fmla="*/ 77604 w 174095"/>
                                <a:gd name="connsiteY99" fmla="*/ 75642 h 171759"/>
                                <a:gd name="connsiteX100" fmla="*/ 77604 w 174095"/>
                                <a:gd name="connsiteY100" fmla="*/ 75642 h 1717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  <a:cxn ang="0">
                                  <a:pos x="connsiteX79" y="connsiteY79"/>
                                </a:cxn>
                                <a:cxn ang="0">
                                  <a:pos x="connsiteX80" y="connsiteY80"/>
                                </a:cxn>
                                <a:cxn ang="0">
                                  <a:pos x="connsiteX81" y="connsiteY81"/>
                                </a:cxn>
                                <a:cxn ang="0">
                                  <a:pos x="connsiteX82" y="connsiteY82"/>
                                </a:cxn>
                                <a:cxn ang="0">
                                  <a:pos x="connsiteX83" y="connsiteY83"/>
                                </a:cxn>
                                <a:cxn ang="0">
                                  <a:pos x="connsiteX84" y="connsiteY84"/>
                                </a:cxn>
                                <a:cxn ang="0">
                                  <a:pos x="connsiteX85" y="connsiteY85"/>
                                </a:cxn>
                                <a:cxn ang="0">
                                  <a:pos x="connsiteX86" y="connsiteY86"/>
                                </a:cxn>
                                <a:cxn ang="0">
                                  <a:pos x="connsiteX87" y="connsiteY87"/>
                                </a:cxn>
                                <a:cxn ang="0">
                                  <a:pos x="connsiteX88" y="connsiteY88"/>
                                </a:cxn>
                                <a:cxn ang="0">
                                  <a:pos x="connsiteX89" y="connsiteY89"/>
                                </a:cxn>
                                <a:cxn ang="0">
                                  <a:pos x="connsiteX90" y="connsiteY90"/>
                                </a:cxn>
                                <a:cxn ang="0">
                                  <a:pos x="connsiteX91" y="connsiteY91"/>
                                </a:cxn>
                                <a:cxn ang="0">
                                  <a:pos x="connsiteX92" y="connsiteY92"/>
                                </a:cxn>
                                <a:cxn ang="0">
                                  <a:pos x="connsiteX93" y="connsiteY93"/>
                                </a:cxn>
                                <a:cxn ang="0">
                                  <a:pos x="connsiteX94" y="connsiteY94"/>
                                </a:cxn>
                                <a:cxn ang="0">
                                  <a:pos x="connsiteX95" y="connsiteY95"/>
                                </a:cxn>
                                <a:cxn ang="0">
                                  <a:pos x="connsiteX96" y="connsiteY96"/>
                                </a:cxn>
                                <a:cxn ang="0">
                                  <a:pos x="connsiteX97" y="connsiteY97"/>
                                </a:cxn>
                                <a:cxn ang="0">
                                  <a:pos x="connsiteX98" y="connsiteY98"/>
                                </a:cxn>
                                <a:cxn ang="0">
                                  <a:pos x="connsiteX99" y="connsiteY99"/>
                                </a:cxn>
                                <a:cxn ang="0">
                                  <a:pos x="connsiteX100" y="connsiteY100"/>
                                </a:cxn>
                              </a:cxnLst>
                              <a:rect l="l" t="t" r="r" b="b"/>
                              <a:pathLst>
                                <a:path w="174095" h="171759">
                                  <a:moveTo>
                                    <a:pt x="159042" y="115660"/>
                                  </a:moveTo>
                                  <a:cubicBezTo>
                                    <a:pt x="156705" y="115660"/>
                                    <a:pt x="154367" y="116595"/>
                                    <a:pt x="152404" y="118278"/>
                                  </a:cubicBezTo>
                                  <a:lnTo>
                                    <a:pt x="152404" y="100887"/>
                                  </a:lnTo>
                                  <a:cubicBezTo>
                                    <a:pt x="153713" y="100606"/>
                                    <a:pt x="154741" y="99391"/>
                                    <a:pt x="154741" y="97988"/>
                                  </a:cubicBezTo>
                                  <a:lnTo>
                                    <a:pt x="154741" y="78447"/>
                                  </a:lnTo>
                                  <a:cubicBezTo>
                                    <a:pt x="156237" y="79101"/>
                                    <a:pt x="157827" y="79475"/>
                                    <a:pt x="159510" y="79475"/>
                                  </a:cubicBezTo>
                                  <a:cubicBezTo>
                                    <a:pt x="167551" y="79475"/>
                                    <a:pt x="174096" y="70873"/>
                                    <a:pt x="174096" y="60308"/>
                                  </a:cubicBezTo>
                                  <a:cubicBezTo>
                                    <a:pt x="174096" y="49742"/>
                                    <a:pt x="167551" y="41140"/>
                                    <a:pt x="159510" y="41140"/>
                                  </a:cubicBezTo>
                                  <a:cubicBezTo>
                                    <a:pt x="157920" y="41140"/>
                                    <a:pt x="156237" y="41514"/>
                                    <a:pt x="154741" y="42169"/>
                                  </a:cubicBezTo>
                                  <a:lnTo>
                                    <a:pt x="154741" y="22627"/>
                                  </a:lnTo>
                                  <a:cubicBezTo>
                                    <a:pt x="154741" y="20944"/>
                                    <a:pt x="153432" y="19635"/>
                                    <a:pt x="151749" y="19635"/>
                                  </a:cubicBezTo>
                                  <a:lnTo>
                                    <a:pt x="133891" y="19635"/>
                                  </a:lnTo>
                                  <a:cubicBezTo>
                                    <a:pt x="134639" y="18045"/>
                                    <a:pt x="135013" y="16363"/>
                                    <a:pt x="135013" y="14586"/>
                                  </a:cubicBezTo>
                                  <a:cubicBezTo>
                                    <a:pt x="135013" y="6545"/>
                                    <a:pt x="126411" y="0"/>
                                    <a:pt x="115846" y="0"/>
                                  </a:cubicBezTo>
                                  <a:cubicBezTo>
                                    <a:pt x="105280" y="0"/>
                                    <a:pt x="96678" y="6545"/>
                                    <a:pt x="96678" y="14586"/>
                                  </a:cubicBezTo>
                                  <a:cubicBezTo>
                                    <a:pt x="96678" y="16363"/>
                                    <a:pt x="97052" y="18045"/>
                                    <a:pt x="97800" y="19635"/>
                                  </a:cubicBezTo>
                                  <a:lnTo>
                                    <a:pt x="79942" y="19635"/>
                                  </a:lnTo>
                                  <a:cubicBezTo>
                                    <a:pt x="78259" y="19635"/>
                                    <a:pt x="76950" y="20944"/>
                                    <a:pt x="76950" y="22627"/>
                                  </a:cubicBezTo>
                                  <a:lnTo>
                                    <a:pt x="76950" y="23188"/>
                                  </a:lnTo>
                                  <a:lnTo>
                                    <a:pt x="52734" y="23188"/>
                                  </a:lnTo>
                                  <a:lnTo>
                                    <a:pt x="54417" y="26087"/>
                                  </a:lnTo>
                                  <a:cubicBezTo>
                                    <a:pt x="55071" y="27209"/>
                                    <a:pt x="55445" y="28517"/>
                                    <a:pt x="55445" y="29733"/>
                                  </a:cubicBezTo>
                                  <a:cubicBezTo>
                                    <a:pt x="55445" y="35717"/>
                                    <a:pt x="47685" y="40579"/>
                                    <a:pt x="38054" y="40579"/>
                                  </a:cubicBezTo>
                                  <a:cubicBezTo>
                                    <a:pt x="28424" y="40579"/>
                                    <a:pt x="20663" y="35717"/>
                                    <a:pt x="20663" y="29733"/>
                                  </a:cubicBezTo>
                                  <a:cubicBezTo>
                                    <a:pt x="20663" y="28517"/>
                                    <a:pt x="21037" y="27209"/>
                                    <a:pt x="21692" y="26087"/>
                                  </a:cubicBezTo>
                                  <a:lnTo>
                                    <a:pt x="23375" y="23188"/>
                                  </a:lnTo>
                                  <a:lnTo>
                                    <a:pt x="0" y="23188"/>
                                  </a:lnTo>
                                  <a:lnTo>
                                    <a:pt x="0" y="52828"/>
                                  </a:lnTo>
                                  <a:lnTo>
                                    <a:pt x="3272" y="49649"/>
                                  </a:lnTo>
                                  <a:cubicBezTo>
                                    <a:pt x="5423" y="47592"/>
                                    <a:pt x="8134" y="46376"/>
                                    <a:pt x="10939" y="46376"/>
                                  </a:cubicBezTo>
                                  <a:cubicBezTo>
                                    <a:pt x="17484" y="46376"/>
                                    <a:pt x="22814" y="52547"/>
                                    <a:pt x="22814" y="60120"/>
                                  </a:cubicBezTo>
                                  <a:cubicBezTo>
                                    <a:pt x="22814" y="67694"/>
                                    <a:pt x="17484" y="73865"/>
                                    <a:pt x="10939" y="73865"/>
                                  </a:cubicBezTo>
                                  <a:cubicBezTo>
                                    <a:pt x="8134" y="73865"/>
                                    <a:pt x="5423" y="72743"/>
                                    <a:pt x="3272" y="70592"/>
                                  </a:cubicBezTo>
                                  <a:lnTo>
                                    <a:pt x="0" y="67414"/>
                                  </a:lnTo>
                                  <a:lnTo>
                                    <a:pt x="0" y="97053"/>
                                  </a:lnTo>
                                  <a:lnTo>
                                    <a:pt x="24123" y="97053"/>
                                  </a:lnTo>
                                  <a:cubicBezTo>
                                    <a:pt x="22440" y="99017"/>
                                    <a:pt x="21505" y="101354"/>
                                    <a:pt x="21505" y="103692"/>
                                  </a:cubicBezTo>
                                  <a:cubicBezTo>
                                    <a:pt x="21505" y="110611"/>
                                    <a:pt x="29265" y="116314"/>
                                    <a:pt x="38802" y="116314"/>
                                  </a:cubicBezTo>
                                  <a:cubicBezTo>
                                    <a:pt x="48339" y="116314"/>
                                    <a:pt x="56100" y="110611"/>
                                    <a:pt x="56100" y="103692"/>
                                  </a:cubicBezTo>
                                  <a:cubicBezTo>
                                    <a:pt x="56100" y="101354"/>
                                    <a:pt x="55165" y="99017"/>
                                    <a:pt x="53482" y="97053"/>
                                  </a:cubicBezTo>
                                  <a:lnTo>
                                    <a:pt x="76950" y="97053"/>
                                  </a:lnTo>
                                  <a:lnTo>
                                    <a:pt x="76950" y="97988"/>
                                  </a:lnTo>
                                  <a:cubicBezTo>
                                    <a:pt x="76950" y="99110"/>
                                    <a:pt x="77511" y="100045"/>
                                    <a:pt x="78446" y="100513"/>
                                  </a:cubicBezTo>
                                  <a:lnTo>
                                    <a:pt x="78446" y="119026"/>
                                  </a:lnTo>
                                  <a:lnTo>
                                    <a:pt x="81344" y="117342"/>
                                  </a:lnTo>
                                  <a:cubicBezTo>
                                    <a:pt x="82560" y="116688"/>
                                    <a:pt x="83775" y="116314"/>
                                    <a:pt x="84991" y="116314"/>
                                  </a:cubicBezTo>
                                  <a:cubicBezTo>
                                    <a:pt x="90975" y="116314"/>
                                    <a:pt x="95837" y="124075"/>
                                    <a:pt x="95837" y="133705"/>
                                  </a:cubicBezTo>
                                  <a:cubicBezTo>
                                    <a:pt x="95837" y="143336"/>
                                    <a:pt x="90975" y="151096"/>
                                    <a:pt x="84991" y="151096"/>
                                  </a:cubicBezTo>
                                  <a:cubicBezTo>
                                    <a:pt x="83775" y="151096"/>
                                    <a:pt x="82466" y="150722"/>
                                    <a:pt x="81344" y="150067"/>
                                  </a:cubicBezTo>
                                  <a:lnTo>
                                    <a:pt x="78446" y="148385"/>
                                  </a:lnTo>
                                  <a:lnTo>
                                    <a:pt x="78446" y="171760"/>
                                  </a:lnTo>
                                  <a:lnTo>
                                    <a:pt x="108085" y="171760"/>
                                  </a:lnTo>
                                  <a:lnTo>
                                    <a:pt x="104906" y="168487"/>
                                  </a:lnTo>
                                  <a:cubicBezTo>
                                    <a:pt x="102849" y="166337"/>
                                    <a:pt x="101634" y="163625"/>
                                    <a:pt x="101634" y="160820"/>
                                  </a:cubicBezTo>
                                  <a:cubicBezTo>
                                    <a:pt x="101634" y="154275"/>
                                    <a:pt x="107805" y="148946"/>
                                    <a:pt x="115378" y="148946"/>
                                  </a:cubicBezTo>
                                  <a:cubicBezTo>
                                    <a:pt x="122952" y="148946"/>
                                    <a:pt x="129123" y="154275"/>
                                    <a:pt x="129123" y="160820"/>
                                  </a:cubicBezTo>
                                  <a:cubicBezTo>
                                    <a:pt x="129123" y="163625"/>
                                    <a:pt x="128001" y="166337"/>
                                    <a:pt x="125850" y="168487"/>
                                  </a:cubicBezTo>
                                  <a:lnTo>
                                    <a:pt x="122671" y="171760"/>
                                  </a:lnTo>
                                  <a:lnTo>
                                    <a:pt x="152310" y="171760"/>
                                  </a:lnTo>
                                  <a:lnTo>
                                    <a:pt x="152310" y="147637"/>
                                  </a:lnTo>
                                  <a:cubicBezTo>
                                    <a:pt x="154274" y="149320"/>
                                    <a:pt x="156611" y="150255"/>
                                    <a:pt x="158949" y="150255"/>
                                  </a:cubicBezTo>
                                  <a:cubicBezTo>
                                    <a:pt x="165961" y="150255"/>
                                    <a:pt x="171571" y="142494"/>
                                    <a:pt x="171571" y="132957"/>
                                  </a:cubicBezTo>
                                  <a:cubicBezTo>
                                    <a:pt x="171665" y="123327"/>
                                    <a:pt x="166055" y="115660"/>
                                    <a:pt x="159042" y="115660"/>
                                  </a:cubicBezTo>
                                  <a:lnTo>
                                    <a:pt x="159042" y="115660"/>
                                  </a:lnTo>
                                  <a:close/>
                                  <a:moveTo>
                                    <a:pt x="80783" y="23281"/>
                                  </a:moveTo>
                                  <a:lnTo>
                                    <a:pt x="105654" y="23281"/>
                                  </a:lnTo>
                                  <a:lnTo>
                                    <a:pt x="102756" y="20103"/>
                                  </a:lnTo>
                                  <a:cubicBezTo>
                                    <a:pt x="101260" y="18420"/>
                                    <a:pt x="100418" y="16456"/>
                                    <a:pt x="100418" y="14399"/>
                                  </a:cubicBezTo>
                                  <a:cubicBezTo>
                                    <a:pt x="100418" y="8509"/>
                                    <a:pt x="107337" y="3647"/>
                                    <a:pt x="115752" y="3647"/>
                                  </a:cubicBezTo>
                                  <a:cubicBezTo>
                                    <a:pt x="124261" y="3647"/>
                                    <a:pt x="131086" y="8415"/>
                                    <a:pt x="131086" y="14399"/>
                                  </a:cubicBezTo>
                                  <a:cubicBezTo>
                                    <a:pt x="131086" y="16363"/>
                                    <a:pt x="130245" y="18326"/>
                                    <a:pt x="128749" y="20103"/>
                                  </a:cubicBezTo>
                                  <a:lnTo>
                                    <a:pt x="125850" y="23281"/>
                                  </a:lnTo>
                                  <a:lnTo>
                                    <a:pt x="150721" y="23281"/>
                                  </a:lnTo>
                                  <a:lnTo>
                                    <a:pt x="150721" y="49555"/>
                                  </a:lnTo>
                                  <a:lnTo>
                                    <a:pt x="153900" y="46937"/>
                                  </a:lnTo>
                                  <a:cubicBezTo>
                                    <a:pt x="155583" y="45534"/>
                                    <a:pt x="157453" y="44787"/>
                                    <a:pt x="159323" y="44787"/>
                                  </a:cubicBezTo>
                                  <a:cubicBezTo>
                                    <a:pt x="165213" y="44787"/>
                                    <a:pt x="170075" y="51706"/>
                                    <a:pt x="170075" y="60120"/>
                                  </a:cubicBezTo>
                                  <a:cubicBezTo>
                                    <a:pt x="170075" y="68536"/>
                                    <a:pt x="165307" y="75455"/>
                                    <a:pt x="159323" y="75455"/>
                                  </a:cubicBezTo>
                                  <a:cubicBezTo>
                                    <a:pt x="157453" y="75455"/>
                                    <a:pt x="155489" y="74706"/>
                                    <a:pt x="153900" y="73304"/>
                                  </a:cubicBezTo>
                                  <a:lnTo>
                                    <a:pt x="150721" y="70686"/>
                                  </a:lnTo>
                                  <a:lnTo>
                                    <a:pt x="150721" y="94061"/>
                                  </a:lnTo>
                                  <a:lnTo>
                                    <a:pt x="129777" y="94061"/>
                                  </a:lnTo>
                                  <a:cubicBezTo>
                                    <a:pt x="129871" y="93967"/>
                                    <a:pt x="129871" y="93874"/>
                                    <a:pt x="129964" y="93781"/>
                                  </a:cubicBezTo>
                                  <a:cubicBezTo>
                                    <a:pt x="131647" y="91817"/>
                                    <a:pt x="132489" y="89480"/>
                                    <a:pt x="132489" y="87142"/>
                                  </a:cubicBezTo>
                                  <a:cubicBezTo>
                                    <a:pt x="132489" y="82187"/>
                                    <a:pt x="128562" y="77979"/>
                                    <a:pt x="122952" y="75828"/>
                                  </a:cubicBezTo>
                                  <a:cubicBezTo>
                                    <a:pt x="120801" y="74800"/>
                                    <a:pt x="118277" y="74239"/>
                                    <a:pt x="115659" y="74239"/>
                                  </a:cubicBezTo>
                                  <a:cubicBezTo>
                                    <a:pt x="113976" y="74239"/>
                                    <a:pt x="112386" y="74426"/>
                                    <a:pt x="110890" y="74894"/>
                                  </a:cubicBezTo>
                                  <a:cubicBezTo>
                                    <a:pt x="103410" y="76296"/>
                                    <a:pt x="97894" y="81252"/>
                                    <a:pt x="97894" y="87142"/>
                                  </a:cubicBezTo>
                                  <a:cubicBezTo>
                                    <a:pt x="97894" y="89667"/>
                                    <a:pt x="98922" y="92004"/>
                                    <a:pt x="100699" y="94061"/>
                                  </a:cubicBezTo>
                                  <a:lnTo>
                                    <a:pt x="80503" y="94061"/>
                                  </a:lnTo>
                                  <a:lnTo>
                                    <a:pt x="80503" y="78820"/>
                                  </a:lnTo>
                                  <a:cubicBezTo>
                                    <a:pt x="81999" y="79662"/>
                                    <a:pt x="83495" y="80130"/>
                                    <a:pt x="85084" y="80130"/>
                                  </a:cubicBezTo>
                                  <a:cubicBezTo>
                                    <a:pt x="92284" y="80130"/>
                                    <a:pt x="97894" y="71621"/>
                                    <a:pt x="97894" y="60775"/>
                                  </a:cubicBezTo>
                                  <a:cubicBezTo>
                                    <a:pt x="97894" y="49929"/>
                                    <a:pt x="92284" y="41514"/>
                                    <a:pt x="85084" y="41514"/>
                                  </a:cubicBezTo>
                                  <a:cubicBezTo>
                                    <a:pt x="83495" y="41514"/>
                                    <a:pt x="81905" y="41981"/>
                                    <a:pt x="80503" y="42823"/>
                                  </a:cubicBezTo>
                                  <a:lnTo>
                                    <a:pt x="80503" y="23281"/>
                                  </a:lnTo>
                                  <a:close/>
                                  <a:moveTo>
                                    <a:pt x="77604" y="75642"/>
                                  </a:moveTo>
                                  <a:lnTo>
                                    <a:pt x="77604" y="74520"/>
                                  </a:lnTo>
                                  <a:cubicBezTo>
                                    <a:pt x="77791" y="74706"/>
                                    <a:pt x="77978" y="74894"/>
                                    <a:pt x="78259" y="74987"/>
                                  </a:cubicBezTo>
                                  <a:cubicBezTo>
                                    <a:pt x="77978" y="75174"/>
                                    <a:pt x="77791" y="75361"/>
                                    <a:pt x="77604" y="75642"/>
                                  </a:cubicBezTo>
                                  <a:lnTo>
                                    <a:pt x="77604" y="75642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Freeform: Shape 76"/>
                          <wps:cNvSpPr/>
                          <wps:spPr>
                            <a:xfrm>
                              <a:off x="1410451" y="7446469"/>
                              <a:ext cx="196285" cy="224935"/>
                            </a:xfrm>
                            <a:custGeom>
                              <a:avLst/>
                              <a:gdLst>
                                <a:gd name="connsiteX0" fmla="*/ 122391 w 190179"/>
                                <a:gd name="connsiteY0" fmla="*/ 38522 h 202240"/>
                                <a:gd name="connsiteX1" fmla="*/ 141651 w 190179"/>
                                <a:gd name="connsiteY1" fmla="*/ 19261 h 202240"/>
                                <a:gd name="connsiteX2" fmla="*/ 122391 w 190179"/>
                                <a:gd name="connsiteY2" fmla="*/ 0 h 202240"/>
                                <a:gd name="connsiteX3" fmla="*/ 103130 w 190179"/>
                                <a:gd name="connsiteY3" fmla="*/ 19261 h 202240"/>
                                <a:gd name="connsiteX4" fmla="*/ 122391 w 190179"/>
                                <a:gd name="connsiteY4" fmla="*/ 38522 h 202240"/>
                                <a:gd name="connsiteX5" fmla="*/ 148757 w 190179"/>
                                <a:gd name="connsiteY5" fmla="*/ 115472 h 202240"/>
                                <a:gd name="connsiteX6" fmla="*/ 145579 w 190179"/>
                                <a:gd name="connsiteY6" fmla="*/ 115846 h 202240"/>
                                <a:gd name="connsiteX7" fmla="*/ 141558 w 190179"/>
                                <a:gd name="connsiteY7" fmla="*/ 92191 h 202240"/>
                                <a:gd name="connsiteX8" fmla="*/ 135387 w 190179"/>
                                <a:gd name="connsiteY8" fmla="*/ 93406 h 202240"/>
                                <a:gd name="connsiteX9" fmla="*/ 133424 w 190179"/>
                                <a:gd name="connsiteY9" fmla="*/ 93406 h 202240"/>
                                <a:gd name="connsiteX10" fmla="*/ 135481 w 190179"/>
                                <a:gd name="connsiteY10" fmla="*/ 105561 h 202240"/>
                                <a:gd name="connsiteX11" fmla="*/ 128655 w 190179"/>
                                <a:gd name="connsiteY11" fmla="*/ 105561 h 202240"/>
                                <a:gd name="connsiteX12" fmla="*/ 129777 w 190179"/>
                                <a:gd name="connsiteY12" fmla="*/ 102289 h 202240"/>
                                <a:gd name="connsiteX13" fmla="*/ 121643 w 190179"/>
                                <a:gd name="connsiteY13" fmla="*/ 90602 h 202240"/>
                                <a:gd name="connsiteX14" fmla="*/ 99109 w 190179"/>
                                <a:gd name="connsiteY14" fmla="*/ 86207 h 202240"/>
                                <a:gd name="connsiteX15" fmla="*/ 100792 w 190179"/>
                                <a:gd name="connsiteY15" fmla="*/ 81999 h 202240"/>
                                <a:gd name="connsiteX16" fmla="*/ 109581 w 190179"/>
                                <a:gd name="connsiteY16" fmla="*/ 87142 h 202240"/>
                                <a:gd name="connsiteX17" fmla="*/ 135387 w 190179"/>
                                <a:gd name="connsiteY17" fmla="*/ 87142 h 202240"/>
                                <a:gd name="connsiteX18" fmla="*/ 145672 w 190179"/>
                                <a:gd name="connsiteY18" fmla="*/ 76857 h 202240"/>
                                <a:gd name="connsiteX19" fmla="*/ 135387 w 190179"/>
                                <a:gd name="connsiteY19" fmla="*/ 66572 h 202240"/>
                                <a:gd name="connsiteX20" fmla="*/ 116500 w 190179"/>
                                <a:gd name="connsiteY20" fmla="*/ 66572 h 202240"/>
                                <a:gd name="connsiteX21" fmla="*/ 111825 w 190179"/>
                                <a:gd name="connsiteY21" fmla="*/ 55165 h 202240"/>
                                <a:gd name="connsiteX22" fmla="*/ 112199 w 190179"/>
                                <a:gd name="connsiteY22" fmla="*/ 54230 h 202240"/>
                                <a:gd name="connsiteX23" fmla="*/ 103784 w 190179"/>
                                <a:gd name="connsiteY23" fmla="*/ 34127 h 202240"/>
                                <a:gd name="connsiteX24" fmla="*/ 83682 w 190179"/>
                                <a:gd name="connsiteY24" fmla="*/ 42542 h 202240"/>
                                <a:gd name="connsiteX25" fmla="*/ 65730 w 190179"/>
                                <a:gd name="connsiteY25" fmla="*/ 86113 h 202240"/>
                                <a:gd name="connsiteX26" fmla="*/ 65917 w 190179"/>
                                <a:gd name="connsiteY26" fmla="*/ 98175 h 202240"/>
                                <a:gd name="connsiteX27" fmla="*/ 59840 w 190179"/>
                                <a:gd name="connsiteY27" fmla="*/ 98268 h 202240"/>
                                <a:gd name="connsiteX28" fmla="*/ 53949 w 190179"/>
                                <a:gd name="connsiteY28" fmla="*/ 104439 h 202240"/>
                                <a:gd name="connsiteX29" fmla="*/ 60120 w 190179"/>
                                <a:gd name="connsiteY29" fmla="*/ 110610 h 202240"/>
                                <a:gd name="connsiteX30" fmla="*/ 70031 w 190179"/>
                                <a:gd name="connsiteY30" fmla="*/ 110610 h 202240"/>
                                <a:gd name="connsiteX31" fmla="*/ 75921 w 190179"/>
                                <a:gd name="connsiteY31" fmla="*/ 127534 h 202240"/>
                                <a:gd name="connsiteX32" fmla="*/ 69470 w 190179"/>
                                <a:gd name="connsiteY32" fmla="*/ 166430 h 202240"/>
                                <a:gd name="connsiteX33" fmla="*/ 77885 w 190179"/>
                                <a:gd name="connsiteY33" fmla="*/ 178211 h 202240"/>
                                <a:gd name="connsiteX34" fmla="*/ 89666 w 190179"/>
                                <a:gd name="connsiteY34" fmla="*/ 169796 h 202240"/>
                                <a:gd name="connsiteX35" fmla="*/ 96491 w 190179"/>
                                <a:gd name="connsiteY35" fmla="*/ 128282 h 202240"/>
                                <a:gd name="connsiteX36" fmla="*/ 96024 w 190179"/>
                                <a:gd name="connsiteY36" fmla="*/ 123233 h 202240"/>
                                <a:gd name="connsiteX37" fmla="*/ 89759 w 190179"/>
                                <a:gd name="connsiteY37" fmla="*/ 105188 h 202240"/>
                                <a:gd name="connsiteX38" fmla="*/ 103410 w 190179"/>
                                <a:gd name="connsiteY38" fmla="*/ 107712 h 202240"/>
                                <a:gd name="connsiteX39" fmla="*/ 99296 w 190179"/>
                                <a:gd name="connsiteY39" fmla="*/ 113602 h 202240"/>
                                <a:gd name="connsiteX40" fmla="*/ 101914 w 190179"/>
                                <a:gd name="connsiteY40" fmla="*/ 121082 h 202240"/>
                                <a:gd name="connsiteX41" fmla="*/ 102662 w 190179"/>
                                <a:gd name="connsiteY41" fmla="*/ 129217 h 202240"/>
                                <a:gd name="connsiteX42" fmla="*/ 100605 w 190179"/>
                                <a:gd name="connsiteY42" fmla="*/ 141933 h 202240"/>
                                <a:gd name="connsiteX43" fmla="*/ 98081 w 190179"/>
                                <a:gd name="connsiteY43" fmla="*/ 157080 h 202240"/>
                                <a:gd name="connsiteX44" fmla="*/ 109488 w 190179"/>
                                <a:gd name="connsiteY44" fmla="*/ 144364 h 202240"/>
                                <a:gd name="connsiteX45" fmla="*/ 106963 w 190179"/>
                                <a:gd name="connsiteY45" fmla="*/ 158669 h 202240"/>
                                <a:gd name="connsiteX46" fmla="*/ 148571 w 190179"/>
                                <a:gd name="connsiteY46" fmla="*/ 201960 h 202240"/>
                                <a:gd name="connsiteX47" fmla="*/ 190178 w 190179"/>
                                <a:gd name="connsiteY47" fmla="*/ 158669 h 202240"/>
                                <a:gd name="connsiteX48" fmla="*/ 148757 w 190179"/>
                                <a:gd name="connsiteY48" fmla="*/ 115472 h 202240"/>
                                <a:gd name="connsiteX49" fmla="*/ 136977 w 190179"/>
                                <a:gd name="connsiteY49" fmla="*/ 114070 h 202240"/>
                                <a:gd name="connsiteX50" fmla="*/ 137538 w 190179"/>
                                <a:gd name="connsiteY50" fmla="*/ 117342 h 202240"/>
                                <a:gd name="connsiteX51" fmla="*/ 132676 w 190179"/>
                                <a:gd name="connsiteY51" fmla="*/ 118932 h 202240"/>
                                <a:gd name="connsiteX52" fmla="*/ 136977 w 190179"/>
                                <a:gd name="connsiteY52" fmla="*/ 114070 h 202240"/>
                                <a:gd name="connsiteX53" fmla="*/ 123139 w 190179"/>
                                <a:gd name="connsiteY53" fmla="*/ 113789 h 202240"/>
                                <a:gd name="connsiteX54" fmla="*/ 126131 w 190179"/>
                                <a:gd name="connsiteY54" fmla="*/ 113789 h 202240"/>
                                <a:gd name="connsiteX55" fmla="*/ 112947 w 190179"/>
                                <a:gd name="connsiteY55" fmla="*/ 128469 h 202240"/>
                                <a:gd name="connsiteX56" fmla="*/ 123139 w 190179"/>
                                <a:gd name="connsiteY56" fmla="*/ 113789 h 202240"/>
                                <a:gd name="connsiteX57" fmla="*/ 148757 w 190179"/>
                                <a:gd name="connsiteY57" fmla="*/ 192516 h 202240"/>
                                <a:gd name="connsiteX58" fmla="*/ 116781 w 190179"/>
                                <a:gd name="connsiteY58" fmla="*/ 158857 h 202240"/>
                                <a:gd name="connsiteX59" fmla="*/ 139127 w 190179"/>
                                <a:gd name="connsiteY59" fmla="*/ 126879 h 202240"/>
                                <a:gd name="connsiteX60" fmla="*/ 143989 w 190179"/>
                                <a:gd name="connsiteY60" fmla="*/ 155397 h 202240"/>
                                <a:gd name="connsiteX61" fmla="*/ 142867 w 190179"/>
                                <a:gd name="connsiteY61" fmla="*/ 158763 h 202240"/>
                                <a:gd name="connsiteX62" fmla="*/ 148757 w 190179"/>
                                <a:gd name="connsiteY62" fmla="*/ 164934 h 202240"/>
                                <a:gd name="connsiteX63" fmla="*/ 154648 w 190179"/>
                                <a:gd name="connsiteY63" fmla="*/ 158763 h 202240"/>
                                <a:gd name="connsiteX64" fmla="*/ 152123 w 190179"/>
                                <a:gd name="connsiteY64" fmla="*/ 153901 h 202240"/>
                                <a:gd name="connsiteX65" fmla="*/ 147262 w 190179"/>
                                <a:gd name="connsiteY65" fmla="*/ 125290 h 202240"/>
                                <a:gd name="connsiteX66" fmla="*/ 148851 w 190179"/>
                                <a:gd name="connsiteY66" fmla="*/ 125103 h 202240"/>
                                <a:gd name="connsiteX67" fmla="*/ 180828 w 190179"/>
                                <a:gd name="connsiteY67" fmla="*/ 158763 h 202240"/>
                                <a:gd name="connsiteX68" fmla="*/ 148757 w 190179"/>
                                <a:gd name="connsiteY68" fmla="*/ 192516 h 202240"/>
                                <a:gd name="connsiteX69" fmla="*/ 67226 w 190179"/>
                                <a:gd name="connsiteY69" fmla="*/ 178678 h 202240"/>
                                <a:gd name="connsiteX70" fmla="*/ 41607 w 190179"/>
                                <a:gd name="connsiteY70" fmla="*/ 192423 h 202240"/>
                                <a:gd name="connsiteX71" fmla="*/ 9630 w 190179"/>
                                <a:gd name="connsiteY71" fmla="*/ 158763 h 202240"/>
                                <a:gd name="connsiteX72" fmla="*/ 41607 w 190179"/>
                                <a:gd name="connsiteY72" fmla="*/ 125103 h 202240"/>
                                <a:gd name="connsiteX73" fmla="*/ 60681 w 190179"/>
                                <a:gd name="connsiteY73" fmla="*/ 131928 h 202240"/>
                                <a:gd name="connsiteX74" fmla="*/ 41607 w 190179"/>
                                <a:gd name="connsiteY74" fmla="*/ 152685 h 202240"/>
                                <a:gd name="connsiteX75" fmla="*/ 41607 w 190179"/>
                                <a:gd name="connsiteY75" fmla="*/ 152685 h 202240"/>
                                <a:gd name="connsiteX76" fmla="*/ 35717 w 190179"/>
                                <a:gd name="connsiteY76" fmla="*/ 158857 h 202240"/>
                                <a:gd name="connsiteX77" fmla="*/ 41607 w 190179"/>
                                <a:gd name="connsiteY77" fmla="*/ 165027 h 202240"/>
                                <a:gd name="connsiteX78" fmla="*/ 45908 w 190179"/>
                                <a:gd name="connsiteY78" fmla="*/ 162971 h 202240"/>
                                <a:gd name="connsiteX79" fmla="*/ 64047 w 190179"/>
                                <a:gd name="connsiteY79" fmla="*/ 162971 h 202240"/>
                                <a:gd name="connsiteX80" fmla="*/ 65450 w 190179"/>
                                <a:gd name="connsiteY80" fmla="*/ 154742 h 202240"/>
                                <a:gd name="connsiteX81" fmla="*/ 51051 w 190179"/>
                                <a:gd name="connsiteY81" fmla="*/ 154742 h 202240"/>
                                <a:gd name="connsiteX82" fmla="*/ 66478 w 190179"/>
                                <a:gd name="connsiteY82" fmla="*/ 137913 h 202240"/>
                                <a:gd name="connsiteX83" fmla="*/ 67881 w 190179"/>
                                <a:gd name="connsiteY83" fmla="*/ 139689 h 202240"/>
                                <a:gd name="connsiteX84" fmla="*/ 68535 w 190179"/>
                                <a:gd name="connsiteY84" fmla="*/ 135668 h 202240"/>
                                <a:gd name="connsiteX85" fmla="*/ 69751 w 190179"/>
                                <a:gd name="connsiteY85" fmla="*/ 128282 h 202240"/>
                                <a:gd name="connsiteX86" fmla="*/ 68161 w 190179"/>
                                <a:gd name="connsiteY86" fmla="*/ 123888 h 202240"/>
                                <a:gd name="connsiteX87" fmla="*/ 67133 w 190179"/>
                                <a:gd name="connsiteY87" fmla="*/ 125010 h 202240"/>
                                <a:gd name="connsiteX88" fmla="*/ 41607 w 190179"/>
                                <a:gd name="connsiteY88" fmla="*/ 115660 h 202240"/>
                                <a:gd name="connsiteX89" fmla="*/ 0 w 190179"/>
                                <a:gd name="connsiteY89" fmla="*/ 158950 h 202240"/>
                                <a:gd name="connsiteX90" fmla="*/ 41607 w 190179"/>
                                <a:gd name="connsiteY90" fmla="*/ 202241 h 202240"/>
                                <a:gd name="connsiteX91" fmla="*/ 75267 w 190179"/>
                                <a:gd name="connsiteY91" fmla="*/ 184102 h 202240"/>
                                <a:gd name="connsiteX92" fmla="*/ 67226 w 190179"/>
                                <a:gd name="connsiteY92" fmla="*/ 178678 h 20224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  <a:cxn ang="0">
                                  <a:pos x="connsiteX79" y="connsiteY79"/>
                                </a:cxn>
                                <a:cxn ang="0">
                                  <a:pos x="connsiteX80" y="connsiteY80"/>
                                </a:cxn>
                                <a:cxn ang="0">
                                  <a:pos x="connsiteX81" y="connsiteY81"/>
                                </a:cxn>
                                <a:cxn ang="0">
                                  <a:pos x="connsiteX82" y="connsiteY82"/>
                                </a:cxn>
                                <a:cxn ang="0">
                                  <a:pos x="connsiteX83" y="connsiteY83"/>
                                </a:cxn>
                                <a:cxn ang="0">
                                  <a:pos x="connsiteX84" y="connsiteY84"/>
                                </a:cxn>
                                <a:cxn ang="0">
                                  <a:pos x="connsiteX85" y="connsiteY85"/>
                                </a:cxn>
                                <a:cxn ang="0">
                                  <a:pos x="connsiteX86" y="connsiteY86"/>
                                </a:cxn>
                                <a:cxn ang="0">
                                  <a:pos x="connsiteX87" y="connsiteY87"/>
                                </a:cxn>
                                <a:cxn ang="0">
                                  <a:pos x="connsiteX88" y="connsiteY88"/>
                                </a:cxn>
                                <a:cxn ang="0">
                                  <a:pos x="connsiteX89" y="connsiteY89"/>
                                </a:cxn>
                                <a:cxn ang="0">
                                  <a:pos x="connsiteX90" y="connsiteY90"/>
                                </a:cxn>
                                <a:cxn ang="0">
                                  <a:pos x="connsiteX91" y="connsiteY91"/>
                                </a:cxn>
                                <a:cxn ang="0">
                                  <a:pos x="connsiteX92" y="connsiteY92"/>
                                </a:cxn>
                              </a:cxnLst>
                              <a:rect l="l" t="t" r="r" b="b"/>
                              <a:pathLst>
                                <a:path w="190179" h="202240">
                                  <a:moveTo>
                                    <a:pt x="122391" y="38522"/>
                                  </a:moveTo>
                                  <a:cubicBezTo>
                                    <a:pt x="133050" y="38522"/>
                                    <a:pt x="141651" y="29920"/>
                                    <a:pt x="141651" y="19261"/>
                                  </a:cubicBezTo>
                                  <a:cubicBezTo>
                                    <a:pt x="141651" y="8602"/>
                                    <a:pt x="133050" y="0"/>
                                    <a:pt x="122391" y="0"/>
                                  </a:cubicBezTo>
                                  <a:cubicBezTo>
                                    <a:pt x="111732" y="0"/>
                                    <a:pt x="103130" y="8602"/>
                                    <a:pt x="103130" y="19261"/>
                                  </a:cubicBezTo>
                                  <a:cubicBezTo>
                                    <a:pt x="103130" y="29827"/>
                                    <a:pt x="111825" y="38522"/>
                                    <a:pt x="122391" y="38522"/>
                                  </a:cubicBezTo>
                                  <a:close/>
                                  <a:moveTo>
                                    <a:pt x="148757" y="115472"/>
                                  </a:moveTo>
                                  <a:cubicBezTo>
                                    <a:pt x="147636" y="115472"/>
                                    <a:pt x="146700" y="115753"/>
                                    <a:pt x="145579" y="115846"/>
                                  </a:cubicBezTo>
                                  <a:lnTo>
                                    <a:pt x="141558" y="92191"/>
                                  </a:lnTo>
                                  <a:cubicBezTo>
                                    <a:pt x="139688" y="92939"/>
                                    <a:pt x="137538" y="93406"/>
                                    <a:pt x="135387" y="93406"/>
                                  </a:cubicBezTo>
                                  <a:lnTo>
                                    <a:pt x="133424" y="93406"/>
                                  </a:lnTo>
                                  <a:lnTo>
                                    <a:pt x="135481" y="105561"/>
                                  </a:lnTo>
                                  <a:cubicBezTo>
                                    <a:pt x="135481" y="105561"/>
                                    <a:pt x="128655" y="105561"/>
                                    <a:pt x="128655" y="105561"/>
                                  </a:cubicBezTo>
                                  <a:cubicBezTo>
                                    <a:pt x="129216" y="104439"/>
                                    <a:pt x="129590" y="103785"/>
                                    <a:pt x="129777" y="102289"/>
                                  </a:cubicBezTo>
                                  <a:cubicBezTo>
                                    <a:pt x="130712" y="96492"/>
                                    <a:pt x="126598" y="91536"/>
                                    <a:pt x="121643" y="90602"/>
                                  </a:cubicBezTo>
                                  <a:lnTo>
                                    <a:pt x="99109" y="86207"/>
                                  </a:lnTo>
                                  <a:lnTo>
                                    <a:pt x="100792" y="81999"/>
                                  </a:lnTo>
                                  <a:cubicBezTo>
                                    <a:pt x="102662" y="85085"/>
                                    <a:pt x="105841" y="87142"/>
                                    <a:pt x="109581" y="87142"/>
                                  </a:cubicBezTo>
                                  <a:lnTo>
                                    <a:pt x="135387" y="87142"/>
                                  </a:lnTo>
                                  <a:cubicBezTo>
                                    <a:pt x="141091" y="87142"/>
                                    <a:pt x="145672" y="82560"/>
                                    <a:pt x="145672" y="76857"/>
                                  </a:cubicBezTo>
                                  <a:cubicBezTo>
                                    <a:pt x="145672" y="71153"/>
                                    <a:pt x="141091" y="66572"/>
                                    <a:pt x="135387" y="66572"/>
                                  </a:cubicBezTo>
                                  <a:lnTo>
                                    <a:pt x="116500" y="66572"/>
                                  </a:lnTo>
                                  <a:lnTo>
                                    <a:pt x="111825" y="55165"/>
                                  </a:lnTo>
                                  <a:lnTo>
                                    <a:pt x="112199" y="54230"/>
                                  </a:lnTo>
                                  <a:cubicBezTo>
                                    <a:pt x="115472" y="46376"/>
                                    <a:pt x="111638" y="37400"/>
                                    <a:pt x="103784" y="34127"/>
                                  </a:cubicBezTo>
                                  <a:cubicBezTo>
                                    <a:pt x="95930" y="30948"/>
                                    <a:pt x="86954" y="34688"/>
                                    <a:pt x="83682" y="42542"/>
                                  </a:cubicBezTo>
                                  <a:cubicBezTo>
                                    <a:pt x="79381" y="53108"/>
                                    <a:pt x="68348" y="79942"/>
                                    <a:pt x="65730" y="86113"/>
                                  </a:cubicBezTo>
                                  <a:cubicBezTo>
                                    <a:pt x="64047" y="90134"/>
                                    <a:pt x="64234" y="94528"/>
                                    <a:pt x="65917" y="98175"/>
                                  </a:cubicBezTo>
                                  <a:cubicBezTo>
                                    <a:pt x="65917" y="98175"/>
                                    <a:pt x="59933" y="98268"/>
                                    <a:pt x="59840" y="98268"/>
                                  </a:cubicBezTo>
                                  <a:cubicBezTo>
                                    <a:pt x="56567" y="98455"/>
                                    <a:pt x="53949" y="101074"/>
                                    <a:pt x="53949" y="104439"/>
                                  </a:cubicBezTo>
                                  <a:cubicBezTo>
                                    <a:pt x="53949" y="107899"/>
                                    <a:pt x="56754" y="110610"/>
                                    <a:pt x="60120" y="110610"/>
                                  </a:cubicBezTo>
                                  <a:lnTo>
                                    <a:pt x="70031" y="110610"/>
                                  </a:lnTo>
                                  <a:lnTo>
                                    <a:pt x="75921" y="127534"/>
                                  </a:lnTo>
                                  <a:lnTo>
                                    <a:pt x="69470" y="166430"/>
                                  </a:lnTo>
                                  <a:cubicBezTo>
                                    <a:pt x="68535" y="172040"/>
                                    <a:pt x="72369" y="177276"/>
                                    <a:pt x="77885" y="178211"/>
                                  </a:cubicBezTo>
                                  <a:cubicBezTo>
                                    <a:pt x="83495" y="179146"/>
                                    <a:pt x="88731" y="175313"/>
                                    <a:pt x="89666" y="169796"/>
                                  </a:cubicBezTo>
                                  <a:lnTo>
                                    <a:pt x="96491" y="128282"/>
                                  </a:lnTo>
                                  <a:cubicBezTo>
                                    <a:pt x="96772" y="126599"/>
                                    <a:pt x="96585" y="124822"/>
                                    <a:pt x="96024" y="123233"/>
                                  </a:cubicBezTo>
                                  <a:lnTo>
                                    <a:pt x="89759" y="105188"/>
                                  </a:lnTo>
                                  <a:lnTo>
                                    <a:pt x="103410" y="107712"/>
                                  </a:lnTo>
                                  <a:lnTo>
                                    <a:pt x="99296" y="113602"/>
                                  </a:lnTo>
                                  <a:lnTo>
                                    <a:pt x="101914" y="121082"/>
                                  </a:lnTo>
                                  <a:cubicBezTo>
                                    <a:pt x="102849" y="123700"/>
                                    <a:pt x="103036" y="126505"/>
                                    <a:pt x="102662" y="129217"/>
                                  </a:cubicBezTo>
                                  <a:lnTo>
                                    <a:pt x="100605" y="141933"/>
                                  </a:lnTo>
                                  <a:lnTo>
                                    <a:pt x="98081" y="157080"/>
                                  </a:lnTo>
                                  <a:lnTo>
                                    <a:pt x="109488" y="144364"/>
                                  </a:lnTo>
                                  <a:cubicBezTo>
                                    <a:pt x="107992" y="148852"/>
                                    <a:pt x="106963" y="153621"/>
                                    <a:pt x="106963" y="158669"/>
                                  </a:cubicBezTo>
                                  <a:cubicBezTo>
                                    <a:pt x="106963" y="182512"/>
                                    <a:pt x="125663" y="201960"/>
                                    <a:pt x="148571" y="201960"/>
                                  </a:cubicBezTo>
                                  <a:cubicBezTo>
                                    <a:pt x="171478" y="201960"/>
                                    <a:pt x="190178" y="182512"/>
                                    <a:pt x="190178" y="158669"/>
                                  </a:cubicBezTo>
                                  <a:cubicBezTo>
                                    <a:pt x="190365" y="134921"/>
                                    <a:pt x="171758" y="115472"/>
                                    <a:pt x="148757" y="115472"/>
                                  </a:cubicBezTo>
                                  <a:close/>
                                  <a:moveTo>
                                    <a:pt x="136977" y="114070"/>
                                  </a:moveTo>
                                  <a:lnTo>
                                    <a:pt x="137538" y="117342"/>
                                  </a:lnTo>
                                  <a:cubicBezTo>
                                    <a:pt x="135855" y="117810"/>
                                    <a:pt x="134265" y="118277"/>
                                    <a:pt x="132676" y="118932"/>
                                  </a:cubicBezTo>
                                  <a:lnTo>
                                    <a:pt x="136977" y="114070"/>
                                  </a:lnTo>
                                  <a:close/>
                                  <a:moveTo>
                                    <a:pt x="123139" y="113789"/>
                                  </a:moveTo>
                                  <a:lnTo>
                                    <a:pt x="126131" y="113789"/>
                                  </a:lnTo>
                                  <a:lnTo>
                                    <a:pt x="112947" y="128469"/>
                                  </a:lnTo>
                                  <a:lnTo>
                                    <a:pt x="123139" y="113789"/>
                                  </a:lnTo>
                                  <a:close/>
                                  <a:moveTo>
                                    <a:pt x="148757" y="192516"/>
                                  </a:moveTo>
                                  <a:cubicBezTo>
                                    <a:pt x="131086" y="192516"/>
                                    <a:pt x="116781" y="177369"/>
                                    <a:pt x="116781" y="158857"/>
                                  </a:cubicBezTo>
                                  <a:cubicBezTo>
                                    <a:pt x="116781" y="143803"/>
                                    <a:pt x="126224" y="131274"/>
                                    <a:pt x="139127" y="126879"/>
                                  </a:cubicBezTo>
                                  <a:lnTo>
                                    <a:pt x="143989" y="155397"/>
                                  </a:lnTo>
                                  <a:cubicBezTo>
                                    <a:pt x="143334" y="156425"/>
                                    <a:pt x="142867" y="157547"/>
                                    <a:pt x="142867" y="158763"/>
                                  </a:cubicBezTo>
                                  <a:cubicBezTo>
                                    <a:pt x="142867" y="162129"/>
                                    <a:pt x="145485" y="164934"/>
                                    <a:pt x="148757" y="164934"/>
                                  </a:cubicBezTo>
                                  <a:cubicBezTo>
                                    <a:pt x="152030" y="164934"/>
                                    <a:pt x="154648" y="162222"/>
                                    <a:pt x="154648" y="158763"/>
                                  </a:cubicBezTo>
                                  <a:cubicBezTo>
                                    <a:pt x="154648" y="156706"/>
                                    <a:pt x="153619" y="154929"/>
                                    <a:pt x="152123" y="153901"/>
                                  </a:cubicBezTo>
                                  <a:lnTo>
                                    <a:pt x="147262" y="125290"/>
                                  </a:lnTo>
                                  <a:cubicBezTo>
                                    <a:pt x="147822" y="125290"/>
                                    <a:pt x="148290" y="125103"/>
                                    <a:pt x="148851" y="125103"/>
                                  </a:cubicBezTo>
                                  <a:cubicBezTo>
                                    <a:pt x="166522" y="125103"/>
                                    <a:pt x="180828" y="140250"/>
                                    <a:pt x="180828" y="158763"/>
                                  </a:cubicBezTo>
                                  <a:cubicBezTo>
                                    <a:pt x="180734" y="177369"/>
                                    <a:pt x="166429" y="192516"/>
                                    <a:pt x="148757" y="192516"/>
                                  </a:cubicBezTo>
                                  <a:close/>
                                  <a:moveTo>
                                    <a:pt x="67226" y="178678"/>
                                  </a:moveTo>
                                  <a:cubicBezTo>
                                    <a:pt x="61429" y="187000"/>
                                    <a:pt x="52079" y="192423"/>
                                    <a:pt x="41607" y="192423"/>
                                  </a:cubicBezTo>
                                  <a:cubicBezTo>
                                    <a:pt x="23936" y="192423"/>
                                    <a:pt x="9630" y="177276"/>
                                    <a:pt x="9630" y="158763"/>
                                  </a:cubicBezTo>
                                  <a:cubicBezTo>
                                    <a:pt x="9630" y="140157"/>
                                    <a:pt x="23936" y="125103"/>
                                    <a:pt x="41607" y="125103"/>
                                  </a:cubicBezTo>
                                  <a:cubicBezTo>
                                    <a:pt x="48807" y="125103"/>
                                    <a:pt x="55352" y="127721"/>
                                    <a:pt x="60681" y="131928"/>
                                  </a:cubicBezTo>
                                  <a:lnTo>
                                    <a:pt x="41607" y="152685"/>
                                  </a:lnTo>
                                  <a:cubicBezTo>
                                    <a:pt x="41607" y="152685"/>
                                    <a:pt x="41607" y="152685"/>
                                    <a:pt x="41607" y="152685"/>
                                  </a:cubicBezTo>
                                  <a:cubicBezTo>
                                    <a:pt x="38335" y="152685"/>
                                    <a:pt x="35717" y="155397"/>
                                    <a:pt x="35717" y="158857"/>
                                  </a:cubicBezTo>
                                  <a:cubicBezTo>
                                    <a:pt x="35717" y="162222"/>
                                    <a:pt x="38335" y="165027"/>
                                    <a:pt x="41607" y="165027"/>
                                  </a:cubicBezTo>
                                  <a:cubicBezTo>
                                    <a:pt x="43290" y="165027"/>
                                    <a:pt x="44786" y="164186"/>
                                    <a:pt x="45908" y="162971"/>
                                  </a:cubicBezTo>
                                  <a:lnTo>
                                    <a:pt x="64047" y="162971"/>
                                  </a:lnTo>
                                  <a:lnTo>
                                    <a:pt x="65450" y="154742"/>
                                  </a:lnTo>
                                  <a:lnTo>
                                    <a:pt x="51051" y="154742"/>
                                  </a:lnTo>
                                  <a:lnTo>
                                    <a:pt x="66478" y="137913"/>
                                  </a:lnTo>
                                  <a:cubicBezTo>
                                    <a:pt x="66946" y="138474"/>
                                    <a:pt x="67507" y="139035"/>
                                    <a:pt x="67881" y="139689"/>
                                  </a:cubicBezTo>
                                  <a:lnTo>
                                    <a:pt x="68535" y="135668"/>
                                  </a:lnTo>
                                  <a:lnTo>
                                    <a:pt x="69751" y="128282"/>
                                  </a:lnTo>
                                  <a:lnTo>
                                    <a:pt x="68161" y="123888"/>
                                  </a:lnTo>
                                  <a:lnTo>
                                    <a:pt x="67133" y="125010"/>
                                  </a:lnTo>
                                  <a:cubicBezTo>
                                    <a:pt x="60027" y="119213"/>
                                    <a:pt x="51238" y="115660"/>
                                    <a:pt x="41607" y="115660"/>
                                  </a:cubicBezTo>
                                  <a:cubicBezTo>
                                    <a:pt x="18700" y="115660"/>
                                    <a:pt x="0" y="135107"/>
                                    <a:pt x="0" y="158950"/>
                                  </a:cubicBezTo>
                                  <a:cubicBezTo>
                                    <a:pt x="0" y="182793"/>
                                    <a:pt x="18700" y="202241"/>
                                    <a:pt x="41607" y="202241"/>
                                  </a:cubicBezTo>
                                  <a:cubicBezTo>
                                    <a:pt x="55539" y="202241"/>
                                    <a:pt x="67787" y="195041"/>
                                    <a:pt x="75267" y="184102"/>
                                  </a:cubicBezTo>
                                  <a:cubicBezTo>
                                    <a:pt x="71995" y="182979"/>
                                    <a:pt x="69283" y="181203"/>
                                    <a:pt x="67226" y="178678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" name="Freeform: Shape 77"/>
                          <wps:cNvSpPr/>
                          <wps:spPr>
                            <a:xfrm>
                              <a:off x="1866462" y="7482431"/>
                              <a:ext cx="206922" cy="188963"/>
                            </a:xfrm>
                            <a:custGeom>
                              <a:avLst/>
                              <a:gdLst>
                                <a:gd name="connsiteX0" fmla="*/ 125850 w 187933"/>
                                <a:gd name="connsiteY0" fmla="*/ 84337 h 187935"/>
                                <a:gd name="connsiteX1" fmla="*/ 120334 w 187933"/>
                                <a:gd name="connsiteY1" fmla="*/ 78821 h 187935"/>
                                <a:gd name="connsiteX2" fmla="*/ 114817 w 187933"/>
                                <a:gd name="connsiteY2" fmla="*/ 84337 h 187935"/>
                                <a:gd name="connsiteX3" fmla="*/ 120334 w 187933"/>
                                <a:gd name="connsiteY3" fmla="*/ 89854 h 187935"/>
                                <a:gd name="connsiteX4" fmla="*/ 125850 w 187933"/>
                                <a:gd name="connsiteY4" fmla="*/ 84337 h 187935"/>
                                <a:gd name="connsiteX5" fmla="*/ 129310 w 187933"/>
                                <a:gd name="connsiteY5" fmla="*/ 80971 h 187935"/>
                                <a:gd name="connsiteX6" fmla="*/ 134826 w 187933"/>
                                <a:gd name="connsiteY6" fmla="*/ 75455 h 187935"/>
                                <a:gd name="connsiteX7" fmla="*/ 129310 w 187933"/>
                                <a:gd name="connsiteY7" fmla="*/ 69938 h 187935"/>
                                <a:gd name="connsiteX8" fmla="*/ 123793 w 187933"/>
                                <a:gd name="connsiteY8" fmla="*/ 75455 h 187935"/>
                                <a:gd name="connsiteX9" fmla="*/ 129310 w 187933"/>
                                <a:gd name="connsiteY9" fmla="*/ 80971 h 187935"/>
                                <a:gd name="connsiteX10" fmla="*/ 59279 w 187933"/>
                                <a:gd name="connsiteY10" fmla="*/ 73772 h 187935"/>
                                <a:gd name="connsiteX11" fmla="*/ 51144 w 187933"/>
                                <a:gd name="connsiteY11" fmla="*/ 73772 h 187935"/>
                                <a:gd name="connsiteX12" fmla="*/ 51144 w 187933"/>
                                <a:gd name="connsiteY12" fmla="*/ 81532 h 187935"/>
                                <a:gd name="connsiteX13" fmla="*/ 43384 w 187933"/>
                                <a:gd name="connsiteY13" fmla="*/ 81532 h 187935"/>
                                <a:gd name="connsiteX14" fmla="*/ 43384 w 187933"/>
                                <a:gd name="connsiteY14" fmla="*/ 89667 h 187935"/>
                                <a:gd name="connsiteX15" fmla="*/ 51144 w 187933"/>
                                <a:gd name="connsiteY15" fmla="*/ 89667 h 187935"/>
                                <a:gd name="connsiteX16" fmla="*/ 51144 w 187933"/>
                                <a:gd name="connsiteY16" fmla="*/ 97427 h 187935"/>
                                <a:gd name="connsiteX17" fmla="*/ 59279 w 187933"/>
                                <a:gd name="connsiteY17" fmla="*/ 97427 h 187935"/>
                                <a:gd name="connsiteX18" fmla="*/ 59279 w 187933"/>
                                <a:gd name="connsiteY18" fmla="*/ 89667 h 187935"/>
                                <a:gd name="connsiteX19" fmla="*/ 67039 w 187933"/>
                                <a:gd name="connsiteY19" fmla="*/ 89667 h 187935"/>
                                <a:gd name="connsiteX20" fmla="*/ 67039 w 187933"/>
                                <a:gd name="connsiteY20" fmla="*/ 81532 h 187935"/>
                                <a:gd name="connsiteX21" fmla="*/ 59279 w 187933"/>
                                <a:gd name="connsiteY21" fmla="*/ 81532 h 187935"/>
                                <a:gd name="connsiteX22" fmla="*/ 59279 w 187933"/>
                                <a:gd name="connsiteY22" fmla="*/ 73772 h 187935"/>
                                <a:gd name="connsiteX23" fmla="*/ 93967 w 187933"/>
                                <a:gd name="connsiteY23" fmla="*/ 0 h 187935"/>
                                <a:gd name="connsiteX24" fmla="*/ 0 w 187933"/>
                                <a:gd name="connsiteY24" fmla="*/ 93968 h 187935"/>
                                <a:gd name="connsiteX25" fmla="*/ 93967 w 187933"/>
                                <a:gd name="connsiteY25" fmla="*/ 187935 h 187935"/>
                                <a:gd name="connsiteX26" fmla="*/ 187934 w 187933"/>
                                <a:gd name="connsiteY26" fmla="*/ 93968 h 187935"/>
                                <a:gd name="connsiteX27" fmla="*/ 93967 w 187933"/>
                                <a:gd name="connsiteY27" fmla="*/ 0 h 187935"/>
                                <a:gd name="connsiteX28" fmla="*/ 142213 w 187933"/>
                                <a:gd name="connsiteY28" fmla="*/ 135388 h 187935"/>
                                <a:gd name="connsiteX29" fmla="*/ 133891 w 187933"/>
                                <a:gd name="connsiteY29" fmla="*/ 135388 h 187935"/>
                                <a:gd name="connsiteX30" fmla="*/ 115939 w 187933"/>
                                <a:gd name="connsiteY30" fmla="*/ 106777 h 187935"/>
                                <a:gd name="connsiteX31" fmla="*/ 71901 w 187933"/>
                                <a:gd name="connsiteY31" fmla="*/ 106777 h 187935"/>
                                <a:gd name="connsiteX32" fmla="*/ 53949 w 187933"/>
                                <a:gd name="connsiteY32" fmla="*/ 135388 h 187935"/>
                                <a:gd name="connsiteX33" fmla="*/ 45628 w 187933"/>
                                <a:gd name="connsiteY33" fmla="*/ 135388 h 187935"/>
                                <a:gd name="connsiteX34" fmla="*/ 33753 w 187933"/>
                                <a:gd name="connsiteY34" fmla="*/ 123514 h 187935"/>
                                <a:gd name="connsiteX35" fmla="*/ 36371 w 187933"/>
                                <a:gd name="connsiteY35" fmla="*/ 82000 h 187935"/>
                                <a:gd name="connsiteX36" fmla="*/ 36371 w 187933"/>
                                <a:gd name="connsiteY36" fmla="*/ 81626 h 187935"/>
                                <a:gd name="connsiteX37" fmla="*/ 36371 w 187933"/>
                                <a:gd name="connsiteY37" fmla="*/ 81252 h 187935"/>
                                <a:gd name="connsiteX38" fmla="*/ 61803 w 187933"/>
                                <a:gd name="connsiteY38" fmla="*/ 55820 h 187935"/>
                                <a:gd name="connsiteX39" fmla="*/ 75921 w 187933"/>
                                <a:gd name="connsiteY39" fmla="*/ 61056 h 187935"/>
                                <a:gd name="connsiteX40" fmla="*/ 91536 w 187933"/>
                                <a:gd name="connsiteY40" fmla="*/ 57690 h 187935"/>
                                <a:gd name="connsiteX41" fmla="*/ 96211 w 187933"/>
                                <a:gd name="connsiteY41" fmla="*/ 57690 h 187935"/>
                                <a:gd name="connsiteX42" fmla="*/ 111825 w 187933"/>
                                <a:gd name="connsiteY42" fmla="*/ 61056 h 187935"/>
                                <a:gd name="connsiteX43" fmla="*/ 125944 w 187933"/>
                                <a:gd name="connsiteY43" fmla="*/ 55820 h 187935"/>
                                <a:gd name="connsiteX44" fmla="*/ 151375 w 187933"/>
                                <a:gd name="connsiteY44" fmla="*/ 81252 h 187935"/>
                                <a:gd name="connsiteX45" fmla="*/ 151375 w 187933"/>
                                <a:gd name="connsiteY45" fmla="*/ 81626 h 187935"/>
                                <a:gd name="connsiteX46" fmla="*/ 151375 w 187933"/>
                                <a:gd name="connsiteY46" fmla="*/ 82000 h 187935"/>
                                <a:gd name="connsiteX47" fmla="*/ 153993 w 187933"/>
                                <a:gd name="connsiteY47" fmla="*/ 123514 h 187935"/>
                                <a:gd name="connsiteX48" fmla="*/ 142213 w 187933"/>
                                <a:gd name="connsiteY48" fmla="*/ 135388 h 187935"/>
                                <a:gd name="connsiteX49" fmla="*/ 138192 w 187933"/>
                                <a:gd name="connsiteY49" fmla="*/ 78821 h 187935"/>
                                <a:gd name="connsiteX50" fmla="*/ 132676 w 187933"/>
                                <a:gd name="connsiteY50" fmla="*/ 84337 h 187935"/>
                                <a:gd name="connsiteX51" fmla="*/ 138192 w 187933"/>
                                <a:gd name="connsiteY51" fmla="*/ 89854 h 187935"/>
                                <a:gd name="connsiteX52" fmla="*/ 143709 w 187933"/>
                                <a:gd name="connsiteY52" fmla="*/ 84337 h 187935"/>
                                <a:gd name="connsiteX53" fmla="*/ 138192 w 187933"/>
                                <a:gd name="connsiteY53" fmla="*/ 78821 h 187935"/>
                                <a:gd name="connsiteX54" fmla="*/ 129310 w 187933"/>
                                <a:gd name="connsiteY54" fmla="*/ 87797 h 187935"/>
                                <a:gd name="connsiteX55" fmla="*/ 123793 w 187933"/>
                                <a:gd name="connsiteY55" fmla="*/ 93313 h 187935"/>
                                <a:gd name="connsiteX56" fmla="*/ 129310 w 187933"/>
                                <a:gd name="connsiteY56" fmla="*/ 98830 h 187935"/>
                                <a:gd name="connsiteX57" fmla="*/ 134826 w 187933"/>
                                <a:gd name="connsiteY57" fmla="*/ 93313 h 187935"/>
                                <a:gd name="connsiteX58" fmla="*/ 129310 w 187933"/>
                                <a:gd name="connsiteY58" fmla="*/ 87797 h 1879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</a:cxnLst>
                              <a:rect l="l" t="t" r="r" b="b"/>
                              <a:pathLst>
                                <a:path w="187933" h="187935">
                                  <a:moveTo>
                                    <a:pt x="125850" y="84337"/>
                                  </a:moveTo>
                                  <a:cubicBezTo>
                                    <a:pt x="125850" y="81252"/>
                                    <a:pt x="123419" y="78821"/>
                                    <a:pt x="120334" y="78821"/>
                                  </a:cubicBezTo>
                                  <a:cubicBezTo>
                                    <a:pt x="117248" y="78821"/>
                                    <a:pt x="114817" y="81252"/>
                                    <a:pt x="114817" y="84337"/>
                                  </a:cubicBezTo>
                                  <a:cubicBezTo>
                                    <a:pt x="114817" y="87423"/>
                                    <a:pt x="117248" y="89854"/>
                                    <a:pt x="120334" y="89854"/>
                                  </a:cubicBezTo>
                                  <a:cubicBezTo>
                                    <a:pt x="123419" y="89854"/>
                                    <a:pt x="125850" y="87423"/>
                                    <a:pt x="125850" y="84337"/>
                                  </a:cubicBezTo>
                                  <a:close/>
                                  <a:moveTo>
                                    <a:pt x="129310" y="80971"/>
                                  </a:moveTo>
                                  <a:cubicBezTo>
                                    <a:pt x="132395" y="80971"/>
                                    <a:pt x="134826" y="78540"/>
                                    <a:pt x="134826" y="75455"/>
                                  </a:cubicBezTo>
                                  <a:cubicBezTo>
                                    <a:pt x="134826" y="72370"/>
                                    <a:pt x="132395" y="69938"/>
                                    <a:pt x="129310" y="69938"/>
                                  </a:cubicBezTo>
                                  <a:cubicBezTo>
                                    <a:pt x="126224" y="69938"/>
                                    <a:pt x="123793" y="72370"/>
                                    <a:pt x="123793" y="75455"/>
                                  </a:cubicBezTo>
                                  <a:cubicBezTo>
                                    <a:pt x="123793" y="78540"/>
                                    <a:pt x="126224" y="80971"/>
                                    <a:pt x="129310" y="80971"/>
                                  </a:cubicBezTo>
                                  <a:close/>
                                  <a:moveTo>
                                    <a:pt x="59279" y="73772"/>
                                  </a:moveTo>
                                  <a:lnTo>
                                    <a:pt x="51144" y="73772"/>
                                  </a:lnTo>
                                  <a:lnTo>
                                    <a:pt x="51144" y="81532"/>
                                  </a:lnTo>
                                  <a:lnTo>
                                    <a:pt x="43384" y="81532"/>
                                  </a:lnTo>
                                  <a:lnTo>
                                    <a:pt x="43384" y="89667"/>
                                  </a:lnTo>
                                  <a:lnTo>
                                    <a:pt x="51144" y="89667"/>
                                  </a:lnTo>
                                  <a:lnTo>
                                    <a:pt x="51144" y="97427"/>
                                  </a:lnTo>
                                  <a:lnTo>
                                    <a:pt x="59279" y="97427"/>
                                  </a:lnTo>
                                  <a:lnTo>
                                    <a:pt x="59279" y="89667"/>
                                  </a:lnTo>
                                  <a:lnTo>
                                    <a:pt x="67039" y="89667"/>
                                  </a:lnTo>
                                  <a:lnTo>
                                    <a:pt x="67039" y="81532"/>
                                  </a:lnTo>
                                  <a:lnTo>
                                    <a:pt x="59279" y="81532"/>
                                  </a:lnTo>
                                  <a:lnTo>
                                    <a:pt x="59279" y="73772"/>
                                  </a:lnTo>
                                  <a:close/>
                                  <a:moveTo>
                                    <a:pt x="93967" y="0"/>
                                  </a:moveTo>
                                  <a:cubicBezTo>
                                    <a:pt x="42075" y="0"/>
                                    <a:pt x="0" y="42075"/>
                                    <a:pt x="0" y="93968"/>
                                  </a:cubicBezTo>
                                  <a:cubicBezTo>
                                    <a:pt x="0" y="145860"/>
                                    <a:pt x="42075" y="187935"/>
                                    <a:pt x="93967" y="187935"/>
                                  </a:cubicBezTo>
                                  <a:cubicBezTo>
                                    <a:pt x="145859" y="187935"/>
                                    <a:pt x="187934" y="145860"/>
                                    <a:pt x="187934" y="93968"/>
                                  </a:cubicBezTo>
                                  <a:cubicBezTo>
                                    <a:pt x="187934" y="42075"/>
                                    <a:pt x="145859" y="0"/>
                                    <a:pt x="93967" y="0"/>
                                  </a:cubicBezTo>
                                  <a:close/>
                                  <a:moveTo>
                                    <a:pt x="142213" y="135388"/>
                                  </a:moveTo>
                                  <a:lnTo>
                                    <a:pt x="133891" y="135388"/>
                                  </a:lnTo>
                                  <a:lnTo>
                                    <a:pt x="115939" y="106777"/>
                                  </a:lnTo>
                                  <a:lnTo>
                                    <a:pt x="71901" y="106777"/>
                                  </a:lnTo>
                                  <a:lnTo>
                                    <a:pt x="53949" y="135388"/>
                                  </a:lnTo>
                                  <a:lnTo>
                                    <a:pt x="45628" y="135388"/>
                                  </a:lnTo>
                                  <a:cubicBezTo>
                                    <a:pt x="39083" y="135388"/>
                                    <a:pt x="33753" y="130059"/>
                                    <a:pt x="33753" y="123514"/>
                                  </a:cubicBezTo>
                                  <a:lnTo>
                                    <a:pt x="36371" y="82000"/>
                                  </a:lnTo>
                                  <a:cubicBezTo>
                                    <a:pt x="36371" y="81906"/>
                                    <a:pt x="36371" y="81720"/>
                                    <a:pt x="36371" y="81626"/>
                                  </a:cubicBezTo>
                                  <a:cubicBezTo>
                                    <a:pt x="36371" y="81532"/>
                                    <a:pt x="36371" y="81345"/>
                                    <a:pt x="36371" y="81252"/>
                                  </a:cubicBezTo>
                                  <a:cubicBezTo>
                                    <a:pt x="36371" y="67227"/>
                                    <a:pt x="47778" y="55820"/>
                                    <a:pt x="61803" y="55820"/>
                                  </a:cubicBezTo>
                                  <a:cubicBezTo>
                                    <a:pt x="67600" y="55820"/>
                                    <a:pt x="71621" y="57784"/>
                                    <a:pt x="75921" y="61056"/>
                                  </a:cubicBezTo>
                                  <a:cubicBezTo>
                                    <a:pt x="81438" y="59466"/>
                                    <a:pt x="84149" y="58064"/>
                                    <a:pt x="91536" y="57690"/>
                                  </a:cubicBezTo>
                                  <a:lnTo>
                                    <a:pt x="96211" y="57690"/>
                                  </a:lnTo>
                                  <a:cubicBezTo>
                                    <a:pt x="103691" y="58064"/>
                                    <a:pt x="106402" y="59466"/>
                                    <a:pt x="111825" y="61056"/>
                                  </a:cubicBezTo>
                                  <a:cubicBezTo>
                                    <a:pt x="116126" y="57784"/>
                                    <a:pt x="120147" y="55820"/>
                                    <a:pt x="125944" y="55820"/>
                                  </a:cubicBezTo>
                                  <a:cubicBezTo>
                                    <a:pt x="139969" y="55820"/>
                                    <a:pt x="151375" y="67227"/>
                                    <a:pt x="151375" y="81252"/>
                                  </a:cubicBezTo>
                                  <a:cubicBezTo>
                                    <a:pt x="151375" y="81345"/>
                                    <a:pt x="151375" y="81532"/>
                                    <a:pt x="151375" y="81626"/>
                                  </a:cubicBezTo>
                                  <a:cubicBezTo>
                                    <a:pt x="151375" y="81720"/>
                                    <a:pt x="151375" y="81813"/>
                                    <a:pt x="151375" y="82000"/>
                                  </a:cubicBezTo>
                                  <a:lnTo>
                                    <a:pt x="153993" y="123514"/>
                                  </a:lnTo>
                                  <a:cubicBezTo>
                                    <a:pt x="154087" y="130059"/>
                                    <a:pt x="148758" y="135388"/>
                                    <a:pt x="142213" y="135388"/>
                                  </a:cubicBezTo>
                                  <a:close/>
                                  <a:moveTo>
                                    <a:pt x="138192" y="78821"/>
                                  </a:moveTo>
                                  <a:cubicBezTo>
                                    <a:pt x="135107" y="78821"/>
                                    <a:pt x="132676" y="81252"/>
                                    <a:pt x="132676" y="84337"/>
                                  </a:cubicBezTo>
                                  <a:cubicBezTo>
                                    <a:pt x="132676" y="87423"/>
                                    <a:pt x="135107" y="89854"/>
                                    <a:pt x="138192" y="89854"/>
                                  </a:cubicBezTo>
                                  <a:cubicBezTo>
                                    <a:pt x="141278" y="89854"/>
                                    <a:pt x="143709" y="87423"/>
                                    <a:pt x="143709" y="84337"/>
                                  </a:cubicBezTo>
                                  <a:cubicBezTo>
                                    <a:pt x="143709" y="81252"/>
                                    <a:pt x="141184" y="78821"/>
                                    <a:pt x="138192" y="78821"/>
                                  </a:cubicBezTo>
                                  <a:close/>
                                  <a:moveTo>
                                    <a:pt x="129310" y="87797"/>
                                  </a:moveTo>
                                  <a:cubicBezTo>
                                    <a:pt x="126224" y="87797"/>
                                    <a:pt x="123793" y="90228"/>
                                    <a:pt x="123793" y="93313"/>
                                  </a:cubicBezTo>
                                  <a:cubicBezTo>
                                    <a:pt x="123793" y="96399"/>
                                    <a:pt x="126224" y="98830"/>
                                    <a:pt x="129310" y="98830"/>
                                  </a:cubicBezTo>
                                  <a:cubicBezTo>
                                    <a:pt x="132395" y="98830"/>
                                    <a:pt x="134826" y="96399"/>
                                    <a:pt x="134826" y="93313"/>
                                  </a:cubicBezTo>
                                  <a:cubicBezTo>
                                    <a:pt x="134826" y="90228"/>
                                    <a:pt x="132302" y="87797"/>
                                    <a:pt x="129310" y="87797"/>
                                  </a:cubicBezTo>
                                  <a:close/>
                                </a:path>
                              </a:pathLst>
                            </a:custGeom>
                            <a:grp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5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486261" y="-883458"/>
                            <a:ext cx="1436370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0C16679" w14:textId="4B6CC6D5" w:rsidR="00B6363F" w:rsidRPr="00D83A1C" w:rsidRDefault="006C0B3E" w:rsidP="006C0B3E">
                              <w:pPr>
                                <w:bidi/>
                                <w:rPr>
                                  <w:rFonts w:hAnsi="Cambria" w:cs="B Nazanin"/>
                                  <w:color w:val="FFAE0D"/>
                                  <w:sz w:val="36"/>
                                  <w:szCs w:val="32"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hAnsi="Cambria" w:cs="B Nazanin" w:hint="cs"/>
                                  <w:caps/>
                                  <w:color w:val="FFAE0D"/>
                                  <w:kern w:val="24"/>
                                  <w:sz w:val="36"/>
                                  <w:szCs w:val="32"/>
                                  <w:rtl/>
                                  <w:lang w:bidi="fa-IR"/>
                                </w:rPr>
                                <w:t>علایق: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36BF25" id="Group 20" o:spid="_x0000_s1054" style="position:absolute;left:0;text-align:left;margin-left:5in;margin-top:526.5pt;width:140.05pt;height:75.6pt;z-index:251668480;mso-position-horizontal-relative:margin;mso-width-relative:margin;mso-height-relative:margin" coordorigin="1426,-8834" coordsize="17799,9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">
                <v:group id="Graphic 1" o:spid="_x0000_s1055" style="position:absolute;left:1426;top:-5743;width:15902;height:6526" coordorigin="14035,74464" coordsize="10895,44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: Shape 72" o:spid="_x0000_s1056" style="position:absolute;left:23093;top:77304;width:1596;height:1469;visibility:visible;mso-wrap-style:square;v-text-anchor:middle" coordsize="159603,171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" path="m104813,132489r,c104813,117436,117155,105281,132208,105281v1309,,2618,,4208,187c137818,105935,139314,105281,140436,104439v1309,-1122,1870,-2618,1870,-4207l142306,39550v,-1402,-561,-2898,-1776,-3926c139408,34595,137912,34221,136322,34314l59279,43010v-2618,467,-4675,2618,-4675,5236l54604,145112v,,,93,,280c54043,159885,41888,171853,27208,171853,12155,171853,,159511,,144457,,129404,12155,117062,27208,117062v1122,,2712,93,4021,280c32631,117623,34127,117155,35436,116033v1122,-841,1777,-2337,1777,-3740l37213,13931,159603,r,133518c159136,147824,146981,159698,132115,159698v-15054,93,-27302,-11968,-27302,-27209l104813,132489xe" filled="f" stroked="f" strokeweight=".25942mm">
                    <v:stroke joinstyle="miter"/>
                    <v:path arrowok="t" o:connecttype="custom" o:connectlocs="104813,113256;104813,113256;132208,89998;136416,90158;140436,89278;142306,85682;142306,33809;140530,30453;136322,29333;59279,36766;54604,41242;54604,124047;54604,124286;27208,146906;0,123487;27208,100069;31229,100308;35436,99189;37213,95992;37213,11909;159603,0;159603,114136;132115,136515;104813,113256;104813,113256" o:connectangles="0,0,0,0,0,0,0,0,0,0,0,0,0,0,0,0,0,0,0,0,0,0,0,0,0"/>
                  </v:shape>
                  <v:shape id="Freeform: Shape 73" o:spid="_x0000_s1057" style="position:absolute;left:23001;top:75027;width:1930;height:1508;visibility:visible;mso-wrap-style:square;v-text-anchor:middle" coordsize="226268,15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" path="m148570,84711v,19635,-15988,35436,-35436,35436c93686,120147,77885,104346,77885,84711v,-19448,15801,-35250,35249,-35250c132582,49461,148570,65263,148570,84711r,xm226268,28237r,113135c226268,149132,219911,155397,212056,155397r-197844,c6358,155397,,149132,,141372l,28237c,20383,6358,14025,14212,14025r14025,c28237,6264,34595,,42449,l56661,v7853,,14024,6264,14024,14025l212056,14025v7855,,14212,6358,14212,14212l226268,28237xm162595,84711v,-27302,-22159,-49462,-49461,-49462c85832,35249,63673,57409,63673,84711v,27302,22159,49461,49461,49461c140436,134172,162595,112013,162595,84711r,xm198032,28237r-28237,l169795,42262r28237,l198032,28237xe" filled="f" stroked="f" strokeweight=".25942mm">
                    <v:stroke joinstyle="miter"/>
                    <v:path arrowok="t" o:connecttype="custom" o:connectlocs="126706,82226;96485,116623;66423,82226;96485,48010;126706,82226;126706,82226;192970,27409;192970,137225;180849,150839;12121,150839;0,137225;0,27409;12121,13614;24082,13614;36202,0;48323,0;60283,13614;180849,13614;192970,27409;192970,27409;138667,82226;96485,34215;54303,82226;96485,130237;138667,82226;138667,82226;168889,27409;144808,27409;144808,41022;168889,41022;168889,27409" o:connectangles="0,0,0,0,0,0,0,0,0,0,0,0,0,0,0,0,0,0,0,0,0,0,0,0,0,0,0,0,0,0,0"/>
                  </v:shape>
                  <v:shape id="Freeform: Shape 74" o:spid="_x0000_s1058" style="position:absolute;left:14035;top:77294;width:1645;height:1643;visibility:visible;mso-wrap-style:square;v-text-anchor:middle" coordsize="164463,164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" path="m160911,7558r-748,-3272l156891,3538c150907,2229,132581,-1979,110141,1107v-3459,467,-6825,1122,-10191,1870l161472,64500v748,-3366,1403,-6732,1870,-10192c166428,31775,162314,13543,160911,7558xm1121,110035v-3086,22439,1028,40766,2431,46750l4300,160057r3272,748c12060,161834,23187,164358,37773,164358v5142,,10659,-281,16455,-1122c57688,162768,61054,162114,64420,161366l2897,99843v-654,3366,-1309,6732,-1776,10192xm38147,38040c23093,53093,12434,69829,6357,88062r70124,70125c94714,152016,111450,141357,126503,126397v15054,-15054,25619,-31790,31790,-50023l88169,6249c69936,12327,53106,22986,38147,38040xm100885,57488r7199,-7200l115658,57862r-7200,7199l120987,77590r-7573,7573l100885,72635,90600,82919r12529,12530l95555,103022,83026,90493,72741,100778r12529,12529l77697,120880,65168,108352r-7200,7199l50395,107977r7199,-7199l46375,89558r7573,-7573l65168,93204,75453,82919,64233,71699r7573,-7573l83026,75346,93311,65061,82091,53841r7574,-7573l100885,57488xe" filled="f" stroked="f" strokeweight=".25942mm">
                    <v:stroke joinstyle="miter"/>
                    <v:path arrowok="t" o:connecttype="custom" o:connectlocs="160911,7558;160163,4286;156891,3538;110141,1107;99950,2977;161472,64500;163342,54308;160911,7558;1121,110035;3552,156785;4300,160057;7572,160805;37773,164358;54228,163236;64420,161366;2897,99843;1121,110035;38147,38040;6357,88062;76481,158187;126503,126397;158293,76374;88169,6249;38147,38040;100885,57488;108084,50288;115658,57862;108458,65061;120987,77590;113414,85163;100885,72635;90600,82919;103129,95449;95555,103022;83026,90493;72741,100778;85270,113307;77697,120880;65168,108352;57968,115551;50395,107977;57594,100778;46375,89558;53948,81985;65168,93204;75453,82919;64233,71699;71806,64126;83026,75346;93311,65061;82091,53841;89665,46268;100885,57488" o:connectangles="0,0,0,0,0,0,0,0,0,0,0,0,0,0,0,0,0,0,0,0,0,0,0,0,0,0,0,0,0,0,0,0,0,0,0,0,0,0,0,0,0,0,0,0,0,0,0,0,0,0,0,0,0"/>
                  </v:shape>
                  <v:shape id="Freeform: Shape 75" o:spid="_x0000_s1059" style="position:absolute;left:18995;top:77220;width:1741;height:1717;visibility:visible;mso-wrap-style:square;v-text-anchor:middle" coordsize="174095,171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" path="m159042,115660v-2337,,-4675,935,-6638,2618l152404,100887v1309,-281,2337,-1496,2337,-2899l154741,78447v1496,654,3086,1028,4769,1028c167551,79475,174096,70873,174096,60308v,-10566,-6545,-19168,-14586,-19168c157920,41140,156237,41514,154741,42169r,-19542c154741,20944,153432,19635,151749,19635r-17858,c134639,18045,135013,16363,135013,14586,135013,6545,126411,,115846,,105280,,96678,6545,96678,14586v,1777,374,3459,1122,5049l79942,19635v-1683,,-2992,1309,-2992,2992l76950,23188r-24216,l54417,26087v654,1122,1028,2430,1028,3646c55445,35717,47685,40579,38054,40579v-9630,,-17391,-4862,-17391,-10846c20663,28517,21037,27209,21692,26087r1683,-2899l,23188,,52828,3272,49649v2151,-2057,4862,-3273,7667,-3273c17484,46376,22814,52547,22814,60120v,7574,-5330,13745,-11875,13745c8134,73865,5423,72743,3272,70592l,67414,,97053r24123,c22440,99017,21505,101354,21505,103692v,6919,7760,12622,17297,12622c48339,116314,56100,110611,56100,103692v,-2338,-935,-4675,-2618,-6639l76950,97053r,935c76950,99110,77511,100045,78446,100513r,18513l81344,117342v1216,-654,2431,-1028,3647,-1028c90975,116314,95837,124075,95837,133705v,9631,-4862,17391,-10846,17391c83775,151096,82466,150722,81344,150067r-2898,-1682l78446,171760r29639,l104906,168487v-2057,-2150,-3272,-4862,-3272,-7667c101634,154275,107805,148946,115378,148946v7574,,13745,5329,13745,11874c129123,163625,128001,166337,125850,168487r-3179,3273l152310,171760r,-24123c154274,149320,156611,150255,158949,150255v7012,,12622,-7761,12622,-17298c171665,123327,166055,115660,159042,115660r,xm80783,23281r24871,l102756,20103v-1496,-1683,-2338,-3647,-2338,-5704c100418,8509,107337,3647,115752,3647v8509,,15334,4768,15334,10752c131086,16363,130245,18326,128749,20103r-2899,3178l150721,23281r,26274l153900,46937v1683,-1403,3553,-2150,5423,-2150c165213,44787,170075,51706,170075,60120v,8416,-4768,15335,-10752,15335c157453,75455,155489,74706,153900,73304r-3179,-2618l150721,94061r-20944,c129871,93967,129871,93874,129964,93781v1683,-1964,2525,-4301,2525,-6639c132489,82187,128562,77979,122952,75828v-2151,-1028,-4675,-1589,-7293,-1589c113976,74239,112386,74426,110890,74894v-7480,1402,-12996,6358,-12996,12248c97894,89667,98922,92004,100699,94061r-20196,l80503,78820v1496,842,2992,1310,4581,1310c92284,80130,97894,71621,97894,60775v,-10846,-5610,-19261,-12810,-19261c83495,41514,81905,41981,80503,42823r,-19542l80783,23281xm77604,75642r,-1122c77791,74706,77978,74894,78259,74987v-281,187,-468,374,-655,655l77604,75642xe" filled="f" stroked="f" strokeweight=".25942mm">
                    <v:stroke joinstyle="miter"/>
                    <v:path arrowok="t" o:connecttype="custom" o:connectlocs="159042,115660;152404,118278;152404,100887;154741,97988;154741,78447;159510,79475;174096,60308;159510,41140;154741,42169;154741,22627;151749,19635;133891,19635;135013,14586;115846,0;96678,14586;97800,19635;79942,19635;76950,22627;76950,23188;52734,23188;54417,26087;55445,29733;38054,40579;20663,29733;21692,26087;23375,23188;0,23188;0,52828;3272,49649;10939,46376;22814,60120;10939,73865;3272,70592;0,67414;0,97053;24123,97053;21505,103692;38802,116314;56100,103692;53482,97053;76950,97053;76950,97988;78446,100513;78446,119026;81344,117342;84991,116314;95837,133705;84991,151096;81344,150067;78446,148385;78446,171760;108085,171760;104906,168487;101634,160820;115378,148946;129123,160820;125850,168487;122671,171760;152310,171760;152310,147637;158949,150255;171571,132957;159042,115660;159042,115660;80783,23281;105654,23281;102756,20103;100418,14399;115752,3647;131086,14399;128749,20103;125850,23281;150721,23281;150721,49555;153900,46937;159323,44787;170075,60120;159323,75455;153900,73304;150721,70686;150721,94061;129777,94061;129964,93781;132489,87142;122952,75828;115659,74239;110890,74894;97894,87142;100699,94061;80503,94061;80503,78820;85084,80130;97894,60775;85084,41514;80503,42823;80503,23281;77604,75642;77604,74520;78259,74987;77604,75642;77604,75642" o:connectangles="0,0,0,0,0,0,0,0,0,0,0,0,0,0,0,0,0,0,0,0,0,0,0,0,0,0,0,0,0,0,0,0,0,0,0,0,0,0,0,0,0,0,0,0,0,0,0,0,0,0,0,0,0,0,0,0,0,0,0,0,0,0,0,0,0,0,0,0,0,0,0,0,0,0,0,0,0,0,0,0,0,0,0,0,0,0,0,0,0,0,0,0,0,0,0,0,0,0,0,0,0"/>
                  </v:shape>
                  <v:shape id="Freeform: Shape 76" o:spid="_x0000_s1060" style="position:absolute;left:14104;top:74464;width:1963;height:2250;visibility:visible;mso-wrap-style:square;v-text-anchor:middle" coordsize="190179,20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" path="m122391,38522v10659,,19260,-8602,19260,-19261c141651,8602,133050,,122391,,111732,,103130,8602,103130,19261v,10566,8695,19261,19261,19261xm148757,115472v-1121,,-2057,281,-3178,374l141558,92191v-1870,748,-4020,1215,-6171,1215l133424,93406r2057,12155c135481,105561,128655,105561,128655,105561v561,-1122,935,-1776,1122,-3272c130712,96492,126598,91536,121643,90602l99109,86207r1683,-4208c102662,85085,105841,87142,109581,87142r25806,c141091,87142,145672,82560,145672,76857v,-5704,-4581,-10285,-10285,-10285l116500,66572,111825,55165r374,-935c115472,46376,111638,37400,103784,34127v-7854,-3179,-16830,561,-20102,8415c79381,53108,68348,79942,65730,86113v-1683,4021,-1496,8415,187,12062c65917,98175,59933,98268,59840,98268v-3273,187,-5891,2806,-5891,6171c53949,107899,56754,110610,60120,110610r9911,l75921,127534r-6451,38896c68535,172040,72369,177276,77885,178211v5610,935,10846,-2898,11781,-8415l96491,128282v281,-1683,94,-3460,-467,-5049l89759,105188r13651,2524l99296,113602r2618,7480c102849,123700,103036,126505,102662,129217r-2057,12716l98081,157080r11407,-12716c107992,148852,106963,153621,106963,158669v,23843,18700,43291,41608,43291c171478,201960,190178,182512,190178,158669v187,-23748,-18420,-43197,-41421,-43197xm136977,114070r561,3272c135855,117810,134265,118277,132676,118932r4301,-4862xm123139,113789r2992,l112947,128469r10192,-14680xm148757,192516v-17671,,-31976,-15147,-31976,-33659c116781,143803,126224,131274,139127,126879r4862,28518c143334,156425,142867,157547,142867,158763v,3366,2618,6171,5890,6171c152030,164934,154648,162222,154648,158763v,-2057,-1029,-3834,-2525,-4862l147262,125290v560,,1028,-187,1589,-187c166522,125103,180828,140250,180828,158763v-94,18606,-14399,33753,-32071,33753xm67226,178678v-5797,8322,-15147,13745,-25619,13745c23936,192423,9630,177276,9630,158763v,-18606,14306,-33660,31977,-33660c48807,125103,55352,127721,60681,131928l41607,152685v,,,,,c38335,152685,35717,155397,35717,158857v,3365,2618,6170,5890,6170c43290,165027,44786,164186,45908,162971r18139,l65450,154742r-14399,l66478,137913v468,561,1029,1122,1403,1776l68535,135668r1216,-7386l68161,123888r-1028,1122c60027,119213,51238,115660,41607,115660,18700,115660,,135107,,158950v,23843,18700,43291,41607,43291c55539,202241,67787,195041,75267,184102v-3272,-1123,-5984,-2899,-8041,-5424xe" filled="f" stroked="f" strokeweight=".25942mm">
                    <v:stroke joinstyle="miter"/>
                    <v:path arrowok="t" o:connecttype="custom" o:connectlocs="126321,42845;146199,21422;126321,0;106441,21422;126321,42845;153533,128430;150253,128846;146103,102537;139734,103888;137708,103888;139831,117407;132786,117407;133944,113768;125549,100769;102291,95881;104028,91201;113099,96921;139734,96921;150349,85482;139734,74043;120240,74043;115415,61356;115801,60316;107116,37957;86369,47316;67840,95776;68033,109192;61761,109295;55681,116159;62050,123022;72279,123022;78359,141846;71700,185106;80386,198210;92545,188850;99589,142678;99107,137062;92641,116992;106730,119799;102484,126350;105186,134670;105958,143717;103835,157860;101230,174707;113003,160564;110397,176475;153341,224624;196284,176475;153533,128430;141375,126871;141954,130510;136936,132278;141375,126871;127093,126558;130181,126558;116573,142886;127093,126558;153533,214120;120530,176684;143594,141117;148612,172835;147454,176579;153533,183443;159613,176579;157007,171171;151990,139350;153630,139142;186634,176579;153533,214120;69384,198729;42943,214016;9939,176579;42943,139142;62629,146733;42943,169819;42943,169819;36864,176684;42943,183546;47382,181259;66103,181259;67551,172107;52690,172107;68612,153389;70060,155365;70735,150892;71990,142678;70349,137790;69288,139038;42943,128639;0,176787;42943,224936;77684,204762;69384,198729" o:connectangles="0,0,0,0,0,0,0,0,0,0,0,0,0,0,0,0,0,0,0,0,0,0,0,0,0,0,0,0,0,0,0,0,0,0,0,0,0,0,0,0,0,0,0,0,0,0,0,0,0,0,0,0,0,0,0,0,0,0,0,0,0,0,0,0,0,0,0,0,0,0,0,0,0,0,0,0,0,0,0,0,0,0,0,0,0,0,0,0,0,0,0,0,0"/>
                  </v:shape>
                  <v:shape id="Freeform: Shape 77" o:spid="_x0000_s1061" style="position:absolute;left:18664;top:74824;width:2069;height:1889;visibility:visible;mso-wrap-style:square;v-text-anchor:middle" coordsize="187933,187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" path="m125850,84337v,-3085,-2431,-5516,-5516,-5516c117248,78821,114817,81252,114817,84337v,3086,2431,5517,5517,5517c123419,89854,125850,87423,125850,84337xm129310,80971v3085,,5516,-2431,5516,-5516c134826,72370,132395,69938,129310,69938v-3086,,-5517,2432,-5517,5517c123793,78540,126224,80971,129310,80971xm59279,73772r-8135,l51144,81532r-7760,l43384,89667r7760,l51144,97427r8135,l59279,89667r7760,l67039,81532r-7760,l59279,73772xm93967,c42075,,,42075,,93968v,51892,42075,93967,93967,93967c145859,187935,187934,145860,187934,93968,187934,42075,145859,,93967,xm142213,135388r-8322,l115939,106777r-44038,l53949,135388r-8321,c39083,135388,33753,130059,33753,123514l36371,82000v,-94,,-280,,-374c36371,81532,36371,81345,36371,81252v,-14025,11407,-25432,25432,-25432c67600,55820,71621,57784,75921,61056v5517,-1590,8228,-2992,15615,-3366l96211,57690v7480,374,10191,1776,15614,3366c116126,57784,120147,55820,125944,55820v14025,,25431,11407,25431,25432c151375,81345,151375,81532,151375,81626v,94,,187,,374l153993,123514v94,6545,-5235,11874,-11780,11874xm138192,78821v-3085,,-5516,2431,-5516,5516c132676,87423,135107,89854,138192,89854v3086,,5517,-2431,5517,-5517c143709,81252,141184,78821,138192,78821xm129310,87797v-3086,,-5517,2431,-5517,5516c123793,96399,126224,98830,129310,98830v3085,,5516,-2431,5516,-5517c134826,90228,132302,87797,129310,87797xe" filled="f" stroked="f" strokeweight=".25942mm">
                    <v:stroke joinstyle="miter"/>
                    <v:path arrowok="t" o:connecttype="custom" o:connectlocs="138566,84798;132493,79252;126418,84798;132493,90345;138566,84798;142376,81414;148449,75868;142376,70321;136301,75868;142376,81414;65269,74176;56312,74176;56312,81978;47768,81978;47768,90157;56312,90157;56312,97960;65269,97960;65269,90157;73813,90157;73813,81978;65269,81978;65269,74176;103462,0;0,94482;103462,188963;206923,94482;103462,0;156582,136129;147420,136129;127654,107361;79166,107361;59400,136129;50238,136129;37163,124190;40046,82449;40046,82072;40046,81696;68048,56125;83592,61390;100785,58006;105932,58006;123124,61390;138670,56125;166670,81696;166670,82072;166670,82449;169553,124190;156582,136129;152155,79252;146082,84798;152155,90345;158230,84798;152155,79252;142376,88277;136301,93823;142376,99371;148449,93823;142376,88277" o:connectangles="0,0,0,0,0,0,0,0,0,0,0,0,0,0,0,0,0,0,0,0,0,0,0,0,0,0,0,0,0,0,0,0,0,0,0,0,0,0,0,0,0,0,0,0,0,0,0,0,0,0,0,0,0,0,0,0,0,0,0"/>
                  </v:shape>
                </v:group>
                <v:rect id="Rectangle 85" o:spid="_x0000_s1062" style="position:absolute;left:4862;top:-8834;width:14364;height:3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" filled="f" stroked="f">
                  <v:textbox>
                    <w:txbxContent>
                      <w:p w14:paraId="50C16679" w14:textId="4B6CC6D5" w:rsidR="00B6363F" w:rsidRPr="00D83A1C" w:rsidRDefault="006C0B3E" w:rsidP="006C0B3E">
                        <w:pPr>
                          <w:bidi/>
                          <w:rPr>
                            <w:rFonts w:hAnsi="Cambria" w:cs="B Nazanin"/>
                            <w:color w:val="FFAE0D"/>
                            <w:sz w:val="36"/>
                            <w:szCs w:val="32"/>
                            <w:lang w:bidi="fa-IR"/>
                          </w:rPr>
                        </w:pPr>
                        <w:r w:rsidRPr="00D83A1C">
                          <w:rPr>
                            <w:rFonts w:hAnsi="Cambria" w:cs="B Nazanin" w:hint="cs"/>
                            <w:caps/>
                            <w:color w:val="FFAE0D"/>
                            <w:kern w:val="24"/>
                            <w:sz w:val="36"/>
                            <w:szCs w:val="32"/>
                            <w:rtl/>
                            <w:lang w:bidi="fa-IR"/>
                          </w:rPr>
                          <w:t>علایق: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 w:rsidR="00B62380"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CC4E204" wp14:editId="103BE00B">
                <wp:simplePos x="0" y="0"/>
                <wp:positionH relativeFrom="column">
                  <wp:posOffset>-838200</wp:posOffset>
                </wp:positionH>
                <wp:positionV relativeFrom="paragraph">
                  <wp:posOffset>6629400</wp:posOffset>
                </wp:positionV>
                <wp:extent cx="4561840" cy="3766820"/>
                <wp:effectExtent l="0" t="0" r="0" b="5080"/>
                <wp:wrapNone/>
                <wp:docPr id="114" name="Group 1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4561840" cy="3766820"/>
                          <a:chOff x="130193" y="194"/>
                          <a:chExt cx="4562457" cy="3767261"/>
                        </a:xfrm>
                      </wpg:grpSpPr>
                      <wpg:grpSp>
                        <wpg:cNvPr id="98" name="Graphic 1"/>
                        <wpg:cNvGrpSpPr/>
                        <wpg:grpSpPr>
                          <a:xfrm>
                            <a:off x="219075" y="142875"/>
                            <a:ext cx="4473575" cy="3624580"/>
                            <a:chOff x="3213552" y="3828329"/>
                            <a:chExt cx="3065185" cy="2483828"/>
                          </a:xfrm>
                        </wpg:grpSpPr>
                        <wps:wsp>
                          <wps:cNvPr id="99" name="Freeform: Shape 99"/>
                          <wps:cNvSpPr/>
                          <wps:spPr>
                            <a:xfrm>
                              <a:off x="3480022" y="4017105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" name="Freeform: Shape 100"/>
                          <wps:cNvSpPr/>
                          <wps:spPr>
                            <a:xfrm>
                              <a:off x="3349216" y="3828329"/>
                              <a:ext cx="2038566" cy="127964"/>
                            </a:xfrm>
                            <a:custGeom>
                              <a:avLst/>
                              <a:gdLst>
                                <a:gd name="connsiteX0" fmla="*/ 0 w 2038566"/>
                                <a:gd name="connsiteY0" fmla="*/ 0 h 91256"/>
                                <a:gd name="connsiteX1" fmla="*/ 2038566 w 2038566"/>
                                <a:gd name="connsiteY1" fmla="*/ 0 h 91256"/>
                                <a:gd name="connsiteX2" fmla="*/ 2038566 w 2038566"/>
                                <a:gd name="connsiteY2" fmla="*/ 91256 h 91256"/>
                                <a:gd name="connsiteX3" fmla="*/ 0 w 2038566"/>
                                <a:gd name="connsiteY3" fmla="*/ 91256 h 9125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038566" h="91256">
                                  <a:moveTo>
                                    <a:pt x="0" y="0"/>
                                  </a:moveTo>
                                  <a:lnTo>
                                    <a:pt x="2038566" y="0"/>
                                  </a:lnTo>
                                  <a:lnTo>
                                    <a:pt x="2038566" y="91256"/>
                                  </a:lnTo>
                                  <a:lnTo>
                                    <a:pt x="0" y="91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" name="Freeform: Shape 101"/>
                          <wps:cNvSpPr/>
                          <wps:spPr>
                            <a:xfrm>
                              <a:off x="3213552" y="3843844"/>
                              <a:ext cx="75741" cy="75741"/>
                            </a:xfrm>
                            <a:custGeom>
                              <a:avLst/>
                              <a:gdLst>
                                <a:gd name="connsiteX0" fmla="*/ 46750 w 46749"/>
                                <a:gd name="connsiteY0" fmla="*/ 23375 h 46750"/>
                                <a:gd name="connsiteX1" fmla="*/ 23375 w 46749"/>
                                <a:gd name="connsiteY1" fmla="*/ 46750 h 46750"/>
                                <a:gd name="connsiteX2" fmla="*/ 0 w 46749"/>
                                <a:gd name="connsiteY2" fmla="*/ 23375 h 46750"/>
                                <a:gd name="connsiteX3" fmla="*/ 23375 w 46749"/>
                                <a:gd name="connsiteY3" fmla="*/ 0 h 46750"/>
                                <a:gd name="connsiteX4" fmla="*/ 46750 w 46749"/>
                                <a:gd name="connsiteY4" fmla="*/ 23375 h 4675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6749" h="46750">
                                  <a:moveTo>
                                    <a:pt x="46750" y="23375"/>
                                  </a:moveTo>
                                  <a:cubicBezTo>
                                    <a:pt x="46750" y="36285"/>
                                    <a:pt x="36284" y="46750"/>
                                    <a:pt x="23375" y="46750"/>
                                  </a:cubicBezTo>
                                  <a:cubicBezTo>
                                    <a:pt x="10465" y="46750"/>
                                    <a:pt x="0" y="36285"/>
                                    <a:pt x="0" y="23375"/>
                                  </a:cubicBezTo>
                                  <a:cubicBezTo>
                                    <a:pt x="0" y="10465"/>
                                    <a:pt x="10465" y="0"/>
                                    <a:pt x="23375" y="0"/>
                                  </a:cubicBezTo>
                                  <a:cubicBezTo>
                                    <a:pt x="36284" y="0"/>
                                    <a:pt x="46750" y="10465"/>
                                    <a:pt x="46750" y="2337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FAE0D"/>
                            </a:solidFill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" name="Freeform: Shape 102"/>
                          <wps:cNvSpPr/>
                          <wps:spPr>
                            <a:xfrm>
                              <a:off x="3480022" y="4338652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" name="Freeform: Shape 103"/>
                          <wps:cNvSpPr/>
                          <wps:spPr>
                            <a:xfrm>
                              <a:off x="3480022" y="4660199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" name="Freeform: Shape 106"/>
                          <wps:cNvSpPr/>
                          <wps:spPr>
                            <a:xfrm>
                              <a:off x="3303811" y="4494684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0 h 235900"/>
                                <a:gd name="connsiteX3" fmla="*/ 0 w 2798715"/>
                                <a:gd name="connsiteY3" fmla="*/ 235900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0"/>
                                  </a:lnTo>
                                  <a:lnTo>
                                    <a:pt x="0" y="2359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7" name="Freeform: Shape 107"/>
                          <wps:cNvSpPr/>
                          <wps:spPr>
                            <a:xfrm>
                              <a:off x="3480022" y="6076257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8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559632" y="194"/>
                            <a:ext cx="1362259" cy="599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0730374" w14:textId="54D235F6" w:rsidR="003C2569" w:rsidRPr="00D83A1C" w:rsidRDefault="002A4C28" w:rsidP="006C0B3E">
                              <w:pPr>
                                <w:pStyle w:val="NormalWeb"/>
                                <w:bidi/>
                                <w:jc w:val="left"/>
                                <w:rPr>
                                  <w:rFonts w:asciiTheme="minorBidi" w:hAnsiTheme="minorBidi" w:cs="B Nazanin"/>
                                  <w:color w:val="000000" w:themeColor="text1"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color w:val="000000" w:themeColor="text1"/>
                                  <w:sz w:val="40"/>
                                  <w:szCs w:val="40"/>
                                  <w:rtl/>
                                  <w:lang w:bidi="fa-IR"/>
                                </w:rPr>
                                <w:t>مهارت های نرم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09" name="Text Box 109"/>
                        <wps:cNvSpPr txBox="1">
                          <a:spLocks/>
                        </wps:cNvSpPr>
                        <wps:spPr>
                          <a:xfrm>
                            <a:off x="130193" y="485775"/>
                            <a:ext cx="4088765" cy="127063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DC9D28E" w14:textId="4FA1803F" w:rsidR="003C2569" w:rsidRPr="00D83A1C" w:rsidRDefault="00921F35" w:rsidP="00921F35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 xml:space="preserve">- پیشنهاد ایران استخدام: </w:t>
                              </w:r>
                              <w:r w:rsidR="002A4C28" w:rsidRPr="00D83A1C"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در این قسمت مهارت های نرم خود را شرح دهید</w:t>
                              </w:r>
                            </w:p>
                            <w:p w14:paraId="01C1D332" w14:textId="03CFE4A2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5982C88F" w14:textId="0954FF25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1CCCD389" w14:textId="78DBDEDF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26020261" w14:textId="36221656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54BFA593" w14:textId="573FEB6B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4A373ABE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63EBF944" w14:textId="6EC694BF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53454491" w14:textId="23645F25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5CA2DA91" w14:textId="6EA7DB7E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389C636A" w14:textId="629EB00C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7CD4B4B1" w14:textId="0724DF91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2CA17B7E" w14:textId="4A0B64FE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322E4468" w14:textId="34032558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77BC7975" w14:textId="148C6B34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69F95A5E" w14:textId="7777777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56E005D3" w14:textId="6B4C491D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689DD917" w14:textId="0A9E356E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727469EA" w14:textId="7710359C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43E58866" w14:textId="57AE8C17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5E4142CB" w14:textId="08AC49EE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549CDD51" w14:textId="20E34C90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4AFCE583" w14:textId="62FDAB14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38990BF6" w14:textId="626CB335" w:rsidR="00927632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</w:p>
                            <w:p w14:paraId="7F23E618" w14:textId="77777777" w:rsidR="00927632" w:rsidRPr="002A4C28" w:rsidRDefault="00927632" w:rsidP="00927632">
                              <w:pPr>
                                <w:pStyle w:val="NormalWeb"/>
                                <w:bidi/>
                                <w:rPr>
                                  <w:rFonts w:asciiTheme="minorBidi" w:hAnsiTheme="minorBidi"/>
                                  <w:color w:val="333333"/>
                                  <w:kern w:val="24"/>
                                  <w:lang w:bidi="fa-IR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C4E204" id="Group 114" o:spid="_x0000_s1063" style="position:absolute;left:0;text-align:left;margin-left:-66pt;margin-top:522pt;width:359.2pt;height:296.6pt;flip:x;z-index:251688960;mso-width-relative:margin;mso-height-relative:margin" coordorigin="1301,1" coordsize="45624,37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">
                <v:group id="Graphic 1" o:spid="_x0000_s1064" style="position:absolute;left:2190;top:1428;width:44736;height:36246" coordorigin="32135,38283" coordsize="30651,24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: Shape 99" o:spid="_x0000_s1065" style="position:absolute;left:34800;top:40171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100" o:spid="_x0000_s1066" style="position:absolute;left:33492;top:38283;width:20385;height:1279;visibility:visible;mso-wrap-style:square;v-text-anchor:middle" coordsize="2038566,91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" path="m,l2038566,r,91256l,91256,,xe" filled="f" stroked="f" strokeweight=".25942mm">
                    <v:stroke joinstyle="miter"/>
                    <v:path arrowok="t" o:connecttype="custom" o:connectlocs="0,0;2038566,0;2038566,127964;0,127964" o:connectangles="0,0,0,0"/>
                  </v:shape>
                  <v:shape id="Freeform: Shape 101" o:spid="_x0000_s1067" style="position:absolute;left:32135;top:38438;width:757;height:757;visibility:visible;mso-wrap-style:square;v-text-anchor:middle" coordsize="46749,4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" path="m46750,23375v,12910,-10466,23375,-23375,23375c10465,46750,,36285,,23375,,10465,10465,,23375,,36284,,46750,10465,46750,23375xe" fillcolor="#ffae0d" stroked="f" strokeweight=".25942mm">
                    <v:stroke joinstyle="miter"/>
                    <v:path arrowok="t" o:connecttype="custom" o:connectlocs="75743,37871;37871,75741;0,37871;37871,0;75743,37871" o:connectangles="0,0,0,0,0"/>
                  </v:shape>
                  <v:shape id="Freeform: Shape 102" o:spid="_x0000_s1068" style="position:absolute;left:34800;top:43386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103" o:spid="_x0000_s1069" style="position:absolute;left:34800;top:46601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106" o:spid="_x0000_s1070" style="position:absolute;left:33038;top:44946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" path="m,l2798716,r,235900l,235900,,xe" filled="f" stroked="f" strokeweight=".25942mm">
                    <v:stroke joinstyle="miter"/>
                    <v:path arrowok="t" o:connecttype="custom" o:connectlocs="0,0;2798716,0;2798716,235900;0,235900" o:connectangles="0,0,0,0"/>
                  </v:shape>
                  <v:shape id="Freeform: Shape 107" o:spid="_x0000_s1071" style="position:absolute;left:34800;top:60762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</v:group>
                <v:rect id="Rectangle 108" o:spid="_x0000_s1072" style="position:absolute;left:5596;top:1;width:13622;height:599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bu2wwAAANw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b4RWnpEJ9OofAAD//wMAUEsBAi0AFAAGAAgAAAAhANvh9svuAAAAhQEAABMAAAAAAAAAAAAA&#10;AAAAAAAAAFtDb250ZW50X1R5cGVzXS54bWxQSwECLQAUAAYACAAAACEAWvQsW78AAAAVAQAACwAA&#10;AAAAAAAAAAAAAAAfAQAAX3JlbHMvLnJlbHNQSwECLQAUAAYACAAAACEAoi27tsMAAADcAAAADwAA&#10;AAAAAAAAAAAAAAAHAgAAZHJzL2Rvd25yZXYueG1sUEsFBgAAAAADAAMAtwAAAPcCAAAAAA==&#10;" filled="f" stroked="f">
                  <v:textbox style="mso-fit-shape-to-text:t">
                    <w:txbxContent>
                      <w:p w14:paraId="70730374" w14:textId="54D235F6" w:rsidR="003C2569" w:rsidRPr="00D83A1C" w:rsidRDefault="002A4C28" w:rsidP="006C0B3E">
                        <w:pPr>
                          <w:pStyle w:val="NormalWeb"/>
                          <w:bidi/>
                          <w:jc w:val="left"/>
                          <w:rPr>
                            <w:rFonts w:asciiTheme="minorBidi" w:hAnsiTheme="minorBidi" w:cs="B Nazanin"/>
                            <w:color w:val="000000" w:themeColor="text1"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color w:val="000000" w:themeColor="text1"/>
                            <w:sz w:val="40"/>
                            <w:szCs w:val="40"/>
                            <w:rtl/>
                            <w:lang w:bidi="fa-IR"/>
                          </w:rPr>
                          <w:t>مهارت های نرم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9" o:spid="_x0000_s1073" type="#_x0000_t202" style="position:absolute;left:1301;top:4857;width:40888;height:127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" filled="f" stroked="f" strokeweight=".5pt">
                  <v:textbox>
                    <w:txbxContent>
                      <w:p w14:paraId="3DC9D28E" w14:textId="4FA1803F" w:rsidR="003C2569" w:rsidRPr="00D83A1C" w:rsidRDefault="00921F35" w:rsidP="00921F35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 xml:space="preserve">- پیشنهاد ایران استخدام: </w:t>
                        </w:r>
                        <w:r w:rsidR="002A4C28" w:rsidRPr="00D83A1C"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  <w:lang w:bidi="fa-IR"/>
                          </w:rPr>
                          <w:t>در این قسمت مهارت های نرم خود را شرح دهید</w:t>
                        </w:r>
                      </w:p>
                      <w:p w14:paraId="01C1D332" w14:textId="03CFE4A2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5982C88F" w14:textId="0954FF25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1CCCD389" w14:textId="78DBDEDF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26020261" w14:textId="36221656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54BFA593" w14:textId="573FEB6B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4A373ABE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63EBF944" w14:textId="6EC694BF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53454491" w14:textId="23645F25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5CA2DA91" w14:textId="6EA7DB7E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389C636A" w14:textId="629EB00C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7CD4B4B1" w14:textId="0724DF91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2CA17B7E" w14:textId="4A0B64FE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322E4468" w14:textId="34032558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77BC7975" w14:textId="148C6B34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69F95A5E" w14:textId="7777777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56E005D3" w14:textId="6B4C491D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689DD917" w14:textId="0A9E356E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727469EA" w14:textId="7710359C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43E58866" w14:textId="57AE8C17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5E4142CB" w14:textId="08AC49EE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549CDD51" w14:textId="20E34C90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4AFCE583" w14:textId="62FDAB14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38990BF6" w14:textId="626CB335" w:rsidR="00927632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</w:p>
                      <w:p w14:paraId="7F23E618" w14:textId="77777777" w:rsidR="00927632" w:rsidRPr="002A4C28" w:rsidRDefault="00927632" w:rsidP="00927632">
                        <w:pPr>
                          <w:pStyle w:val="NormalWeb"/>
                          <w:bidi/>
                          <w:rPr>
                            <w:rFonts w:asciiTheme="minorBidi" w:hAnsiTheme="minorBidi"/>
                            <w:color w:val="333333"/>
                            <w:kern w:val="24"/>
                            <w:lang w:bidi="fa-IR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321DD2"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538FD42F" wp14:editId="2AEEFA4D">
                <wp:simplePos x="0" y="0"/>
                <wp:positionH relativeFrom="page">
                  <wp:posOffset>66675</wp:posOffset>
                </wp:positionH>
                <wp:positionV relativeFrom="paragraph">
                  <wp:posOffset>3552825</wp:posOffset>
                </wp:positionV>
                <wp:extent cx="4571365" cy="3766820"/>
                <wp:effectExtent l="0" t="0" r="0" b="508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4571365" cy="3766820"/>
                          <a:chOff x="120247" y="194"/>
                          <a:chExt cx="4572403" cy="3767261"/>
                        </a:xfrm>
                      </wpg:grpSpPr>
                      <wpg:grpSp>
                        <wpg:cNvPr id="8" name="Graphic 1"/>
                        <wpg:cNvGrpSpPr/>
                        <wpg:grpSpPr>
                          <a:xfrm>
                            <a:off x="219075" y="142875"/>
                            <a:ext cx="4473575" cy="3624580"/>
                            <a:chOff x="3213552" y="3828329"/>
                            <a:chExt cx="3065185" cy="2483828"/>
                          </a:xfrm>
                        </wpg:grpSpPr>
                        <wps:wsp>
                          <wps:cNvPr id="9" name="Freeform: Shape 9"/>
                          <wps:cNvSpPr/>
                          <wps:spPr>
                            <a:xfrm>
                              <a:off x="3480022" y="4017105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3349216" y="3828329"/>
                              <a:ext cx="2038566" cy="127964"/>
                            </a:xfrm>
                            <a:custGeom>
                              <a:avLst/>
                              <a:gdLst>
                                <a:gd name="connsiteX0" fmla="*/ 0 w 2038566"/>
                                <a:gd name="connsiteY0" fmla="*/ 0 h 91256"/>
                                <a:gd name="connsiteX1" fmla="*/ 2038566 w 2038566"/>
                                <a:gd name="connsiteY1" fmla="*/ 0 h 91256"/>
                                <a:gd name="connsiteX2" fmla="*/ 2038566 w 2038566"/>
                                <a:gd name="connsiteY2" fmla="*/ 91256 h 91256"/>
                                <a:gd name="connsiteX3" fmla="*/ 0 w 2038566"/>
                                <a:gd name="connsiteY3" fmla="*/ 91256 h 9125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038566" h="91256">
                                  <a:moveTo>
                                    <a:pt x="0" y="0"/>
                                  </a:moveTo>
                                  <a:lnTo>
                                    <a:pt x="2038566" y="0"/>
                                  </a:lnTo>
                                  <a:lnTo>
                                    <a:pt x="2038566" y="91256"/>
                                  </a:lnTo>
                                  <a:lnTo>
                                    <a:pt x="0" y="91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3213552" y="3843844"/>
                              <a:ext cx="75741" cy="75741"/>
                            </a:xfrm>
                            <a:custGeom>
                              <a:avLst/>
                              <a:gdLst>
                                <a:gd name="connsiteX0" fmla="*/ 46750 w 46749"/>
                                <a:gd name="connsiteY0" fmla="*/ 23375 h 46750"/>
                                <a:gd name="connsiteX1" fmla="*/ 23375 w 46749"/>
                                <a:gd name="connsiteY1" fmla="*/ 46750 h 46750"/>
                                <a:gd name="connsiteX2" fmla="*/ 0 w 46749"/>
                                <a:gd name="connsiteY2" fmla="*/ 23375 h 46750"/>
                                <a:gd name="connsiteX3" fmla="*/ 23375 w 46749"/>
                                <a:gd name="connsiteY3" fmla="*/ 0 h 46750"/>
                                <a:gd name="connsiteX4" fmla="*/ 46750 w 46749"/>
                                <a:gd name="connsiteY4" fmla="*/ 23375 h 4675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6749" h="46750">
                                  <a:moveTo>
                                    <a:pt x="46750" y="23375"/>
                                  </a:moveTo>
                                  <a:cubicBezTo>
                                    <a:pt x="46750" y="36285"/>
                                    <a:pt x="36284" y="46750"/>
                                    <a:pt x="23375" y="46750"/>
                                  </a:cubicBezTo>
                                  <a:cubicBezTo>
                                    <a:pt x="10465" y="46750"/>
                                    <a:pt x="0" y="36285"/>
                                    <a:pt x="0" y="23375"/>
                                  </a:cubicBezTo>
                                  <a:cubicBezTo>
                                    <a:pt x="0" y="10465"/>
                                    <a:pt x="10465" y="0"/>
                                    <a:pt x="23375" y="0"/>
                                  </a:cubicBezTo>
                                  <a:cubicBezTo>
                                    <a:pt x="36284" y="0"/>
                                    <a:pt x="46750" y="10465"/>
                                    <a:pt x="46750" y="2337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FAE0D"/>
                            </a:solidFill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Freeform: Shape 24"/>
                          <wps:cNvSpPr/>
                          <wps:spPr>
                            <a:xfrm>
                              <a:off x="3480022" y="4338652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Freeform: Shape 37"/>
                          <wps:cNvSpPr/>
                          <wps:spPr>
                            <a:xfrm>
                              <a:off x="3480022" y="4660199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" name="Freeform: Shape 39"/>
                          <wps:cNvSpPr/>
                          <wps:spPr>
                            <a:xfrm>
                              <a:off x="3303811" y="4494684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0 h 235900"/>
                                <a:gd name="connsiteX3" fmla="*/ 0 w 2798715"/>
                                <a:gd name="connsiteY3" fmla="*/ 235900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0"/>
                                  </a:lnTo>
                                  <a:lnTo>
                                    <a:pt x="0" y="2359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Freeform: Shape 41"/>
                          <wps:cNvSpPr/>
                          <wps:spPr>
                            <a:xfrm>
                              <a:off x="3480022" y="6076257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4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520283" y="194"/>
                            <a:ext cx="1344600" cy="599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3717B95" w14:textId="3F336C37" w:rsidR="00364E9C" w:rsidRPr="00D83A1C" w:rsidRDefault="00364E9C" w:rsidP="00364E9C">
                              <w:pPr>
                                <w:pStyle w:val="NormalWeb"/>
                                <w:bidi/>
                                <w:jc w:val="left"/>
                                <w:rPr>
                                  <w:rFonts w:asciiTheme="minorBidi" w:hAnsiTheme="minorBidi" w:cs="B Nazanin"/>
                                  <w:color w:val="000000" w:themeColor="text1"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000000" w:themeColor="text1"/>
                                  <w:sz w:val="40"/>
                                  <w:szCs w:val="40"/>
                                  <w:rtl/>
                                  <w:lang w:bidi="fa-IR"/>
                                </w:rPr>
                                <w:t>سوابق تحصیلی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46" name="Text Box 46"/>
                        <wps:cNvSpPr txBox="1">
                          <a:spLocks/>
                        </wps:cNvSpPr>
                        <wps:spPr>
                          <a:xfrm>
                            <a:off x="120247" y="507552"/>
                            <a:ext cx="4088765" cy="24598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9BF1644" w14:textId="0BED4A89" w:rsidR="00364E9C" w:rsidRPr="00D83A1C" w:rsidRDefault="00364E9C" w:rsidP="00364E9C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- دوره کارشناسی</w:t>
                              </w:r>
                            </w:p>
                            <w:p w14:paraId="2951117C" w14:textId="4D4EAF0C" w:rsidR="00364E9C" w:rsidRPr="00D83A1C" w:rsidRDefault="00364E9C" w:rsidP="00364E9C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دانشگاه ------------ از سال 1300 تا سال 1300 با معدل ......</w:t>
                              </w:r>
                            </w:p>
                            <w:p w14:paraId="5D164707" w14:textId="4E9F17D0" w:rsidR="00364E9C" w:rsidRPr="00D83A1C" w:rsidRDefault="00364E9C" w:rsidP="00364E9C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- دوره کارشناسی ارشد</w:t>
                              </w:r>
                            </w:p>
                            <w:p w14:paraId="244BA198" w14:textId="0ED52E4C" w:rsidR="00364E9C" w:rsidRPr="00D83A1C" w:rsidRDefault="00364E9C" w:rsidP="00364E9C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دانشگاه ------------ از سال 1300 تا سال 1300 با معدل ......</w:t>
                              </w:r>
                            </w:p>
                            <w:p w14:paraId="0E9A2DD9" w14:textId="5424CD13" w:rsidR="00364E9C" w:rsidRPr="00D83A1C" w:rsidRDefault="00364E9C" w:rsidP="00364E9C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- فعالیت های دانشگاهی</w:t>
                              </w:r>
                            </w:p>
                            <w:p w14:paraId="22DC22AD" w14:textId="57E5A5BA" w:rsidR="00364E9C" w:rsidRPr="00D83A1C" w:rsidRDefault="00364E9C" w:rsidP="00364E9C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عضویت در کانون علمی دانشکده</w:t>
                              </w:r>
                            </w:p>
                            <w:p w14:paraId="2013BF77" w14:textId="36A8E625" w:rsidR="00364E9C" w:rsidRPr="00D83A1C" w:rsidRDefault="00364E9C" w:rsidP="00364E9C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عضویت در کانون نویسندگان دانشگاه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8FD42F" id="Group 7" o:spid="_x0000_s1074" style="position:absolute;left:0;text-align:left;margin-left:5.25pt;margin-top:279.75pt;width:359.95pt;height:296.6pt;flip:x;z-index:251735040;mso-position-horizontal-relative:page;mso-width-relative:margin;mso-height-relative:margin" coordorigin="1202,1" coordsize="45724,37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">
                <v:group id="Graphic 1" o:spid="_x0000_s1075" style="position:absolute;left:2190;top:1428;width:44736;height:36246" coordorigin="32135,38283" coordsize="30651,24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: Shape 9" o:spid="_x0000_s1076" style="position:absolute;left:34800;top:40171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10" o:spid="_x0000_s1077" style="position:absolute;left:33492;top:38283;width:20385;height:1279;visibility:visible;mso-wrap-style:square;v-text-anchor:middle" coordsize="2038566,91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" path="m,l2038566,r,91256l,91256,,xe" filled="f" stroked="f" strokeweight=".25942mm">
                    <v:stroke joinstyle="miter"/>
                    <v:path arrowok="t" o:connecttype="custom" o:connectlocs="0,0;2038566,0;2038566,127964;0,127964" o:connectangles="0,0,0,0"/>
                  </v:shape>
                  <v:shape id="Freeform: Shape 11" o:spid="_x0000_s1078" style="position:absolute;left:32135;top:38438;width:757;height:757;visibility:visible;mso-wrap-style:square;v-text-anchor:middle" coordsize="46749,4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" path="m46750,23375v,12910,-10466,23375,-23375,23375c10465,46750,,36285,,23375,,10465,10465,,23375,,36284,,46750,10465,46750,23375xe" fillcolor="#ffae0d" stroked="f" strokeweight=".25942mm">
                    <v:stroke joinstyle="miter"/>
                    <v:path arrowok="t" o:connecttype="custom" o:connectlocs="75743,37871;37871,75741;0,37871;37871,0;75743,37871" o:connectangles="0,0,0,0,0"/>
                  </v:shape>
                  <v:shape id="Freeform: Shape 24" o:spid="_x0000_s1079" style="position:absolute;left:34800;top:43386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37" o:spid="_x0000_s1080" style="position:absolute;left:34800;top:46601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39" o:spid="_x0000_s1081" style="position:absolute;left:33038;top:44946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" path="m,l2798716,r,235900l,235900,,xe" filled="f" stroked="f" strokeweight=".25942mm">
                    <v:stroke joinstyle="miter"/>
                    <v:path arrowok="t" o:connecttype="custom" o:connectlocs="0,0;2798716,0;2798716,235900;0,235900" o:connectangles="0,0,0,0"/>
                  </v:shape>
                  <v:shape id="Freeform: Shape 41" o:spid="_x0000_s1082" style="position:absolute;left:34800;top:60762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</v:group>
                <v:rect id="Rectangle 44" o:spid="_x0000_s1083" style="position:absolute;left:5202;top:1;width:13446;height:599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" filled="f" stroked="f">
                  <v:textbox style="mso-fit-shape-to-text:t">
                    <w:txbxContent>
                      <w:p w14:paraId="03717B95" w14:textId="3F336C37" w:rsidR="00364E9C" w:rsidRPr="00D83A1C" w:rsidRDefault="00364E9C" w:rsidP="00364E9C">
                        <w:pPr>
                          <w:pStyle w:val="NormalWeb"/>
                          <w:bidi/>
                          <w:jc w:val="left"/>
                          <w:rPr>
                            <w:rFonts w:asciiTheme="minorBidi" w:hAnsiTheme="minorBidi" w:cs="B Nazanin"/>
                            <w:color w:val="000000" w:themeColor="text1"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000000" w:themeColor="text1"/>
                            <w:sz w:val="40"/>
                            <w:szCs w:val="40"/>
                            <w:rtl/>
                            <w:lang w:bidi="fa-IR"/>
                          </w:rPr>
                          <w:t>سوابق تحصیلی</w:t>
                        </w:r>
                      </w:p>
                    </w:txbxContent>
                  </v:textbox>
                </v:rect>
                <v:shape id="Text Box 46" o:spid="_x0000_s1084" type="#_x0000_t202" style="position:absolute;left:1202;top:5075;width:40888;height:2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Qh9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AnAQh9xQAAANsAAAAP&#10;AAAAAAAAAAAAAAAAAAcCAABkcnMvZG93bnJldi54bWxQSwUGAAAAAAMAAwC3AAAA+QIAAAAA&#10;" filled="f" stroked="f" strokeweight=".5pt">
                  <v:textbox>
                    <w:txbxContent>
                      <w:p w14:paraId="69BF1644" w14:textId="0BED4A89" w:rsidR="00364E9C" w:rsidRPr="00D83A1C" w:rsidRDefault="00364E9C" w:rsidP="00364E9C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>- دوره کارشناسی</w:t>
                        </w:r>
                      </w:p>
                      <w:p w14:paraId="2951117C" w14:textId="4D4EAF0C" w:rsidR="00364E9C" w:rsidRPr="00D83A1C" w:rsidRDefault="00364E9C" w:rsidP="00364E9C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>دانشگاه ------------ از سال 1300 تا سال 1300 با معدل ......</w:t>
                        </w:r>
                      </w:p>
                      <w:p w14:paraId="5D164707" w14:textId="4E9F17D0" w:rsidR="00364E9C" w:rsidRPr="00D83A1C" w:rsidRDefault="00364E9C" w:rsidP="00364E9C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>- دوره کارشناسی ارشد</w:t>
                        </w:r>
                      </w:p>
                      <w:p w14:paraId="244BA198" w14:textId="0ED52E4C" w:rsidR="00364E9C" w:rsidRPr="00D83A1C" w:rsidRDefault="00364E9C" w:rsidP="00364E9C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>دانشگاه ------------ از سال 1300 تا سال 1300 با معدل ......</w:t>
                        </w:r>
                      </w:p>
                      <w:p w14:paraId="0E9A2DD9" w14:textId="5424CD13" w:rsidR="00364E9C" w:rsidRPr="00D83A1C" w:rsidRDefault="00364E9C" w:rsidP="00364E9C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>- فعالیت های دانشگاهی</w:t>
                        </w:r>
                      </w:p>
                      <w:p w14:paraId="22DC22AD" w14:textId="57E5A5BA" w:rsidR="00364E9C" w:rsidRPr="00D83A1C" w:rsidRDefault="00364E9C" w:rsidP="00364E9C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>عضویت در کانون علمی دانشکده</w:t>
                        </w:r>
                      </w:p>
                      <w:p w14:paraId="2013BF77" w14:textId="36A8E625" w:rsidR="00364E9C" w:rsidRPr="00D83A1C" w:rsidRDefault="00364E9C" w:rsidP="00364E9C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333333"/>
                            <w:kern w:val="24"/>
                            <w:lang w:bidi="fa-IR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>عضویت در کانون نویسندگان دانشگاه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E53270" w:rsidRPr="00D83A1C">
        <w:rPr>
          <w:rFonts w:cs="B Nazanin"/>
          <w:noProof/>
          <w:lang w:eastAsia="en-IN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B0DCD28" wp14:editId="61B10923">
                <wp:simplePos x="0" y="0"/>
                <wp:positionH relativeFrom="column">
                  <wp:posOffset>-876300</wp:posOffset>
                </wp:positionH>
                <wp:positionV relativeFrom="paragraph">
                  <wp:posOffset>1990725</wp:posOffset>
                </wp:positionV>
                <wp:extent cx="4599940" cy="2878455"/>
                <wp:effectExtent l="0" t="0" r="0" b="0"/>
                <wp:wrapNone/>
                <wp:docPr id="112" name="Group 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4599940" cy="2878455"/>
                          <a:chOff x="67198" y="0"/>
                          <a:chExt cx="4635211" cy="3729836"/>
                        </a:xfrm>
                      </wpg:grpSpPr>
                      <wpg:grpSp>
                        <wpg:cNvPr id="34" name="Graphic 1"/>
                        <wpg:cNvGrpSpPr/>
                        <wpg:grpSpPr>
                          <a:xfrm>
                            <a:off x="426609" y="104775"/>
                            <a:ext cx="4275800" cy="3625061"/>
                            <a:chOff x="3349216" y="3828329"/>
                            <a:chExt cx="2929521" cy="2483828"/>
                          </a:xfrm>
                        </wpg:grpSpPr>
                        <wps:wsp>
                          <wps:cNvPr id="35" name="Freeform: Shape 35"/>
                          <wps:cNvSpPr/>
                          <wps:spPr>
                            <a:xfrm>
                              <a:off x="3480022" y="4017105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Freeform: Shape 36"/>
                          <wps:cNvSpPr/>
                          <wps:spPr>
                            <a:xfrm>
                              <a:off x="3349216" y="3828329"/>
                              <a:ext cx="2038566" cy="91256"/>
                            </a:xfrm>
                            <a:custGeom>
                              <a:avLst/>
                              <a:gdLst>
                                <a:gd name="connsiteX0" fmla="*/ 0 w 2038566"/>
                                <a:gd name="connsiteY0" fmla="*/ 0 h 91256"/>
                                <a:gd name="connsiteX1" fmla="*/ 2038566 w 2038566"/>
                                <a:gd name="connsiteY1" fmla="*/ 0 h 91256"/>
                                <a:gd name="connsiteX2" fmla="*/ 2038566 w 2038566"/>
                                <a:gd name="connsiteY2" fmla="*/ 91256 h 91256"/>
                                <a:gd name="connsiteX3" fmla="*/ 0 w 2038566"/>
                                <a:gd name="connsiteY3" fmla="*/ 91256 h 9125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038566" h="91256">
                                  <a:moveTo>
                                    <a:pt x="0" y="0"/>
                                  </a:moveTo>
                                  <a:lnTo>
                                    <a:pt x="2038566" y="0"/>
                                  </a:lnTo>
                                  <a:lnTo>
                                    <a:pt x="2038566" y="91256"/>
                                  </a:lnTo>
                                  <a:lnTo>
                                    <a:pt x="0" y="91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Freeform: Shape 38"/>
                          <wps:cNvSpPr/>
                          <wps:spPr>
                            <a:xfrm>
                              <a:off x="3480022" y="4338652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" name="Freeform: Shape 40"/>
                          <wps:cNvSpPr/>
                          <wps:spPr>
                            <a:xfrm>
                              <a:off x="3480022" y="4660199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" name="Freeform: Shape 42"/>
                          <wps:cNvSpPr/>
                          <wps:spPr>
                            <a:xfrm>
                              <a:off x="3480022" y="5433164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Freeform: Shape 43"/>
                          <wps:cNvSpPr/>
                          <wps:spPr>
                            <a:xfrm>
                              <a:off x="3349216" y="5244387"/>
                              <a:ext cx="2038566" cy="91256"/>
                            </a:xfrm>
                            <a:custGeom>
                              <a:avLst/>
                              <a:gdLst>
                                <a:gd name="connsiteX0" fmla="*/ 0 w 2038566"/>
                                <a:gd name="connsiteY0" fmla="*/ 0 h 91256"/>
                                <a:gd name="connsiteX1" fmla="*/ 2038566 w 2038566"/>
                                <a:gd name="connsiteY1" fmla="*/ 0 h 91256"/>
                                <a:gd name="connsiteX2" fmla="*/ 2038566 w 2038566"/>
                                <a:gd name="connsiteY2" fmla="*/ 91256 h 91256"/>
                                <a:gd name="connsiteX3" fmla="*/ 0 w 2038566"/>
                                <a:gd name="connsiteY3" fmla="*/ 91256 h 9125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038566" h="91256">
                                  <a:moveTo>
                                    <a:pt x="0" y="0"/>
                                  </a:moveTo>
                                  <a:lnTo>
                                    <a:pt x="2038566" y="0"/>
                                  </a:lnTo>
                                  <a:lnTo>
                                    <a:pt x="2038566" y="91256"/>
                                  </a:lnTo>
                                  <a:lnTo>
                                    <a:pt x="0" y="91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Freeform: Shape 45"/>
                          <wps:cNvSpPr/>
                          <wps:spPr>
                            <a:xfrm>
                              <a:off x="3480022" y="5754711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0 h 235900"/>
                                <a:gd name="connsiteX3" fmla="*/ 0 w 2798715"/>
                                <a:gd name="connsiteY3" fmla="*/ 235900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0"/>
                                  </a:lnTo>
                                  <a:lnTo>
                                    <a:pt x="0" y="2359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Freeform: Shape 47"/>
                          <wps:cNvSpPr/>
                          <wps:spPr>
                            <a:xfrm>
                              <a:off x="3480022" y="6076257"/>
                              <a:ext cx="2798715" cy="235900"/>
                            </a:xfrm>
                            <a:custGeom>
                              <a:avLst/>
                              <a:gdLst>
                                <a:gd name="connsiteX0" fmla="*/ 0 w 2798715"/>
                                <a:gd name="connsiteY0" fmla="*/ 0 h 235900"/>
                                <a:gd name="connsiteX1" fmla="*/ 2798716 w 2798715"/>
                                <a:gd name="connsiteY1" fmla="*/ 0 h 235900"/>
                                <a:gd name="connsiteX2" fmla="*/ 2798716 w 2798715"/>
                                <a:gd name="connsiteY2" fmla="*/ 235901 h 235900"/>
                                <a:gd name="connsiteX3" fmla="*/ 0 w 2798715"/>
                                <a:gd name="connsiteY3" fmla="*/ 235901 h 235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98715" h="235900">
                                  <a:moveTo>
                                    <a:pt x="0" y="0"/>
                                  </a:moveTo>
                                  <a:lnTo>
                                    <a:pt x="2798716" y="0"/>
                                  </a:lnTo>
                                  <a:lnTo>
                                    <a:pt x="2798716" y="235901"/>
                                  </a:lnTo>
                                  <a:lnTo>
                                    <a:pt x="0" y="2359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339" cap="flat">
                              <a:noFill/>
                              <a:prstDash val="solid"/>
                              <a:miter/>
                            </a:ln>
                          </wps:spPr>
                          <wps:txbx>
                            <w:txbxContent>
                              <w:p w14:paraId="5C424923" w14:textId="77777777" w:rsidR="0018200B" w:rsidRPr="002A4C28" w:rsidRDefault="0018200B" w:rsidP="0018200B">
                                <w:pPr>
                                  <w:pStyle w:val="NormalWeb"/>
                                  <w:bidi/>
                                  <w:jc w:val="left"/>
                                  <w:rPr>
                                    <w:rFonts w:asciiTheme="minorBidi" w:hAnsiTheme="minorBidi"/>
                                    <w:b/>
                                    <w:bCs/>
                                    <w:color w:val="333333"/>
                                    <w:kern w:val="24"/>
                                    <w:rtl/>
                                  </w:rPr>
                                </w:pPr>
                              </w:p>
                              <w:p w14:paraId="46386981" w14:textId="77777777" w:rsidR="0018200B" w:rsidRDefault="0018200B" w:rsidP="0018200B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7" name="Text Box 67"/>
                        <wps:cNvSpPr txBox="1">
                          <a:spLocks/>
                        </wps:cNvSpPr>
                        <wps:spPr>
                          <a:xfrm>
                            <a:off x="67198" y="594006"/>
                            <a:ext cx="4444365" cy="23148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FE1E5E8" w14:textId="39CAB62B" w:rsidR="00B6363F" w:rsidRPr="00D83A1C" w:rsidRDefault="00E5310F" w:rsidP="006C0B3E">
                              <w:pPr>
                                <w:pStyle w:val="NormalWeb"/>
                                <w:bidi/>
                                <w:jc w:val="left"/>
                                <w:rPr>
                                  <w:rFonts w:asciiTheme="minorBidi" w:hAnsiTheme="minorBidi" w:cs="B Nazanin"/>
                                  <w:b/>
                                  <w:bCs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/>
                                  <w:b/>
                                  <w:bCs/>
                                  <w:color w:val="333333"/>
                                  <w:kern w:val="24"/>
                                  <w:rtl/>
                                </w:rPr>
                                <w:t>نام شرکت | سمت شغلی | تاریخ فعالیت</w:t>
                              </w:r>
                            </w:p>
                            <w:p w14:paraId="70CD55A9" w14:textId="0F178CE5" w:rsidR="00B6363F" w:rsidRPr="00D83A1C" w:rsidRDefault="00E53270" w:rsidP="00372B4A">
                              <w:pPr>
                                <w:pStyle w:val="NormalWeb"/>
                                <w:bidi/>
                                <w:jc w:val="left"/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</w:rPr>
                              </w:pPr>
                              <w:r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 xml:space="preserve">- </w:t>
                              </w:r>
                              <w:r w:rsidR="00B62380"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</w:rPr>
                                <w:t>پیشنهاد ایران استخدام</w:t>
                              </w:r>
                              <w:r w:rsidR="00104C3E" w:rsidRPr="00D83A1C">
                                <w:rPr>
                                  <w:rFonts w:asciiTheme="minorBidi" w:hAnsiTheme="minorBidi" w:cs="B Nazanin" w:hint="cs"/>
                                  <w:color w:val="333333"/>
                                  <w:kern w:val="24"/>
                                  <w:rtl/>
                                </w:rPr>
                                <w:t xml:space="preserve">: </w:t>
                              </w:r>
                              <w:r w:rsidR="00E5310F" w:rsidRPr="00D83A1C">
                                <w:rPr>
                                  <w:rFonts w:asciiTheme="minorBidi" w:hAnsiTheme="minorBidi" w:cs="B Nazanin"/>
                                  <w:color w:val="333333"/>
                                  <w:kern w:val="24"/>
                                  <w:rtl/>
                                </w:rPr>
                                <w:t>در این قسمت وظایف خود در سمت شغل های قبلی را توضیح دهید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382655" y="0"/>
                            <a:ext cx="1928495" cy="527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B834E88" w14:textId="717692B8" w:rsidR="00CA6529" w:rsidRPr="00D83A1C" w:rsidRDefault="00B26C4E" w:rsidP="007B5619">
                              <w:pPr>
                                <w:pStyle w:val="NormalWeb"/>
                                <w:bidi/>
                                <w:jc w:val="left"/>
                                <w:rPr>
                                  <w:rFonts w:cs="B Nazanin"/>
                                  <w:color w:val="000000" w:themeColor="text1"/>
                                  <w:lang w:bidi="fa-IR"/>
                                </w:rPr>
                              </w:pPr>
                              <w:r w:rsidRPr="00D83A1C">
                                <w:rPr>
                                  <w:rFonts w:hAnsi="Arial" w:cs="B Nazanin" w:hint="cs"/>
                                  <w:color w:val="000000" w:themeColor="text1"/>
                                  <w:sz w:val="40"/>
                                  <w:szCs w:val="40"/>
                                  <w:rtl/>
                                  <w:lang w:bidi="fa-IR"/>
                                </w:rPr>
                                <w:t xml:space="preserve">تجربه </w:t>
                              </w:r>
                              <w:r w:rsidR="00E5310F" w:rsidRPr="00D83A1C">
                                <w:rPr>
                                  <w:rFonts w:hAnsi="Arial" w:cs="B Nazanin" w:hint="cs"/>
                                  <w:color w:val="000000" w:themeColor="text1"/>
                                  <w:sz w:val="40"/>
                                  <w:szCs w:val="40"/>
                                  <w:rtl/>
                                  <w:lang w:bidi="fa-IR"/>
                                </w:rPr>
                                <w:t>کاری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0DCD28" id="Group 112" o:spid="_x0000_s1085" style="position:absolute;left:0;text-align:left;margin-left:-69pt;margin-top:156.75pt;width:362.2pt;height:226.65pt;flip:x;z-index:251682816;mso-width-relative:margin;mso-height-relative:margin" coordorigin="671" coordsize="46352,37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">
                <v:group id="Graphic 1" o:spid="_x0000_s1086" style="position:absolute;left:4266;top:1047;width:42758;height:36251" coordorigin="33492,38283" coordsize="29295,24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: Shape 35" o:spid="_x0000_s1087" style="position:absolute;left:34800;top:40171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36" o:spid="_x0000_s1088" style="position:absolute;left:33492;top:38283;width:20385;height:912;visibility:visible;mso-wrap-style:square;v-text-anchor:middle" coordsize="2038566,91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" path="m,l2038566,r,91256l,91256,,xe" filled="f" stroked="f" strokeweight=".25942mm">
                    <v:stroke joinstyle="miter"/>
                    <v:path arrowok="t" o:connecttype="custom" o:connectlocs="0,0;2038566,0;2038566,91256;0,91256" o:connectangles="0,0,0,0"/>
                  </v:shape>
                  <v:shape id="Freeform: Shape 38" o:spid="_x0000_s1089" style="position:absolute;left:34800;top:43386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40" o:spid="_x0000_s1090" style="position:absolute;left:34800;top:46601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42" o:spid="_x0000_s1091" style="position:absolute;left:34800;top:54331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" path="m,l2798716,r,235901l,235901,,xe" filled="f" stroked="f" strokeweight=".25942mm">
                    <v:stroke joinstyle="miter"/>
                    <v:path arrowok="t" o:connecttype="custom" o:connectlocs="0,0;2798716,0;2798716,235901;0,235901" o:connectangles="0,0,0,0"/>
                  </v:shape>
                  <v:shape id="Freeform: Shape 43" o:spid="_x0000_s1092" style="position:absolute;left:33492;top:52443;width:20385;height:913;visibility:visible;mso-wrap-style:square;v-text-anchor:middle" coordsize="2038566,91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" path="m,l2038566,r,91256l,91256,,xe" filled="f" stroked="f" strokeweight=".25942mm">
                    <v:stroke joinstyle="miter"/>
                    <v:path arrowok="t" o:connecttype="custom" o:connectlocs="0,0;2038566,0;2038566,91256;0,91256" o:connectangles="0,0,0,0"/>
                  </v:shape>
                  <v:shape id="Freeform: Shape 45" o:spid="_x0000_s1093" style="position:absolute;left:34800;top:57547;width:27987;height:2359;visibility:visible;mso-wrap-style:square;v-text-anchor:middle" coordsize="2798715,23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" path="m,l2798716,r,235900l,235900,,xe" filled="f" stroked="f" strokeweight=".25942mm">
                    <v:stroke joinstyle="miter"/>
                    <v:path arrowok="t" o:connecttype="custom" o:connectlocs="0,0;2798716,0;2798716,235900;0,235900" o:connectangles="0,0,0,0"/>
                  </v:shape>
                  <v:shape id="Freeform: Shape 47" o:spid="_x0000_s1094" style="position:absolute;left:34800;top:60762;width:27987;height:2359;visibility:visible;mso-wrap-style:square;v-text-anchor:middle" coordsize="2798715,2359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" adj="-11796480,,5400" path="m,l2798716,r,235901l,235901,,xe" filled="f" stroked="f" strokeweight=".25942mm">
                    <v:stroke joinstyle="miter"/>
                    <v:formulas/>
                    <v:path arrowok="t" o:connecttype="custom" o:connectlocs="0,0;2798716,0;2798716,235901;0,235901" o:connectangles="0,0,0,0" textboxrect="0,0,2798715,235900"/>
                    <v:textbox>
                      <w:txbxContent>
                        <w:p w14:paraId="5C424923" w14:textId="77777777" w:rsidR="0018200B" w:rsidRPr="002A4C28" w:rsidRDefault="0018200B" w:rsidP="0018200B">
                          <w:pPr>
                            <w:pStyle w:val="NormalWeb"/>
                            <w:bidi/>
                            <w:jc w:val="left"/>
                            <w:rPr>
                              <w:rFonts w:asciiTheme="minorBidi" w:hAnsiTheme="minorBidi"/>
                              <w:b/>
                              <w:bCs/>
                              <w:color w:val="333333"/>
                              <w:kern w:val="24"/>
                              <w:rtl/>
                            </w:rPr>
                          </w:pPr>
                        </w:p>
                        <w:p w14:paraId="46386981" w14:textId="77777777" w:rsidR="0018200B" w:rsidRDefault="0018200B" w:rsidP="0018200B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shape id="Text Box 67" o:spid="_x0000_s1095" type="#_x0000_t202" style="position:absolute;left:671;top:5940;width:44444;height:231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" filled="f" stroked="f" strokeweight=".5pt">
                  <v:textbox>
                    <w:txbxContent>
                      <w:p w14:paraId="1FE1E5E8" w14:textId="39CAB62B" w:rsidR="00B6363F" w:rsidRPr="00D83A1C" w:rsidRDefault="00E5310F" w:rsidP="006C0B3E">
                        <w:pPr>
                          <w:pStyle w:val="NormalWeb"/>
                          <w:bidi/>
                          <w:jc w:val="left"/>
                          <w:rPr>
                            <w:rFonts w:asciiTheme="minorBidi" w:hAnsiTheme="minorBidi" w:cs="B Nazanin"/>
                            <w:b/>
                            <w:bCs/>
                          </w:rPr>
                        </w:pPr>
                        <w:r w:rsidRPr="00D83A1C">
                          <w:rPr>
                            <w:rFonts w:asciiTheme="minorBidi" w:hAnsiTheme="minorBidi" w:cs="B Nazanin"/>
                            <w:b/>
                            <w:bCs/>
                            <w:color w:val="333333"/>
                            <w:kern w:val="24"/>
                            <w:rtl/>
                          </w:rPr>
                          <w:t>نام شرکت | سمت شغلی | تاریخ فعالیت</w:t>
                        </w:r>
                      </w:p>
                      <w:p w14:paraId="70CD55A9" w14:textId="0F178CE5" w:rsidR="00B6363F" w:rsidRPr="00D83A1C" w:rsidRDefault="00E53270" w:rsidP="00372B4A">
                        <w:pPr>
                          <w:pStyle w:val="NormalWeb"/>
                          <w:bidi/>
                          <w:jc w:val="left"/>
                          <w:rPr>
                            <w:rFonts w:asciiTheme="minorBidi" w:hAnsiTheme="minorBidi" w:cs="B Nazanin"/>
                            <w:color w:val="333333"/>
                            <w:kern w:val="24"/>
                          </w:rPr>
                        </w:pPr>
                        <w:r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  <w:lang w:bidi="fa-IR"/>
                          </w:rPr>
                          <w:t xml:space="preserve">- </w:t>
                        </w:r>
                        <w:r w:rsidR="00B62380"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</w:rPr>
                          <w:t>پیشنهاد ایران استخدام</w:t>
                        </w:r>
                        <w:r w:rsidR="00104C3E" w:rsidRPr="00D83A1C">
                          <w:rPr>
                            <w:rFonts w:asciiTheme="minorBidi" w:hAnsiTheme="minorBidi" w:cs="B Nazanin" w:hint="cs"/>
                            <w:color w:val="333333"/>
                            <w:kern w:val="24"/>
                            <w:rtl/>
                          </w:rPr>
                          <w:t xml:space="preserve">: </w:t>
                        </w:r>
                        <w:r w:rsidR="00E5310F" w:rsidRPr="00D83A1C">
                          <w:rPr>
                            <w:rFonts w:asciiTheme="minorBidi" w:hAnsiTheme="minorBidi" w:cs="B Nazanin"/>
                            <w:color w:val="333333"/>
                            <w:kern w:val="24"/>
                            <w:rtl/>
                          </w:rPr>
                          <w:t>در این قسمت وظایف خود در سمت شغل های قبلی را توضیح دهید</w:t>
                        </w:r>
                      </w:p>
                    </w:txbxContent>
                  </v:textbox>
                </v:shape>
                <v:rect id="Rectangle 19" o:spid="_x0000_s1096" style="position:absolute;left:3826;width:19285;height:5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" filled="f" stroked="f">
                  <v:textbox>
                    <w:txbxContent>
                      <w:p w14:paraId="5B834E88" w14:textId="717692B8" w:rsidR="00CA6529" w:rsidRPr="00D83A1C" w:rsidRDefault="00B26C4E" w:rsidP="007B5619">
                        <w:pPr>
                          <w:pStyle w:val="NormalWeb"/>
                          <w:bidi/>
                          <w:jc w:val="left"/>
                          <w:rPr>
                            <w:rFonts w:cs="B Nazanin"/>
                            <w:color w:val="000000" w:themeColor="text1"/>
                            <w:lang w:bidi="fa-IR"/>
                          </w:rPr>
                        </w:pPr>
                        <w:r w:rsidRPr="00D83A1C">
                          <w:rPr>
                            <w:rFonts w:hAnsi="Arial" w:cs="B Nazanin" w:hint="cs"/>
                            <w:color w:val="000000" w:themeColor="text1"/>
                            <w:sz w:val="40"/>
                            <w:szCs w:val="40"/>
                            <w:rtl/>
                            <w:lang w:bidi="fa-IR"/>
                          </w:rPr>
                          <w:t xml:space="preserve">تجربه </w:t>
                        </w:r>
                        <w:r w:rsidR="00E5310F" w:rsidRPr="00D83A1C">
                          <w:rPr>
                            <w:rFonts w:hAnsi="Arial" w:cs="B Nazanin" w:hint="cs"/>
                            <w:color w:val="000000" w:themeColor="text1"/>
                            <w:sz w:val="40"/>
                            <w:szCs w:val="40"/>
                            <w:rtl/>
                            <w:lang w:bidi="fa-IR"/>
                          </w:rPr>
                          <w:t>کاری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517006" w:rsidRPr="00D83A1C">
        <w:rPr>
          <w:rFonts w:cs="B Nazanin"/>
          <w:noProof/>
          <w:lang w:eastAsia="en-IN"/>
        </w:rPr>
        <w:drawing>
          <wp:anchor distT="0" distB="0" distL="114300" distR="114300" simplePos="0" relativeHeight="251736064" behindDoc="0" locked="0" layoutInCell="1" allowOverlap="1" wp14:anchorId="587425BC" wp14:editId="2ACF8EFA">
            <wp:simplePos x="0" y="0"/>
            <wp:positionH relativeFrom="column">
              <wp:posOffset>4436745</wp:posOffset>
            </wp:positionH>
            <wp:positionV relativeFrom="paragraph">
              <wp:posOffset>8452485</wp:posOffset>
            </wp:positionV>
            <wp:extent cx="1920875" cy="406400"/>
            <wp:effectExtent l="0" t="0" r="3175" b="0"/>
            <wp:wrapThrough wrapText="bothSides">
              <wp:wrapPolygon edited="0">
                <wp:start x="5570" y="0"/>
                <wp:lineTo x="0" y="0"/>
                <wp:lineTo x="0" y="17213"/>
                <wp:lineTo x="1500" y="19238"/>
                <wp:lineTo x="2785" y="20250"/>
                <wp:lineTo x="20779" y="20250"/>
                <wp:lineTo x="21421" y="16200"/>
                <wp:lineTo x="21421" y="3038"/>
                <wp:lineTo x="16709" y="0"/>
                <wp:lineTo x="5570" y="0"/>
              </wp:wrapPolygon>
            </wp:wrapThrough>
            <wp:docPr id="48" name="Picture 48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>
                      <a:hlinkClick r:id="rId26"/>
                    </pic:cNvPr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875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2223" w:rsidRPr="00D83A1C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A1CDAA7" wp14:editId="31EDAA48">
                <wp:simplePos x="0" y="0"/>
                <wp:positionH relativeFrom="column">
                  <wp:posOffset>3511398</wp:posOffset>
                </wp:positionH>
                <wp:positionV relativeFrom="paragraph">
                  <wp:posOffset>2148409</wp:posOffset>
                </wp:positionV>
                <wp:extent cx="110543" cy="110772"/>
                <wp:effectExtent l="0" t="0" r="3810" b="3810"/>
                <wp:wrapNone/>
                <wp:docPr id="2" name="Freeform: 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0543" cy="110772"/>
                        </a:xfrm>
                        <a:custGeom>
                          <a:avLst/>
                          <a:gdLst>
                            <a:gd name="connsiteX0" fmla="*/ 46750 w 46749"/>
                            <a:gd name="connsiteY0" fmla="*/ 23375 h 46750"/>
                            <a:gd name="connsiteX1" fmla="*/ 23375 w 46749"/>
                            <a:gd name="connsiteY1" fmla="*/ 46750 h 46750"/>
                            <a:gd name="connsiteX2" fmla="*/ 0 w 46749"/>
                            <a:gd name="connsiteY2" fmla="*/ 23375 h 46750"/>
                            <a:gd name="connsiteX3" fmla="*/ 23375 w 46749"/>
                            <a:gd name="connsiteY3" fmla="*/ 0 h 46750"/>
                            <a:gd name="connsiteX4" fmla="*/ 46750 w 46749"/>
                            <a:gd name="connsiteY4" fmla="*/ 23375 h 467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6749" h="46750">
                              <a:moveTo>
                                <a:pt x="46750" y="23375"/>
                              </a:moveTo>
                              <a:cubicBezTo>
                                <a:pt x="46750" y="36285"/>
                                <a:pt x="36284" y="46750"/>
                                <a:pt x="23375" y="46750"/>
                              </a:cubicBezTo>
                              <a:cubicBezTo>
                                <a:pt x="10465" y="46750"/>
                                <a:pt x="0" y="36285"/>
                                <a:pt x="0" y="23375"/>
                              </a:cubicBezTo>
                              <a:cubicBezTo>
                                <a:pt x="0" y="10465"/>
                                <a:pt x="10465" y="0"/>
                                <a:pt x="23375" y="0"/>
                              </a:cubicBezTo>
                              <a:cubicBezTo>
                                <a:pt x="36284" y="0"/>
                                <a:pt x="46750" y="10465"/>
                                <a:pt x="46750" y="2337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AE0D"/>
                        </a:solidFill>
                        <a:ln w="9339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D26ADD" id="Freeform: Shape 2" o:spid="_x0000_s1026" style="position:absolute;margin-left:276.5pt;margin-top:169.15pt;width:8.7pt;height:8.7pt;flip:x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6749,46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" path="m46750,23375v,12910,-10466,23375,-23375,23375c10465,46750,,36285,,23375,,10465,10465,,23375,,36284,,46750,10465,46750,23375xe" fillcolor="#ffae0d" stroked="f" strokeweight=".25942mm">
                <v:stroke joinstyle="miter"/>
                <v:path arrowok="t" o:connecttype="custom" o:connectlocs="110545,55386;55273,110772;0,55386;55273,0;110545,55386" o:connectangles="0,0,0,0,0"/>
              </v:shape>
            </w:pict>
          </mc:Fallback>
        </mc:AlternateContent>
      </w:r>
    </w:p>
    <w:sectPr w:rsidR="005845DB" w:rsidRPr="00D83A1C" w:rsidSect="00D476ED">
      <w:headerReference w:type="default" r:id="rId28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78974" w14:textId="77777777" w:rsidR="00137BD6" w:rsidRDefault="00137BD6" w:rsidP="000158E3">
      <w:pPr>
        <w:spacing w:after="0" w:line="240" w:lineRule="auto"/>
      </w:pPr>
      <w:r>
        <w:separator/>
      </w:r>
    </w:p>
  </w:endnote>
  <w:endnote w:type="continuationSeparator" w:id="0">
    <w:p w14:paraId="2175A6BA" w14:textId="77777777" w:rsidR="00137BD6" w:rsidRDefault="00137BD6" w:rsidP="00015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B3646" w14:textId="77777777" w:rsidR="00137BD6" w:rsidRDefault="00137BD6" w:rsidP="000158E3">
      <w:pPr>
        <w:spacing w:after="0" w:line="240" w:lineRule="auto"/>
      </w:pPr>
      <w:r>
        <w:separator/>
      </w:r>
    </w:p>
  </w:footnote>
  <w:footnote w:type="continuationSeparator" w:id="0">
    <w:p w14:paraId="5891C104" w14:textId="77777777" w:rsidR="00137BD6" w:rsidRDefault="00137BD6" w:rsidP="00015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2790B" w14:textId="178D2846" w:rsidR="000158E3" w:rsidRDefault="00656098" w:rsidP="00656098">
    <w:pPr>
      <w:pStyle w:val="Header"/>
      <w:tabs>
        <w:tab w:val="clear" w:pos="4680"/>
        <w:tab w:val="clear" w:pos="9360"/>
        <w:tab w:val="right" w:pos="9026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15FF25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6" type="#_x0000_t75" style="width:9pt;height:9pt;visibility:visible;mso-wrap-style:square" o:bullet="t">
        <v:imagedata r:id="rId1" o:title=""/>
      </v:shape>
    </w:pict>
  </w:numPicBullet>
  <w:numPicBullet w:numPicBulletId="1">
    <w:pict>
      <v:shape w14:anchorId="2936BF25" id="_x0000_i1127" type="#_x0000_t75" style="width:9pt;height:9pt;visibility:visible;mso-wrap-style:square" o:bullet="t">
        <v:imagedata r:id="rId2" o:title=""/>
      </v:shape>
    </w:pict>
  </w:numPicBullet>
  <w:abstractNum w:abstractNumId="0" w15:restartNumberingAfterBreak="0">
    <w:nsid w:val="20BA3A98"/>
    <w:multiLevelType w:val="hybridMultilevel"/>
    <w:tmpl w:val="56927ACE"/>
    <w:lvl w:ilvl="0" w:tplc="94C6EDA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CACE8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F8EEE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6E479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C0606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ACA1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5DC15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D4CC7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7A2C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362A24CA"/>
    <w:multiLevelType w:val="hybridMultilevel"/>
    <w:tmpl w:val="1F9E40B6"/>
    <w:lvl w:ilvl="0" w:tplc="0694E05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EE630B"/>
    <w:multiLevelType w:val="hybridMultilevel"/>
    <w:tmpl w:val="4B7AEE02"/>
    <w:lvl w:ilvl="0" w:tplc="8A40215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B613B6"/>
    <w:multiLevelType w:val="hybridMultilevel"/>
    <w:tmpl w:val="B6BCD740"/>
    <w:lvl w:ilvl="0" w:tplc="53240AB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F6E69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B287B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3A249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2641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EAE4D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9661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BEB4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D3CCE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5ECB6F6A"/>
    <w:multiLevelType w:val="hybridMultilevel"/>
    <w:tmpl w:val="BBD8F4CE"/>
    <w:lvl w:ilvl="0" w:tplc="B356866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41069D"/>
    <w:multiLevelType w:val="hybridMultilevel"/>
    <w:tmpl w:val="F4FAC53A"/>
    <w:lvl w:ilvl="0" w:tplc="C6B47DB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01324D"/>
    <w:multiLevelType w:val="hybridMultilevel"/>
    <w:tmpl w:val="089A74A8"/>
    <w:lvl w:ilvl="0" w:tplc="E81E5A9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F8096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20CE3C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383D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D691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58ED73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FAA0C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0E4C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380B2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7B8748DC"/>
    <w:multiLevelType w:val="hybridMultilevel"/>
    <w:tmpl w:val="7812CB42"/>
    <w:lvl w:ilvl="0" w:tplc="ECB476A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414434">
    <w:abstractNumId w:val="6"/>
  </w:num>
  <w:num w:numId="2" w16cid:durableId="276186273">
    <w:abstractNumId w:val="3"/>
  </w:num>
  <w:num w:numId="3" w16cid:durableId="1776168426">
    <w:abstractNumId w:val="0"/>
  </w:num>
  <w:num w:numId="4" w16cid:durableId="1915627630">
    <w:abstractNumId w:val="7"/>
  </w:num>
  <w:num w:numId="5" w16cid:durableId="910893699">
    <w:abstractNumId w:val="2"/>
  </w:num>
  <w:num w:numId="6" w16cid:durableId="1769807320">
    <w:abstractNumId w:val="1"/>
  </w:num>
  <w:num w:numId="7" w16cid:durableId="724917890">
    <w:abstractNumId w:val="4"/>
  </w:num>
  <w:num w:numId="8" w16cid:durableId="1541513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2C1"/>
    <w:rsid w:val="00003306"/>
    <w:rsid w:val="000158E3"/>
    <w:rsid w:val="000B34EC"/>
    <w:rsid w:val="000C1497"/>
    <w:rsid w:val="000F72C1"/>
    <w:rsid w:val="00104C3E"/>
    <w:rsid w:val="00137BD6"/>
    <w:rsid w:val="001645C0"/>
    <w:rsid w:val="0018200B"/>
    <w:rsid w:val="00193A47"/>
    <w:rsid w:val="0019501E"/>
    <w:rsid w:val="001A3C48"/>
    <w:rsid w:val="001A64E2"/>
    <w:rsid w:val="001F3732"/>
    <w:rsid w:val="00225442"/>
    <w:rsid w:val="002451CD"/>
    <w:rsid w:val="0025026D"/>
    <w:rsid w:val="002907C4"/>
    <w:rsid w:val="002A4C28"/>
    <w:rsid w:val="002C553A"/>
    <w:rsid w:val="00321DD2"/>
    <w:rsid w:val="003300AE"/>
    <w:rsid w:val="00350B57"/>
    <w:rsid w:val="00364E9C"/>
    <w:rsid w:val="00372B4A"/>
    <w:rsid w:val="00382F61"/>
    <w:rsid w:val="00391227"/>
    <w:rsid w:val="003C2569"/>
    <w:rsid w:val="0047340A"/>
    <w:rsid w:val="004B2B6A"/>
    <w:rsid w:val="004E230E"/>
    <w:rsid w:val="0050386F"/>
    <w:rsid w:val="00517006"/>
    <w:rsid w:val="00541C89"/>
    <w:rsid w:val="0054616E"/>
    <w:rsid w:val="00557B2A"/>
    <w:rsid w:val="005845DB"/>
    <w:rsid w:val="0058629A"/>
    <w:rsid w:val="00591670"/>
    <w:rsid w:val="005A2254"/>
    <w:rsid w:val="005D2487"/>
    <w:rsid w:val="006251A9"/>
    <w:rsid w:val="00656098"/>
    <w:rsid w:val="006872C7"/>
    <w:rsid w:val="006C0B3E"/>
    <w:rsid w:val="00742223"/>
    <w:rsid w:val="0077207E"/>
    <w:rsid w:val="00777254"/>
    <w:rsid w:val="0078179D"/>
    <w:rsid w:val="00792BBE"/>
    <w:rsid w:val="007B5619"/>
    <w:rsid w:val="007C739F"/>
    <w:rsid w:val="008255D2"/>
    <w:rsid w:val="0082686E"/>
    <w:rsid w:val="0087501A"/>
    <w:rsid w:val="00885732"/>
    <w:rsid w:val="008918CB"/>
    <w:rsid w:val="00894637"/>
    <w:rsid w:val="00921F35"/>
    <w:rsid w:val="00924C67"/>
    <w:rsid w:val="00927632"/>
    <w:rsid w:val="00975144"/>
    <w:rsid w:val="009D648F"/>
    <w:rsid w:val="00A57205"/>
    <w:rsid w:val="00AB3143"/>
    <w:rsid w:val="00AC489C"/>
    <w:rsid w:val="00AF6F50"/>
    <w:rsid w:val="00B26C4E"/>
    <w:rsid w:val="00B47591"/>
    <w:rsid w:val="00B62380"/>
    <w:rsid w:val="00B6363F"/>
    <w:rsid w:val="00BC08DB"/>
    <w:rsid w:val="00BC30E4"/>
    <w:rsid w:val="00C809F3"/>
    <w:rsid w:val="00C91EAB"/>
    <w:rsid w:val="00CA6529"/>
    <w:rsid w:val="00CB3F8F"/>
    <w:rsid w:val="00CD1DB6"/>
    <w:rsid w:val="00CF18EC"/>
    <w:rsid w:val="00CF1B5F"/>
    <w:rsid w:val="00D07FE0"/>
    <w:rsid w:val="00D476ED"/>
    <w:rsid w:val="00D6086C"/>
    <w:rsid w:val="00D70C1D"/>
    <w:rsid w:val="00D71A87"/>
    <w:rsid w:val="00D83A1C"/>
    <w:rsid w:val="00DF6144"/>
    <w:rsid w:val="00E5310F"/>
    <w:rsid w:val="00E53270"/>
    <w:rsid w:val="00E56052"/>
    <w:rsid w:val="00E80987"/>
    <w:rsid w:val="00F07EB3"/>
    <w:rsid w:val="00F85E58"/>
    <w:rsid w:val="00FD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41EA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A47"/>
    <w:pPr>
      <w:spacing w:after="200" w:line="276" w:lineRule="auto"/>
    </w:pPr>
    <w:rPr>
      <w:szCs w:val="20"/>
      <w:lang w:val="en-IN" w:bidi="ne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0F72C1"/>
    <w:pPr>
      <w:widowControl w:val="0"/>
      <w:spacing w:after="160" w:line="259" w:lineRule="auto"/>
      <w:jc w:val="both"/>
    </w:pPr>
    <w:rPr>
      <w:rFonts w:eastAsiaTheme="minorEastAsia"/>
      <w:kern w:val="2"/>
      <w:sz w:val="24"/>
      <w:szCs w:val="24"/>
      <w:lang w:val="en-US" w:eastAsia="zh-CN" w:bidi="ar-SA"/>
    </w:rPr>
  </w:style>
  <w:style w:type="paragraph" w:styleId="Footer">
    <w:name w:val="footer"/>
    <w:basedOn w:val="Normal"/>
    <w:link w:val="FooterChar"/>
    <w:qFormat/>
    <w:rsid w:val="000F72C1"/>
    <w:pPr>
      <w:widowControl w:val="0"/>
      <w:tabs>
        <w:tab w:val="center" w:pos="4153"/>
        <w:tab w:val="right" w:pos="8306"/>
      </w:tabs>
      <w:snapToGrid w:val="0"/>
      <w:spacing w:after="160" w:line="259" w:lineRule="auto"/>
    </w:pPr>
    <w:rPr>
      <w:rFonts w:eastAsiaTheme="minorEastAsia"/>
      <w:kern w:val="2"/>
      <w:sz w:val="18"/>
      <w:szCs w:val="24"/>
      <w:lang w:val="en-US" w:eastAsia="zh-CN" w:bidi="ar-SA"/>
    </w:rPr>
  </w:style>
  <w:style w:type="character" w:customStyle="1" w:styleId="FooterChar">
    <w:name w:val="Footer Char"/>
    <w:basedOn w:val="DefaultParagraphFont"/>
    <w:link w:val="Footer"/>
    <w:rsid w:val="000F72C1"/>
    <w:rPr>
      <w:rFonts w:eastAsiaTheme="minorEastAsia"/>
      <w:kern w:val="2"/>
      <w:sz w:val="18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0158E3"/>
    <w:pPr>
      <w:tabs>
        <w:tab w:val="center" w:pos="4680"/>
        <w:tab w:val="right" w:pos="9360"/>
      </w:tabs>
      <w:spacing w:after="0" w:line="240" w:lineRule="auto"/>
    </w:pPr>
    <w:rPr>
      <w:szCs w:val="22"/>
      <w:lang w:val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0158E3"/>
  </w:style>
  <w:style w:type="character" w:styleId="Hyperlink">
    <w:name w:val="Hyperlink"/>
    <w:basedOn w:val="DefaultParagraphFont"/>
    <w:uiPriority w:val="99"/>
    <w:unhideWhenUsed/>
    <w:rsid w:val="00E560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60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anestekhdam.ir/" TargetMode="External"/><Relationship Id="rId13" Type="http://schemas.openxmlformats.org/officeDocument/2006/relationships/image" Target="media/image7.svg"/><Relationship Id="rId18" Type="http://schemas.openxmlformats.org/officeDocument/2006/relationships/image" Target="media/image12.png"/><Relationship Id="rId26" Type="http://schemas.openxmlformats.org/officeDocument/2006/relationships/hyperlink" Target="http://Www.iranestekhdam.ir" TargetMode="Externa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10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sv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svg"/><Relationship Id="rId24" Type="http://schemas.openxmlformats.org/officeDocument/2006/relationships/image" Target="media/image100.png"/><Relationship Id="rId5" Type="http://schemas.openxmlformats.org/officeDocument/2006/relationships/webSettings" Target="webSettings.xml"/><Relationship Id="rId15" Type="http://schemas.openxmlformats.org/officeDocument/2006/relationships/image" Target="media/image9.svg"/><Relationship Id="rId23" Type="http://schemas.openxmlformats.org/officeDocument/2006/relationships/image" Target="media/image90.png"/><Relationship Id="rId28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svg"/><Relationship Id="rId27" Type="http://schemas.openxmlformats.org/officeDocument/2006/relationships/image" Target="media/image17.pn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D0CC0-F408-4D80-9C44-D05C646ED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1669551244_1664715645_رزومه-1-2</Template>
  <TotalTime>3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IRANESTEKHDAM</dc:creator>
  <cp:keywords/>
  <dc:description/>
  <cp:lastModifiedBy>Altin-System</cp:lastModifiedBy>
  <cp:revision>2</cp:revision>
  <dcterms:created xsi:type="dcterms:W3CDTF">2026-05-21T05:29:00Z</dcterms:created>
  <dcterms:modified xsi:type="dcterms:W3CDTF">2026-05-21T05:29:00Z</dcterms:modified>
</cp:coreProperties>
</file>