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CAA29" w14:textId="1E08C2F0" w:rsidR="00E02B5F" w:rsidRDefault="00511535"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90B973A" wp14:editId="1506FAC7">
                <wp:simplePos x="0" y="0"/>
                <wp:positionH relativeFrom="column">
                  <wp:posOffset>-266700</wp:posOffset>
                </wp:positionH>
                <wp:positionV relativeFrom="paragraph">
                  <wp:posOffset>-1333500</wp:posOffset>
                </wp:positionV>
                <wp:extent cx="7958047" cy="4337032"/>
                <wp:effectExtent l="19050" t="0" r="100330" b="0"/>
                <wp:wrapNone/>
                <wp:docPr id="42" name="heade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58047" cy="4337032"/>
                          <a:chOff x="0" y="0"/>
                          <a:chExt cx="7958047" cy="4337032"/>
                        </a:xfrm>
                      </wpg:grpSpPr>
                      <wps:wsp>
                        <wps:cNvPr id="3" name="Trapezoid 3"/>
                        <wps:cNvSpPr/>
                        <wps:spPr>
                          <a:xfrm rot="16046271" flipH="1">
                            <a:off x="2034767" y="-1586248"/>
                            <a:ext cx="4064635" cy="7781925"/>
                          </a:xfrm>
                          <a:prstGeom prst="trapezoid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rapezoid 2"/>
                        <wps:cNvSpPr/>
                        <wps:spPr>
                          <a:xfrm rot="16146110" flipH="1">
                            <a:off x="1858645" y="-1716004"/>
                            <a:ext cx="4064635" cy="7781925"/>
                          </a:xfrm>
                          <a:prstGeom prst="trapezoid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Trapezoid 1"/>
                        <wps:cNvSpPr/>
                        <wps:spPr>
                          <a:xfrm rot="16200000" flipH="1">
                            <a:off x="1839145" y="-1818005"/>
                            <a:ext cx="4145915" cy="7781925"/>
                          </a:xfrm>
                          <a:prstGeom prst="trapezoid">
                            <a:avLst/>
                          </a:prstGeom>
                          <a:solidFill>
                            <a:schemeClr val="tx2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 flipH="1">
                            <a:off x="1343312" y="2206404"/>
                            <a:ext cx="3489157" cy="5935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2E2CF1" w14:textId="1BEE1409" w:rsidR="00406D47" w:rsidRPr="00A807E0" w:rsidRDefault="002A29BC" w:rsidP="00511535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FFFFFF" w:themeColor="background1"/>
                                  <w:sz w:val="48"/>
                                  <w:szCs w:val="48"/>
                                  <w:lang w:val="en-GB" w:bidi="fa-IR"/>
                                </w:rPr>
                              </w:pPr>
                              <w:r w:rsidRPr="00A807E0">
                                <w:rPr>
                                  <w:rFonts w:asciiTheme="minorBidi" w:hAnsiTheme="minorBidi" w:cs="B Nazanin" w:hint="cs"/>
                                  <w:color w:val="FFFFFF" w:themeColor="background1"/>
                                  <w:sz w:val="48"/>
                                  <w:szCs w:val="48"/>
                                  <w:rtl/>
                                  <w:lang w:val="en-GB" w:bidi="fa-IR"/>
                                </w:rPr>
                                <w:t>نام و نام خانوادگی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 flipH="1">
                            <a:off x="2662845" y="2774167"/>
                            <a:ext cx="2149642" cy="4262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A84250E" w14:textId="1B334EB8" w:rsidR="00406D47" w:rsidRPr="00A807E0" w:rsidRDefault="002A29BC" w:rsidP="00511535">
                              <w:pPr>
                                <w:bidi/>
                                <w:rPr>
                                  <w:rFonts w:ascii="Antipasto Pro Extralight" w:hAnsi="Antipasto Pro Extralight" w:cs="B Nazanin"/>
                                  <w:color w:val="FFFFFF" w:themeColor="background1"/>
                                  <w:sz w:val="36"/>
                                  <w:szCs w:val="36"/>
                                  <w:lang w:val="en-GB" w:bidi="fa-IR"/>
                                </w:rPr>
                              </w:pPr>
                              <w:r w:rsidRPr="00A807E0">
                                <w:rPr>
                                  <w:rFonts w:ascii="Antipasto Pro Extralight" w:hAnsi="Antipasto Pro Extralight" w:cs="B Nazanin" w:hint="cs"/>
                                  <w:color w:val="FFFFFF" w:themeColor="background1"/>
                                  <w:sz w:val="36"/>
                                  <w:szCs w:val="36"/>
                                  <w:rtl/>
                                  <w:lang w:val="en-GB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2803" y="1911848"/>
                            <a:ext cx="1185862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accent3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0B973A" id="header" o:spid="_x0000_s1026" style="position:absolute;margin-left:-21pt;margin-top:-105pt;width:626.6pt;height:341.5pt;z-index:251747328" coordsize="79580,43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">
                <v:shape id="Trapezoid 3" o:spid="_x0000_s1027" style="position:absolute;left:20347;top:-15863;width:40647;height:77819;rotation:6066153fd;flip:x;visibility:visible;mso-wrap-style:square;v-text-anchor:middle" coordsize="406463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" path="m,7781925l1016159,,3048476,,4064635,7781925,,7781925xe" fillcolor="#c00000" stroked="f" strokeweight="1pt">
                  <v:stroke joinstyle="miter"/>
                  <v:path arrowok="t" o:connecttype="custom" o:connectlocs="0,7781925;1016159,0;3048476,0;4064635,7781925;0,7781925" o:connectangles="0,0,0,0,0"/>
                </v:shape>
                <v:shape id="Trapezoid 2" o:spid="_x0000_s1028" style="position:absolute;left:18587;top:-17161;width:40646;height:77819;rotation:5957102fd;flip:x;visibility:visible;mso-wrap-style:square;v-text-anchor:middle" coordsize="406463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" path="m,7781925l1016159,,3048476,,4064635,7781925,,7781925xe" fillcolor="red" stroked="f" strokeweight="1pt">
                  <v:stroke joinstyle="miter"/>
                  <v:path arrowok="t" o:connecttype="custom" o:connectlocs="0,7781925;1016159,0;3048476,0;4064635,7781925;0,7781925" o:connectangles="0,0,0,0,0"/>
                </v:shape>
                <v:shape id="Trapezoid 1" o:spid="_x0000_s1029" style="position:absolute;left:18391;top:-18180;width:41459;height:77819;rotation:90;flip:x;visibility:visible;mso-wrap-style:square;v-text-anchor:middle" coordsize="414591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" path="m,7781925l1036479,,3109436,,4145915,7781925,,7781925xe" fillcolor="#323e4f [2415]" stroked="f" strokeweight="1pt">
                  <v:stroke joinstyle="miter"/>
                  <v:path arrowok="t" o:connecttype="custom" o:connectlocs="0,7781925;1036479,0;3109436,0;4145915,7781925;0,7781925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13433;top:22064;width:34891;height:593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" filled="f" stroked="f" strokeweight=".5pt">
                  <v:textbox>
                    <w:txbxContent>
                      <w:p w14:paraId="562E2CF1" w14:textId="1BEE1409" w:rsidR="00406D47" w:rsidRPr="00A807E0" w:rsidRDefault="002A29BC" w:rsidP="00511535">
                        <w:pPr>
                          <w:bidi/>
                          <w:rPr>
                            <w:rFonts w:asciiTheme="minorBidi" w:hAnsiTheme="minorBidi" w:cs="B Nazanin"/>
                            <w:color w:val="FFFFFF" w:themeColor="background1"/>
                            <w:sz w:val="48"/>
                            <w:szCs w:val="48"/>
                            <w:lang w:val="en-GB" w:bidi="fa-IR"/>
                          </w:rPr>
                        </w:pPr>
                        <w:r w:rsidRPr="00A807E0">
                          <w:rPr>
                            <w:rFonts w:asciiTheme="minorBidi" w:hAnsiTheme="minorBidi" w:cs="B Nazanin" w:hint="cs"/>
                            <w:color w:val="FFFFFF" w:themeColor="background1"/>
                            <w:sz w:val="48"/>
                            <w:szCs w:val="48"/>
                            <w:rtl/>
                            <w:lang w:val="en-GB" w:bidi="fa-IR"/>
                          </w:rPr>
                          <w:t>نام و نام خانوادگی</w:t>
                        </w:r>
                      </w:p>
                    </w:txbxContent>
                  </v:textbox>
                </v:shape>
                <v:shape id="Text Box 6" o:spid="_x0000_s1031" type="#_x0000_t202" style="position:absolute;left:26628;top:27741;width:21496;height:426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" filled="f" stroked="f" strokeweight=".5pt">
                  <v:textbox>
                    <w:txbxContent>
                      <w:p w14:paraId="4A84250E" w14:textId="1B334EB8" w:rsidR="00406D47" w:rsidRPr="00A807E0" w:rsidRDefault="002A29BC" w:rsidP="00511535">
                        <w:pPr>
                          <w:bidi/>
                          <w:rPr>
                            <w:rFonts w:ascii="Antipasto Pro Extralight" w:hAnsi="Antipasto Pro Extralight" w:cs="B Nazanin"/>
                            <w:color w:val="FFFFFF" w:themeColor="background1"/>
                            <w:sz w:val="36"/>
                            <w:szCs w:val="36"/>
                            <w:lang w:val="en-GB" w:bidi="fa-IR"/>
                          </w:rPr>
                        </w:pPr>
                        <w:r w:rsidRPr="00A807E0">
                          <w:rPr>
                            <w:rFonts w:ascii="Antipasto Pro Extralight" w:hAnsi="Antipasto Pro Extralight" w:cs="B Nazanin" w:hint="cs"/>
                            <w:color w:val="FFFFFF" w:themeColor="background1"/>
                            <w:sz w:val="36"/>
                            <w:szCs w:val="36"/>
                            <w:rtl/>
                            <w:lang w:val="en-GB" w:bidi="fa-IR"/>
                          </w:rPr>
                          <w:t>عنوان شغلی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style="position:absolute;left:57528;top:19118;width:11858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">
                  <v:imagedata r:id="rId6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1" behindDoc="0" locked="0" layoutInCell="1" allowOverlap="1" wp14:anchorId="13A0985F" wp14:editId="0312B26E">
                <wp:simplePos x="0" y="0"/>
                <wp:positionH relativeFrom="column">
                  <wp:posOffset>4578217</wp:posOffset>
                </wp:positionH>
                <wp:positionV relativeFrom="paragraph">
                  <wp:posOffset>144691</wp:posOffset>
                </wp:positionV>
                <wp:extent cx="2962910" cy="10650855"/>
                <wp:effectExtent l="0" t="0" r="889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2910" cy="10650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05A827" id="Rectangle 7" o:spid="_x0000_s1026" style="position:absolute;margin-left:360.5pt;margin-top:11.4pt;width:233.3pt;height:838.65pt;flip:x;z-index:2517227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" fillcolor="#d8d8d8 [2732]" stroked="f" strokeweight="1pt"/>
            </w:pict>
          </mc:Fallback>
        </mc:AlternateContent>
      </w:r>
    </w:p>
    <w:p w14:paraId="01B27FAC" w14:textId="6787DEA9" w:rsidR="00E02B5F" w:rsidRDefault="00E02B5F"/>
    <w:p w14:paraId="09FB46F6" w14:textId="37F5A523" w:rsidR="004C2429" w:rsidRDefault="00A807E0" w:rsidP="00511535"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6E6CDC81" wp14:editId="0F2B972B">
                <wp:simplePos x="0" y="0"/>
                <wp:positionH relativeFrom="column">
                  <wp:posOffset>942975</wp:posOffset>
                </wp:positionH>
                <wp:positionV relativeFrom="paragraph">
                  <wp:posOffset>9048750</wp:posOffset>
                </wp:positionV>
                <wp:extent cx="3347085" cy="952500"/>
                <wp:effectExtent l="0" t="0" r="0" b="0"/>
                <wp:wrapNone/>
                <wp:docPr id="37" name="hobbi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7085" cy="952500"/>
                          <a:chOff x="617429" y="-22178"/>
                          <a:chExt cx="3348090" cy="953999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 flipH="1">
                            <a:off x="620184" y="-22178"/>
                            <a:ext cx="2822823" cy="459389"/>
                            <a:chOff x="-465728" y="-22208"/>
                            <a:chExt cx="2305685" cy="460000"/>
                          </a:xfrm>
                        </wpg:grpSpPr>
                        <wps:wsp>
                          <wps:cNvPr id="35" name="Rectangle: Rounded Corners 35"/>
                          <wps:cNvSpPr/>
                          <wps:spPr>
                            <a:xfrm>
                              <a:off x="-465728" y="-22208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ext Box 36"/>
                          <wps:cNvSpPr txBox="1"/>
                          <wps:spPr>
                            <a:xfrm>
                              <a:off x="-183407" y="-2539"/>
                              <a:ext cx="1727905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F09860" w14:textId="4E2AC4B6" w:rsidR="000E54D7" w:rsidRPr="00A807E0" w:rsidRDefault="00875755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US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علایق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8" name="Graphic 168" descr="Baseball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606109" y="12812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 flipH="1">
                            <a:off x="617429" y="438340"/>
                            <a:ext cx="2578100" cy="4934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BDDA27" w14:textId="55C595FC" w:rsidR="00875755" w:rsidRPr="00A807E0" w:rsidRDefault="00520207" w:rsidP="00520207">
                              <w:pPr>
                                <w:bidi/>
                                <w:rPr>
                                  <w:rFonts w:ascii="Arial" w:hAnsi="Arial" w:cs="B Nazanin"/>
                                  <w:lang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 علایق کاری خود را مطرح نمایید.</w:t>
                              </w:r>
                            </w:p>
                            <w:p w14:paraId="6CE816DF" w14:textId="59C94DE3" w:rsidR="005C794C" w:rsidRPr="00B21F47" w:rsidRDefault="005C794C" w:rsidP="00511535">
                              <w:pPr>
                                <w:bidi/>
                                <w:rPr>
                                  <w:rFonts w:ascii="Arial" w:hAnsi="Arial" w:cs="Arial"/>
                                  <w:color w:val="0D0D0D" w:themeColor="text1" w:themeTint="F2"/>
                                  <w:sz w:val="18"/>
                                  <w:szCs w:val="18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6CDC81" id="hobbies" o:spid="_x0000_s1033" style="position:absolute;margin-left:74.25pt;margin-top:712.5pt;width:263.55pt;height:75pt;z-index:251737088;mso-width-relative:margin;mso-height-relative:margin" coordorigin="6174,-221" coordsize="33480,953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">
                <v:group id="Group 34" o:spid="_x0000_s1034" style="position:absolute;left:6201;top:-221;width:28229;height:4593;flip:x" coordorigin="-4657,-222" coordsize="23056,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PxTwwAAANs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zOD3S/wBcvMDAAD//wMAUEsBAi0AFAAGAAgAAAAhANvh9svuAAAAhQEAABMAAAAAAAAAAAAA&#10;AAAAAAAAAFtDb250ZW50X1R5cGVzXS54bWxQSwECLQAUAAYACAAAACEAWvQsW78AAAAVAQAACwAA&#10;AAAAAAAAAAAAAAAfAQAAX3JlbHMvLnJlbHNQSwECLQAUAAYACAAAACEAe2T8U8MAAADbAAAADwAA&#10;AAAAAAAAAAAAAAAHAgAAZHJzL2Rvd25yZXYueG1sUEsFBgAAAAADAAMAtwAAAPcCAAAAAA==&#10;">
                  <v:roundrect id="Rectangle: Rounded Corners 35" o:spid="_x0000_s1035" style="position:absolute;left:-4657;top:-222;width:23056;height:4336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36" o:spid="_x0000_s1036" type="#_x0000_t202" style="position:absolute;left:-1834;top:-25;width:17278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  <v:textbox>
                      <w:txbxContent>
                        <w:p w14:paraId="35F09860" w14:textId="4E2AC4B6" w:rsidR="000E54D7" w:rsidRPr="00A807E0" w:rsidRDefault="00875755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US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علایق</w:t>
                          </w:r>
                        </w:p>
                      </w:txbxContent>
                    </v:textbox>
                  </v:shape>
                </v:group>
                <v:shape id="Graphic 168" o:spid="_x0000_s1037" type="#_x0000_t75" alt="Baseball" style="position:absolute;left:36061;top:128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">
                  <v:imagedata r:id="rId9" o:title="Baseball"/>
                </v:shape>
                <v:shape id="Text Box 172" o:spid="_x0000_s1038" type="#_x0000_t202" style="position:absolute;left:6174;top:4383;width:25781;height:493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" filled="f" stroked="f" strokeweight=".5pt">
                  <v:textbox>
                    <w:txbxContent>
                      <w:p w14:paraId="1ABDDA27" w14:textId="55C595FC" w:rsidR="00875755" w:rsidRPr="00A807E0" w:rsidRDefault="00520207" w:rsidP="00520207">
                        <w:pPr>
                          <w:bidi/>
                          <w:rPr>
                            <w:rFonts w:ascii="Arial" w:hAnsi="Arial" w:cs="B Nazanin"/>
                            <w:lang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در این قسمت میتوانید علایق کاری خود را مطرح نمایید.</w:t>
                        </w:r>
                      </w:p>
                      <w:p w14:paraId="6CE816DF" w14:textId="59C94DE3" w:rsidR="005C794C" w:rsidRPr="00B21F47" w:rsidRDefault="005C794C" w:rsidP="00511535">
                        <w:pPr>
                          <w:bidi/>
                          <w:rPr>
                            <w:rFonts w:ascii="Arial" w:hAnsi="Arial" w:cs="Arial"/>
                            <w:color w:val="0D0D0D" w:themeColor="text1" w:themeTint="F2"/>
                            <w:sz w:val="18"/>
                            <w:szCs w:val="18"/>
                            <w:lang w:val="en-GB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114AEA6" wp14:editId="547D8154">
                <wp:simplePos x="0" y="0"/>
                <wp:positionH relativeFrom="column">
                  <wp:posOffset>419100</wp:posOffset>
                </wp:positionH>
                <wp:positionV relativeFrom="paragraph">
                  <wp:posOffset>7505700</wp:posOffset>
                </wp:positionV>
                <wp:extent cx="3903980" cy="1422047"/>
                <wp:effectExtent l="0" t="0" r="0" b="6985"/>
                <wp:wrapNone/>
                <wp:docPr id="38" name="project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3980" cy="1422047"/>
                          <a:chOff x="277232" y="0"/>
                          <a:chExt cx="3705623" cy="1437630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 flipH="1">
                            <a:off x="571651" y="0"/>
                            <a:ext cx="2855863" cy="461579"/>
                            <a:chOff x="-387222" y="0"/>
                            <a:chExt cx="2332388" cy="462822"/>
                          </a:xfrm>
                        </wpg:grpSpPr>
                        <wps:wsp>
                          <wps:cNvPr id="32" name="Rectangle: Rounded Corners 32"/>
                          <wps:cNvSpPr/>
                          <wps:spPr>
                            <a:xfrm>
                              <a:off x="-387222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Text Box 33"/>
                          <wps:cNvSpPr txBox="1"/>
                          <wps:spPr>
                            <a:xfrm>
                              <a:off x="-355362" y="22491"/>
                              <a:ext cx="2300528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D499C2" w14:textId="72B3C848" w:rsidR="000E54D7" w:rsidRPr="00A807E0" w:rsidRDefault="002A29BC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پروژه ها و سوابق کاری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7" name="Group 147"/>
                        <wpg:cNvGrpSpPr/>
                        <wpg:grpSpPr>
                          <a:xfrm flipH="1">
                            <a:off x="277232" y="487167"/>
                            <a:ext cx="3705242" cy="511582"/>
                            <a:chOff x="104654" y="-56980"/>
                            <a:chExt cx="3705242" cy="611493"/>
                          </a:xfrm>
                        </wpg:grpSpPr>
                        <wps:wsp>
                          <wps:cNvPr id="145" name="Text Box 145"/>
                          <wps:cNvSpPr txBox="1"/>
                          <wps:spPr>
                            <a:xfrm>
                              <a:off x="907311" y="-56980"/>
                              <a:ext cx="2902585" cy="61149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5B6720" w14:textId="15415696" w:rsidR="006E25C2" w:rsidRPr="00A807E0" w:rsidRDefault="00520207" w:rsidP="00A807E0">
                                <w:pPr>
                                  <w:bidi/>
                                  <w:spacing w:line="240" w:lineRule="auto"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- </w:t>
                                </w:r>
                                <w:r w:rsidR="00EB12D7"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پیشنهاد ایران استخدام: </w:t>
                                </w:r>
                                <w:r w:rsidR="00875755" w:rsidRPr="00A807E0">
                                  <w:rPr>
                                    <w:rFonts w:cs="B Nazanin" w:hint="cs"/>
                                    <w:rtl/>
                                  </w:rPr>
                                  <w:t>در این قسمت میتوانید در مورد پروژه</w:t>
                                </w:r>
                                <w:r w:rsidR="00A807E0"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 </w:t>
                                </w:r>
                                <w:r w:rsidR="00875755" w:rsidRPr="00A807E0">
                                  <w:rPr>
                                    <w:rFonts w:cs="B Nazanin" w:hint="cs"/>
                                    <w:rtl/>
                                  </w:rPr>
                                  <w:t>های کاری یا تحصیلی توضیح دهید.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Text Box 146"/>
                          <wps:cNvSpPr txBox="1"/>
                          <wps:spPr>
                            <a:xfrm>
                              <a:off x="104654" y="7887"/>
                              <a:ext cx="851535" cy="45375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8F8951B" w14:textId="22815DC2" w:rsidR="006E25C2" w:rsidRPr="00A807E0" w:rsidRDefault="00A807E0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عنوان پروژه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8" name="Group 148"/>
                        <wpg:cNvGrpSpPr/>
                        <wpg:grpSpPr>
                          <a:xfrm flipH="1">
                            <a:off x="277237" y="910868"/>
                            <a:ext cx="3705618" cy="526762"/>
                            <a:chOff x="104273" y="-97022"/>
                            <a:chExt cx="3705618" cy="629638"/>
                          </a:xfrm>
                        </wpg:grpSpPr>
                        <wps:wsp>
                          <wps:cNvPr id="149" name="Text Box 149"/>
                          <wps:cNvSpPr txBox="1"/>
                          <wps:spPr>
                            <a:xfrm>
                              <a:off x="907306" y="-97022"/>
                              <a:ext cx="2902585" cy="6296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709160" w14:textId="77777777" w:rsidR="00A807E0" w:rsidRPr="00A807E0" w:rsidRDefault="00A807E0" w:rsidP="00A807E0">
                                <w:pPr>
                                  <w:bidi/>
                                  <w:spacing w:line="240" w:lineRule="auto"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- پیشنهاد ایران استخدام: در این قسمت میتوانید در مورد پروژه های کاری یا تحصیلی توضیح دهید.</w:t>
                                </w:r>
                              </w:p>
                              <w:p w14:paraId="28ECC015" w14:textId="1A823C47" w:rsidR="006E25C2" w:rsidRPr="006E25C2" w:rsidRDefault="006E25C2" w:rsidP="00A807E0">
                                <w:pPr>
                                  <w:bidi/>
                                  <w:spacing w:line="240" w:lineRule="auto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 Box 150"/>
                          <wps:cNvSpPr txBox="1"/>
                          <wps:spPr>
                            <a:xfrm>
                              <a:off x="104273" y="8021"/>
                              <a:ext cx="851535" cy="3674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F84007" w14:textId="77777777" w:rsidR="00A807E0" w:rsidRPr="00A807E0" w:rsidRDefault="00A807E0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عنوان پروژه</w:t>
                                </w:r>
                              </w:p>
                              <w:p w14:paraId="77B97AD0" w14:textId="67B26241" w:rsidR="006E25C2" w:rsidRPr="00A807E0" w:rsidRDefault="006E25C2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7" name="Graphic 167" descr="Briefcas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523108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14AEA6" id="projects" o:spid="_x0000_s1039" style="position:absolute;margin-left:33pt;margin-top:591pt;width:307.4pt;height:111.95pt;z-index:251729920;mso-width-relative:margin;mso-height-relative:margin" coordorigin="2772" coordsize="37056,1437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">
                <v:group id="Group 31" o:spid="_x0000_s1040" style="position:absolute;left:5716;width:28559;height:4615;flip:x" coordorigin="-3872" coordsize="23323,4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">
                  <v:roundrect id="Rectangle: Rounded Corners 32" o:spid="_x0000_s1041" style="position:absolute;left:-3872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33" o:spid="_x0000_s1042" type="#_x0000_t202" style="position:absolute;left:-3553;top:224;width:23004;height:4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33D499C2" w14:textId="72B3C848" w:rsidR="000E54D7" w:rsidRPr="00A807E0" w:rsidRDefault="002A29BC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پروژه ها و سوابق کاری</w:t>
                          </w:r>
                        </w:p>
                      </w:txbxContent>
                    </v:textbox>
                  </v:shape>
                </v:group>
                <v:group id="Group 147" o:spid="_x0000_s1043" style="position:absolute;left:2772;top:4871;width:37052;height:5116;flip:x" coordorigin="1046,-569" coordsize="37052,6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">
                  <v:shape id="Text Box 145" o:spid="_x0000_s1044" type="#_x0000_t202" style="position:absolute;left:9073;top:-569;width:29025;height:6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RBbwwAAANwAAAAPAAAAZHJzL2Rvd25yZXYueG1sRE9Li8Iw&#10;EL4L/ocwgjdNFV1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74kQW8MAAADcAAAADwAA&#10;AAAAAAAAAAAAAAAHAgAAZHJzL2Rvd25yZXYueG1sUEsFBgAAAAADAAMAtwAAAPcCAAAAAA==&#10;" filled="f" stroked="f" strokeweight=".5pt">
                    <v:textbox>
                      <w:txbxContent>
                        <w:p w14:paraId="685B6720" w14:textId="15415696" w:rsidR="006E25C2" w:rsidRPr="00A807E0" w:rsidRDefault="00520207" w:rsidP="00A807E0">
                          <w:pPr>
                            <w:bidi/>
                            <w:spacing w:line="240" w:lineRule="auto"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 xml:space="preserve">- </w:t>
                          </w:r>
                          <w:r w:rsidR="00EB12D7" w:rsidRPr="00A807E0">
                            <w:rPr>
                              <w:rFonts w:cs="B Nazanin" w:hint="cs"/>
                              <w:rtl/>
                            </w:rPr>
                            <w:t xml:space="preserve">پیشنهاد ایران استخدام: </w:t>
                          </w:r>
                          <w:r w:rsidR="00875755" w:rsidRPr="00A807E0">
                            <w:rPr>
                              <w:rFonts w:cs="B Nazanin" w:hint="cs"/>
                              <w:rtl/>
                            </w:rPr>
                            <w:t>در این قسمت میتوانید در مورد پروژه</w:t>
                          </w:r>
                          <w:r w:rsidR="00A807E0" w:rsidRPr="00A807E0">
                            <w:rPr>
                              <w:rFonts w:cs="B Nazanin" w:hint="cs"/>
                              <w:rtl/>
                            </w:rPr>
                            <w:t xml:space="preserve"> </w:t>
                          </w:r>
                          <w:r w:rsidR="00875755" w:rsidRPr="00A807E0">
                            <w:rPr>
                              <w:rFonts w:cs="B Nazanin" w:hint="cs"/>
                              <w:rtl/>
                            </w:rPr>
                            <w:t>های کاری یا تحصیلی توضیح دهید.</w:t>
                          </w:r>
                        </w:p>
                      </w:txbxContent>
                    </v:textbox>
                  </v:shape>
                  <v:shape id="Text Box 146" o:spid="_x0000_s1045" type="#_x0000_t202" style="position:absolute;left:1046;top:78;width:8515;height:4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44sxQAAANwAAAAPAAAAZHJzL2Rvd25yZXYueG1sRE9La8JA&#10;EL4X/A/LFHqrm4Yq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AfW44sxQAAANwAAAAP&#10;AAAAAAAAAAAAAAAAAAcCAABkcnMvZG93bnJldi54bWxQSwUGAAAAAAMAAwC3AAAA+QIAAAAA&#10;" filled="f" stroked="f" strokeweight=".5pt">
                    <v:textbox>
                      <w:txbxContent>
                        <w:p w14:paraId="58F8951B" w14:textId="22815DC2" w:rsidR="006E25C2" w:rsidRPr="00A807E0" w:rsidRDefault="00A807E0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>عنوان پروژه</w:t>
                          </w:r>
                        </w:p>
                      </w:txbxContent>
                    </v:textbox>
                  </v:shape>
                </v:group>
                <v:group id="Group 148" o:spid="_x0000_s1046" style="position:absolute;left:2772;top:9108;width:37056;height:5268;flip:x" coordorigin="1042,-970" coordsize="37056,6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">
                  <v:shape id="Text Box 149" o:spid="_x0000_s1047" type="#_x0000_t202" style="position:absolute;left:9073;top:-970;width:29025;height:6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" filled="f" stroked="f" strokeweight=".5pt">
                    <v:textbox>
                      <w:txbxContent>
                        <w:p w14:paraId="06709160" w14:textId="77777777" w:rsidR="00A807E0" w:rsidRPr="00A807E0" w:rsidRDefault="00A807E0" w:rsidP="00A807E0">
                          <w:pPr>
                            <w:bidi/>
                            <w:spacing w:line="240" w:lineRule="auto"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>- پیشنهاد ایران استخدام: در این قسمت میتوانید در مورد پروژه های کاری یا تحصیلی توضیح دهید.</w:t>
                          </w:r>
                        </w:p>
                        <w:p w14:paraId="28ECC015" w14:textId="1A823C47" w:rsidR="006E25C2" w:rsidRPr="006E25C2" w:rsidRDefault="006E25C2" w:rsidP="00A807E0">
                          <w:pPr>
                            <w:bidi/>
                            <w:spacing w:line="24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Text Box 150" o:spid="_x0000_s1048" type="#_x0000_t202" style="position:absolute;left:1042;top:80;width:8516;height:3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" filled="f" stroked="f" strokeweight=".5pt">
                    <v:textbox>
                      <w:txbxContent>
                        <w:p w14:paraId="7EF84007" w14:textId="77777777" w:rsidR="00A807E0" w:rsidRPr="00A807E0" w:rsidRDefault="00A807E0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>عنوان پروژه</w:t>
                          </w:r>
                        </w:p>
                        <w:p w14:paraId="77B97AD0" w14:textId="67B26241" w:rsidR="006E25C2" w:rsidRPr="00A807E0" w:rsidRDefault="006E25C2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</w:p>
                      </w:txbxContent>
                    </v:textbox>
                  </v:shape>
                </v:group>
                <v:shape id="Graphic 167" o:spid="_x0000_s1049" type="#_x0000_t75" alt="Briefcase" style="position:absolute;left:35231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">
                  <v:imagedata r:id="rId12" o:title="Briefcase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678FD76" wp14:editId="1847D654">
                <wp:simplePos x="0" y="0"/>
                <wp:positionH relativeFrom="column">
                  <wp:posOffset>485775</wp:posOffset>
                </wp:positionH>
                <wp:positionV relativeFrom="paragraph">
                  <wp:posOffset>5381625</wp:posOffset>
                </wp:positionV>
                <wp:extent cx="3815080" cy="1768998"/>
                <wp:effectExtent l="0" t="0" r="0" b="3175"/>
                <wp:wrapNone/>
                <wp:docPr id="40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5080" cy="1768998"/>
                          <a:chOff x="224637" y="0"/>
                          <a:chExt cx="3816511" cy="1769366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 flipH="1">
                            <a:off x="695105" y="0"/>
                            <a:ext cx="2888561" cy="449014"/>
                            <a:chOff x="-507969" y="0"/>
                            <a:chExt cx="2358905" cy="449524"/>
                          </a:xfrm>
                        </wpg:grpSpPr>
                        <wps:wsp>
                          <wps:cNvPr id="29" name="Rectangle: Rounded Corners 29"/>
                          <wps:cNvSpPr/>
                          <wps:spPr>
                            <a:xfrm>
                              <a:off x="-460375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-507969" y="9193"/>
                              <a:ext cx="2358905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4C6193" w14:textId="0A148CCB" w:rsidR="000E54D7" w:rsidRPr="00A807E0" w:rsidRDefault="002A29BC" w:rsidP="000E54D7">
                                <w:pPr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مهارت ها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9" name="Group 99"/>
                        <wpg:cNvGrpSpPr/>
                        <wpg:grpSpPr>
                          <a:xfrm flipH="1">
                            <a:off x="2052128" y="477594"/>
                            <a:ext cx="1909068" cy="354727"/>
                            <a:chOff x="-7668" y="3141"/>
                            <a:chExt cx="1909068" cy="354727"/>
                          </a:xfrm>
                        </wpg:grpSpPr>
                        <wps:wsp>
                          <wps:cNvPr id="104" name="Text Box 104"/>
                          <wps:cNvSpPr txBox="1"/>
                          <wps:spPr>
                            <a:xfrm>
                              <a:off x="-7668" y="3141"/>
                              <a:ext cx="1909068" cy="35472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213C2DB" w14:textId="6A0B1130" w:rsidR="008A7608" w:rsidRPr="00A807E0" w:rsidRDefault="002A29BC" w:rsidP="00A807E0">
                                <w:pPr>
                                  <w:bidi/>
                                  <w:spacing w:line="240" w:lineRule="auto"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مهارت اول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05" name="Group 105"/>
                          <wpg:cNvGrpSpPr/>
                          <wpg:grpSpPr>
                            <a:xfrm>
                              <a:off x="83758" y="352782"/>
                              <a:ext cx="1441721" cy="2015"/>
                              <a:chOff x="-464677" y="31654"/>
                              <a:chExt cx="1905000" cy="2015"/>
                            </a:xfrm>
                          </wpg:grpSpPr>
                          <wps:wsp>
                            <wps:cNvPr id="106" name="Straight Connector 106"/>
                            <wps:cNvCnPr/>
                            <wps:spPr>
                              <a:xfrm>
                                <a:off x="-464677" y="31654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7" name="Straight Connector 107"/>
                            <wps:cNvCnPr/>
                            <wps:spPr>
                              <a:xfrm>
                                <a:off x="-464677" y="33669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13" name="Group 113"/>
                        <wpg:cNvGrpSpPr/>
                        <wpg:grpSpPr>
                          <a:xfrm flipH="1">
                            <a:off x="224637" y="477313"/>
                            <a:ext cx="1909068" cy="355009"/>
                            <a:chOff x="8276" y="-14393"/>
                            <a:chExt cx="1909068" cy="355009"/>
                          </a:xfrm>
                        </wpg:grpSpPr>
                        <wps:wsp>
                          <wps:cNvPr id="114" name="Text Box 114"/>
                          <wps:cNvSpPr txBox="1"/>
                          <wps:spPr>
                            <a:xfrm>
                              <a:off x="8276" y="-14393"/>
                              <a:ext cx="1909068" cy="3516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590CBE8" w14:textId="1E6E317D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مهارت دوم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5" name="Group 115"/>
                          <wpg:cNvGrpSpPr/>
                          <wpg:grpSpPr>
                            <a:xfrm>
                              <a:off x="116481" y="335525"/>
                              <a:ext cx="1441722" cy="5091"/>
                              <a:chOff x="-421438" y="14397"/>
                              <a:chExt cx="1905000" cy="5091"/>
                            </a:xfrm>
                          </wpg:grpSpPr>
                          <wps:wsp>
                            <wps:cNvPr id="116" name="Straight Connector 116"/>
                            <wps:cNvCnPr/>
                            <wps:spPr>
                              <a:xfrm>
                                <a:off x="-421438" y="19488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7" name="Straight Connector 117"/>
                            <wps:cNvCnPr/>
                            <wps:spPr>
                              <a:xfrm>
                                <a:off x="-421438" y="14397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18" name="Group 118"/>
                        <wpg:cNvGrpSpPr/>
                        <wpg:grpSpPr>
                          <a:xfrm flipH="1">
                            <a:off x="225351" y="952917"/>
                            <a:ext cx="1909068" cy="337474"/>
                            <a:chOff x="7562" y="-39121"/>
                            <a:chExt cx="1909068" cy="337474"/>
                          </a:xfrm>
                        </wpg:grpSpPr>
                        <wps:wsp>
                          <wps:cNvPr id="119" name="Text Box 119"/>
                          <wps:cNvSpPr txBox="1"/>
                          <wps:spPr>
                            <a:xfrm>
                              <a:off x="7562" y="-39121"/>
                              <a:ext cx="1909068" cy="31379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FD5732E" w14:textId="04DA043D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چهارم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0" name="Group 120"/>
                          <wpg:cNvGrpSpPr/>
                          <wpg:grpSpPr>
                            <a:xfrm>
                              <a:off x="116481" y="298353"/>
                              <a:ext cx="1441722" cy="0"/>
                              <a:chOff x="-421437" y="-22775"/>
                              <a:chExt cx="1905000" cy="0"/>
                            </a:xfrm>
                          </wpg:grpSpPr>
                          <wps:wsp>
                            <wps:cNvPr id="121" name="Straight Connector 121"/>
                            <wps:cNvCnPr/>
                            <wps:spPr>
                              <a:xfrm>
                                <a:off x="-421437" y="-22775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2" name="Straight Connector 122"/>
                            <wps:cNvCnPr/>
                            <wps:spPr>
                              <a:xfrm>
                                <a:off x="-421437" y="-22775"/>
                                <a:ext cx="1258766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23" name="Group 123"/>
                        <wpg:cNvGrpSpPr/>
                        <wpg:grpSpPr>
                          <a:xfrm flipH="1">
                            <a:off x="2044462" y="1391002"/>
                            <a:ext cx="1909068" cy="378364"/>
                            <a:chOff x="-1811549" y="-118621"/>
                            <a:chExt cx="1909068" cy="378364"/>
                          </a:xfrm>
                        </wpg:grpSpPr>
                        <wps:wsp>
                          <wps:cNvPr id="124" name="Text Box 124"/>
                          <wps:cNvSpPr txBox="1"/>
                          <wps:spPr>
                            <a:xfrm>
                              <a:off x="-1811549" y="-118621"/>
                              <a:ext cx="1909068" cy="3783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398C2B" w14:textId="17CA53E6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پنجم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5" name="Group 125"/>
                          <wpg:cNvGrpSpPr/>
                          <wpg:grpSpPr>
                            <a:xfrm>
                              <a:off x="-1727790" y="205234"/>
                              <a:ext cx="1441722" cy="0"/>
                              <a:chOff x="-2858340" y="-115894"/>
                              <a:chExt cx="1905000" cy="0"/>
                            </a:xfrm>
                          </wpg:grpSpPr>
                          <wps:wsp>
                            <wps:cNvPr id="126" name="Straight Connector 126"/>
                            <wps:cNvCnPr/>
                            <wps:spPr>
                              <a:xfrm>
                                <a:off x="-2858340" y="-115894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7" name="Straight Connector 127"/>
                            <wps:cNvCnPr/>
                            <wps:spPr>
                              <a:xfrm>
                                <a:off x="-2858339" y="-115894"/>
                                <a:ext cx="1512276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28" name="Group 128"/>
                        <wpg:cNvGrpSpPr/>
                        <wpg:grpSpPr>
                          <a:xfrm flipH="1">
                            <a:off x="2033133" y="943671"/>
                            <a:ext cx="1909068" cy="346732"/>
                            <a:chOff x="11327" y="-108752"/>
                            <a:chExt cx="1909068" cy="346732"/>
                          </a:xfrm>
                        </wpg:grpSpPr>
                        <wps:wsp>
                          <wps:cNvPr id="129" name="Text Box 129"/>
                          <wps:cNvSpPr txBox="1"/>
                          <wps:spPr>
                            <a:xfrm>
                              <a:off x="11327" y="-108752"/>
                              <a:ext cx="1909068" cy="32341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11ACAE2" w14:textId="0E2DD54C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سوم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0" name="Group 130"/>
                          <wpg:cNvGrpSpPr/>
                          <wpg:grpSpPr>
                            <a:xfrm>
                              <a:off x="97837" y="237980"/>
                              <a:ext cx="1441723" cy="0"/>
                              <a:chOff x="-446074" y="-83148"/>
                              <a:chExt cx="1905002" cy="0"/>
                            </a:xfrm>
                          </wpg:grpSpPr>
                          <wps:wsp>
                            <wps:cNvPr id="131" name="Straight Connector 131"/>
                            <wps:cNvCnPr/>
                            <wps:spPr>
                              <a:xfrm>
                                <a:off x="-446072" y="-83148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2" name="Straight Connector 132"/>
                            <wps:cNvCnPr/>
                            <wps:spPr>
                              <a:xfrm>
                                <a:off x="-446074" y="-83148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6" name="Graphic 166" descr="Gears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634748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78FD76" id="skills" o:spid="_x0000_s1050" style="position:absolute;margin-left:38.25pt;margin-top:423.75pt;width:300.4pt;height:139.3pt;z-index:251727872;mso-width-relative:margin;mso-height-relative:margin" coordorigin="2246" coordsize="38165,1769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">
                <v:group id="Group 28" o:spid="_x0000_s1051" style="position:absolute;left:6951;width:28885;height:4490;flip:x" coordorigin="-5079" coordsize="23589,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">
                  <v:roundrect id="Rectangle: Rounded Corners 29" o:spid="_x0000_s1052" style="position:absolute;left:-4603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" fillcolor="#212934 [1615]" stroked="f" strokeweight="1pt">
                    <v:stroke joinstyle="miter"/>
                  </v:roundrect>
                  <v:shape id="Text Box 30" o:spid="_x0000_s1053" type="#_x0000_t202" style="position:absolute;left:-5079;top:91;width:23588;height:4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<v:textbox>
                      <w:txbxContent>
                        <w:p w14:paraId="324C6193" w14:textId="0A148CCB" w:rsidR="000E54D7" w:rsidRPr="00A807E0" w:rsidRDefault="002A29BC" w:rsidP="000E54D7">
                          <w:pPr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مهارت ها</w:t>
                          </w:r>
                        </w:p>
                      </w:txbxContent>
                    </v:textbox>
                  </v:shape>
                </v:group>
                <v:group id="Group 99" o:spid="_x0000_s1054" style="position:absolute;left:20521;top:4775;width:19090;height:3548;flip:x" coordorigin="-76,31" coordsize="1909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">
                  <v:shape id="Text Box 104" o:spid="_x0000_s1055" type="#_x0000_t202" style="position:absolute;left:-76;top:31;width:19090;height:3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<v:textbox>
                      <w:txbxContent>
                        <w:p w14:paraId="4213C2DB" w14:textId="6A0B1130" w:rsidR="008A7608" w:rsidRPr="00A807E0" w:rsidRDefault="002A29BC" w:rsidP="00A807E0">
                          <w:pPr>
                            <w:bidi/>
                            <w:spacing w:line="240" w:lineRule="auto"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bidi="fa-IR"/>
                            </w:rPr>
                            <w:t>مهارت اول</w:t>
                          </w:r>
                        </w:p>
                      </w:txbxContent>
                    </v:textbox>
                  </v:shape>
                  <v:group id="Group 105" o:spid="_x0000_s1056" style="position:absolute;left:837;top:3527;width:14417;height:20" coordorigin="-4646,316" coordsize="1905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  <v:line id="Straight Connector 106" o:spid="_x0000_s1057" style="position:absolute;visibility:visible;mso-wrap-style:square" from="-4646,316" to="14403,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" strokecolor="#072b65" strokeweight="6pt">
                      <v:stroke joinstyle="miter"/>
                    </v:line>
                    <v:line id="Straight Connector 107" o:spid="_x0000_s1058" style="position:absolute;visibility:visible;mso-wrap-style:square" from="-4646,336" to="1047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" strokecolor="#c00000" strokeweight="6pt">
                      <v:stroke joinstyle="miter"/>
                    </v:line>
                  </v:group>
                </v:group>
                <v:group id="Group 113" o:spid="_x0000_s1059" style="position:absolute;left:2246;top:4773;width:19091;height:3550;flip:x" coordorigin="82,-143" coordsize="19090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">
                  <v:shape id="Text Box 114" o:spid="_x0000_s1060" type="#_x0000_t202" style="position:absolute;left:82;top:-143;width:19091;height:3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<v:textbox>
                      <w:txbxContent>
                        <w:p w14:paraId="1590CBE8" w14:textId="1E6E317D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bidi="fa-IR"/>
                            </w:rPr>
                            <w:t>مهارت دوم</w:t>
                          </w:r>
                        </w:p>
                      </w:txbxContent>
                    </v:textbox>
                  </v:shape>
                  <v:group id="Group 115" o:spid="_x0000_s1061" style="position:absolute;left:1164;top:3355;width:14418;height:51" coordorigin="-4214,143" coordsize="1905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<v:line id="Straight Connector 116" o:spid="_x0000_s1062" style="position:absolute;visibility:visible;mso-wrap-style:square" from="-4214,194" to="14835,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" strokecolor="#072b65" strokeweight="6pt">
                      <v:stroke joinstyle="miter"/>
                    </v:line>
                    <v:line id="Straight Connector 117" o:spid="_x0000_s1063" style="position:absolute;visibility:visible;mso-wrap-style:square" from="-4214,143" to="10908,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18" o:spid="_x0000_s1064" style="position:absolute;left:2253;top:9529;width:19091;height:3374;flip:x" coordorigin="75,-391" coordsize="19090,3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">
                  <v:shape id="Text Box 119" o:spid="_x0000_s1065" type="#_x0000_t202" style="position:absolute;left:75;top:-391;width:19091;height:3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" filled="f" stroked="f" strokeweight=".5pt">
                    <v:textbox>
                      <w:txbxContent>
                        <w:p w14:paraId="1FD5732E" w14:textId="04DA043D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چهارم</w:t>
                          </w:r>
                        </w:p>
                      </w:txbxContent>
                    </v:textbox>
                  </v:shape>
                  <v:group id="Group 120" o:spid="_x0000_s1066" style="position:absolute;left:1164;top:2983;width:14418;height:0" coordorigin="-4214,-227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<v:line id="Straight Connector 121" o:spid="_x0000_s1067" style="position:absolute;visibility:visible;mso-wrap-style:square" from="-4214,-227" to="14835,-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" strokecolor="#072b65" strokeweight="6pt">
                      <v:stroke joinstyle="miter"/>
                    </v:line>
                    <v:line id="Straight Connector 122" o:spid="_x0000_s1068" style="position:absolute;visibility:visible;mso-wrap-style:square" from="-4214,-227" to="8373,-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23" o:spid="_x0000_s1069" style="position:absolute;left:20444;top:13910;width:19091;height:3783;flip:x" coordorigin="-18115,-1186" coordsize="19090,3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">
                  <v:shape id="Text Box 124" o:spid="_x0000_s1070" type="#_x0000_t202" style="position:absolute;left:-18115;top:-1186;width:19090;height:3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lBg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XRpQYMMAAADcAAAADwAA&#10;AAAAAAAAAAAAAAAHAgAAZHJzL2Rvd25yZXYueG1sUEsFBgAAAAADAAMAtwAAAPcCAAAAAA==&#10;" filled="f" stroked="f" strokeweight=".5pt">
                    <v:textbox>
                      <w:txbxContent>
                        <w:p w14:paraId="5C398C2B" w14:textId="17CA53E6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پنجم</w:t>
                          </w:r>
                        </w:p>
                      </w:txbxContent>
                    </v:textbox>
                  </v:shape>
                  <v:group id="Group 125" o:spid="_x0000_s1071" style="position:absolute;left:-17277;top:2052;width:14417;height:0" coordorigin="-28583,-1158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<v:line id="Straight Connector 126" o:spid="_x0000_s1072" style="position:absolute;visibility:visible;mso-wrap-style:square" from="-28583,-1158" to="-9533,-1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" strokecolor="#072b65" strokeweight="6pt">
                      <v:stroke joinstyle="miter"/>
                    </v:line>
                    <v:line id="Straight Connector 127" o:spid="_x0000_s1073" style="position:absolute;visibility:visible;mso-wrap-style:square" from="-28583,-1158" to="-13460,-1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28" o:spid="_x0000_s1074" style="position:absolute;left:20331;top:9436;width:19091;height:3468;flip:x" coordorigin="113,-1087" coordsize="19090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">
                  <v:shape id="Text Box 129" o:spid="_x0000_s1075" type="#_x0000_t202" style="position:absolute;left:113;top:-1087;width:19090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  <v:textbox>
                      <w:txbxContent>
                        <w:p w14:paraId="211ACAE2" w14:textId="0E2DD54C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سوم</w:t>
                          </w:r>
                        </w:p>
                      </w:txbxContent>
                    </v:textbox>
                  </v:shape>
                  <v:group id="Group 130" o:spid="_x0000_s1076" style="position:absolute;left:978;top:2379;width:14417;height:0" coordorigin="-4460,-831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  <v:line id="Straight Connector 131" o:spid="_x0000_s1077" style="position:absolute;visibility:visible;mso-wrap-style:square" from="-4460,-831" to="14589,-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" strokecolor="#072b65" strokeweight="6pt">
                      <v:stroke joinstyle="miter"/>
                    </v:line>
                    <v:line id="Straight Connector 132" o:spid="_x0000_s1078" style="position:absolute;visibility:visible;mso-wrap-style:square" from="-4460,-831" to="10662,-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shape id="Graphic 166" o:spid="_x0000_s1079" type="#_x0000_t75" alt="Gears" style="position:absolute;left:36347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">
                  <v:imagedata r:id="rId15" o:title="Gears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AAC301D" wp14:editId="4722DE6D">
                <wp:simplePos x="0" y="0"/>
                <wp:positionH relativeFrom="column">
                  <wp:posOffset>133350</wp:posOffset>
                </wp:positionH>
                <wp:positionV relativeFrom="paragraph">
                  <wp:posOffset>2057400</wp:posOffset>
                </wp:positionV>
                <wp:extent cx="4127500" cy="3106420"/>
                <wp:effectExtent l="0" t="0" r="6350" b="0"/>
                <wp:wrapNone/>
                <wp:docPr id="39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7500" cy="3106419"/>
                          <a:chOff x="0" y="0"/>
                          <a:chExt cx="4128236" cy="3106473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 flipH="1">
                            <a:off x="776316" y="0"/>
                            <a:ext cx="2888331" cy="468631"/>
                            <a:chOff x="-552712" y="0"/>
                            <a:chExt cx="2358905" cy="469164"/>
                          </a:xfrm>
                        </wpg:grpSpPr>
                        <wps:wsp>
                          <wps:cNvPr id="26" name="Rectangle: Rounded Corners 26"/>
                          <wps:cNvSpPr/>
                          <wps:spPr>
                            <a:xfrm>
                              <a:off x="-529167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-552712" y="28832"/>
                              <a:ext cx="2358905" cy="4403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B5D306" w14:textId="70E30A7A" w:rsidR="000E54D7" w:rsidRPr="00A807E0" w:rsidRDefault="002A29BC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تحصیلات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1" name="Group 151"/>
                        <wpg:cNvGrpSpPr/>
                        <wpg:grpSpPr>
                          <a:xfrm flipH="1">
                            <a:off x="0" y="482737"/>
                            <a:ext cx="4128236" cy="2623736"/>
                            <a:chOff x="0" y="-95233"/>
                            <a:chExt cx="4128236" cy="2623736"/>
                          </a:xfrm>
                        </wpg:grpSpPr>
                        <wpg:grpSp>
                          <wpg:cNvPr id="100" name="Group 100"/>
                          <wpg:cNvGrpSpPr/>
                          <wpg:grpSpPr>
                            <a:xfrm>
                              <a:off x="9753" y="-95233"/>
                              <a:ext cx="4118483" cy="1088915"/>
                              <a:chOff x="-34132" y="-95253"/>
                              <a:chExt cx="4631213" cy="1089136"/>
                            </a:xfrm>
                          </wpg:grpSpPr>
                          <wps:wsp>
                            <wps:cNvPr id="101" name="Text Box 101"/>
                            <wps:cNvSpPr txBox="1"/>
                            <wps:spPr>
                              <a:xfrm>
                                <a:off x="-34132" y="38109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82B295" w14:textId="65C4A3CF" w:rsidR="00355FAC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" name="Text Box 102"/>
                            <wps:cNvSpPr txBox="1"/>
                            <wps:spPr>
                              <a:xfrm>
                                <a:off x="921807" y="-95253"/>
                                <a:ext cx="2886636" cy="3841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7C32A5" w14:textId="5612F1B1" w:rsidR="00355FAC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" name="Text Box 103"/>
                            <wps:cNvSpPr txBox="1"/>
                            <wps:spPr>
                              <a:xfrm>
                                <a:off x="589108" y="197988"/>
                                <a:ext cx="4007973" cy="7958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9317F3" w14:textId="3B2C92C8" w:rsidR="00355FAC" w:rsidRPr="00A807E0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40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5" name="Group 45"/>
                          <wpg:cNvGrpSpPr/>
                          <wpg:grpSpPr>
                            <a:xfrm>
                              <a:off x="8021" y="803921"/>
                              <a:ext cx="4088130" cy="961298"/>
                              <a:chOff x="0" y="-46321"/>
                              <a:chExt cx="4597081" cy="961494"/>
                            </a:xfrm>
                          </wpg:grpSpPr>
                          <wps:wsp>
                            <wps:cNvPr id="46" name="Text Box 46"/>
                            <wps:cNvSpPr txBox="1"/>
                            <wps:spPr>
                              <a:xfrm>
                                <a:off x="0" y="0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118DB3" w14:textId="2D3CA41D" w:rsidR="00A31532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Text Box 47"/>
                            <wps:cNvSpPr txBox="1"/>
                            <wps:spPr>
                              <a:xfrm>
                                <a:off x="957885" y="-46321"/>
                                <a:ext cx="2886636" cy="39939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EE7CA6" w14:textId="77777777" w:rsidR="002A29BC" w:rsidRPr="00A807E0" w:rsidRDefault="002A29BC" w:rsidP="002A29BC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  <w:p w14:paraId="4C75F933" w14:textId="6505A096" w:rsidR="00A31532" w:rsidRPr="00607288" w:rsidRDefault="00A31532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lang w:val="en-GB"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Text Box 48"/>
                            <wps:cNvSpPr txBox="1"/>
                            <wps:spPr>
                              <a:xfrm>
                                <a:off x="589108" y="197988"/>
                                <a:ext cx="4007973" cy="7171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F2FD41" w14:textId="5AD40426" w:rsidR="00A31532" w:rsidRPr="00A807E0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oup 49"/>
                          <wpg:cNvGrpSpPr/>
                          <wpg:grpSpPr>
                            <a:xfrm>
                              <a:off x="0" y="1612010"/>
                              <a:ext cx="4088131" cy="916493"/>
                              <a:chOff x="0" y="-88472"/>
                              <a:chExt cx="4597081" cy="916680"/>
                            </a:xfrm>
                          </wpg:grpSpPr>
                          <wps:wsp>
                            <wps:cNvPr id="50" name="Text Box 50"/>
                            <wps:cNvSpPr txBox="1"/>
                            <wps:spPr>
                              <a:xfrm>
                                <a:off x="0" y="0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8C9FED" w14:textId="3FDFED47" w:rsidR="00A31532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Text Box 51"/>
                            <wps:cNvSpPr txBox="1"/>
                            <wps:spPr>
                              <a:xfrm>
                                <a:off x="953977" y="-88472"/>
                                <a:ext cx="2886636" cy="3723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471F59" w14:textId="77777777" w:rsidR="002A29BC" w:rsidRPr="00A807E0" w:rsidRDefault="002A29BC" w:rsidP="002A29BC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  <w:p w14:paraId="61E013E6" w14:textId="52006515" w:rsidR="00A31532" w:rsidRPr="00607288" w:rsidRDefault="00A31532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lang w:val="en-GB"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Text Box 52"/>
                            <wps:cNvSpPr txBox="1"/>
                            <wps:spPr>
                              <a:xfrm>
                                <a:off x="589108" y="197989"/>
                                <a:ext cx="4007973" cy="6302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513C53" w14:textId="4A082DC3" w:rsidR="002A29BC" w:rsidRPr="00031211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031211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031211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  <w:p w14:paraId="013ADD16" w14:textId="77777777" w:rsidR="00A31532" w:rsidRPr="00355FAC" w:rsidRDefault="00A31532" w:rsidP="00511535">
                                  <w:pPr>
                                    <w:pStyle w:val="ListParagraph"/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5" name="Graphic 165" descr="Graduation cap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712084" y="2880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AC301D" id="education" o:spid="_x0000_s1080" style="position:absolute;margin-left:10.5pt;margin-top:162pt;width:325pt;height:244.6pt;z-index:251725824;mso-width-relative:margin;mso-height-relative:margin" coordsize="41282,3106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">
                <v:group id="Group 25" o:spid="_x0000_s1081" style="position:absolute;left:7763;width:28883;height:4686;flip:x" coordorigin="-5527" coordsize="23589,4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">
                  <v:roundrect id="Rectangle: Rounded Corners 26" o:spid="_x0000_s1082" style="position:absolute;left:-5291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" fillcolor="#212934 [1615]" stroked="f" strokeweight="1pt">
                    <v:stroke joinstyle="miter"/>
                  </v:roundrect>
                  <v:shape id="Text Box 27" o:spid="_x0000_s1083" type="#_x0000_t202" style="position:absolute;left:-5527;top:288;width:23588;height:4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<v:textbox>
                      <w:txbxContent>
                        <w:p w14:paraId="6EB5D306" w14:textId="70E30A7A" w:rsidR="000E54D7" w:rsidRPr="00A807E0" w:rsidRDefault="002A29BC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تحصیلات</w:t>
                          </w:r>
                        </w:p>
                      </w:txbxContent>
                    </v:textbox>
                  </v:shape>
                </v:group>
                <v:group id="Group 151" o:spid="_x0000_s1084" style="position:absolute;top:4827;width:41282;height:26237;flip:x" coordorigin=",-952" coordsize="41282,26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">
                  <v:group id="Group 100" o:spid="_x0000_s1085" style="position:absolute;left:97;top:-952;width:41185;height:10888" coordorigin="-341,-952" coordsize="46312,10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<v:shape id="Text Box 101" o:spid="_x0000_s1086" type="#_x0000_t202" style="position:absolute;left:-341;top:381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" filled="f" stroked="f" strokeweight=".5pt">
                      <v:textbox>
                        <w:txbxContent>
                          <w:p w14:paraId="0382B295" w14:textId="65C4A3CF" w:rsidR="00355FAC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102" o:spid="_x0000_s1087" type="#_x0000_t202" style="position:absolute;left:9218;top:-952;width:28866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" filled="f" stroked="f" strokeweight=".5pt">
                      <v:textbox>
                        <w:txbxContent>
                          <w:p w14:paraId="377C32A5" w14:textId="5612F1B1" w:rsidR="00355FAC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</w:txbxContent>
                      </v:textbox>
                    </v:shape>
                    <v:shape id="Text Box 103" o:spid="_x0000_s1088" type="#_x0000_t202" style="position:absolute;left:5891;top:1979;width:40079;height:7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14:paraId="6D9317F3" w14:textId="3B2C92C8" w:rsidR="00355FAC" w:rsidRPr="00A807E0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</w:txbxContent>
                      </v:textbox>
                    </v:shape>
                  </v:group>
                  <v:group id="Group 45" o:spid="_x0000_s1089" style="position:absolute;left:80;top:8039;width:40881;height:9613" coordorigin=",-463" coordsize="45970,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shape id="Text Box 46" o:spid="_x0000_s1090" type="#_x0000_t202" style="position:absolute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    <v:textbox>
                        <w:txbxContent>
                          <w:p w14:paraId="50118DB3" w14:textId="2D3CA41D" w:rsidR="00A31532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47" o:spid="_x0000_s1091" type="#_x0000_t202" style="position:absolute;left:9578;top:-463;width:28867;height:3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  <v:textbox>
                        <w:txbxContent>
                          <w:p w14:paraId="23EE7CA6" w14:textId="77777777" w:rsidR="002A29BC" w:rsidRPr="00A807E0" w:rsidRDefault="002A29BC" w:rsidP="002A29BC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  <w:p w14:paraId="4C75F933" w14:textId="6505A096" w:rsidR="00A31532" w:rsidRPr="00607288" w:rsidRDefault="00A31532" w:rsidP="00511535">
                            <w:pPr>
                              <w:bidi/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GB" w:bidi="fa-IR"/>
                              </w:rPr>
                            </w:pPr>
                          </w:p>
                        </w:txbxContent>
                      </v:textbox>
                    </v:shape>
                    <v:shape id="Text Box 48" o:spid="_x0000_s1092" type="#_x0000_t202" style="position:absolute;left:5891;top:1979;width:40079;height:7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20F2FD41" w14:textId="5AD40426" w:rsidR="00A31532" w:rsidRPr="00A807E0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</w:txbxContent>
                      </v:textbox>
                    </v:shape>
                  </v:group>
                  <v:group id="Group 49" o:spid="_x0000_s1093" style="position:absolute;top:16120;width:40881;height:9165" coordorigin=",-884" coordsize="45970,9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shape id="Text Box 50" o:spid="_x0000_s1094" type="#_x0000_t202" style="position:absolute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    <v:textbox>
                        <w:txbxContent>
                          <w:p w14:paraId="448C9FED" w14:textId="3FDFED47" w:rsidR="00A31532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51" o:spid="_x0000_s1095" type="#_x0000_t202" style="position:absolute;left:9539;top:-884;width:28867;height:3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    <v:textbox>
                        <w:txbxContent>
                          <w:p w14:paraId="36471F59" w14:textId="77777777" w:rsidR="002A29BC" w:rsidRPr="00A807E0" w:rsidRDefault="002A29BC" w:rsidP="002A29BC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  <w:p w14:paraId="61E013E6" w14:textId="52006515" w:rsidR="00A31532" w:rsidRPr="00607288" w:rsidRDefault="00A31532" w:rsidP="00511535">
                            <w:pPr>
                              <w:bidi/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GB" w:bidi="fa-IR"/>
                              </w:rPr>
                            </w:pPr>
                          </w:p>
                        </w:txbxContent>
                      </v:textbox>
                    </v:shape>
                    <v:shape id="Text Box 52" o:spid="_x0000_s1096" type="#_x0000_t202" style="position:absolute;left:5891;top:1979;width:40079;height:6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    <v:textbox>
                        <w:txbxContent>
                          <w:p w14:paraId="2D513C53" w14:textId="4A082DC3" w:rsidR="002A29BC" w:rsidRPr="00031211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031211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031211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  <w:p w14:paraId="013ADD16" w14:textId="77777777" w:rsidR="00A31532" w:rsidRPr="00355FAC" w:rsidRDefault="00A31532" w:rsidP="00511535">
                            <w:pPr>
                              <w:pStyle w:val="ListParagraph"/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Graphic 165" o:spid="_x0000_s1097" type="#_x0000_t75" alt="Graduation cap" style="position:absolute;left:37120;top:288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">
                  <v:imagedata r:id="rId18" o:title="Graduation cap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7CFA439" wp14:editId="003D1828">
                <wp:simplePos x="0" y="0"/>
                <wp:positionH relativeFrom="column">
                  <wp:posOffset>4800600</wp:posOffset>
                </wp:positionH>
                <wp:positionV relativeFrom="paragraph">
                  <wp:posOffset>6657975</wp:posOffset>
                </wp:positionV>
                <wp:extent cx="2990215" cy="2785745"/>
                <wp:effectExtent l="0" t="0" r="635" b="0"/>
                <wp:wrapNone/>
                <wp:docPr id="9" name="personal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0215" cy="2785745"/>
                          <a:chOff x="-6364" y="0"/>
                          <a:chExt cx="2991039" cy="2786467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 flipH="1">
                            <a:off x="-6364" y="0"/>
                            <a:ext cx="2991039" cy="511831"/>
                            <a:chOff x="31130" y="0"/>
                            <a:chExt cx="2443345" cy="513210"/>
                          </a:xfrm>
                        </wpg:grpSpPr>
                        <wps:wsp>
                          <wps:cNvPr id="23" name="Rectangle: Rounded Corners 23"/>
                          <wps:cNvSpPr/>
                          <wps:spPr>
                            <a:xfrm>
                              <a:off x="31130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342535" y="19088"/>
                              <a:ext cx="2131940" cy="49412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9900B6" w14:textId="104BD432" w:rsidR="000E54D7" w:rsidRPr="00A807E0" w:rsidRDefault="00875755" w:rsidP="001302A3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اطلاعات تماس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4" name="Graphic 164" descr="Newspaper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2266950" y="3810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3" name="Group 153"/>
                        <wpg:cNvGrpSpPr/>
                        <wpg:grpSpPr>
                          <a:xfrm flipH="1">
                            <a:off x="154682" y="84836"/>
                            <a:ext cx="2535854" cy="2701631"/>
                            <a:chOff x="-174850" y="-334290"/>
                            <a:chExt cx="2423967" cy="2701838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-174850" y="-334290"/>
                              <a:ext cx="2423967" cy="1058542"/>
                              <a:chOff x="-179930" y="-334290"/>
                              <a:chExt cx="2423967" cy="1058542"/>
                            </a:xfrm>
                          </wpg:grpSpPr>
                          <wps:wsp>
                            <wps:cNvPr id="11" name="Text Box 11"/>
                            <wps:cNvSpPr txBox="1"/>
                            <wps:spPr>
                              <a:xfrm>
                                <a:off x="20883" y="111890"/>
                                <a:ext cx="836391" cy="3394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FB2388" w14:textId="18CE9C70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آدرس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Text Box 12"/>
                            <wps:cNvSpPr txBox="1"/>
                            <wps:spPr>
                              <a:xfrm>
                                <a:off x="34237" y="390932"/>
                                <a:ext cx="2209800" cy="333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F8A0A8" w14:textId="61BC23EC" w:rsidR="00445CA5" w:rsidRPr="00A807E0" w:rsidRDefault="00395F94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lang w:val="en-GB" w:bidi="fa-IR"/>
                                    </w:rPr>
                                  </w:pPr>
                                  <w:r w:rsidRPr="00A807E0">
                                    <w:rPr>
                                      <w:rFonts w:asciiTheme="minorBidi" w:hAnsiTheme="minorBidi" w:cs="B Nazanin" w:hint="cs"/>
                                      <w:caps/>
                                      <w:color w:val="000000" w:themeColor="text1"/>
                                      <w:kern w:val="24"/>
                                      <w:rtl/>
                                      <w:lang w:val="en-US" w:bidi="fa-IR"/>
                                    </w:rPr>
                                    <w:t>تهران، خیابان شریعتی،</w:t>
                                  </w:r>
                                  <w:r w:rsidRPr="00A807E0">
                                    <w:rPr>
                                      <w:rFonts w:asciiTheme="minorBidi" w:hAnsiTheme="minorBidi" w:cs="B Nazanin"/>
                                      <w:caps/>
                                      <w:color w:val="000000" w:themeColor="text1"/>
                                      <w:kern w:val="24"/>
                                      <w:lang w:val="en-US" w:bidi="fa-IR"/>
                                    </w:rPr>
                                    <w:t xml:space="preserve"> </w:t>
                                  </w:r>
                                  <w:r w:rsidRPr="00A807E0">
                                    <w:rPr>
                                      <w:rFonts w:asciiTheme="minorBidi" w:hAnsiTheme="minorBidi" w:cs="B Nazanin" w:hint="cs"/>
                                      <w:caps/>
                                      <w:color w:val="000000" w:themeColor="text1"/>
                                      <w:kern w:val="24"/>
                                      <w:rtl/>
                                      <w:lang w:val="en-US" w:bidi="fa-IR"/>
                                    </w:rPr>
                                    <w:t>خیابان میرداماد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13"/>
                            <wps:cNvSpPr txBox="1"/>
                            <wps:spPr>
                              <a:xfrm>
                                <a:off x="-179930" y="-334290"/>
                                <a:ext cx="2209800" cy="21045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930190" w14:textId="7273C256" w:rsidR="00445CA5" w:rsidRPr="00445CA5" w:rsidRDefault="00445CA5" w:rsidP="001302A3">
                                  <w:pPr>
                                    <w:bidi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5" name="Group 135"/>
                          <wpg:cNvGrpSpPr/>
                          <wpg:grpSpPr>
                            <a:xfrm>
                              <a:off x="0" y="642392"/>
                              <a:ext cx="2209800" cy="784612"/>
                              <a:chOff x="0" y="-63494"/>
                              <a:chExt cx="2209800" cy="785035"/>
                            </a:xfrm>
                          </wpg:grpSpPr>
                          <wps:wsp>
                            <wps:cNvPr id="136" name="Text Box 136"/>
                            <wps:cNvSpPr txBox="1"/>
                            <wps:spPr>
                              <a:xfrm>
                                <a:off x="18211" y="-63494"/>
                                <a:ext cx="868677" cy="31720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7100FD" w14:textId="6A9F1229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شماره تماس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" name="Text Box 137"/>
                            <wps:cNvSpPr txBox="1"/>
                            <wps:spPr>
                              <a:xfrm>
                                <a:off x="0" y="22098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4AFE82" w14:textId="77777777" w:rsidR="00A807E0" w:rsidRPr="00A807E0" w:rsidRDefault="00A807E0" w:rsidP="00A807E0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۰۲۱-۹۱۳۰۰۰۱۳</w:t>
                                  </w:r>
                                </w:p>
                                <w:p w14:paraId="183573BD" w14:textId="042C01BA" w:rsidR="00445CA5" w:rsidRPr="00A807E0" w:rsidRDefault="00445CA5" w:rsidP="00F3651B">
                                  <w:pPr>
                                    <w:bidi/>
                                    <w:jc w:val="both"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8" name="Text Box 138"/>
                            <wps:cNvSpPr txBox="1"/>
                            <wps:spPr>
                              <a:xfrm>
                                <a:off x="0" y="392586"/>
                                <a:ext cx="2209800" cy="3289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67D61E" w14:textId="7CFC43E2" w:rsidR="00445CA5" w:rsidRPr="00A807E0" w:rsidRDefault="00F3651B" w:rsidP="00F3651B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۰۲۱-۹۱۳۰۰۰۱۳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9" name="Group 139"/>
                          <wpg:cNvGrpSpPr/>
                          <wpg:grpSpPr>
                            <a:xfrm>
                              <a:off x="0" y="1349551"/>
                              <a:ext cx="2209800" cy="501850"/>
                              <a:chOff x="0" y="-45176"/>
                              <a:chExt cx="2209800" cy="491656"/>
                            </a:xfrm>
                          </wpg:grpSpPr>
                          <wps:wsp>
                            <wps:cNvPr id="140" name="Text Box 140"/>
                            <wps:cNvSpPr txBox="1"/>
                            <wps:spPr>
                              <a:xfrm>
                                <a:off x="7621" y="-45176"/>
                                <a:ext cx="868680" cy="29663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F1437F" w14:textId="0C5F2140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آدرس ایمیل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1" name="Text Box 141"/>
                            <wps:cNvSpPr txBox="1"/>
                            <wps:spPr>
                              <a:xfrm>
                                <a:off x="0" y="19502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B744559" w14:textId="77777777" w:rsidR="00F3651B" w:rsidRPr="00321DD2" w:rsidRDefault="00F3651B" w:rsidP="00F3651B">
                                  <w:pPr>
                                    <w:bidi/>
                                    <w:rPr>
                                      <w:rFonts w:asciiTheme="minorBidi" w:hAnsiTheme="minorBidi"/>
                                      <w:color w:val="000000" w:themeColor="text1"/>
                                      <w:lang w:val="en-US" w:bidi="fa-IR"/>
                                    </w:rPr>
                                  </w:pPr>
                                  <w:r w:rsidRPr="00321DD2">
                                    <w:rPr>
                                      <w:rFonts w:asciiTheme="minorBidi" w:hAnsiTheme="minorBidi"/>
                                      <w:color w:val="000000" w:themeColor="text1"/>
                                      <w:lang w:val="en-US" w:bidi="fa-IR"/>
                                    </w:rPr>
                                    <w:t>info@iranestekhdam.ir</w:t>
                                  </w:r>
                                </w:p>
                                <w:p w14:paraId="5ECF8377" w14:textId="0B99EF0C" w:rsidR="00445CA5" w:rsidRPr="00445CA5" w:rsidRDefault="00875755" w:rsidP="001302A3">
                                  <w:pPr>
                                    <w:bidi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  <w:lang w:val="en-GB" w:bidi="fa-IR"/>
                                    </w:rPr>
                                  </w:pPr>
                                  <w:r>
                                    <w:rPr>
                                      <w:rFonts w:ascii="Arial" w:hAnsi="Arial" w:cs="Arial" w:hint="cs"/>
                                      <w:color w:val="0D0D0D" w:themeColor="text1" w:themeTint="F2"/>
                                      <w:sz w:val="18"/>
                                      <w:szCs w:val="18"/>
                                      <w:rtl/>
                                      <w:lang w:val="en-GB" w:bidi="fa-IR"/>
                                    </w:rPr>
                                    <w:t>وارد نمایید}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2" name="Group 142"/>
                          <wpg:cNvGrpSpPr/>
                          <wpg:grpSpPr>
                            <a:xfrm>
                              <a:off x="0" y="1884947"/>
                              <a:ext cx="2209800" cy="482601"/>
                              <a:chOff x="0" y="-1"/>
                              <a:chExt cx="2209800" cy="472441"/>
                            </a:xfrm>
                          </wpg:grpSpPr>
                          <wps:wsp>
                            <wps:cNvPr id="143" name="Text Box 143"/>
                            <wps:cNvSpPr txBox="1"/>
                            <wps:spPr>
                              <a:xfrm>
                                <a:off x="7619" y="-1"/>
                                <a:ext cx="1526539" cy="3001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7773D1" w14:textId="007574AD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rtl/>
                                      <w:lang w:bidi="fa-IR"/>
                                    </w:rPr>
                                    <w:t>تاریخ تولد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Text Box 144"/>
                            <wps:cNvSpPr txBox="1"/>
                            <wps:spPr>
                              <a:xfrm>
                                <a:off x="0" y="22098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8F499A" w14:textId="728DDF22" w:rsidR="00445CA5" w:rsidRPr="00445CA5" w:rsidRDefault="00445CA5" w:rsidP="00395F94">
                                  <w:pPr>
                                    <w:bidi/>
                                    <w:jc w:val="right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CFA439" id="personal" o:spid="_x0000_s1098" style="position:absolute;margin-left:378pt;margin-top:524.25pt;width:235.45pt;height:219.35pt;z-index:251735040;mso-width-relative:margin;mso-height-relative:margin" coordorigin="-63" coordsize="29910,2786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">
                <v:group id="Group 22" o:spid="_x0000_s1099" style="position:absolute;left:-63;width:29909;height:5118;flip:x" coordorigin="311" coordsize="24433,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">
                  <v:roundrect id="Rectangle: Rounded Corners 23" o:spid="_x0000_s1100" style="position:absolute;left:311;width:23057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24" o:spid="_x0000_s1101" type="#_x0000_t202" style="position:absolute;left:3425;top:190;width:21319;height:4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<v:textbox>
                      <w:txbxContent>
                        <w:p w14:paraId="649900B6" w14:textId="104BD432" w:rsidR="000E54D7" w:rsidRPr="00A807E0" w:rsidRDefault="00875755" w:rsidP="001302A3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اطلاعات تماس</w:t>
                          </w:r>
                        </w:p>
                      </w:txbxContent>
                    </v:textbox>
                  </v:shape>
                </v:group>
                <v:shape id="Graphic 164" o:spid="_x0000_s1102" type="#_x0000_t75" alt="Newspaper" style="position:absolute;left:22669;top:381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">
                  <v:imagedata r:id="rId21" o:title="Newspaper"/>
                </v:shape>
                <v:group id="Group 153" o:spid="_x0000_s1103" style="position:absolute;left:1546;top:848;width:25359;height:27016;flip:x" coordorigin="-1748,-3342" coordsize="24239,27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">
                  <v:group id="Group 14" o:spid="_x0000_s1104" style="position:absolute;left:-1748;top:-3342;width:24239;height:10584" coordorigin="-1799,-3342" coordsize="24239,10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Text Box 11" o:spid="_x0000_s1105" type="#_x0000_t202" style="position:absolute;left:208;top:1118;width:8364;height:3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<v:textbox>
                        <w:txbxContent>
                          <w:p w14:paraId="57FB2388" w14:textId="18CE9C70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آدرس</w:t>
                            </w:r>
                          </w:p>
                        </w:txbxContent>
                      </v:textbox>
                    </v:shape>
                    <v:shape id="Text Box 12" o:spid="_x0000_s1106" type="#_x0000_t202" style="position:absolute;left:342;top:3909;width:2209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  <v:textbox>
                        <w:txbxContent>
                          <w:p w14:paraId="7FF8A0A8" w14:textId="61BC23EC" w:rsidR="00445CA5" w:rsidRPr="00A807E0" w:rsidRDefault="00395F94" w:rsidP="001302A3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lang w:val="en-GB" w:bidi="fa-IR"/>
                              </w:rPr>
                            </w:pPr>
                            <w:r w:rsidRPr="00A807E0">
                              <w:rPr>
                                <w:rFonts w:asciiTheme="minorBidi" w:hAnsiTheme="minorBidi" w:cs="B Nazanin" w:hint="cs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تهران، خیابان شریعتی،</w:t>
                            </w:r>
                            <w:r w:rsidRPr="00A807E0">
                              <w:rPr>
                                <w:rFonts w:asciiTheme="minorBidi" w:hAnsiTheme="minorBidi" w:cs="B Nazanin"/>
                                <w:caps/>
                                <w:color w:val="000000" w:themeColor="text1"/>
                                <w:kern w:val="24"/>
                                <w:lang w:val="en-US" w:bidi="fa-IR"/>
                              </w:rPr>
                              <w:t xml:space="preserve"> </w:t>
                            </w:r>
                            <w:r w:rsidRPr="00A807E0">
                              <w:rPr>
                                <w:rFonts w:asciiTheme="minorBidi" w:hAnsiTheme="minorBidi" w:cs="B Nazanin" w:hint="cs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خیابان میرداماد</w:t>
                            </w:r>
                          </w:p>
                        </w:txbxContent>
                      </v:textbox>
                    </v:shape>
                    <v:shape id="Text Box 13" o:spid="_x0000_s1107" type="#_x0000_t202" style="position:absolute;left:-1799;top:-3342;width:22097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  <v:textbox>
                        <w:txbxContent>
                          <w:p w14:paraId="0B930190" w14:textId="7273C256" w:rsidR="00445CA5" w:rsidRPr="00445CA5" w:rsidRDefault="00445CA5" w:rsidP="001302A3">
                            <w:pPr>
                              <w:bidi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35" o:spid="_x0000_s1108" style="position:absolute;top:6423;width:22098;height:7847" coordorigin=",-634" coordsize="22098,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shape id="Text Box 136" o:spid="_x0000_s1109" type="#_x0000_t202" style="position:absolute;left:182;top:-634;width:8686;height:3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f1R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BHXf1RxQAAANwAAAAP&#10;AAAAAAAAAAAAAAAAAAcCAABkcnMvZG93bnJldi54bWxQSwUGAAAAAAMAAwC3AAAA+QIAAAAA&#10;" filled="f" stroked="f" strokeweight=".5pt">
                      <v:textbox>
                        <w:txbxContent>
                          <w:p w14:paraId="6C7100FD" w14:textId="6A9F1229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شماره تماس</w:t>
                            </w:r>
                          </w:p>
                        </w:txbxContent>
                      </v:textbox>
                    </v:shape>
                    <v:shape id="Text Box 137" o:spid="_x0000_s1110" type="#_x0000_t202" style="position:absolute;top:2209;width:22098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    <v:textbox>
                        <w:txbxContent>
                          <w:p w14:paraId="274AFE82" w14:textId="77777777" w:rsidR="00A807E0" w:rsidRPr="00A807E0" w:rsidRDefault="00A807E0" w:rsidP="00A807E0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183573BD" w14:textId="042C01BA" w:rsidR="00445CA5" w:rsidRPr="00A807E0" w:rsidRDefault="00445CA5" w:rsidP="00F3651B">
                            <w:pPr>
                              <w:bidi/>
                              <w:jc w:val="both"/>
                              <w:rPr>
                                <w:rFonts w:ascii="Arial" w:hAnsi="Arial" w:cs="B Nazanin"/>
                                <w:color w:val="0D0D0D" w:themeColor="text1" w:themeTint="F2"/>
                                <w:lang w:bidi="fa-IR"/>
                              </w:rPr>
                            </w:pPr>
                          </w:p>
                        </w:txbxContent>
                      </v:textbox>
                    </v:shape>
                    <v:shape id="Text Box 138" o:spid="_x0000_s1111" type="#_x0000_t202" style="position:absolute;top:3925;width:22098;height:3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y4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GjlGZlAL38BAAD//wMAUEsBAi0AFAAGAAgAAAAhANvh9svuAAAAhQEAABMAAAAAAAAA&#10;AAAAAAAAAAAAAFtDb250ZW50X1R5cGVzXS54bWxQSwECLQAUAAYACAAAACEAWvQsW78AAAAVAQAA&#10;CwAAAAAAAAAAAAAAAAAfAQAAX3JlbHMvLnJlbHNQSwECLQAUAAYACAAAACEAWY7MuMYAAADcAAAA&#10;DwAAAAAAAAAAAAAAAAAHAgAAZHJzL2Rvd25yZXYueG1sUEsFBgAAAAADAAMAtwAAAPoCAAAAAA==&#10;" filled="f" stroked="f" strokeweight=".5pt">
                      <v:textbox>
                        <w:txbxContent>
                          <w:p w14:paraId="5667D61E" w14:textId="7CFC43E2" w:rsidR="00445CA5" w:rsidRPr="00A807E0" w:rsidRDefault="00F3651B" w:rsidP="00F3651B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</w:txbxContent>
                      </v:textbox>
                    </v:shape>
                  </v:group>
                  <v:group id="Group 139" o:spid="_x0000_s1112" style="position:absolute;top:13495;width:22098;height:5019" coordorigin=",-451" coordsize="22098,4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  <v:shape id="Text Box 140" o:spid="_x0000_s1113" type="#_x0000_t202" style="position:absolute;left:76;top:-451;width:8687;height:2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rPD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//6zw8YAAADcAAAA&#10;DwAAAAAAAAAAAAAAAAAHAgAAZHJzL2Rvd25yZXYueG1sUEsFBgAAAAADAAMAtwAAAPoCAAAAAA==&#10;" filled="f" stroked="f" strokeweight=".5pt">
                      <v:textbox>
                        <w:txbxContent>
                          <w:p w14:paraId="2DF1437F" w14:textId="0C5F2140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آدرس ایمیل</w:t>
                            </w:r>
                          </w:p>
                        </w:txbxContent>
                      </v:textbox>
                    </v:shape>
                    <v:shape id="Text Box 141" o:spid="_x0000_s1114" type="#_x0000_t202" style="position:absolute;top:1950;width:22098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ZY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JCyFljEAAAA3AAAAA8A&#10;AAAAAAAAAAAAAAAABwIAAGRycy9kb3ducmV2LnhtbFBLBQYAAAAAAwADALcAAAD4AgAAAAA=&#10;" filled="f" stroked="f" strokeweight=".5pt">
                      <v:textbox>
                        <w:txbxContent>
                          <w:p w14:paraId="2B744559" w14:textId="77777777" w:rsidR="00F3651B" w:rsidRPr="00321DD2" w:rsidRDefault="00F3651B" w:rsidP="00F3651B">
                            <w:pPr>
                              <w:bidi/>
                              <w:rPr>
                                <w:rFonts w:asciiTheme="minorBidi" w:hAnsiTheme="minorBidi"/>
                                <w:color w:val="000000" w:themeColor="text1"/>
                                <w:lang w:val="en-US" w:bidi="fa-IR"/>
                              </w:rPr>
                            </w:pPr>
                            <w:r w:rsidRPr="00321DD2">
                              <w:rPr>
                                <w:rFonts w:asciiTheme="minorBidi" w:hAnsiTheme="minorBidi"/>
                                <w:color w:val="000000" w:themeColor="text1"/>
                                <w:lang w:val="en-US" w:bidi="fa-IR"/>
                              </w:rPr>
                              <w:t>info@iranestekhdam.ir</w:t>
                            </w:r>
                          </w:p>
                          <w:p w14:paraId="5ECF8377" w14:textId="0B99EF0C" w:rsidR="00445CA5" w:rsidRPr="00445CA5" w:rsidRDefault="00875755" w:rsidP="001302A3">
                            <w:pPr>
                              <w:bidi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  <w:lang w:val="en-GB" w:bidi="fa-IR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color w:val="0D0D0D" w:themeColor="text1" w:themeTint="F2"/>
                                <w:sz w:val="18"/>
                                <w:szCs w:val="18"/>
                                <w:rtl/>
                                <w:lang w:val="en-GB" w:bidi="fa-IR"/>
                              </w:rPr>
                              <w:t>وارد نمایید}</w:t>
                            </w:r>
                          </w:p>
                        </w:txbxContent>
                      </v:textbox>
                    </v:shape>
                  </v:group>
                  <v:group id="Group 142" o:spid="_x0000_s1115" style="position:absolute;top:18849;width:22098;height:4826" coordorigin="" coordsize="22098,4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shape id="Text Box 143" o:spid="_x0000_s1116" type="#_x0000_t202" style="position:absolute;left:76;width:15265;height:3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20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wffMH/M+ECOf0DAAD//wMAUEsBAi0AFAAGAAgAAAAhANvh9svuAAAAhQEAABMAAAAAAAAAAAAA&#10;AAAAAAAAAFtDb250ZW50X1R5cGVzXS54bWxQSwECLQAUAAYACAAAACEAWvQsW78AAAAVAQAACwAA&#10;AAAAAAAAAAAAAAAfAQAAX3JlbHMvLnJlbHNQSwECLQAUAAYACAAAACEADywttMMAAADcAAAADwAA&#10;AAAAAAAAAAAAAAAHAgAAZHJzL2Rvd25yZXYueG1sUEsFBgAAAAADAAMAtwAAAPcCAAAAAA==&#10;" filled="f" stroked="f" strokeweight=".5pt">
                      <v:textbox>
                        <w:txbxContent>
                          <w:p w14:paraId="677773D1" w14:textId="007574AD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rtl/>
                                <w:lang w:bidi="fa-IR"/>
                              </w:rPr>
                              <w:t>تاریخ تولد</w:t>
                            </w:r>
                          </w:p>
                        </w:txbxContent>
                      </v:textbox>
                    </v:shape>
                    <v:shape id="Text Box 144" o:spid="_x0000_s1117" type="#_x0000_t202" style="position:absolute;top:2209;width:22098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bXAxAAAANwAAAAPAAAAZHJzL2Rvd25yZXYueG1sRE9Na8JA&#10;EL0X/A/LFHqrm4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IDFtcDEAAAA3AAAAA8A&#10;AAAAAAAAAAAAAAAABwIAAGRycy9kb3ducmV2LnhtbFBLBQYAAAAAAwADALcAAAD4AgAAAAA=&#10;" filled="f" stroked="f" strokeweight=".5pt">
                      <v:textbox>
                        <w:txbxContent>
                          <w:p w14:paraId="468F499A" w14:textId="728DDF22" w:rsidR="00445CA5" w:rsidRPr="00445CA5" w:rsidRDefault="00445CA5" w:rsidP="00395F94">
                            <w:pPr>
                              <w:bidi/>
                              <w:jc w:val="right"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  <w:lang w:bidi="fa-IR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0DB18054" wp14:editId="3D75C465">
                <wp:simplePos x="0" y="0"/>
                <wp:positionH relativeFrom="column">
                  <wp:posOffset>4886325</wp:posOffset>
                </wp:positionH>
                <wp:positionV relativeFrom="paragraph">
                  <wp:posOffset>2924175</wp:posOffset>
                </wp:positionV>
                <wp:extent cx="2879725" cy="1612265"/>
                <wp:effectExtent l="0" t="0" r="0" b="6985"/>
                <wp:wrapNone/>
                <wp:docPr id="17" name="profil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1612265"/>
                          <a:chOff x="31805" y="57152"/>
                          <a:chExt cx="2880301" cy="1612934"/>
                        </a:xfrm>
                      </wpg:grpSpPr>
                      <wps:wsp>
                        <wps:cNvPr id="133" name="Text Box 133"/>
                        <wps:cNvSpPr txBox="1"/>
                        <wps:spPr>
                          <a:xfrm flipH="1">
                            <a:off x="31805" y="612250"/>
                            <a:ext cx="2518148" cy="10578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7A35AC" w14:textId="3019E985" w:rsidR="00875755" w:rsidRPr="00A807E0" w:rsidRDefault="00F3651B" w:rsidP="00875755">
                              <w:pPr>
                                <w:bidi/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 در مورد رده شغلی خود توضیح دهید</w:t>
                              </w: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.</w:t>
                              </w:r>
                            </w:p>
                            <w:p w14:paraId="6D207193" w14:textId="1BAA3B51" w:rsidR="00C0551B" w:rsidRPr="00A807E0" w:rsidRDefault="00C0551B" w:rsidP="00C0551B">
                              <w:pPr>
                                <w:bidi/>
                                <w:jc w:val="center"/>
                                <w:rPr>
                                  <w:rFonts w:ascii="Arial" w:eastAsia="Times New Roman" w:hAnsi="Arial" w:cs="B Nazanin"/>
                                  <w:color w:val="000000" w:themeColor="text1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hyperlink r:id="rId22" w:history="1">
                                <w:r w:rsidRPr="00A807E0">
                                  <w:rPr>
                                    <w:rStyle w:val="Hyperlink"/>
                                    <w:rFonts w:ascii="Arial" w:eastAsia="Times New Roman" w:hAnsi="Arial" w:cs="B Nazanin"/>
                                    <w:color w:val="000000" w:themeColor="text1"/>
                                    <w:kern w:val="36"/>
                                    <w:lang w:eastAsia="en-IN" w:bidi="fa-IR"/>
                                  </w:rPr>
                                  <w:t>Www.iranestekhdam.ir</w:t>
                                </w:r>
                              </w:hyperlink>
                            </w:p>
                            <w:p w14:paraId="1606F97E" w14:textId="1D2ABB8B" w:rsidR="00445CA5" w:rsidRPr="00445CA5" w:rsidRDefault="00445CA5" w:rsidP="00511535">
                              <w:pPr>
                                <w:bidi/>
                                <w:jc w:val="both"/>
                                <w:rPr>
                                  <w:rFonts w:ascii="Arial" w:hAnsi="Arial" w:cs="Arial"/>
                                  <w:sz w:val="14"/>
                                  <w:szCs w:val="1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3" name="Group 173"/>
                        <wpg:cNvGrpSpPr/>
                        <wpg:grpSpPr>
                          <a:xfrm flipH="1">
                            <a:off x="31805" y="57152"/>
                            <a:ext cx="2880301" cy="433262"/>
                            <a:chOff x="18419" y="57152"/>
                            <a:chExt cx="2880301" cy="433262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18419" y="57152"/>
                              <a:ext cx="2880301" cy="433262"/>
                              <a:chOff x="14491" y="57210"/>
                              <a:chExt cx="2266170" cy="433705"/>
                            </a:xfrm>
                          </wpg:grpSpPr>
                          <wps:wsp>
                            <wps:cNvPr id="8" name="Rectangle: Rounded Corners 8"/>
                            <wps:cNvSpPr/>
                            <wps:spPr>
                              <a:xfrm>
                                <a:off x="14491" y="57210"/>
                                <a:ext cx="2266170" cy="43370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>
                                <a:off x="313866" y="96842"/>
                                <a:ext cx="1871764" cy="334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900FCA3" w14:textId="7CFB075B" w:rsidR="000E54D7" w:rsidRPr="00A807E0" w:rsidRDefault="00875755" w:rsidP="00511535">
                                  <w:pPr>
                                    <w:bidi/>
                                    <w:jc w:val="center"/>
                                    <w:rPr>
                                      <w:rFonts w:ascii="Rockwell" w:hAnsi="Rockwell" w:cs="B Nazanin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val="en-GB" w:bidi="fa-IR"/>
                                    </w:rPr>
                                  </w:pPr>
                                  <w:r w:rsidRPr="00A807E0">
                                    <w:rPr>
                                      <w:rFonts w:ascii="Rockwell" w:hAnsi="Rockwell" w:cs="B Nazanin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:lang w:val="en-GB" w:bidi="fa-IR"/>
                                    </w:rPr>
                                    <w:t>مشخصات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62" name="Graphic 162" descr="Use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4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9959" y="90110"/>
                              <a:ext cx="359410" cy="3594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B18054" id="profile" o:spid="_x0000_s1118" style="position:absolute;margin-left:384.75pt;margin-top:230.25pt;width:226.75pt;height:126.95pt;z-index:251723776;mso-width-relative:margin;mso-height-relative:margin" coordorigin="318,571" coordsize="28803,1612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">
                <v:shape id="Text Box 133" o:spid="_x0000_s1119" type="#_x0000_t202" style="position:absolute;left:318;top:6122;width:25181;height:1057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" filled="f" stroked="f" strokeweight=".5pt">
                  <v:textbox>
                    <w:txbxContent>
                      <w:p w14:paraId="6E7A35AC" w14:textId="3019E985" w:rsidR="00875755" w:rsidRPr="00A807E0" w:rsidRDefault="00F3651B" w:rsidP="00875755">
                        <w:pPr>
                          <w:bidi/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  <w:t>در این قسمت میتوانید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 در مورد رده شغلی خود توضیح دهید</w:t>
                        </w: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.</w:t>
                        </w:r>
                      </w:p>
                      <w:p w14:paraId="6D207193" w14:textId="1BAA3B51" w:rsidR="00C0551B" w:rsidRPr="00A807E0" w:rsidRDefault="00C0551B" w:rsidP="00C0551B">
                        <w:pPr>
                          <w:bidi/>
                          <w:jc w:val="center"/>
                          <w:rPr>
                            <w:rFonts w:ascii="Arial" w:eastAsia="Times New Roman" w:hAnsi="Arial" w:cs="B Nazanin"/>
                            <w:color w:val="000000" w:themeColor="text1"/>
                            <w:kern w:val="36"/>
                            <w:rtl/>
                            <w:lang w:eastAsia="en-IN" w:bidi="fa-IR"/>
                          </w:rPr>
                        </w:pPr>
                        <w:hyperlink r:id="rId25" w:history="1">
                          <w:r w:rsidRPr="00A807E0">
                            <w:rPr>
                              <w:rStyle w:val="Hyperlink"/>
                              <w:rFonts w:ascii="Arial" w:eastAsia="Times New Roman" w:hAnsi="Arial" w:cs="B Nazanin"/>
                              <w:color w:val="000000" w:themeColor="text1"/>
                              <w:kern w:val="36"/>
                              <w:lang w:eastAsia="en-IN" w:bidi="fa-IR"/>
                            </w:rPr>
                            <w:t>Www.iranestekhdam.ir</w:t>
                          </w:r>
                        </w:hyperlink>
                      </w:p>
                      <w:p w14:paraId="1606F97E" w14:textId="1D2ABB8B" w:rsidR="00445CA5" w:rsidRPr="00445CA5" w:rsidRDefault="00445CA5" w:rsidP="00511535">
                        <w:pPr>
                          <w:bidi/>
                          <w:jc w:val="both"/>
                          <w:rPr>
                            <w:rFonts w:ascii="Arial" w:hAnsi="Arial" w:cs="Arial"/>
                            <w:sz w:val="14"/>
                            <w:szCs w:val="14"/>
                            <w:lang w:bidi="fa-IR"/>
                          </w:rPr>
                        </w:pPr>
                      </w:p>
                    </w:txbxContent>
                  </v:textbox>
                </v:shape>
                <v:group id="Group 173" o:spid="_x0000_s1120" style="position:absolute;left:318;top:571;width:28803;height:4333;flip:x" coordorigin="184,571" coordsize="28803,4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">
                  <v:group id="Group 18" o:spid="_x0000_s1121" style="position:absolute;left:184;top:571;width:28803;height:4333" coordorigin="144,572" coordsize="22661,4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roundrect id="Rectangle: Rounded Corners 8" o:spid="_x0000_s1122" style="position:absolute;left:144;top:572;width:22662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" fillcolor="#212934 [1615]" stroked="f" strokeweight="1pt">
                      <v:stroke joinstyle="miter"/>
                    </v:roundrect>
                    <v:shape id="Text Box 16" o:spid="_x0000_s1123" type="#_x0000_t202" style="position:absolute;left:3138;top:968;width:18718;height:3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4900FCA3" w14:textId="7CFB075B" w:rsidR="000E54D7" w:rsidRPr="00A807E0" w:rsidRDefault="00875755" w:rsidP="00511535">
                            <w:pPr>
                              <w:bidi/>
                              <w:jc w:val="center"/>
                              <w:rPr>
                                <w:rFonts w:ascii="Rockwell" w:hAnsi="Rockwell" w:cs="B Nazanin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 w:bidi="fa-IR"/>
                              </w:rPr>
                            </w:pPr>
                            <w:r w:rsidRPr="00A807E0">
                              <w:rPr>
                                <w:rFonts w:ascii="Rockwell" w:hAnsi="Rockwell" w:cs="B Nazanin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:lang w:val="en-GB" w:bidi="fa-IR"/>
                              </w:rPr>
                              <w:t>مشخصات</w:t>
                            </w:r>
                          </w:p>
                        </w:txbxContent>
                      </v:textbox>
                    </v:shape>
                  </v:group>
                  <v:shape id="Graphic 162" o:spid="_x0000_s1124" type="#_x0000_t75" alt="User" style="position:absolute;left:3899;top:90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">
                    <v:imagedata r:id="rId26" o:title="User"/>
                  </v:shape>
                </v:group>
              </v:group>
            </w:pict>
          </mc:Fallback>
        </mc:AlternateContent>
      </w:r>
      <w:r w:rsidR="00B62234">
        <w:rPr>
          <w:rFonts w:ascii="Rockwell" w:hAnsi="Rockwell"/>
          <w:b/>
          <w:bCs/>
          <w:noProof/>
          <w:color w:val="FFFFFF" w:themeColor="background1"/>
          <w:sz w:val="32"/>
          <w:szCs w:val="32"/>
          <w:lang w:val="en-GB" w:bidi="fa-IR"/>
        </w:rPr>
        <w:drawing>
          <wp:anchor distT="0" distB="0" distL="114300" distR="114300" simplePos="0" relativeHeight="251748352" behindDoc="0" locked="0" layoutInCell="1" allowOverlap="1" wp14:anchorId="14AFC3E2" wp14:editId="65CD0E59">
            <wp:simplePos x="0" y="0"/>
            <wp:positionH relativeFrom="column">
              <wp:posOffset>5153660</wp:posOffset>
            </wp:positionH>
            <wp:positionV relativeFrom="paragraph">
              <wp:posOffset>9544050</wp:posOffset>
            </wp:positionV>
            <wp:extent cx="1868805" cy="396240"/>
            <wp:effectExtent l="0" t="0" r="0" b="3810"/>
            <wp:wrapThrough wrapText="bothSides">
              <wp:wrapPolygon edited="0">
                <wp:start x="5725" y="0"/>
                <wp:lineTo x="0" y="0"/>
                <wp:lineTo x="0" y="17654"/>
                <wp:lineTo x="1541" y="19731"/>
                <wp:lineTo x="2862" y="20769"/>
                <wp:lineTo x="20697" y="20769"/>
                <wp:lineTo x="21358" y="16615"/>
                <wp:lineTo x="21358" y="3115"/>
                <wp:lineTo x="16514" y="0"/>
                <wp:lineTo x="5725" y="0"/>
              </wp:wrapPolygon>
            </wp:wrapThrough>
            <wp:docPr id="43" name="Picture 43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>
                      <a:hlinkClick r:id="rId27"/>
                    </pic:cNvPr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80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51B"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09039461" wp14:editId="4F75F517">
                <wp:simplePos x="0" y="0"/>
                <wp:positionH relativeFrom="column">
                  <wp:posOffset>4924425</wp:posOffset>
                </wp:positionH>
                <wp:positionV relativeFrom="paragraph">
                  <wp:posOffset>4905375</wp:posOffset>
                </wp:positionV>
                <wp:extent cx="2835910" cy="1755140"/>
                <wp:effectExtent l="0" t="0" r="2540" b="0"/>
                <wp:wrapNone/>
                <wp:docPr id="15" name="objectiv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5910" cy="1755140"/>
                          <a:chOff x="-9879" y="25419"/>
                          <a:chExt cx="2836545" cy="1755986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 flipH="1">
                            <a:off x="-9879" y="25419"/>
                            <a:ext cx="2836545" cy="433110"/>
                            <a:chOff x="14493" y="25454"/>
                            <a:chExt cx="2305685" cy="433705"/>
                          </a:xfrm>
                        </wpg:grpSpPr>
                        <wps:wsp>
                          <wps:cNvPr id="20" name="Rectangle: Rounded Corners 20"/>
                          <wps:cNvSpPr/>
                          <wps:spPr>
                            <a:xfrm>
                              <a:off x="14493" y="25454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501411" y="63527"/>
                              <a:ext cx="1640652" cy="395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88B6958" w14:textId="03EC4F70" w:rsidR="000E54D7" w:rsidRPr="00A807E0" w:rsidRDefault="00875755" w:rsidP="001302A3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اهداف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4" name="Text Box 134"/>
                        <wps:cNvSpPr txBox="1"/>
                        <wps:spPr>
                          <a:xfrm flipH="1">
                            <a:off x="0" y="723569"/>
                            <a:ext cx="2518148" cy="10578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D4C251" w14:textId="516993C2" w:rsidR="00875755" w:rsidRPr="00A807E0" w:rsidRDefault="00F3651B" w:rsidP="00875755">
                              <w:pPr>
                                <w:bidi/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 هدف خود را از ارسال رزومه و انتخاب این رده شغلی توضیح دهید</w:t>
                              </w: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.</w:t>
                              </w:r>
                            </w:p>
                            <w:p w14:paraId="627DBE39" w14:textId="51840AA0" w:rsidR="00445CA5" w:rsidRPr="00445CA5" w:rsidRDefault="00445CA5" w:rsidP="001302A3">
                              <w:pPr>
                                <w:bidi/>
                                <w:jc w:val="both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Graphic 163" descr="Presentation with checklist RTL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2126642" y="71562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039461" id="objective" o:spid="_x0000_s1125" style="position:absolute;margin-left:387.75pt;margin-top:386.25pt;width:223.3pt;height:138.2pt;z-index:251732992;mso-width-relative:margin;mso-height-relative:margin" coordorigin="-98,254" coordsize="28365,1755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">
                <v:group id="Group 19" o:spid="_x0000_s1126" style="position:absolute;left:-98;top:254;width:28364;height:4331;flip:x" coordorigin="144,254" coordsize="23056,4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">
                  <v:roundrect id="Rectangle: Rounded Corners 20" o:spid="_x0000_s1127" style="position:absolute;left:144;top:254;width:23057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" fillcolor="#212934 [1615]" stroked="f" strokeweight="1pt">
                    <v:stroke joinstyle="miter"/>
                  </v:roundrect>
                  <v:shape id="Text Box 21" o:spid="_x0000_s1128" type="#_x0000_t202" style="position:absolute;left:5014;top:635;width:16406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088B6958" w14:textId="03EC4F70" w:rsidR="000E54D7" w:rsidRPr="00A807E0" w:rsidRDefault="00875755" w:rsidP="001302A3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اهداف شغلی</w:t>
                          </w:r>
                        </w:p>
                      </w:txbxContent>
                    </v:textbox>
                  </v:shape>
                </v:group>
                <v:shape id="Text Box 134" o:spid="_x0000_s1129" type="#_x0000_t202" style="position:absolute;top:7235;width:25181;height:1057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" filled="f" stroked="f" strokeweight=".5pt">
                  <v:textbox>
                    <w:txbxContent>
                      <w:p w14:paraId="42D4C251" w14:textId="516993C2" w:rsidR="00875755" w:rsidRPr="00A807E0" w:rsidRDefault="00F3651B" w:rsidP="00875755">
                        <w:pPr>
                          <w:bidi/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  <w:t>در این قسمت میتوانید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 هدف خود را از ارسال رزومه و انتخاب این رده شغلی توضیح دهید</w:t>
                        </w: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.</w:t>
                        </w:r>
                      </w:p>
                      <w:p w14:paraId="627DBE39" w14:textId="51840AA0" w:rsidR="00445CA5" w:rsidRPr="00445CA5" w:rsidRDefault="00445CA5" w:rsidP="001302A3">
                        <w:pPr>
                          <w:bidi/>
                          <w:jc w:val="both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Graphic 163" o:spid="_x0000_s1130" type="#_x0000_t75" alt="Presentation with checklist RTL" style="position:absolute;left:21266;top:715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">
                  <v:imagedata r:id="rId31" o:title="Presentation with checklist RTL"/>
                </v:shape>
              </v:group>
            </w:pict>
          </mc:Fallback>
        </mc:AlternateContent>
      </w:r>
    </w:p>
    <w:sectPr w:rsidR="004C2429" w:rsidSect="00406D4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ntipasto Pro Extralight">
    <w:altName w:val="Calibri"/>
    <w:charset w:val="00"/>
    <w:family w:val="auto"/>
    <w:pitch w:val="variable"/>
    <w:sig w:usb0="A00002AF" w:usb1="5000204A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3199F"/>
    <w:multiLevelType w:val="hybridMultilevel"/>
    <w:tmpl w:val="BCDA7E76"/>
    <w:lvl w:ilvl="0" w:tplc="8BFCA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50AC"/>
    <w:multiLevelType w:val="hybridMultilevel"/>
    <w:tmpl w:val="986AC5FE"/>
    <w:lvl w:ilvl="0" w:tplc="C24A27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3545D"/>
    <w:multiLevelType w:val="hybridMultilevel"/>
    <w:tmpl w:val="529814C8"/>
    <w:lvl w:ilvl="0" w:tplc="A6220D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55FFA"/>
    <w:multiLevelType w:val="hybridMultilevel"/>
    <w:tmpl w:val="AF36446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31912"/>
    <w:multiLevelType w:val="hybridMultilevel"/>
    <w:tmpl w:val="0592EE38"/>
    <w:lvl w:ilvl="0" w:tplc="A9B2BF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C2978"/>
    <w:multiLevelType w:val="hybridMultilevel"/>
    <w:tmpl w:val="8E84D004"/>
    <w:lvl w:ilvl="0" w:tplc="FFF61FD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946CD8"/>
    <w:multiLevelType w:val="hybridMultilevel"/>
    <w:tmpl w:val="63F074AC"/>
    <w:lvl w:ilvl="0" w:tplc="6DE0AD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73EB3"/>
    <w:multiLevelType w:val="hybridMultilevel"/>
    <w:tmpl w:val="85243A96"/>
    <w:lvl w:ilvl="0" w:tplc="1076C0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B2ED2"/>
    <w:multiLevelType w:val="hybridMultilevel"/>
    <w:tmpl w:val="CBB8FB20"/>
    <w:lvl w:ilvl="0" w:tplc="C406AB8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445108">
    <w:abstractNumId w:val="3"/>
  </w:num>
  <w:num w:numId="2" w16cid:durableId="1754818835">
    <w:abstractNumId w:val="7"/>
  </w:num>
  <w:num w:numId="3" w16cid:durableId="613905206">
    <w:abstractNumId w:val="6"/>
  </w:num>
  <w:num w:numId="4" w16cid:durableId="631902711">
    <w:abstractNumId w:val="4"/>
  </w:num>
  <w:num w:numId="5" w16cid:durableId="1996059335">
    <w:abstractNumId w:val="1"/>
  </w:num>
  <w:num w:numId="6" w16cid:durableId="1164197658">
    <w:abstractNumId w:val="0"/>
  </w:num>
  <w:num w:numId="7" w16cid:durableId="79108659">
    <w:abstractNumId w:val="5"/>
  </w:num>
  <w:num w:numId="8" w16cid:durableId="1012881940">
    <w:abstractNumId w:val="8"/>
  </w:num>
  <w:num w:numId="9" w16cid:durableId="696084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47"/>
    <w:rsid w:val="00031211"/>
    <w:rsid w:val="00040808"/>
    <w:rsid w:val="000E54D7"/>
    <w:rsid w:val="001302A3"/>
    <w:rsid w:val="001832CF"/>
    <w:rsid w:val="001C41E3"/>
    <w:rsid w:val="00240F6D"/>
    <w:rsid w:val="00281921"/>
    <w:rsid w:val="002A29BC"/>
    <w:rsid w:val="00355FAC"/>
    <w:rsid w:val="00373F0A"/>
    <w:rsid w:val="00394F35"/>
    <w:rsid w:val="00395F94"/>
    <w:rsid w:val="00406D47"/>
    <w:rsid w:val="00411214"/>
    <w:rsid w:val="00420AD6"/>
    <w:rsid w:val="00445CA5"/>
    <w:rsid w:val="004C2429"/>
    <w:rsid w:val="004E4BB7"/>
    <w:rsid w:val="00511535"/>
    <w:rsid w:val="00520207"/>
    <w:rsid w:val="0058476A"/>
    <w:rsid w:val="005C794C"/>
    <w:rsid w:val="005E6BF6"/>
    <w:rsid w:val="00607288"/>
    <w:rsid w:val="006313DE"/>
    <w:rsid w:val="00675CB4"/>
    <w:rsid w:val="006E25C2"/>
    <w:rsid w:val="007C0629"/>
    <w:rsid w:val="0080014C"/>
    <w:rsid w:val="00852A9E"/>
    <w:rsid w:val="00875755"/>
    <w:rsid w:val="00893C18"/>
    <w:rsid w:val="008A7608"/>
    <w:rsid w:val="009446CF"/>
    <w:rsid w:val="00955962"/>
    <w:rsid w:val="00956677"/>
    <w:rsid w:val="009E22E6"/>
    <w:rsid w:val="00A31532"/>
    <w:rsid w:val="00A526C2"/>
    <w:rsid w:val="00A54366"/>
    <w:rsid w:val="00A807E0"/>
    <w:rsid w:val="00B21F47"/>
    <w:rsid w:val="00B46357"/>
    <w:rsid w:val="00B62234"/>
    <w:rsid w:val="00C016B8"/>
    <w:rsid w:val="00C0551B"/>
    <w:rsid w:val="00C816A7"/>
    <w:rsid w:val="00C83B76"/>
    <w:rsid w:val="00CC0515"/>
    <w:rsid w:val="00CF4DAD"/>
    <w:rsid w:val="00E02B5F"/>
    <w:rsid w:val="00EB12D7"/>
    <w:rsid w:val="00EF70F7"/>
    <w:rsid w:val="00F01ABA"/>
    <w:rsid w:val="00F3651B"/>
    <w:rsid w:val="00F54379"/>
    <w:rsid w:val="00F71ED7"/>
    <w:rsid w:val="00F73BAD"/>
    <w:rsid w:val="00FD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B36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7E0"/>
  </w:style>
  <w:style w:type="paragraph" w:styleId="Heading1">
    <w:name w:val="heading 1"/>
    <w:basedOn w:val="Normal"/>
    <w:link w:val="Heading1Char"/>
    <w:uiPriority w:val="9"/>
    <w:qFormat/>
    <w:rsid w:val="006E25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FA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E25C2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Caption">
    <w:name w:val="caption"/>
    <w:basedOn w:val="Normal"/>
    <w:next w:val="Normal"/>
    <w:uiPriority w:val="35"/>
    <w:unhideWhenUsed/>
    <w:qFormat/>
    <w:rsid w:val="00F01AB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055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1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hyperlink" Target="file:///C:\Users\Altin-System\Downloads\Www.iranestekhdam.ir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sv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19.sv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hyperlink" Target="file:///C:\Users\Altin-System\Downloads\Www.iranestekhdam.ir" TargetMode="External"/><Relationship Id="rId27" Type="http://schemas.openxmlformats.org/officeDocument/2006/relationships/hyperlink" Target="http://Www.iranestekhdam.ir" TargetMode="External"/><Relationship Id="rId30" Type="http://schemas.openxmlformats.org/officeDocument/2006/relationships/image" Target="media/image2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1671879945_رزومه-2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Mentor</dc:creator>
  <cp:keywords/>
  <dc:description/>
  <cp:lastModifiedBy>Altin-System</cp:lastModifiedBy>
  <cp:revision>2</cp:revision>
  <dcterms:created xsi:type="dcterms:W3CDTF">2026-05-28T12:30:00Z</dcterms:created>
  <dcterms:modified xsi:type="dcterms:W3CDTF">2026-05-28T12:30:00Z</dcterms:modified>
</cp:coreProperties>
</file>