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2C8A" w14:textId="580BA2D7" w:rsidR="00E42921" w:rsidRDefault="00E502DA">
      <w:r>
        <w:rPr>
          <w:noProof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71DC7CD9" wp14:editId="18FB00FC">
                <wp:simplePos x="0" y="0"/>
                <wp:positionH relativeFrom="column">
                  <wp:posOffset>3216275</wp:posOffset>
                </wp:positionH>
                <wp:positionV relativeFrom="paragraph">
                  <wp:posOffset>-457200</wp:posOffset>
                </wp:positionV>
                <wp:extent cx="3868420" cy="10672445"/>
                <wp:effectExtent l="0" t="0" r="0" b="0"/>
                <wp:wrapNone/>
                <wp:docPr id="49" name="blu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868420" cy="10672445"/>
                          <a:chOff x="-7952" y="0"/>
                          <a:chExt cx="3869391" cy="10672549"/>
                        </a:xfrm>
                      </wpg:grpSpPr>
                      <wps:wsp>
                        <wps:cNvPr id="3" name="blue top"/>
                        <wps:cNvSpPr/>
                        <wps:spPr>
                          <a:xfrm>
                            <a:off x="3812747" y="430291"/>
                            <a:ext cx="45727" cy="399018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529F5E7" w14:textId="77777777" w:rsidR="00317B94" w:rsidRDefault="00317B94" w:rsidP="00317B9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blue side"/>
                        <wps:cNvSpPr/>
                        <wps:spPr>
                          <a:xfrm>
                            <a:off x="-7952" y="0"/>
                            <a:ext cx="450376" cy="1067254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46B4BA5" w14:textId="77777777" w:rsidR="00E42921" w:rsidRDefault="00E42921" w:rsidP="00E4292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blue mid"/>
                        <wps:cNvSpPr/>
                        <wps:spPr>
                          <a:xfrm>
                            <a:off x="3812749" y="4917103"/>
                            <a:ext cx="48689" cy="2408951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AD9AF1" w14:textId="77777777" w:rsidR="00645B3A" w:rsidRDefault="00645B3A" w:rsidP="00645B3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blue bot"/>
                        <wps:cNvSpPr/>
                        <wps:spPr>
                          <a:xfrm>
                            <a:off x="3812747" y="7867368"/>
                            <a:ext cx="48692" cy="235846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E36A5F" w14:textId="77777777" w:rsidR="00DE783A" w:rsidRDefault="00DE783A" w:rsidP="00DE783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1DC7CD9" id="blue" o:spid="_x0000_s1026" style="position:absolute;margin-left:253.25pt;margin-top:-36pt;width:304.6pt;height:840.35pt;flip:x;z-index:251948032;mso-width-relative:margin" coordorigin="-79" coordsize="38693,10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">
                <v:rect id="blue top" o:spid="_x0000_s1027" style="position:absolute;left:38127;top:4302;width:457;height:399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" fillcolor="#0070c0" stroked="f" strokeweight="1pt">
                  <v:textbox>
                    <w:txbxContent>
                      <w:p w14:paraId="7529F5E7" w14:textId="77777777" w:rsidR="00317B94" w:rsidRDefault="00317B94" w:rsidP="00317B94">
                        <w:pPr>
                          <w:jc w:val="center"/>
                        </w:pPr>
                      </w:p>
                    </w:txbxContent>
                  </v:textbox>
                </v:rect>
                <v:rect id="blue side" o:spid="_x0000_s1028" style="position:absolute;left:-79;width:4503;height:106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" fillcolor="#0070c0" stroked="f" strokeweight="1pt">
                  <v:textbox>
                    <w:txbxContent>
                      <w:p w14:paraId="046B4BA5" w14:textId="77777777" w:rsidR="00E42921" w:rsidRDefault="00E42921" w:rsidP="00E42921">
                        <w:pPr>
                          <w:jc w:val="center"/>
                        </w:pPr>
                      </w:p>
                    </w:txbxContent>
                  </v:textbox>
                </v:rect>
                <v:rect id="blue mid" o:spid="_x0000_s1029" style="position:absolute;left:38127;top:49171;width:487;height:24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" fillcolor="#0070c0" stroked="f" strokeweight="1pt">
                  <v:textbox>
                    <w:txbxContent>
                      <w:p w14:paraId="78AD9AF1" w14:textId="77777777" w:rsidR="00645B3A" w:rsidRDefault="00645B3A" w:rsidP="00645B3A">
                        <w:pPr>
                          <w:jc w:val="center"/>
                        </w:pPr>
                      </w:p>
                    </w:txbxContent>
                  </v:textbox>
                </v:rect>
                <v:rect id="blue bot" o:spid="_x0000_s1030" style="position:absolute;left:38127;top:78673;width:487;height:235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" fillcolor="#0070c0" stroked="f" strokeweight="1pt">
                  <v:textbox>
                    <w:txbxContent>
                      <w:p w14:paraId="11E36A5F" w14:textId="77777777" w:rsidR="00DE783A" w:rsidRDefault="00DE783A" w:rsidP="00DE783A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F5503">
        <w:rPr>
          <w:noProof/>
          <w:color w:val="FFAB2F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4C3D7BE2" wp14:editId="5172FD8D">
                <wp:simplePos x="0" y="0"/>
                <wp:positionH relativeFrom="column">
                  <wp:posOffset>3381375</wp:posOffset>
                </wp:positionH>
                <wp:positionV relativeFrom="paragraph">
                  <wp:posOffset>47625</wp:posOffset>
                </wp:positionV>
                <wp:extent cx="3148965" cy="648972"/>
                <wp:effectExtent l="0" t="0" r="13335" b="17780"/>
                <wp:wrapNone/>
                <wp:docPr id="40" name="n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148965" cy="648972"/>
                          <a:chOff x="-34513" y="235235"/>
                          <a:chExt cx="3149600" cy="650933"/>
                        </a:xfrm>
                      </wpg:grpSpPr>
                      <wps:wsp>
                        <wps:cNvPr id="1036" name="name"/>
                        <wps:cNvSpPr>
                          <a:spLocks noChangeArrowheads="1"/>
                        </wps:cNvSpPr>
                        <wps:spPr bwMode="auto">
                          <a:xfrm>
                            <a:off x="-34513" y="235235"/>
                            <a:ext cx="31496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5A2B69" w14:textId="639A2637" w:rsidR="00C7208E" w:rsidRPr="00E502DA" w:rsidRDefault="0052423B" w:rsidP="00571AC7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A6A6A6" w:themeColor="background1" w:themeShade="A6"/>
                                  <w:sz w:val="40"/>
                                  <w:szCs w:val="40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A6A6A6" w:themeColor="background1" w:themeShade="A6"/>
                                  <w:kern w:val="24"/>
                                  <w:position w:val="1"/>
                                  <w:sz w:val="40"/>
                                  <w:szCs w:val="40"/>
                                  <w:rtl/>
                                  <w:lang w:val="es-ES" w:bidi="fa-IR"/>
                                </w:rPr>
                                <w:t xml:space="preserve">محل درج </w:t>
                              </w:r>
                              <w:r w:rsidR="00DE6C3B" w:rsidRPr="00E502DA">
                                <w:rPr>
                                  <w:rFonts w:ascii="Arial" w:hAnsi="Arial" w:cs="B Nazanin" w:hint="cs"/>
                                  <w:bCs/>
                                  <w:color w:val="A6A6A6" w:themeColor="background1" w:themeShade="A6"/>
                                  <w:kern w:val="24"/>
                                  <w:position w:val="1"/>
                                  <w:sz w:val="40"/>
                                  <w:szCs w:val="40"/>
                                  <w:rtl/>
                                  <w:lang w:val="es-ES" w:bidi="fa-IR"/>
                                </w:rPr>
                                <w:t>نام و نام خانوادگی</w:t>
                              </w:r>
                            </w:p>
                            <w:p w14:paraId="1EB9CB59" w14:textId="77777777" w:rsidR="00F10AF8" w:rsidRDefault="00F10AF8"/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job title"/>
                        <wps:cNvSpPr>
                          <a:spLocks noChangeArrowheads="1"/>
                        </wps:cNvSpPr>
                        <wps:spPr bwMode="auto">
                          <a:xfrm>
                            <a:off x="489779" y="629167"/>
                            <a:ext cx="2021477" cy="257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7154A" w14:textId="7C7958D3" w:rsidR="00C4061D" w:rsidRPr="00E502DA" w:rsidRDefault="0052423B" w:rsidP="00571AC7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Dubai" w:hAnsi="Dubai" w:cs="B Nazanin"/>
                                  <w:b/>
                                  <w:color w:val="39B180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/>
                                  <w:color w:val="FFAB2F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 xml:space="preserve">محل درج </w:t>
                              </w:r>
                              <w:r w:rsidR="00DE6C3B" w:rsidRPr="00E502DA">
                                <w:rPr>
                                  <w:rFonts w:ascii="Arial" w:hAnsi="Arial" w:cs="B Nazanin" w:hint="cs"/>
                                  <w:b/>
                                  <w:color w:val="FFAB2F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lane 1.2"/>
                        <wps:cNvCnPr/>
                        <wps:spPr>
                          <a:xfrm flipV="1">
                            <a:off x="94881" y="804324"/>
                            <a:ext cx="35941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AB2F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lane 1.1"/>
                        <wps:cNvCnPr/>
                        <wps:spPr>
                          <a:xfrm flipV="1">
                            <a:off x="2510384" y="804766"/>
                            <a:ext cx="35941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AB2F"/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3D7BE2" id="name" o:spid="_x0000_s1031" style="position:absolute;margin-left:266.25pt;margin-top:3.75pt;width:247.95pt;height:51.1pt;flip:x;z-index:251949056;mso-width-relative:margin;mso-height-relative:margin" coordorigin="-345,2352" coordsize="31496,6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">
                <v:rect id="_x0000_s1032" style="position:absolute;left:-345;top:2352;width:3149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" filled="f" stroked="f">
                  <v:textbox inset="0,0,0,0">
                    <w:txbxContent>
                      <w:p w14:paraId="4B5A2B69" w14:textId="639A2637" w:rsidR="00C7208E" w:rsidRPr="00E502DA" w:rsidRDefault="0052423B" w:rsidP="00571AC7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A6A6A6" w:themeColor="background1" w:themeShade="A6"/>
                            <w:sz w:val="40"/>
                            <w:szCs w:val="40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A6A6A6" w:themeColor="background1" w:themeShade="A6"/>
                            <w:kern w:val="24"/>
                            <w:position w:val="1"/>
                            <w:sz w:val="40"/>
                            <w:szCs w:val="40"/>
                            <w:rtl/>
                            <w:lang w:val="es-ES" w:bidi="fa-IR"/>
                          </w:rPr>
                          <w:t xml:space="preserve">محل درج </w:t>
                        </w:r>
                        <w:r w:rsidR="00DE6C3B" w:rsidRPr="00E502DA">
                          <w:rPr>
                            <w:rFonts w:ascii="Arial" w:hAnsi="Arial" w:cs="B Nazanin" w:hint="cs"/>
                            <w:bCs/>
                            <w:color w:val="A6A6A6" w:themeColor="background1" w:themeShade="A6"/>
                            <w:kern w:val="24"/>
                            <w:position w:val="1"/>
                            <w:sz w:val="40"/>
                            <w:szCs w:val="40"/>
                            <w:rtl/>
                            <w:lang w:val="es-ES" w:bidi="fa-IR"/>
                          </w:rPr>
                          <w:t>نام و نام خانوادگی</w:t>
                        </w:r>
                      </w:p>
                      <w:p w14:paraId="1EB9CB59" w14:textId="77777777" w:rsidR="00F10AF8" w:rsidRDefault="00F10AF8"/>
                    </w:txbxContent>
                  </v:textbox>
                </v:rect>
                <v:rect id="job title" o:spid="_x0000_s1033" style="position:absolute;left:4897;top:6291;width:20215;height: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vhAxQAAAN0AAAAPAAAAZHJzL2Rvd25yZXYueG1sRE9La8JA&#10;EL4X+h+WKXirmyq0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DoLvhAxQAAAN0AAAAP&#10;AAAAAAAAAAAAAAAAAAcCAABkcnMvZG93bnJldi54bWxQSwUGAAAAAAMAAwC3AAAA+QIAAAAA&#10;" filled="f" stroked="f">
                  <v:textbox inset="0,0,0,0">
                    <w:txbxContent>
                      <w:p w14:paraId="1A37154A" w14:textId="7C7958D3" w:rsidR="00C4061D" w:rsidRPr="00E502DA" w:rsidRDefault="0052423B" w:rsidP="00571AC7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Dubai" w:hAnsi="Dubai" w:cs="B Nazanin"/>
                            <w:b/>
                            <w:color w:val="39B180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/>
                            <w:color w:val="FFAB2F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 xml:space="preserve">محل درج </w:t>
                        </w:r>
                        <w:r w:rsidR="00DE6C3B" w:rsidRPr="00E502DA">
                          <w:rPr>
                            <w:rFonts w:ascii="Arial" w:hAnsi="Arial" w:cs="B Nazanin" w:hint="cs"/>
                            <w:b/>
                            <w:color w:val="FFAB2F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عنوان شغلی</w:t>
                        </w:r>
                      </w:p>
                    </w:txbxContent>
                  </v:textbox>
                </v:rect>
                <v:line id="lane 1.2" o:spid="_x0000_s1034" style="position:absolute;flip:y;visibility:visible;mso-wrap-style:square" from="948,8043" to="4542,8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" strokecolor="#ffab2f" strokeweight=".5pt">
                  <v:stroke joinstyle="miter"/>
                </v:line>
                <v:line id="lane 1.1" o:spid="_x0000_s1035" style="position:absolute;flip:y;visibility:visible;mso-wrap-style:square" from="25103,8047" to="28697,8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" strokecolor="#ffab2f" strokeweight=".5pt">
                  <v:stroke joinstyle="miter"/>
                </v:line>
              </v:group>
            </w:pict>
          </mc:Fallback>
        </mc:AlternateContent>
      </w:r>
      <w:r w:rsidR="00FF5503">
        <w:rPr>
          <w:noProof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63BAC07B" wp14:editId="51E0804F">
                <wp:simplePos x="0" y="0"/>
                <wp:positionH relativeFrom="column">
                  <wp:posOffset>-160020</wp:posOffset>
                </wp:positionH>
                <wp:positionV relativeFrom="paragraph">
                  <wp:posOffset>49530</wp:posOffset>
                </wp:positionV>
                <wp:extent cx="3200400" cy="4355465"/>
                <wp:effectExtent l="0" t="0" r="0" b="6985"/>
                <wp:wrapNone/>
                <wp:docPr id="38" name="about 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200400" cy="4355465"/>
                          <a:chOff x="-75564" y="47630"/>
                          <a:chExt cx="3200400" cy="4356511"/>
                        </a:xfrm>
                      </wpg:grpSpPr>
                      <wps:wsp>
                        <wps:cNvPr id="1030" name="about"/>
                        <wps:cNvSpPr>
                          <a:spLocks noChangeArrowheads="1"/>
                        </wps:cNvSpPr>
                        <wps:spPr bwMode="auto">
                          <a:xfrm>
                            <a:off x="-18415" y="47630"/>
                            <a:ext cx="1561036" cy="342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BB94F0" w14:textId="3AB09BB2" w:rsidR="00777868" w:rsidRPr="00E502DA" w:rsidRDefault="00571AC7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brief"/>
                        <wps:cNvSpPr>
                          <a:spLocks noChangeArrowheads="1"/>
                        </wps:cNvSpPr>
                        <wps:spPr bwMode="auto">
                          <a:xfrm>
                            <a:off x="-75564" y="467141"/>
                            <a:ext cx="3200400" cy="393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894A2E" w14:textId="080BCD40" w:rsidR="00B85CB4" w:rsidRPr="00E502DA" w:rsidRDefault="00090843" w:rsidP="00090843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6" w:history="1">
                                <w:r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در این قسمت به</w:t>
                              </w:r>
                              <w:r w:rsidR="009377CC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ارائه بیوگرافی مختصر خود بپردازید.</w:t>
                              </w:r>
                            </w:p>
                            <w:p w14:paraId="7CE77025" w14:textId="0EC3228C" w:rsidR="009377CC" w:rsidRPr="00E502DA" w:rsidRDefault="009377CC" w:rsidP="00E502DA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چرا دوست دارید عضوی از این مجموعه شوید؟</w:t>
                              </w:r>
                              <w:r w:rsidR="00FF5503" w:rsidRPr="00E502DA">
                                <w:rPr>
                                  <w:rFonts w:ascii="Arial" w:eastAsia="Lato" w:hAnsi="Arial" w:cs="B Nazanin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br/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7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در این قسمت دلیل ارسال رزومه و علاقه خود را مطرح نمایید. </w:t>
                              </w:r>
                            </w:p>
                            <w:p w14:paraId="2DD6F7AF" w14:textId="77777777" w:rsidR="00645B3A" w:rsidRPr="00E502DA" w:rsidRDefault="00645B3A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lang w:val="fr-FR"/>
                                </w:rPr>
                              </w:pPr>
                            </w:p>
                            <w:p w14:paraId="2AE8B1A4" w14:textId="361968C0" w:rsidR="00645B3A" w:rsidRPr="00E502DA" w:rsidRDefault="009377CC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b/>
                                  <w:bCs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ویژگی های من:</w:t>
                              </w:r>
                            </w:p>
                            <w:p w14:paraId="317CE98A" w14:textId="30504C93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8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389B9694" w14:textId="5933B4C3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9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1EAA77C0" w14:textId="1EB9B3DF" w:rsidR="009377CC" w:rsidRPr="00E502DA" w:rsidRDefault="009377CC" w:rsidP="009377CC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</w:pP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-  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پیشنهاد </w:t>
                              </w:r>
                              <w:hyperlink r:id="rId10" w:history="1">
                                <w:r w:rsidR="00E502DA" w:rsidRPr="00E502DA">
                                  <w:rPr>
                                    <w:rStyle w:val="Hyperlink"/>
                                    <w:rFonts w:ascii="Arial" w:eastAsia="Lato" w:hAnsi="Arial" w:cs="B Nazanin" w:hint="cs"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:</w:t>
                              </w:r>
                              <w:r w:rsidR="00E502DA"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="Arial" w:eastAsia="Lato" w:hAnsi="Arial" w:cs="B Nazanin" w:hint="cs"/>
                                  <w:noProof/>
                                  <w:color w:val="595959" w:themeColor="text1" w:themeTint="A6"/>
                                  <w:kern w:val="24"/>
                                  <w:rtl/>
                                  <w:lang w:val="fr-FR"/>
                                </w:rPr>
                                <w:t>در این قسمت مهارت های نرم خود را نام ببرید.</w:t>
                              </w:r>
                            </w:p>
                            <w:p w14:paraId="24CD2B68" w14:textId="375F3A04" w:rsidR="009377CC" w:rsidRPr="00E502DA" w:rsidRDefault="009377CC" w:rsidP="00E502DA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808080" w:themeColor="background1" w:themeShade="80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BAC07B" id="about me" o:spid="_x0000_s1036" style="position:absolute;margin-left:-12.6pt;margin-top:3.9pt;width:252pt;height:342.95pt;flip:x;z-index:251947008;mso-width-relative:margin;mso-height-relative:margin" coordorigin="-755,476" coordsize="32004,4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">
                <v:rect id="about" o:spid="_x0000_s1037" style="position:absolute;left:-184;top:476;width:15610;height:3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2A0xwAAAN0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GfHYDTHAAAA3QAA&#10;AA8AAAAAAAAAAAAAAAAABwIAAGRycy9kb3ducmV2LnhtbFBLBQYAAAAAAwADALcAAAD7AgAAAAA=&#10;" filled="f" stroked="f">
                  <v:textbox inset="0,0,0,0">
                    <w:txbxContent>
                      <w:p w14:paraId="4EBB94F0" w14:textId="3AB09BB2" w:rsidR="00777868" w:rsidRPr="00E502DA" w:rsidRDefault="00571AC7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درباره من</w:t>
                        </w:r>
                      </w:p>
                    </w:txbxContent>
                  </v:textbox>
                </v:rect>
                <v:rect id="brief" o:spid="_x0000_s1038" style="position:absolute;left:-755;top:4671;width:32003;height:39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IWU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LoYhZTHAAAA3QAA&#10;AA8AAAAAAAAAAAAAAAAABwIAAGRycy9kb3ducmV2LnhtbFBLBQYAAAAAAwADALcAAAD7AgAAAAA=&#10;" filled="f" stroked="f">
                  <v:textbox inset="0,0,0,0">
                    <w:txbxContent>
                      <w:p w14:paraId="0C894A2E" w14:textId="080BCD40" w:rsidR="00B85CB4" w:rsidRPr="00E502DA" w:rsidRDefault="00090843" w:rsidP="00090843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1" w:history="1">
                          <w:r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در این قسمت به</w:t>
                        </w:r>
                        <w:r w:rsidR="009377CC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ارائه بیوگرافی مختصر خود بپردازید.</w:t>
                        </w:r>
                      </w:p>
                      <w:p w14:paraId="7CE77025" w14:textId="0EC3228C" w:rsidR="009377CC" w:rsidRPr="00E502DA" w:rsidRDefault="009377CC" w:rsidP="00E502DA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چرا دوست دارید عضوی از این مجموعه شوید؟</w:t>
                        </w:r>
                        <w:r w:rsidR="00FF5503" w:rsidRPr="00E502DA">
                          <w:rPr>
                            <w:rFonts w:ascii="Arial" w:eastAsia="Lato" w:hAnsi="Arial" w:cs="B Nazanin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br/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2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در این قسمت دلیل ارسال رزومه و علاقه خود را مطرح نمایید. </w:t>
                        </w:r>
                      </w:p>
                      <w:p w14:paraId="2DD6F7AF" w14:textId="77777777" w:rsidR="00645B3A" w:rsidRPr="00E502DA" w:rsidRDefault="00645B3A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lang w:val="fr-FR"/>
                          </w:rPr>
                        </w:pPr>
                      </w:p>
                      <w:p w14:paraId="2AE8B1A4" w14:textId="361968C0" w:rsidR="00645B3A" w:rsidRPr="00E502DA" w:rsidRDefault="009377CC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b/>
                            <w:bCs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ویژگی های من:</w:t>
                        </w:r>
                      </w:p>
                      <w:p w14:paraId="317CE98A" w14:textId="30504C93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3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389B9694" w14:textId="5933B4C3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4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1EAA77C0" w14:textId="1EB9B3DF" w:rsidR="009377CC" w:rsidRPr="00E502DA" w:rsidRDefault="009377CC" w:rsidP="009377CC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</w:pP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-  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پیشنهاد </w:t>
                        </w:r>
                        <w:hyperlink r:id="rId15" w:history="1">
                          <w:r w:rsidR="00E502DA" w:rsidRPr="00E502DA">
                            <w:rPr>
                              <w:rStyle w:val="Hyperlink"/>
                              <w:rFonts w:ascii="Arial" w:eastAsia="Lato" w:hAnsi="Arial" w:cs="B Nazanin" w:hint="cs"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:</w:t>
                        </w:r>
                        <w:r w:rsidR="00E502DA"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 xml:space="preserve"> </w:t>
                        </w:r>
                        <w:r w:rsidRPr="00E502DA">
                          <w:rPr>
                            <w:rFonts w:ascii="Arial" w:eastAsia="Lato" w:hAnsi="Arial" w:cs="B Nazanin" w:hint="cs"/>
                            <w:noProof/>
                            <w:color w:val="595959" w:themeColor="text1" w:themeTint="A6"/>
                            <w:kern w:val="24"/>
                            <w:rtl/>
                            <w:lang w:val="fr-FR"/>
                          </w:rPr>
                          <w:t>در این قسمت مهارت های نرم خود را نام ببرید.</w:t>
                        </w:r>
                      </w:p>
                      <w:p w14:paraId="24CD2B68" w14:textId="375F3A04" w:rsidR="009377CC" w:rsidRPr="00E502DA" w:rsidRDefault="009377CC" w:rsidP="00E502DA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808080" w:themeColor="background1" w:themeShade="80"/>
                            <w:kern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0A36A372" w14:textId="6B5096E8" w:rsidR="00E42921" w:rsidRDefault="00E42921"/>
    <w:p w14:paraId="6D2902CF" w14:textId="4D77B422" w:rsidR="00DE783A" w:rsidRDefault="00DE783A">
      <w:pPr>
        <w:rPr>
          <w:rFonts w:ascii="Arial" w:eastAsia="Lato" w:hAnsi="Arial" w:cs="Arial"/>
          <w:b/>
          <w:noProof/>
          <w:color w:val="595959" w:themeColor="text1" w:themeTint="A6"/>
          <w:kern w:val="24"/>
          <w:sz w:val="20"/>
          <w:szCs w:val="20"/>
        </w:rPr>
      </w:pPr>
    </w:p>
    <w:p w14:paraId="595DBA74" w14:textId="10265F8D" w:rsidR="00DE783A" w:rsidRDefault="00571AC7">
      <w:r>
        <w:rPr>
          <w:noProof/>
        </w:rPr>
        <w:drawing>
          <wp:anchor distT="0" distB="0" distL="114300" distR="114300" simplePos="0" relativeHeight="251956224" behindDoc="0" locked="0" layoutInCell="1" allowOverlap="1" wp14:anchorId="440870C2" wp14:editId="531AF292">
            <wp:simplePos x="0" y="0"/>
            <wp:positionH relativeFrom="column">
              <wp:posOffset>4364051</wp:posOffset>
            </wp:positionH>
            <wp:positionV relativeFrom="paragraph">
              <wp:posOffset>93345</wp:posOffset>
            </wp:positionV>
            <wp:extent cx="1314450" cy="1752600"/>
            <wp:effectExtent l="0" t="0" r="0" b="0"/>
            <wp:wrapThrough wrapText="bothSides">
              <wp:wrapPolygon edited="0">
                <wp:start x="0" y="0"/>
                <wp:lineTo x="0" y="21365"/>
                <wp:lineTo x="21287" y="21365"/>
                <wp:lineTo x="2128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عکس-رزومه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6ECB2" w14:textId="3A17ABF8" w:rsidR="00796267" w:rsidRDefault="00796267">
      <w:pPr>
        <w:rPr>
          <w:rFonts w:ascii="Arial" w:eastAsiaTheme="minorEastAsia" w:hAnsi="Arial" w:cs="Arial"/>
          <w:color w:val="595959" w:themeColor="text1" w:themeTint="A6"/>
          <w:kern w:val="24"/>
          <w:sz w:val="18"/>
          <w:szCs w:val="18"/>
        </w:rPr>
      </w:pPr>
    </w:p>
    <w:p w14:paraId="197372D6" w14:textId="36EA7819" w:rsidR="00F6677E" w:rsidRDefault="00E502DA" w:rsidP="000B64C8">
      <w:pPr>
        <w:bidi/>
      </w:pPr>
      <w:r>
        <w:rPr>
          <w:noProof/>
        </w:rPr>
        <w:drawing>
          <wp:anchor distT="0" distB="0" distL="114300" distR="114300" simplePos="0" relativeHeight="251957248" behindDoc="0" locked="0" layoutInCell="1" allowOverlap="1" wp14:anchorId="3F7E52AF" wp14:editId="246C382E">
            <wp:simplePos x="0" y="0"/>
            <wp:positionH relativeFrom="column">
              <wp:posOffset>5901055</wp:posOffset>
            </wp:positionH>
            <wp:positionV relativeFrom="paragraph">
              <wp:posOffset>7269480</wp:posOffset>
            </wp:positionV>
            <wp:extent cx="1887855" cy="400050"/>
            <wp:effectExtent l="0" t="0" r="0" b="0"/>
            <wp:wrapThrough wrapText="bothSides">
              <wp:wrapPolygon edited="0">
                <wp:start x="21589" y="2006"/>
                <wp:lineTo x="14396" y="2006"/>
                <wp:lineTo x="11127" y="10234"/>
                <wp:lineTo x="10909" y="10234"/>
                <wp:lineTo x="7640" y="5091"/>
                <wp:lineTo x="7422" y="5091"/>
                <wp:lineTo x="4152" y="2006"/>
                <wp:lineTo x="665" y="2006"/>
                <wp:lineTo x="229" y="4063"/>
                <wp:lineTo x="229" y="17434"/>
                <wp:lineTo x="665" y="19491"/>
                <wp:lineTo x="3934" y="17434"/>
                <wp:lineTo x="4152" y="17434"/>
                <wp:lineTo x="7422" y="20520"/>
                <wp:lineTo x="7640" y="20520"/>
                <wp:lineTo x="10909" y="18463"/>
                <wp:lineTo x="11127" y="18463"/>
                <wp:lineTo x="14396" y="15377"/>
                <wp:lineTo x="14614" y="15377"/>
                <wp:lineTo x="17884" y="20520"/>
                <wp:lineTo x="18102" y="20520"/>
                <wp:lineTo x="21371" y="17434"/>
                <wp:lineTo x="21589" y="17434"/>
                <wp:lineTo x="21589" y="2006"/>
              </wp:wrapPolygon>
            </wp:wrapThrough>
            <wp:docPr id="13" name="Picture 13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hlinkClick r:id="rId8"/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8785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6AB65F61" wp14:editId="42729917">
                <wp:simplePos x="0" y="0"/>
                <wp:positionH relativeFrom="column">
                  <wp:posOffset>3472551</wp:posOffset>
                </wp:positionH>
                <wp:positionV relativeFrom="paragraph">
                  <wp:posOffset>1728470</wp:posOffset>
                </wp:positionV>
                <wp:extent cx="2220990" cy="1216324"/>
                <wp:effectExtent l="0" t="0" r="8255" b="3175"/>
                <wp:wrapNone/>
                <wp:docPr id="39" name="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220990" cy="1216324"/>
                          <a:chOff x="0" y="-76201"/>
                          <a:chExt cx="2006164" cy="1149360"/>
                        </a:xfrm>
                      </wpg:grpSpPr>
                      <wps:wsp>
                        <wps:cNvPr id="19" name="phone 2"/>
                        <wps:cNvSpPr>
                          <a:spLocks noChangeArrowheads="1"/>
                        </wps:cNvSpPr>
                        <wps:spPr bwMode="auto">
                          <a:xfrm>
                            <a:off x="341193" y="-76201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954057C" w14:textId="77777777" w:rsidR="00DE6C3B" w:rsidRPr="00E502DA" w:rsidRDefault="00DE6C3B" w:rsidP="00DE6C3B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E502DA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  <w:p w14:paraId="3C833EFF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jc w:val="right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address 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96" y="229453"/>
                            <a:ext cx="160655" cy="160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phon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45" y="-76201"/>
                            <a:ext cx="167005" cy="1670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address 2"/>
                        <wps:cNvSpPr>
                          <a:spLocks noChangeArrowheads="1"/>
                        </wps:cNvSpPr>
                        <wps:spPr bwMode="auto">
                          <a:xfrm>
                            <a:off x="341193" y="196323"/>
                            <a:ext cx="1664970" cy="33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9DB07FF" w14:textId="1DF7E2D5" w:rsidR="00DE6C3B" w:rsidRPr="00E502DA" w:rsidRDefault="00DE6C3B" w:rsidP="00DE6C3B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</w:pPr>
                              <w:r w:rsidRPr="00E502DA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تهران، خیابان شریعتی،</w:t>
                              </w:r>
                              <w:r w:rsidRPr="00E502DA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bidi="fa-IR"/>
                                </w:rPr>
                                <w:t xml:space="preserve"> </w:t>
                              </w:r>
                              <w:r w:rsidRPr="00E502DA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خیابان میرداماد</w:t>
                              </w:r>
                            </w:p>
                            <w:p w14:paraId="0164D170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linkedin 2"/>
                        <wps:cNvSpPr>
                          <a:spLocks noChangeArrowheads="1"/>
                        </wps:cNvSpPr>
                        <wps:spPr bwMode="auto">
                          <a:xfrm>
                            <a:off x="341194" y="887104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AE7B5E" w14:textId="77777777" w:rsidR="00E502DA" w:rsidRPr="00E502DA" w:rsidRDefault="00E502DA" w:rsidP="00E502DA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000000" w:themeColor="text1"/>
                                  <w:kern w:val="24"/>
                                </w:rPr>
                              </w:pPr>
                              <w:hyperlink r:id="rId20" w:history="1">
                                <w:r w:rsidRPr="00E502DA">
                                  <w:rPr>
                                    <w:rStyle w:val="Hyperlink"/>
                                    <w:rFonts w:asciiTheme="minorBidi" w:hAnsiTheme="minorBidi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t>Www.iranestekhdam.ir</w:t>
                                </w:r>
                              </w:hyperlink>
                            </w:p>
                            <w:p w14:paraId="322E8722" w14:textId="6FC673AD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email 2"/>
                        <wps:cNvSpPr>
                          <a:spLocks noChangeArrowheads="1"/>
                        </wps:cNvSpPr>
                        <wps:spPr bwMode="auto">
                          <a:xfrm>
                            <a:off x="341194" y="586853"/>
                            <a:ext cx="166497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04B6AF" w14:textId="77777777" w:rsidR="00DE6C3B" w:rsidRPr="00DE6C3B" w:rsidRDefault="00DE6C3B" w:rsidP="00DE6C3B">
                              <w:pPr>
                                <w:bidi/>
                                <w:rPr>
                                  <w:rFonts w:asciiTheme="minorBidi" w:hAnsiTheme="minorBidi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DE6C3B">
                                <w:rPr>
                                  <w:rFonts w:asciiTheme="minorBidi" w:hAnsiTheme="minorBidi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  <w:t>info@iranestekhdam.ir</w:t>
                              </w:r>
                            </w:p>
                            <w:p w14:paraId="5E292FB0" w14:textId="77777777" w:rsidR="007D2806" w:rsidRPr="001F13D8" w:rsidRDefault="007D2806" w:rsidP="007D280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 w:line="276" w:lineRule="auto"/>
                                <w:textAlignment w:val="baseline"/>
                                <w:rPr>
                                  <w:rFonts w:ascii="Arial" w:hAnsi="Arial" w:cs="Arial"/>
                                  <w:kern w:val="24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email 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29702"/>
                            <a:ext cx="204470" cy="204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B65F61" id="info" o:spid="_x0000_s1039" style="position:absolute;left:0;text-align:left;margin-left:273.45pt;margin-top:136.1pt;width:174.9pt;height:95.75pt;flip:x;z-index:251952128;mso-width-relative:margin;mso-height-relative:margin" coordorigin=",-762" coordsize="20061,11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">
                <v:rect id="phone 2" o:spid="_x0000_s1040" style="position:absolute;left:3411;top:-762;width:16650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5954057C" w14:textId="77777777" w:rsidR="00DE6C3B" w:rsidRPr="00E502DA" w:rsidRDefault="00DE6C3B" w:rsidP="00DE6C3B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E502DA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  <w:p w14:paraId="3C833EFF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jc w:val="right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ddress 1" o:spid="_x0000_s1041" type="#_x0000_t75" style="position:absolute;left:272;top:2294;width:1607;height:1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">
                  <v:imagedata r:id="rId22" o:title="" recolortarget="black"/>
                </v:shape>
                <v:shape id="phone 1" o:spid="_x0000_s1042" type="#_x0000_t75" style="position:absolute;left:209;top:-762;width:1670;height: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">
                  <v:imagedata r:id="rId23" o:title="" recolortarget="black"/>
                </v:shape>
                <v:rect id="address 2" o:spid="_x0000_s1043" style="position:absolute;left:3411;top:1963;width:16650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09DB07FF" w14:textId="1DF7E2D5" w:rsidR="00DE6C3B" w:rsidRPr="00E502DA" w:rsidRDefault="00DE6C3B" w:rsidP="00DE6C3B">
                        <w:pPr>
                          <w:bidi/>
                          <w:spacing w:line="240" w:lineRule="auto"/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</w:pPr>
                        <w:r w:rsidRPr="00E502DA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تهران، خیابان شریعتی،</w:t>
                        </w:r>
                        <w:r w:rsidRPr="00E502DA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lang w:bidi="fa-IR"/>
                          </w:rPr>
                          <w:t xml:space="preserve"> </w:t>
                        </w:r>
                        <w:r w:rsidRPr="00E502DA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خیابان میرداماد</w:t>
                        </w:r>
                      </w:p>
                      <w:p w14:paraId="0164D170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rect id="linkedin 2" o:spid="_x0000_s1044" style="position:absolute;left:3411;top:8871;width:16650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4DAE7B5E" w14:textId="77777777" w:rsidR="00E502DA" w:rsidRPr="00E502DA" w:rsidRDefault="00E502DA" w:rsidP="00E502DA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000000" w:themeColor="text1"/>
                            <w:kern w:val="24"/>
                          </w:rPr>
                        </w:pPr>
                        <w:hyperlink r:id="rId24" w:history="1">
                          <w:r w:rsidRPr="00E502DA">
                            <w:rPr>
                              <w:rStyle w:val="Hyperlink"/>
                              <w:rFonts w:asciiTheme="minorBidi" w:hAnsiTheme="minorBidi"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t>Www.iranestekhdam.ir</w:t>
                          </w:r>
                        </w:hyperlink>
                      </w:p>
                      <w:p w14:paraId="322E8722" w14:textId="6FC673AD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rect id="email 2" o:spid="_x0000_s1045" style="position:absolute;left:3411;top:5868;width:16650;height:1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7D04B6AF" w14:textId="77777777" w:rsidR="00DE6C3B" w:rsidRPr="00DE6C3B" w:rsidRDefault="00DE6C3B" w:rsidP="00DE6C3B">
                        <w:pPr>
                          <w:bidi/>
                          <w:rPr>
                            <w:rFonts w:asciiTheme="minorBidi" w:hAnsiTheme="minorBidi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DE6C3B">
                          <w:rPr>
                            <w:rFonts w:asciiTheme="minorBidi" w:hAnsiTheme="minorBidi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  <w:t>info@iranestekhdam.ir</w:t>
                        </w:r>
                      </w:p>
                      <w:p w14:paraId="5E292FB0" w14:textId="77777777" w:rsidR="007D2806" w:rsidRPr="001F13D8" w:rsidRDefault="007D2806" w:rsidP="007D280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 w:line="276" w:lineRule="auto"/>
                          <w:textAlignment w:val="baseline"/>
                          <w:rPr>
                            <w:rFonts w:ascii="Arial" w:hAnsi="Arial" w:cs="Arial"/>
                            <w:kern w:val="24"/>
                          </w:rPr>
                        </w:pPr>
                      </w:p>
                    </w:txbxContent>
                  </v:textbox>
                </v:rect>
                <v:shape id="email 1" o:spid="_x0000_s1046" type="#_x0000_t75" style="position:absolute;top:5297;width:2044;height:2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">
                  <v:imagedata r:id="rId25" o:title="" recolortarget="black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0876EE11" wp14:editId="6301F88C">
                <wp:simplePos x="0" y="0"/>
                <wp:positionH relativeFrom="column">
                  <wp:posOffset>-314325</wp:posOffset>
                </wp:positionH>
                <wp:positionV relativeFrom="paragraph">
                  <wp:posOffset>6060440</wp:posOffset>
                </wp:positionV>
                <wp:extent cx="3241040" cy="2256155"/>
                <wp:effectExtent l="0" t="0" r="16510" b="10795"/>
                <wp:wrapNone/>
                <wp:docPr id="42" name="ex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3241040" cy="2256155"/>
                          <a:chOff x="-9" y="9269"/>
                          <a:chExt cx="3241938" cy="2256733"/>
                        </a:xfrm>
                      </wpg:grpSpPr>
                      <wps:wsp>
                        <wps:cNvPr id="27" name="exp"/>
                        <wps:cNvSpPr>
                          <a:spLocks noChangeArrowheads="1"/>
                        </wps:cNvSpPr>
                        <wps:spPr bwMode="auto">
                          <a:xfrm>
                            <a:off x="255" y="9269"/>
                            <a:ext cx="3155389" cy="315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869AB" w14:textId="2F028708" w:rsidR="00D85179" w:rsidRPr="00E502DA" w:rsidRDefault="00F10AF8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" name="job 3"/>
                        <wpg:cNvGrpSpPr/>
                        <wpg:grpSpPr>
                          <a:xfrm>
                            <a:off x="5" y="1651379"/>
                            <a:ext cx="3203861" cy="614623"/>
                            <a:chOff x="5" y="0"/>
                            <a:chExt cx="3203861" cy="614623"/>
                          </a:xfrm>
                        </wpg:grpSpPr>
                        <wps:wsp>
                          <wps:cNvPr id="32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" y="333280"/>
                              <a:ext cx="3203861" cy="2813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64D9ED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  <w:p w14:paraId="3CBE78EC" w14:textId="77777777" w:rsidR="00DE783A" w:rsidRPr="00234BFE" w:rsidRDefault="00DE783A" w:rsidP="00DE783A">
                                <w:p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fr-FR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0"/>
                              <a:ext cx="3181654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65A210" w14:textId="77777777" w:rsidR="00F10AF8" w:rsidRPr="00F10AF8" w:rsidRDefault="00F10AF8" w:rsidP="00F10AF8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Arial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F10AF8">
                                  <w:rPr>
                                    <w:rFonts w:ascii="Arial" w:eastAsia="Lato" w:hAnsi="Arial" w:cs="Arial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5AB557E0" w14:textId="77777777" w:rsidR="00DE783A" w:rsidRPr="00073DAC" w:rsidRDefault="00DE783A" w:rsidP="00DE783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165100"/>
                              <a:ext cx="2478405" cy="2411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E313AD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  <w:p w14:paraId="55DCEBE4" w14:textId="77777777" w:rsidR="00DE783A" w:rsidRPr="00777868" w:rsidRDefault="00DE783A" w:rsidP="00DE783A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" name="job 2"/>
                        <wpg:cNvGrpSpPr/>
                        <wpg:grpSpPr>
                          <a:xfrm>
                            <a:off x="0" y="1048258"/>
                            <a:ext cx="3241929" cy="480175"/>
                            <a:chOff x="0" y="11028"/>
                            <a:chExt cx="3241929" cy="480175"/>
                          </a:xfrm>
                        </wpg:grpSpPr>
                        <wps:wsp>
                          <wps:cNvPr id="127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317500"/>
                              <a:ext cx="3098165" cy="1737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D6407E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  <w:p w14:paraId="0AF51321" w14:textId="77777777" w:rsidR="00777868" w:rsidRPr="00234BFE" w:rsidRDefault="00777868" w:rsidP="0037572E">
                                <w:p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fr-FR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4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32" y="11028"/>
                              <a:ext cx="3237697" cy="2566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E009FD" w14:textId="77777777" w:rsidR="00F10AF8" w:rsidRPr="00F10AF8" w:rsidRDefault="00F10AF8" w:rsidP="00F10AF8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Arial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F10AF8">
                                  <w:rPr>
                                    <w:rFonts w:ascii="Arial" w:eastAsia="Lato" w:hAnsi="Arial" w:cs="Arial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29BBCED8" w14:textId="77777777" w:rsidR="00777868" w:rsidRPr="00073DAC" w:rsidRDefault="00777868" w:rsidP="00C406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5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58750"/>
                              <a:ext cx="2478405" cy="214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7CEF64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  <w:p w14:paraId="21B03998" w14:textId="77777777" w:rsidR="00777868" w:rsidRPr="00777868" w:rsidRDefault="00777868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" name="job 1"/>
                        <wpg:cNvGrpSpPr/>
                        <wpg:grpSpPr>
                          <a:xfrm>
                            <a:off x="-9" y="423080"/>
                            <a:ext cx="3238499" cy="539076"/>
                            <a:chOff x="-9" y="0"/>
                            <a:chExt cx="3238499" cy="539076"/>
                          </a:xfrm>
                        </wpg:grpSpPr>
                        <wps:wsp>
                          <wps:cNvPr id="100" name="Rectangle 10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0"/>
                              <a:ext cx="3096564" cy="2245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436AE9" w14:textId="66FF2FC3" w:rsidR="00C62C55" w:rsidRPr="00E502DA" w:rsidRDefault="00F10AF8" w:rsidP="00206AB9">
                                <w:pPr>
                                  <w:pStyle w:val="NormalWeb"/>
                                  <w:bidi/>
                                  <w:rPr>
                                    <w:rFonts w:ascii="Arial" w:eastAsia="Lato" w:hAnsi="Arial" w:cs="B Nazanin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lang w:val="fr-F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Cs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fr-FR"/>
                                  </w:rPr>
                                  <w:t>نام شرکت | عنوان شغلی</w:t>
                                </w:r>
                              </w:p>
                              <w:p w14:paraId="4E2FE092" w14:textId="54CB8F40" w:rsidR="0037572E" w:rsidRPr="00777868" w:rsidRDefault="0037572E" w:rsidP="00C406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-9" y="342900"/>
                              <a:ext cx="3238499" cy="1961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11078F" w14:textId="6372E31E" w:rsidR="00777868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val="fr-FR" w:bidi="fa-IR"/>
                                  </w:rPr>
                                </w:pPr>
                                <w:r w:rsidRPr="00E502DA">
                                  <w:rPr>
                                    <w:rFonts w:ascii="Arial" w:eastAsia="Lato" w:hAnsi="Arial" w:cs="B Nazanin" w:hint="cs"/>
                                    <w:b/>
                                    <w:noProof/>
                                    <w:color w:val="595959" w:themeColor="text1" w:themeTint="A6"/>
                                    <w:kern w:val="24"/>
                                    <w:rtl/>
                                    <w:lang w:val="es-ES_tradnl" w:bidi="fa-IR"/>
                                  </w:rPr>
                                  <w:t xml:space="preserve">وظایف: 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6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704" y="166977"/>
                              <a:ext cx="2425439" cy="257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11EF0" w14:textId="0714733E" w:rsidR="00777868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تاریخ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76EE11" id="exp" o:spid="_x0000_s1047" style="position:absolute;left:0;text-align:left;margin-left:-24.75pt;margin-top:477.2pt;width:255.2pt;height:177.65pt;flip:x;z-index:251950080;mso-width-relative:margin;mso-height-relative:margin" coordorigin=",92" coordsize="32419,22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">
                <v:rect id="_x0000_s1048" style="position:absolute;left:2;top:92;width:31554;height:3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02869AB" w14:textId="2F028708" w:rsidR="00D85179" w:rsidRPr="00E502DA" w:rsidRDefault="00F10AF8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تجربه کاری</w:t>
                        </w:r>
                      </w:p>
                    </w:txbxContent>
                  </v:textbox>
                </v:rect>
                <v:group id="job 3" o:spid="_x0000_s1049" style="position:absolute;top:16513;width:32038;height:6147" coordorigin="" coordsize="32038,6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1" o:spid="_x0000_s1050" style="position:absolute;top:3332;width:32038;height:2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  <v:textbox inset="0,0,0,0">
                      <w:txbxContent>
                        <w:p w14:paraId="5664D9ED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  <w:p w14:paraId="3CBE78EC" w14:textId="77777777" w:rsidR="00DE783A" w:rsidRPr="00234BFE" w:rsidRDefault="00DE783A" w:rsidP="00DE783A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fr-FR"/>
                            </w:rPr>
                          </w:pPr>
                        </w:p>
                      </w:txbxContent>
                    </v:textbox>
                  </v:rect>
                  <v:rect id="Rectangle 1045" o:spid="_x0000_s1051" style="position:absolute;left:63;width:3181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  <v:textbox inset="0,0,0,0">
                      <w:txbxContent>
                        <w:p w14:paraId="3F65A210" w14:textId="77777777" w:rsidR="00F10AF8" w:rsidRPr="00F10AF8" w:rsidRDefault="00F10AF8" w:rsidP="00F10AF8">
                          <w:pPr>
                            <w:pStyle w:val="NormalWeb"/>
                            <w:bidi/>
                            <w:rPr>
                              <w:rFonts w:ascii="Arial" w:eastAsia="Lato" w:hAnsi="Arial" w:cs="Arial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F10AF8">
                            <w:rPr>
                              <w:rFonts w:ascii="Arial" w:eastAsia="Lato" w:hAnsi="Arial" w:cs="Arial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5AB557E0" w14:textId="77777777" w:rsidR="00DE783A" w:rsidRPr="00073DAC" w:rsidRDefault="00DE783A" w:rsidP="00DE783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Rectangle 11" o:spid="_x0000_s1052" style="position:absolute;left:63;top:1651;width:24784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  <v:textbox inset="0,0,0,0">
                      <w:txbxContent>
                        <w:p w14:paraId="5FE313AD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  <w:p w14:paraId="55DCEBE4" w14:textId="77777777" w:rsidR="00DE783A" w:rsidRPr="00777868" w:rsidRDefault="00DE783A" w:rsidP="00DE783A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</v:group>
                <v:group id="job 2" o:spid="_x0000_s1053" style="position:absolute;top:10482;width:32419;height:4802" coordorigin=",110" coordsize="32419,4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11" o:spid="_x0000_s1054" style="position:absolute;left:63;top:3175;width:30982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  <v:textbox inset="0,0,0,0">
                      <w:txbxContent>
                        <w:p w14:paraId="7DD6407E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  <w:p w14:paraId="0AF51321" w14:textId="77777777" w:rsidR="00777868" w:rsidRPr="00234BFE" w:rsidRDefault="00777868" w:rsidP="0037572E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fr-FR"/>
                            </w:rPr>
                          </w:pPr>
                        </w:p>
                      </w:txbxContent>
                    </v:textbox>
                  </v:rect>
                  <v:rect id="Rectangle 1045" o:spid="_x0000_s1055" style="position:absolute;left:42;top:110;width:32377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Dq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nSXw6sMAAADdAAAADwAA&#10;AAAAAAAAAAAAAAAHAgAAZHJzL2Rvd25yZXYueG1sUEsFBgAAAAADAAMAtwAAAPcCAAAAAA==&#10;" filled="f" stroked="f">
                    <v:textbox inset="0,0,0,0">
                      <w:txbxContent>
                        <w:p w14:paraId="4CE009FD" w14:textId="77777777" w:rsidR="00F10AF8" w:rsidRPr="00F10AF8" w:rsidRDefault="00F10AF8" w:rsidP="00F10AF8">
                          <w:pPr>
                            <w:pStyle w:val="NormalWeb"/>
                            <w:bidi/>
                            <w:rPr>
                              <w:rFonts w:ascii="Arial" w:eastAsia="Lato" w:hAnsi="Arial" w:cs="Arial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F10AF8">
                            <w:rPr>
                              <w:rFonts w:ascii="Arial" w:eastAsia="Lato" w:hAnsi="Arial" w:cs="Arial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29BBCED8" w14:textId="77777777" w:rsidR="00777868" w:rsidRPr="00073DAC" w:rsidRDefault="00777868" w:rsidP="00C406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Rectangle 11" o:spid="_x0000_s1056" style="position:absolute;top:1587;width:24784;height:2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VVx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8mlVccMAAADdAAAADwAA&#10;AAAAAAAAAAAAAAAHAgAAZHJzL2Rvd25yZXYueG1sUEsFBgAAAAADAAMAtwAAAPcCAAAAAA==&#10;" filled="f" stroked="f">
                    <v:textbox inset="0,0,0,0">
                      <w:txbxContent>
                        <w:p w14:paraId="007CEF64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  <w:p w14:paraId="21B03998" w14:textId="77777777" w:rsidR="00777868" w:rsidRPr="00777868" w:rsidRDefault="00777868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</v:group>
                <v:group id="job 1" o:spid="_x0000_s1057" style="position:absolute;top:4230;width:32384;height:5391" coordorigin="" coordsize="32384,5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1045" o:spid="_x0000_s1058" style="position:absolute;left:63;width:3096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  <v:textbox inset="0,0,0,0">
                      <w:txbxContent>
                        <w:p w14:paraId="20436AE9" w14:textId="66FF2FC3" w:rsidR="00C62C55" w:rsidRPr="00E502DA" w:rsidRDefault="00F10AF8" w:rsidP="00206AB9">
                          <w:pPr>
                            <w:pStyle w:val="NormalWeb"/>
                            <w:bidi/>
                            <w:rPr>
                              <w:rFonts w:ascii="Arial" w:eastAsia="Lato" w:hAnsi="Arial" w:cs="B Nazanin"/>
                              <w:bCs/>
                              <w:noProof/>
                              <w:color w:val="595959" w:themeColor="text1" w:themeTint="A6"/>
                              <w:kern w:val="24"/>
                              <w:lang w:val="fr-F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Cs/>
                              <w:noProof/>
                              <w:color w:val="595959" w:themeColor="text1" w:themeTint="A6"/>
                              <w:kern w:val="24"/>
                              <w:rtl/>
                              <w:lang w:val="fr-FR"/>
                            </w:rPr>
                            <w:t>نام شرکت | عنوان شغلی</w:t>
                          </w:r>
                        </w:p>
                        <w:p w14:paraId="4E2FE092" w14:textId="54CB8F40" w:rsidR="0037572E" w:rsidRPr="00777868" w:rsidRDefault="0037572E" w:rsidP="00C406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Rectangle 11" o:spid="_x0000_s1059" style="position:absolute;top:3429;width:32384;height:19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  <v:textbox inset="0,0,0,0">
                      <w:txbxContent>
                        <w:p w14:paraId="4511078F" w14:textId="6372E31E" w:rsidR="00777868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val="fr-FR" w:bidi="fa-IR"/>
                            </w:rPr>
                          </w:pPr>
                          <w:r w:rsidRPr="00E502DA">
                            <w:rPr>
                              <w:rFonts w:ascii="Arial" w:eastAsia="Lato" w:hAnsi="Arial" w:cs="B Nazanin" w:hint="cs"/>
                              <w:b/>
                              <w:noProof/>
                              <w:color w:val="595959" w:themeColor="text1" w:themeTint="A6"/>
                              <w:kern w:val="24"/>
                              <w:rtl/>
                              <w:lang w:val="es-ES_tradnl" w:bidi="fa-IR"/>
                            </w:rPr>
                            <w:t xml:space="preserve">وظایف: </w:t>
                          </w:r>
                        </w:p>
                      </w:txbxContent>
                    </v:textbox>
                  </v:rect>
                  <v:rect id="Rectangle 11" o:spid="_x0000_s1060" style="position:absolute;left:107;top:1669;width:24254;height:2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sG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oziBv2/CCXL9CwAA//8DAFBLAQItABQABgAIAAAAIQDb4fbL7gAAAIUBAAATAAAAAAAAAAAA&#10;AAAAAAAAAABbQ29udGVudF9UeXBlc10ueG1sUEsBAi0AFAAGAAgAAAAhAFr0LFu/AAAAFQEAAAsA&#10;AAAAAAAAAAAAAAAAHwEAAF9yZWxzLy5yZWxzUEsBAi0AFAAGAAgAAAAhAAK7ywbEAAAA3QAAAA8A&#10;AAAAAAAAAAAAAAAABwIAAGRycy9kb3ducmV2LnhtbFBLBQYAAAAAAwADALcAAAD4AgAAAAA=&#10;" filled="f" stroked="f">
                    <v:textbox inset="0,0,0,0">
                      <w:txbxContent>
                        <w:p w14:paraId="4A411EF0" w14:textId="0714733E" w:rsidR="00777868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تاریخ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1A8F358E" wp14:editId="5D1E09B1">
                <wp:simplePos x="0" y="0"/>
                <wp:positionH relativeFrom="column">
                  <wp:posOffset>333374</wp:posOffset>
                </wp:positionH>
                <wp:positionV relativeFrom="paragraph">
                  <wp:posOffset>3136265</wp:posOffset>
                </wp:positionV>
                <wp:extent cx="2613661" cy="2314575"/>
                <wp:effectExtent l="0" t="0" r="15240" b="9525"/>
                <wp:wrapNone/>
                <wp:docPr id="41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613661" cy="2314575"/>
                          <a:chOff x="-24615" y="-1"/>
                          <a:chExt cx="2556996" cy="2199394"/>
                        </a:xfrm>
                      </wpg:grpSpPr>
                      <wps:wsp>
                        <wps:cNvPr id="25" name="education"/>
                        <wps:cNvSpPr>
                          <a:spLocks noChangeArrowheads="1"/>
                        </wps:cNvSpPr>
                        <wps:spPr bwMode="auto">
                          <a:xfrm>
                            <a:off x="-24615" y="-1"/>
                            <a:ext cx="1183640" cy="28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867D99" w14:textId="61EEFE99" w:rsidR="00D85179" w:rsidRPr="00E502DA" w:rsidRDefault="00886673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degree 1"/>
                        <wpg:cNvGrpSpPr/>
                        <wpg:grpSpPr>
                          <a:xfrm>
                            <a:off x="-10794" y="368489"/>
                            <a:ext cx="2543174" cy="524391"/>
                            <a:chOff x="-10794" y="0"/>
                            <a:chExt cx="2543174" cy="524391"/>
                          </a:xfrm>
                        </wpg:grpSpPr>
                        <wps:wsp>
                          <wps:cNvPr id="1052" name="uni 1"/>
                          <wps:cNvSpPr>
                            <a:spLocks noChangeArrowheads="1"/>
                          </wps:cNvSpPr>
                          <wps:spPr bwMode="auto">
                            <a:xfrm>
                              <a:off x="1" y="177800"/>
                              <a:ext cx="2330450" cy="2220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53CFEF" w14:textId="7F7203DB" w:rsidR="00C62C55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51D58200" w14:textId="2D7B2EDA" w:rsidR="00D619D6" w:rsidRPr="00777868" w:rsidRDefault="00871B67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degre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0" y="0"/>
                              <a:ext cx="2526030" cy="1847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B5C8C" w14:textId="07620A02" w:rsidR="0037572E" w:rsidRPr="00E502DA" w:rsidRDefault="00F10AF8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 xml:space="preserve">عنوان </w:t>
                                </w:r>
                                <w:r w:rsidR="00886673"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مدرک تحصیلی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dat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-10794" y="336530"/>
                              <a:ext cx="1296035" cy="1878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A87C44A" w14:textId="63BEE97C" w:rsidR="0037572E" w:rsidRPr="00E502DA" w:rsidRDefault="00F10AF8" w:rsidP="000B64C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degree 2"/>
                        <wpg:cNvGrpSpPr/>
                        <wpg:grpSpPr>
                          <a:xfrm>
                            <a:off x="-11429" y="1023582"/>
                            <a:ext cx="2537459" cy="545543"/>
                            <a:chOff x="-11429" y="0"/>
                            <a:chExt cx="2537459" cy="545543"/>
                          </a:xfrm>
                        </wpg:grpSpPr>
                        <wps:wsp>
                          <wps:cNvPr id="121" name="degre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26030" cy="1847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A076CE" w14:textId="77777777" w:rsidR="00F10AF8" w:rsidRPr="00E502DA" w:rsidRDefault="00F10AF8" w:rsidP="00F10AF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عنوان مدرک تحصیلی</w:t>
                                </w:r>
                              </w:p>
                              <w:p w14:paraId="4DBA1998" w14:textId="7DFEAF85" w:rsidR="008655CE" w:rsidRPr="008655CE" w:rsidRDefault="008655CE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uni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84150"/>
                              <a:ext cx="2473325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D4202F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467089DB" w14:textId="65265BB4" w:rsidR="00777868" w:rsidRPr="00777868" w:rsidRDefault="00777868" w:rsidP="0037572E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dat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-11429" y="342899"/>
                              <a:ext cx="1290320" cy="202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253C8E0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  <w:p w14:paraId="5F058EA9" w14:textId="0C60A2D7" w:rsidR="00777868" w:rsidRPr="008655CE" w:rsidRDefault="00777868" w:rsidP="000B64C8">
                                <w:pPr>
                                  <w:bidi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" name="degree 3"/>
                        <wpg:cNvGrpSpPr/>
                        <wpg:grpSpPr>
                          <a:xfrm>
                            <a:off x="0" y="1665026"/>
                            <a:ext cx="2532381" cy="534367"/>
                            <a:chOff x="0" y="-1"/>
                            <a:chExt cx="2532381" cy="534367"/>
                          </a:xfrm>
                        </wpg:grpSpPr>
                        <wps:wsp>
                          <wps:cNvPr id="4" name="degre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6351" y="-1"/>
                              <a:ext cx="2526030" cy="2332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C8F933" w14:textId="77777777" w:rsidR="00F10AF8" w:rsidRPr="00E502DA" w:rsidRDefault="00F10AF8" w:rsidP="00F10AF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bCs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bCs/>
                                    <w:color w:val="595959" w:themeColor="text1" w:themeTint="A6"/>
                                    <w:kern w:val="24"/>
                                    <w:rtl/>
                                    <w:lang w:val="es-ES" w:bidi="fa-IR"/>
                                  </w:rPr>
                                  <w:t>عنوان مدرک تحصیلی</w:t>
                                </w:r>
                              </w:p>
                              <w:p w14:paraId="46198673" w14:textId="52756C4F" w:rsidR="00B80CC7" w:rsidRPr="008655CE" w:rsidRDefault="00B80CC7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b/>
                                    <w:color w:val="595959" w:themeColor="text1" w:themeTint="A6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uni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84150"/>
                              <a:ext cx="2473325" cy="168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AA0ED2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i/>
                                    <w:color w:val="7F7F7F" w:themeColor="text1" w:themeTint="80"/>
                                    <w:lang w:val="es-ES_tradnl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i/>
                                    <w:color w:val="7F7F7F" w:themeColor="text1" w:themeTint="80"/>
                                    <w:rtl/>
                                    <w:lang w:val="es-ES_tradnl"/>
                                  </w:rPr>
                                  <w:t>کشور | شهر | نام دانشگاه</w:t>
                                </w:r>
                              </w:p>
                              <w:p w14:paraId="75629567" w14:textId="06959BCB" w:rsidR="00B80CC7" w:rsidRPr="00777868" w:rsidRDefault="00B80CC7" w:rsidP="00B80CC7">
                                <w:pPr>
                                  <w:rPr>
                                    <w:rFonts w:ascii="Arial" w:hAnsi="Arial" w:cs="Arial"/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dat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44480" y="342900"/>
                              <a:ext cx="1234412" cy="1914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AEC426" w14:textId="77777777" w:rsidR="00F10AF8" w:rsidRPr="00E502DA" w:rsidRDefault="00F10AF8" w:rsidP="00F10AF8">
                                <w:pPr>
                                  <w:bidi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E502DA">
                                  <w:rPr>
                                    <w:rFonts w:ascii="Arial" w:hAnsi="Arial" w:cs="B Nazanin" w:hint="cs"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از ..... تا .....</w:t>
                                </w:r>
                              </w:p>
                              <w:p w14:paraId="18B3A0D4" w14:textId="3D3D889D" w:rsidR="00B80CC7" w:rsidRPr="008655CE" w:rsidRDefault="00B80CC7" w:rsidP="000B64C8">
                                <w:pPr>
                                  <w:bidi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8F358E" id="education" o:spid="_x0000_s1061" style="position:absolute;left:0;text-align:left;margin-left:26.25pt;margin-top:246.95pt;width:205.8pt;height:182.25pt;flip:x;z-index:251951104;mso-width-relative:margin;mso-height-relative:margin" coordorigin="-246" coordsize="25569,21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">
                <v:rect id="_x0000_s1062" style="position:absolute;left:-246;width:11836;height:2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52867D99" w14:textId="61EEFE99" w:rsidR="00D85179" w:rsidRPr="00E502DA" w:rsidRDefault="00886673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تحصیلات</w:t>
                        </w:r>
                      </w:p>
                    </w:txbxContent>
                  </v:textbox>
                </v:rect>
                <v:group id="degree 1" o:spid="_x0000_s1063" style="position:absolute;left:-107;top:3684;width:25430;height:5244" coordorigin="-107" coordsize="25431,5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uni 1" o:spid="_x0000_s1064" style="position:absolute;top:1778;width:23304;height: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r54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JYa+eMMAAADdAAAADwAA&#10;AAAAAAAAAAAAAAAHAgAAZHJzL2Rvd25yZXYueG1sUEsFBgAAAAADAAMAtwAAAPcCAAAAAA==&#10;" filled="f" stroked="f">
                    <v:textbox inset="0,0,0,0">
                      <w:txbxContent>
                        <w:p w14:paraId="3E53CFEF" w14:textId="7F7203DB" w:rsidR="00C62C55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51D58200" w14:textId="2D7B2EDA" w:rsidR="00D619D6" w:rsidRPr="00777868" w:rsidRDefault="00871B67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v:textbox>
                  </v:rect>
                  <v:rect id="degree 1" o:spid="_x0000_s1065" style="position:absolute;left:63;width:25260;height:1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" filled="f" stroked="f">
                    <v:textbox inset="0,0,0,0">
                      <w:txbxContent>
                        <w:p w14:paraId="6CFB5C8C" w14:textId="07620A02" w:rsidR="0037572E" w:rsidRPr="00E502DA" w:rsidRDefault="00F10AF8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 xml:space="preserve">عنوان </w:t>
                          </w:r>
                          <w:r w:rsidR="00886673"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مدرک تحصیلی</w:t>
                          </w:r>
                        </w:p>
                      </w:txbxContent>
                    </v:textbox>
                  </v:rect>
                  <v:rect id="date 1" o:spid="_x0000_s1066" style="position:absolute;left:-107;top:3365;width:12959;height:1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  <v:textbox inset="0,0,0,0">
                      <w:txbxContent>
                        <w:p w14:paraId="3A87C44A" w14:textId="63BEE97C" w:rsidR="0037572E" w:rsidRPr="00E502DA" w:rsidRDefault="00F10AF8" w:rsidP="000B64C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</w:txbxContent>
                    </v:textbox>
                  </v:rect>
                </v:group>
                <v:group id="degree 2" o:spid="_x0000_s1067" style="position:absolute;left:-114;top:10235;width:25374;height:5456" coordorigin="-114" coordsize="25374,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degree 2" o:spid="_x0000_s1068" style="position:absolute;width:25260;height:1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" filled="f" stroked="f">
                    <v:textbox inset="0,0,0,0">
                      <w:txbxContent>
                        <w:p w14:paraId="2EA076CE" w14:textId="77777777" w:rsidR="00F10AF8" w:rsidRPr="00E502DA" w:rsidRDefault="00F10AF8" w:rsidP="00F10AF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عنوان مدرک تحصیلی</w:t>
                          </w:r>
                        </w:p>
                        <w:p w14:paraId="4DBA1998" w14:textId="7DFEAF85" w:rsidR="008655CE" w:rsidRPr="008655CE" w:rsidRDefault="008655CE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uni 2" o:spid="_x0000_s1069" style="position:absolute;top:1841;width:2473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  <v:textbox inset="0,0,0,0">
                      <w:txbxContent>
                        <w:p w14:paraId="56D4202F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467089DB" w14:textId="65265BB4" w:rsidR="00777868" w:rsidRPr="00777868" w:rsidRDefault="00777868" w:rsidP="0037572E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date 2" o:spid="_x0000_s1070" style="position:absolute;left:-114;top:3428;width:1290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  <v:textbox inset="0,0,0,0">
                      <w:txbxContent>
                        <w:p w14:paraId="7253C8E0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  <w:p w14:paraId="5F058EA9" w14:textId="0C60A2D7" w:rsidR="00777868" w:rsidRPr="008655CE" w:rsidRDefault="00777868" w:rsidP="000B64C8">
                          <w:pPr>
                            <w:bidi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  <v:group id="degree 3" o:spid="_x0000_s1071" style="position:absolute;top:16650;width:25323;height:5343" coordorigin="" coordsize="25323,5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degree 3" o:spid="_x0000_s1072" style="position:absolute;left:63;width:25260;height:23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" filled="f" stroked="f">
                    <v:textbox inset="0,0,0,0">
                      <w:txbxContent>
                        <w:p w14:paraId="7DC8F933" w14:textId="77777777" w:rsidR="00F10AF8" w:rsidRPr="00E502DA" w:rsidRDefault="00F10AF8" w:rsidP="00F10AF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bCs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bCs/>
                              <w:color w:val="595959" w:themeColor="text1" w:themeTint="A6"/>
                              <w:kern w:val="24"/>
                              <w:rtl/>
                              <w:lang w:val="es-ES" w:bidi="fa-IR"/>
                            </w:rPr>
                            <w:t>عنوان مدرک تحصیلی</w:t>
                          </w:r>
                        </w:p>
                        <w:p w14:paraId="46198673" w14:textId="52756C4F" w:rsidR="00B80CC7" w:rsidRPr="008655CE" w:rsidRDefault="00B80CC7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b/>
                              <w:color w:val="595959" w:themeColor="text1" w:themeTint="A6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uni 3" o:spid="_x0000_s1073" style="position:absolute;top:1841;width:2473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  <v:textbox inset="0,0,0,0">
                      <w:txbxContent>
                        <w:p w14:paraId="68AA0ED2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i/>
                              <w:color w:val="7F7F7F" w:themeColor="text1" w:themeTint="80"/>
                              <w:lang w:val="es-ES_tradnl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i/>
                              <w:color w:val="7F7F7F" w:themeColor="text1" w:themeTint="80"/>
                              <w:rtl/>
                              <w:lang w:val="es-ES_tradnl"/>
                            </w:rPr>
                            <w:t>کشور | شهر | نام دانشگاه</w:t>
                          </w:r>
                        </w:p>
                        <w:p w14:paraId="75629567" w14:textId="06959BCB" w:rsidR="00B80CC7" w:rsidRPr="00777868" w:rsidRDefault="00B80CC7" w:rsidP="00B80CC7">
                          <w:pPr>
                            <w:rPr>
                              <w:rFonts w:ascii="Arial" w:hAnsi="Arial" w:cs="Arial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date 3" o:spid="_x0000_s1074" style="position:absolute;left:444;top:3429;width:12344;height:1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<v:textbox inset="0,0,0,0">
                      <w:txbxContent>
                        <w:p w14:paraId="7CAEC426" w14:textId="77777777" w:rsidR="00F10AF8" w:rsidRPr="00E502DA" w:rsidRDefault="00F10AF8" w:rsidP="00F10AF8">
                          <w:pPr>
                            <w:bidi/>
                            <w:rPr>
                              <w:rFonts w:ascii="Arial" w:hAnsi="Arial" w:cs="B Nazanin"/>
                              <w:color w:val="595959" w:themeColor="text1" w:themeTint="A6"/>
                              <w:lang w:bidi="fa-IR"/>
                            </w:rPr>
                          </w:pPr>
                          <w:r w:rsidRPr="00E502DA">
                            <w:rPr>
                              <w:rFonts w:ascii="Arial" w:hAnsi="Arial" w:cs="B Nazanin" w:hint="cs"/>
                              <w:color w:val="595959" w:themeColor="text1" w:themeTint="A6"/>
                              <w:rtl/>
                              <w:lang w:bidi="fa-IR"/>
                            </w:rPr>
                            <w:t>از ..... تا .....</w:t>
                          </w:r>
                        </w:p>
                        <w:p w14:paraId="18B3A0D4" w14:textId="3D3D889D" w:rsidR="00B80CC7" w:rsidRPr="008655CE" w:rsidRDefault="00B80CC7" w:rsidP="000B64C8">
                          <w:pPr>
                            <w:bidi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7CC767B" wp14:editId="2FFA6A7C">
                <wp:simplePos x="0" y="0"/>
                <wp:positionH relativeFrom="column">
                  <wp:posOffset>3943350</wp:posOffset>
                </wp:positionH>
                <wp:positionV relativeFrom="paragraph">
                  <wp:posOffset>5669915</wp:posOffset>
                </wp:positionV>
                <wp:extent cx="2001520" cy="1144270"/>
                <wp:effectExtent l="0" t="0" r="17780" b="17780"/>
                <wp:wrapNone/>
                <wp:docPr id="37" name="langu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001520" cy="1144270"/>
                          <a:chOff x="85942" y="-40574"/>
                          <a:chExt cx="2002216" cy="1145062"/>
                        </a:xfrm>
                      </wpg:grpSpPr>
                      <wps:wsp>
                        <wps:cNvPr id="26" name="language"/>
                        <wps:cNvSpPr>
                          <a:spLocks noChangeArrowheads="1"/>
                        </wps:cNvSpPr>
                        <wps:spPr bwMode="auto">
                          <a:xfrm>
                            <a:off x="202004" y="-40574"/>
                            <a:ext cx="1414233" cy="32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87D408" w14:textId="4B1F8CDB" w:rsidR="00D85179" w:rsidRPr="00E502DA" w:rsidRDefault="00090843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زبان ها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english"/>
                        <wps:cNvSpPr>
                          <a:spLocks noChangeArrowheads="1"/>
                        </wps:cNvSpPr>
                        <wps:spPr bwMode="auto">
                          <a:xfrm>
                            <a:off x="95528" y="391130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E44DF5" w14:textId="75452128" w:rsidR="007D2806" w:rsidRPr="00E502DA" w:rsidRDefault="00090843" w:rsidP="000B64C8">
                              <w:pPr>
                                <w:numPr>
                                  <w:ilvl w:val="0"/>
                                  <w:numId w:val="3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انگلیسی: عالی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erman"/>
                        <wps:cNvSpPr>
                          <a:spLocks noChangeArrowheads="1"/>
                        </wps:cNvSpPr>
                        <wps:spPr bwMode="auto">
                          <a:xfrm>
                            <a:off x="95507" y="634265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67BBC0" w14:textId="5926210B" w:rsidR="007D2806" w:rsidRPr="00E502DA" w:rsidRDefault="00090843" w:rsidP="00206AB9">
                              <w:pPr>
                                <w:numPr>
                                  <w:ilvl w:val="0"/>
                                  <w:numId w:val="2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آلمانی: متوسط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spanish"/>
                        <wps:cNvSpPr>
                          <a:spLocks noChangeArrowheads="1"/>
                        </wps:cNvSpPr>
                        <wps:spPr bwMode="auto">
                          <a:xfrm>
                            <a:off x="85942" y="903828"/>
                            <a:ext cx="1992630" cy="20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791911" w14:textId="22E77F09" w:rsidR="007D2806" w:rsidRPr="00E502DA" w:rsidRDefault="00090843" w:rsidP="00206AB9">
                              <w:pPr>
                                <w:numPr>
                                  <w:ilvl w:val="0"/>
                                  <w:numId w:val="4"/>
                                </w:numPr>
                                <w:bidi/>
                                <w:rPr>
                                  <w:rFonts w:ascii="Arial" w:hAnsi="Arial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اسپانیایی: مبتدی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C767B" id="language" o:spid="_x0000_s1075" style="position:absolute;left:0;text-align:left;margin-left:310.5pt;margin-top:446.45pt;width:157.6pt;height:90.1pt;flip:x;z-index:251953152;mso-width-relative:margin;mso-height-relative:margin" coordorigin="859,-405" coordsize="20022,1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">
                <v:rect id="_x0000_s1076" style="position:absolute;left:2020;top:-405;width:14142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6D87D408" w14:textId="4B1F8CDB" w:rsidR="00D85179" w:rsidRPr="00E502DA" w:rsidRDefault="00090843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زبان ها</w:t>
                        </w:r>
                      </w:p>
                    </w:txbxContent>
                  </v:textbox>
                </v:rect>
                <v:rect id="english" o:spid="_x0000_s1077" style="position:absolute;left:955;top:3911;width:19926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0E44DF5" w14:textId="75452128" w:rsidR="007D2806" w:rsidRPr="00E502DA" w:rsidRDefault="00090843" w:rsidP="000B64C8">
                        <w:pPr>
                          <w:numPr>
                            <w:ilvl w:val="0"/>
                            <w:numId w:val="3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انگلیسی: عالی</w:t>
                        </w:r>
                      </w:p>
                    </w:txbxContent>
                  </v:textbox>
                </v:rect>
                <v:rect id="german" o:spid="_x0000_s1078" style="position:absolute;left:955;top:6342;width:19926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5767BBC0" w14:textId="5926210B" w:rsidR="007D2806" w:rsidRPr="00E502DA" w:rsidRDefault="00090843" w:rsidP="00206AB9">
                        <w:pPr>
                          <w:numPr>
                            <w:ilvl w:val="0"/>
                            <w:numId w:val="2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آلمانی: متوسط</w:t>
                        </w:r>
                      </w:p>
                    </w:txbxContent>
                  </v:textbox>
                </v:rect>
                <v:rect id="spanish" o:spid="_x0000_s1079" style="position:absolute;left:859;top:9038;width:19926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14791911" w14:textId="22E77F09" w:rsidR="007D2806" w:rsidRPr="00E502DA" w:rsidRDefault="00090843" w:rsidP="00206AB9">
                        <w:pPr>
                          <w:numPr>
                            <w:ilvl w:val="0"/>
                            <w:numId w:val="4"/>
                          </w:numPr>
                          <w:bidi/>
                          <w:rPr>
                            <w:rFonts w:ascii="Arial" w:hAnsi="Arial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  <w:lang w:bidi="fa-IR"/>
                          </w:rPr>
                          <w:t>اسپانیایی: مبتدی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912D1">
        <w:rPr>
          <w:noProof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67DC7662" wp14:editId="7BDB7DFC">
                <wp:simplePos x="0" y="0"/>
                <wp:positionH relativeFrom="column">
                  <wp:posOffset>3838575</wp:posOffset>
                </wp:positionH>
                <wp:positionV relativeFrom="paragraph">
                  <wp:posOffset>7185025</wp:posOffset>
                </wp:positionV>
                <wp:extent cx="2415540" cy="1271905"/>
                <wp:effectExtent l="0" t="0" r="3810" b="4445"/>
                <wp:wrapNone/>
                <wp:docPr id="29" name="interest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415540" cy="1271905"/>
                          <a:chOff x="-138023" y="-38545"/>
                          <a:chExt cx="2415768" cy="1271996"/>
                        </a:xfrm>
                      </wpg:grpSpPr>
                      <wps:wsp>
                        <wps:cNvPr id="47" name="interests"/>
                        <wps:cNvSpPr>
                          <a:spLocks noChangeArrowheads="1"/>
                        </wps:cNvSpPr>
                        <wps:spPr bwMode="auto">
                          <a:xfrm>
                            <a:off x="-138023" y="-38545"/>
                            <a:ext cx="2126512" cy="27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DE7CF" w14:textId="3F08E143" w:rsidR="000A4A47" w:rsidRPr="00E502DA" w:rsidRDefault="00E502DA" w:rsidP="00206AB9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B Nazanin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مهارت‌های</w:t>
                              </w:r>
                              <w:proofErr w:type="spellEnd"/>
                              <w:r>
                                <w:rPr>
                                  <w:rFonts w:ascii="Arial" w:hAnsi="Arial" w:cs="B Nazanin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 xml:space="preserve"> ورزشی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sports"/>
                        <wps:cNvSpPr>
                          <a:spLocks noChangeArrowheads="1"/>
                        </wps:cNvSpPr>
                        <wps:spPr bwMode="auto">
                          <a:xfrm>
                            <a:off x="171450" y="381000"/>
                            <a:ext cx="2106295" cy="85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925673" w14:textId="6770D282" w:rsidR="00C62C55" w:rsidRPr="00E502DA" w:rsidRDefault="00090843" w:rsidP="00206AB9">
                              <w:pPr>
                                <w:pStyle w:val="NormalWeb"/>
                                <w:numPr>
                                  <w:ilvl w:val="0"/>
                                  <w:numId w:val="6"/>
                                </w:numPr>
                                <w:kinsoku w:val="0"/>
                                <w:overflowPunct w:val="0"/>
                                <w:bidi/>
                                <w:spacing w:before="0" w:beforeAutospacing="0" w:after="0" w:afterAutospacing="0" w:line="312" w:lineRule="auto"/>
                                <w:textAlignment w:val="baseline"/>
                                <w:rPr>
                                  <w:rFonts w:ascii="Arial" w:hAnsi="Arial" w:cs="B Nazanin"/>
                                  <w:lang w:val="es-ES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kern w:val="24"/>
                                  <w:rtl/>
                                  <w:lang w:val="es-ES"/>
                                </w:rPr>
                                <w:t>جودو</w:t>
                              </w:r>
                            </w:p>
                            <w:p w14:paraId="05D283EB" w14:textId="699C77EA" w:rsidR="000A4A47" w:rsidRPr="00E502DA" w:rsidRDefault="00090843" w:rsidP="0074119E">
                              <w:pPr>
                                <w:pStyle w:val="NormalWeb"/>
                                <w:numPr>
                                  <w:ilvl w:val="0"/>
                                  <w:numId w:val="6"/>
                                </w:numPr>
                                <w:kinsoku w:val="0"/>
                                <w:overflowPunct w:val="0"/>
                                <w:bidi/>
                                <w:spacing w:before="0" w:beforeAutospacing="0" w:after="0" w:afterAutospacing="0" w:line="312" w:lineRule="auto"/>
                                <w:textAlignment w:val="baseline"/>
                                <w:rPr>
                                  <w:rFonts w:ascii="Arial" w:hAnsi="Arial" w:cs="B Nazanin"/>
                                  <w:lang w:val="es-ES"/>
                                </w:rPr>
                              </w:pPr>
                              <w:r w:rsidRPr="00E502DA">
                                <w:rPr>
                                  <w:rFonts w:ascii="Arial" w:hAnsi="Arial" w:cs="B Nazanin" w:hint="cs"/>
                                  <w:color w:val="595959" w:themeColor="text1" w:themeTint="A6"/>
                                  <w:kern w:val="24"/>
                                  <w:rtl/>
                                  <w:lang w:val="es-ES"/>
                                </w:rPr>
                                <w:t>بسکتبال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DC7662" id="interests" o:spid="_x0000_s1080" style="position:absolute;left:0;text-align:left;margin-left:302.25pt;margin-top:565.75pt;width:190.2pt;height:100.15pt;flip:x;z-index:251955200;mso-width-relative:margin;mso-height-relative:margin" coordorigin="-1380,-385" coordsize="24157,1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">
                <v:rect id="_x0000_s1081" style="position:absolute;left:-1380;top:-385;width:21264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08DE7CF" w14:textId="3F08E143" w:rsidR="000A4A47" w:rsidRPr="00E502DA" w:rsidRDefault="00E502DA" w:rsidP="00206AB9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B Nazanin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proofErr w:type="spellStart"/>
                        <w:r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مهارت‌های</w:t>
                        </w:r>
                        <w:proofErr w:type="spellEnd"/>
                        <w:r>
                          <w:rPr>
                            <w:rFonts w:ascii="Arial" w:hAnsi="Arial" w:cs="B Nazanin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 xml:space="preserve"> ورزشی</w:t>
                        </w:r>
                      </w:p>
                    </w:txbxContent>
                  </v:textbox>
                </v:rect>
                <v:rect id="sports" o:spid="_x0000_s1082" style="position:absolute;left:1714;top:3810;width:21063;height:8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2925673" w14:textId="6770D282" w:rsidR="00C62C55" w:rsidRPr="00E502DA" w:rsidRDefault="00090843" w:rsidP="00206AB9">
                        <w:pPr>
                          <w:pStyle w:val="NormalWeb"/>
                          <w:numPr>
                            <w:ilvl w:val="0"/>
                            <w:numId w:val="6"/>
                          </w:numPr>
                          <w:kinsoku w:val="0"/>
                          <w:overflowPunct w:val="0"/>
                          <w:bidi/>
                          <w:spacing w:before="0" w:beforeAutospacing="0" w:after="0" w:afterAutospacing="0" w:line="312" w:lineRule="auto"/>
                          <w:textAlignment w:val="baseline"/>
                          <w:rPr>
                            <w:rFonts w:ascii="Arial" w:hAnsi="Arial" w:cs="B Nazanin"/>
                            <w:lang w:val="es-ES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kern w:val="24"/>
                            <w:rtl/>
                            <w:lang w:val="es-ES"/>
                          </w:rPr>
                          <w:t>جودو</w:t>
                        </w:r>
                      </w:p>
                      <w:p w14:paraId="05D283EB" w14:textId="699C77EA" w:rsidR="000A4A47" w:rsidRPr="00E502DA" w:rsidRDefault="00090843" w:rsidP="0074119E">
                        <w:pPr>
                          <w:pStyle w:val="NormalWeb"/>
                          <w:numPr>
                            <w:ilvl w:val="0"/>
                            <w:numId w:val="6"/>
                          </w:numPr>
                          <w:kinsoku w:val="0"/>
                          <w:overflowPunct w:val="0"/>
                          <w:bidi/>
                          <w:spacing w:before="0" w:beforeAutospacing="0" w:after="0" w:afterAutospacing="0" w:line="312" w:lineRule="auto"/>
                          <w:textAlignment w:val="baseline"/>
                          <w:rPr>
                            <w:rFonts w:ascii="Arial" w:hAnsi="Arial" w:cs="B Nazanin"/>
                            <w:lang w:val="es-ES"/>
                          </w:rPr>
                        </w:pPr>
                        <w:r w:rsidRPr="00E502DA">
                          <w:rPr>
                            <w:rFonts w:ascii="Arial" w:hAnsi="Arial" w:cs="B Nazanin" w:hint="cs"/>
                            <w:color w:val="595959" w:themeColor="text1" w:themeTint="A6"/>
                            <w:kern w:val="24"/>
                            <w:rtl/>
                            <w:lang w:val="es-ES"/>
                          </w:rPr>
                          <w:t>بسکتبال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B64C8">
        <w:rPr>
          <w:noProof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3FD363BD" wp14:editId="417660AA">
                <wp:simplePos x="0" y="0"/>
                <wp:positionH relativeFrom="column">
                  <wp:posOffset>4299158</wp:posOffset>
                </wp:positionH>
                <wp:positionV relativeFrom="paragraph">
                  <wp:posOffset>3342119</wp:posOffset>
                </wp:positionV>
                <wp:extent cx="1490345" cy="1788289"/>
                <wp:effectExtent l="0" t="0" r="14605" b="2540"/>
                <wp:wrapNone/>
                <wp:docPr id="36" name="compet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490345" cy="1788289"/>
                          <a:chOff x="0" y="0"/>
                          <a:chExt cx="1490345" cy="1788289"/>
                        </a:xfrm>
                      </wpg:grpSpPr>
                      <wps:wsp>
                        <wps:cNvPr id="1045" name="competences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0345" cy="23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38FCE0" w14:textId="36325BE4" w:rsidR="00C4061D" w:rsidRPr="0052423B" w:rsidRDefault="00DE6C3B" w:rsidP="000B64C8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 w:bidi="fa-IR"/>
                                </w:rPr>
                              </w:pPr>
                              <w:r w:rsidRPr="0052423B">
                                <w:rPr>
                                  <w:rFonts w:ascii="Arial" w:hAnsi="Arial" w:cs="Arial" w:hint="cs"/>
                                  <w:bCs/>
                                  <w:color w:val="595959" w:themeColor="text1" w:themeTint="A6"/>
                                  <w:kern w:val="24"/>
                                  <w:sz w:val="32"/>
                                  <w:szCs w:val="32"/>
                                  <w:rtl/>
                                  <w:lang w:val="es-ES" w:bidi="fa-IR"/>
                                </w:rPr>
                                <w:t>توانایی ها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Group 35"/>
                        <wpg:cNvGrpSpPr/>
                        <wpg:grpSpPr>
                          <a:xfrm>
                            <a:off x="110996" y="375274"/>
                            <a:ext cx="1302859" cy="1413015"/>
                            <a:chOff x="0" y="0"/>
                            <a:chExt cx="1302859" cy="1413015"/>
                          </a:xfrm>
                        </wpg:grpSpPr>
                        <wps:wsp>
                          <wps:cNvPr id="15" name="word t"/>
                          <wps:cNvSpPr/>
                          <wps:spPr>
                            <a:xfrm>
                              <a:off x="322419" y="153281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word g"/>
                          <wps:cNvSpPr/>
                          <wps:spPr>
                            <a:xfrm>
                              <a:off x="10572" y="153281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access t"/>
                          <wps:cNvSpPr/>
                          <wps:spPr>
                            <a:xfrm>
                              <a:off x="322419" y="1041254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access g"/>
                          <wps:cNvSpPr/>
                          <wps:spPr>
                            <a:xfrm>
                              <a:off x="15857" y="1041254"/>
                              <a:ext cx="55499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8" name="power t"/>
                          <wps:cNvSpPr/>
                          <wps:spPr>
                            <a:xfrm>
                              <a:off x="317133" y="739977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9" name="power g"/>
                          <wps:cNvSpPr/>
                          <wps:spPr>
                            <a:xfrm>
                              <a:off x="10572" y="739977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0" name="press t"/>
                          <wps:cNvSpPr/>
                          <wps:spPr>
                            <a:xfrm>
                              <a:off x="322419" y="1342530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1" name="press g"/>
                          <wps:cNvSpPr/>
                          <wps:spPr>
                            <a:xfrm>
                              <a:off x="0" y="1342530"/>
                              <a:ext cx="55499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2" name="excel"/>
                          <wps:cNvSpPr>
                            <a:spLocks noChangeArrowheads="1"/>
                          </wps:cNvSpPr>
                          <wps:spPr bwMode="auto">
                            <a:xfrm>
                              <a:off x="26428" y="290706"/>
                              <a:ext cx="678180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E8D0130" w14:textId="77777777" w:rsidR="00D619D6" w:rsidRPr="001B1D03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6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8"/>
                                    <w:lang w:val="es-ES"/>
                                  </w:rPr>
                                  <w:t>Excel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power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72" y="591982"/>
                              <a:ext cx="678180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DFBD9EB" w14:textId="77777777" w:rsidR="000B5677" w:rsidRPr="00B80CC7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Power Point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press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73392"/>
                              <a:ext cx="953403" cy="1560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7F48D89" w14:textId="5E32F5B2" w:rsidR="00B77888" w:rsidRPr="00B80CC7" w:rsidRDefault="00142251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  <w:lang w:val="es-ES"/>
                                  </w:rPr>
                                  <w:t>Word press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word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72" y="0"/>
                              <a:ext cx="678180" cy="117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41CECB" w14:textId="77777777" w:rsidR="000B5677" w:rsidRPr="00B80CC7" w:rsidRDefault="00E6044C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Word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access"/>
                          <wps:cNvSpPr>
                            <a:spLocks noChangeArrowheads="1"/>
                          </wps:cNvSpPr>
                          <wps:spPr bwMode="auto">
                            <a:xfrm>
                              <a:off x="15857" y="903829"/>
                              <a:ext cx="678180" cy="113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5D061" w14:textId="322F0DCA" w:rsidR="000B5677" w:rsidRPr="00B80CC7" w:rsidRDefault="00B77888" w:rsidP="000B64C8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kern w:val="24"/>
                                    <w:sz w:val="18"/>
                                    <w:szCs w:val="16"/>
                                    <w:lang w:val="es-ES"/>
                                  </w:rPr>
                                  <w:t>Access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excel t"/>
                          <wps:cNvSpPr/>
                          <wps:spPr>
                            <a:xfrm>
                              <a:off x="322419" y="433415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5" name="excel g"/>
                          <wps:cNvSpPr/>
                          <wps:spPr>
                            <a:xfrm>
                              <a:off x="21143" y="438701"/>
                              <a:ext cx="1185545" cy="7175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AB2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FD363BD" id="competence" o:spid="_x0000_s1084" style="position:absolute;left:0;text-align:left;margin-left:338.5pt;margin-top:263.15pt;width:117.35pt;height:140.8pt;flip:x;z-index:251954176" coordsize="14903,17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">
                <v:rect id="competences" o:spid="_x0000_s1085" style="position:absolute;width:14903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" filled="f" stroked="f">
                  <v:textbox inset="0,0,0,0">
                    <w:txbxContent>
                      <w:p w14:paraId="5838FCE0" w14:textId="36325BE4" w:rsidR="00C4061D" w:rsidRPr="0052423B" w:rsidRDefault="00DE6C3B" w:rsidP="000B64C8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bCs/>
                            <w:color w:val="595959" w:themeColor="text1" w:themeTint="A6"/>
                            <w:sz w:val="32"/>
                            <w:szCs w:val="32"/>
                            <w:lang w:val="es-ES" w:bidi="fa-IR"/>
                          </w:rPr>
                        </w:pPr>
                        <w:r w:rsidRPr="0052423B">
                          <w:rPr>
                            <w:rFonts w:ascii="Arial" w:hAnsi="Arial" w:cs="Arial" w:hint="cs"/>
                            <w:bCs/>
                            <w:color w:val="595959" w:themeColor="text1" w:themeTint="A6"/>
                            <w:kern w:val="24"/>
                            <w:sz w:val="32"/>
                            <w:szCs w:val="32"/>
                            <w:rtl/>
                            <w:lang w:val="es-ES" w:bidi="fa-IR"/>
                          </w:rPr>
                          <w:t>توانایی ها</w:t>
                        </w:r>
                      </w:p>
                    </w:txbxContent>
                  </v:textbox>
                </v:rect>
                <v:group id="Group 35" o:spid="_x0000_s1086" style="position:absolute;left:1109;top:3752;width:13029;height:14130" coordsize="13028,1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oundrect id="word t" o:spid="_x0000_s1087" style="position:absolute;left:3224;top:1532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" fillcolor="#e7e6e6 [3214]" stroked="f" strokeweight="1pt">
                    <v:stroke joinstyle="miter"/>
                  </v:roundrect>
                  <v:roundrect id="word g" o:spid="_x0000_s1088" style="position:absolute;left:105;top:1532;width:8128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" fillcolor="#ffab2f" stroked="f" strokeweight="1pt">
                    <v:stroke joinstyle="miter"/>
                  </v:roundrect>
                  <v:roundrect id="access t" o:spid="_x0000_s1089" style="position:absolute;left:3224;top:10412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" fillcolor="#e7e6e6 [3214]" stroked="f" strokeweight="1pt">
                    <v:stroke joinstyle="miter"/>
                  </v:roundrect>
                  <v:roundrect id="access g" o:spid="_x0000_s1090" style="position:absolute;left:158;top:10412;width:5550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" fillcolor="#ffab2f" stroked="f" strokeweight="1pt">
                    <v:stroke joinstyle="miter"/>
                  </v:roundrect>
                  <v:roundrect id="power t" o:spid="_x0000_s1091" style="position:absolute;left:3171;top:7399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" fillcolor="#e7e6e6 [3214]" stroked="f" strokeweight="1pt">
                    <v:stroke joinstyle="miter"/>
                  </v:roundrect>
                  <v:roundrect id="power g" o:spid="_x0000_s1092" style="position:absolute;left:105;top:7399;width:8128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" fillcolor="#ffab2f" stroked="f" strokeweight="1pt">
                    <v:stroke joinstyle="miter"/>
                  </v:roundrect>
                  <v:roundrect id="press t" o:spid="_x0000_s1093" style="position:absolute;left:3224;top:13425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" fillcolor="#e7e6e6 [3214]" stroked="f" strokeweight="1pt">
                    <v:stroke joinstyle="miter"/>
                  </v:roundrect>
                  <v:roundrect id="press g" o:spid="_x0000_s1094" style="position:absolute;top:13425;width:5549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" fillcolor="#ffab2f" stroked="f" strokeweight="1pt">
                    <v:stroke joinstyle="miter"/>
                  </v:roundrect>
                  <v:rect id="excel" o:spid="_x0000_s1095" style="position:absolute;left:264;top:2907;width:6782;height:1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yil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oF8opcMAAADdAAAADwAA&#10;AAAAAAAAAAAAAAAHAgAAZHJzL2Rvd25yZXYueG1sUEsFBgAAAAADAAMAtwAAAPcCAAAAAA==&#10;" filled="f" stroked="f">
                    <v:textbox inset="0,0,0,0">
                      <w:txbxContent>
                        <w:p w14:paraId="1E8D0130" w14:textId="77777777" w:rsidR="00D619D6" w:rsidRPr="001B1D03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8"/>
                              <w:lang w:val="es-ES"/>
                            </w:rPr>
                            <w:t>Excel</w:t>
                          </w:r>
                        </w:p>
                      </w:txbxContent>
                    </v:textbox>
                  </v:rect>
                  <v:rect id="power" o:spid="_x0000_s1096" style="position:absolute;left:105;top:5919;width:6782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  <v:textbox inset="0,0,0,0">
                      <w:txbxContent>
                        <w:p w14:paraId="3DFBD9EB" w14:textId="77777777" w:rsidR="000B5677" w:rsidRPr="00B80CC7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Power Point</w:t>
                          </w:r>
                        </w:p>
                      </w:txbxContent>
                    </v:textbox>
                  </v:rect>
                  <v:rect id="press" o:spid="_x0000_s1097" style="position:absolute;top:11733;width:9534;height:1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  <v:textbox inset="0,0,0,0">
                      <w:txbxContent>
                        <w:p w14:paraId="67F48D89" w14:textId="5E32F5B2" w:rsidR="00B77888" w:rsidRPr="00B80CC7" w:rsidRDefault="00142251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  <w:lang w:val="es-ES"/>
                            </w:rPr>
                            <w:t>Word press</w:t>
                          </w:r>
                        </w:p>
                      </w:txbxContent>
                    </v:textbox>
                  </v:rect>
                  <v:rect id="word" o:spid="_x0000_s1098" style="position:absolute;left:105;width:6782;height:1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  <v:textbox inset="0,0,0,0">
                      <w:txbxContent>
                        <w:p w14:paraId="3941CECB" w14:textId="77777777" w:rsidR="000B5677" w:rsidRPr="00B80CC7" w:rsidRDefault="00E6044C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Word</w:t>
                          </w:r>
                        </w:p>
                      </w:txbxContent>
                    </v:textbox>
                  </v:rect>
                  <v:rect id="access" o:spid="_x0000_s1099" style="position:absolute;left:158;top:9038;width:67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  <v:textbox inset="0,0,0,0">
                      <w:txbxContent>
                        <w:p w14:paraId="1CD5D061" w14:textId="322F0DCA" w:rsidR="000B5677" w:rsidRPr="00B80CC7" w:rsidRDefault="00B77888" w:rsidP="000B64C8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kern w:val="24"/>
                              <w:sz w:val="18"/>
                              <w:szCs w:val="16"/>
                              <w:lang w:val="es-ES"/>
                            </w:rPr>
                            <w:t>Access</w:t>
                          </w:r>
                        </w:p>
                      </w:txbxContent>
                    </v:textbox>
                  </v:rect>
                  <v:roundrect id="excel t" o:spid="_x0000_s1100" style="position:absolute;left:3224;top:4334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" fillcolor="#e7e6e6 [3214]" stroked="f" strokeweight="1pt">
                    <v:stroke joinstyle="miter"/>
                  </v:roundrect>
                  <v:roundrect id="excel g" o:spid="_x0000_s1101" style="position:absolute;left:211;top:4387;width:11855;height:71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" fillcolor="#ffab2f" stroked="f" strokeweight="1pt">
                    <v:stroke joinstyle="miter"/>
                  </v:roundrect>
                </v:group>
              </v:group>
            </w:pict>
          </mc:Fallback>
        </mc:AlternateContent>
      </w:r>
    </w:p>
    <w:sectPr w:rsidR="00F6677E" w:rsidSect="007D2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0CB3"/>
    <w:multiLevelType w:val="hybridMultilevel"/>
    <w:tmpl w:val="AE9E998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07F5D"/>
    <w:multiLevelType w:val="hybridMultilevel"/>
    <w:tmpl w:val="DFB83E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337BF"/>
    <w:multiLevelType w:val="hybridMultilevel"/>
    <w:tmpl w:val="B8E6D19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FCFC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94808"/>
    <w:multiLevelType w:val="hybridMultilevel"/>
    <w:tmpl w:val="5C0CB9C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623B2"/>
    <w:multiLevelType w:val="hybridMultilevel"/>
    <w:tmpl w:val="42C86CB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722291">
    <w:abstractNumId w:val="2"/>
  </w:num>
  <w:num w:numId="2" w16cid:durableId="507646852">
    <w:abstractNumId w:val="1"/>
  </w:num>
  <w:num w:numId="3" w16cid:durableId="508065687">
    <w:abstractNumId w:val="3"/>
  </w:num>
  <w:num w:numId="4" w16cid:durableId="1112286824">
    <w:abstractNumId w:val="4"/>
  </w:num>
  <w:num w:numId="5" w16cid:durableId="364410698">
    <w:abstractNumId w:val="5"/>
  </w:num>
  <w:num w:numId="6" w16cid:durableId="1817993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8E"/>
    <w:rsid w:val="00003A44"/>
    <w:rsid w:val="00033228"/>
    <w:rsid w:val="00035770"/>
    <w:rsid w:val="0007237B"/>
    <w:rsid w:val="00073DAC"/>
    <w:rsid w:val="00090843"/>
    <w:rsid w:val="0009594F"/>
    <w:rsid w:val="000976D3"/>
    <w:rsid w:val="000A4A47"/>
    <w:rsid w:val="000B5677"/>
    <w:rsid w:val="000B64C8"/>
    <w:rsid w:val="000B6F0E"/>
    <w:rsid w:val="000C51C7"/>
    <w:rsid w:val="00107064"/>
    <w:rsid w:val="001406D5"/>
    <w:rsid w:val="00142251"/>
    <w:rsid w:val="00181B79"/>
    <w:rsid w:val="00196461"/>
    <w:rsid w:val="001B1D03"/>
    <w:rsid w:val="001C7542"/>
    <w:rsid w:val="00206AB9"/>
    <w:rsid w:val="00234BFE"/>
    <w:rsid w:val="0027132B"/>
    <w:rsid w:val="0027725D"/>
    <w:rsid w:val="002D2E37"/>
    <w:rsid w:val="00317B94"/>
    <w:rsid w:val="00335EC5"/>
    <w:rsid w:val="00357C9E"/>
    <w:rsid w:val="003631FA"/>
    <w:rsid w:val="00363700"/>
    <w:rsid w:val="0037343D"/>
    <w:rsid w:val="0037572E"/>
    <w:rsid w:val="003912D1"/>
    <w:rsid w:val="00395341"/>
    <w:rsid w:val="003F25C7"/>
    <w:rsid w:val="00445ADB"/>
    <w:rsid w:val="00467685"/>
    <w:rsid w:val="004B5972"/>
    <w:rsid w:val="004D1FAF"/>
    <w:rsid w:val="0052423B"/>
    <w:rsid w:val="00530B6A"/>
    <w:rsid w:val="005311E6"/>
    <w:rsid w:val="0053477B"/>
    <w:rsid w:val="00571AC7"/>
    <w:rsid w:val="00594EC0"/>
    <w:rsid w:val="005A24A4"/>
    <w:rsid w:val="005D589F"/>
    <w:rsid w:val="00634412"/>
    <w:rsid w:val="00645B3A"/>
    <w:rsid w:val="006711EE"/>
    <w:rsid w:val="00685B7C"/>
    <w:rsid w:val="006A233F"/>
    <w:rsid w:val="006F6251"/>
    <w:rsid w:val="00740B48"/>
    <w:rsid w:val="0074119E"/>
    <w:rsid w:val="0076661E"/>
    <w:rsid w:val="00777868"/>
    <w:rsid w:val="00790BA5"/>
    <w:rsid w:val="00796267"/>
    <w:rsid w:val="007B1C0B"/>
    <w:rsid w:val="007D2806"/>
    <w:rsid w:val="008655CE"/>
    <w:rsid w:val="00871B67"/>
    <w:rsid w:val="00886673"/>
    <w:rsid w:val="00890471"/>
    <w:rsid w:val="008C053C"/>
    <w:rsid w:val="008D1F0F"/>
    <w:rsid w:val="008D5394"/>
    <w:rsid w:val="00911C5E"/>
    <w:rsid w:val="00926633"/>
    <w:rsid w:val="009377CC"/>
    <w:rsid w:val="009509F7"/>
    <w:rsid w:val="00A2187A"/>
    <w:rsid w:val="00A24B68"/>
    <w:rsid w:val="00A84791"/>
    <w:rsid w:val="00B03201"/>
    <w:rsid w:val="00B44DF0"/>
    <w:rsid w:val="00B473DE"/>
    <w:rsid w:val="00B6389B"/>
    <w:rsid w:val="00B77888"/>
    <w:rsid w:val="00B80CC7"/>
    <w:rsid w:val="00B82A06"/>
    <w:rsid w:val="00B85CB4"/>
    <w:rsid w:val="00BE568D"/>
    <w:rsid w:val="00C4061D"/>
    <w:rsid w:val="00C54BC8"/>
    <w:rsid w:val="00C62C55"/>
    <w:rsid w:val="00C7208E"/>
    <w:rsid w:val="00CC6152"/>
    <w:rsid w:val="00CE4C7F"/>
    <w:rsid w:val="00D52D99"/>
    <w:rsid w:val="00D619D6"/>
    <w:rsid w:val="00D63213"/>
    <w:rsid w:val="00D85179"/>
    <w:rsid w:val="00DA3128"/>
    <w:rsid w:val="00DB285E"/>
    <w:rsid w:val="00DD3071"/>
    <w:rsid w:val="00DE6C3B"/>
    <w:rsid w:val="00DE783A"/>
    <w:rsid w:val="00E16AC1"/>
    <w:rsid w:val="00E42921"/>
    <w:rsid w:val="00E502DA"/>
    <w:rsid w:val="00E6044C"/>
    <w:rsid w:val="00E7551A"/>
    <w:rsid w:val="00ED29EA"/>
    <w:rsid w:val="00F10AF8"/>
    <w:rsid w:val="00F4153E"/>
    <w:rsid w:val="00F6677E"/>
    <w:rsid w:val="00FA1294"/>
    <w:rsid w:val="00FD3C97"/>
    <w:rsid w:val="00FE5DDC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E31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83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4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B6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71A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A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AC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A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AC7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AC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hyperlink" Target="http://Www.iranestekhdam.ir" TargetMode="External"/><Relationship Id="rId12" Type="http://schemas.openxmlformats.org/officeDocument/2006/relationships/hyperlink" Target="http://Www.iranestekhdam.ir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yperlink" Target="file:///C:\Users\Altin%20System\Desktop\Www.iranestekhdam.i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ranestekhdam.ir" TargetMode="External"/><Relationship Id="rId11" Type="http://schemas.openxmlformats.org/officeDocument/2006/relationships/hyperlink" Target="http://Www.iranestekhdam.ir" TargetMode="External"/><Relationship Id="rId24" Type="http://schemas.openxmlformats.org/officeDocument/2006/relationships/hyperlink" Target="file:///C:\Users\Altin%20System\Desktop\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ranestekhdam.ir" TargetMode="External"/><Relationship Id="rId23" Type="http://schemas.openxmlformats.org/officeDocument/2006/relationships/image" Target="media/image7.png"/><Relationship Id="rId10" Type="http://schemas.openxmlformats.org/officeDocument/2006/relationships/hyperlink" Target="http://Www.iranestekhdam.ir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Www.iranestekhdam.ir" TargetMode="External"/><Relationship Id="rId14" Type="http://schemas.openxmlformats.org/officeDocument/2006/relationships/hyperlink" Target="http://Www.iranestekhdam.ir" TargetMode="Externa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67C8B-349D-46A3-91FA-3EDBFE316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1666068164_رزومه-3</Template>
  <TotalTime>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azuri</dc:creator>
  <cp:keywords/>
  <dc:description/>
  <cp:lastModifiedBy>Altin-System</cp:lastModifiedBy>
  <cp:revision>2</cp:revision>
  <dcterms:created xsi:type="dcterms:W3CDTF">2026-06-11T11:40:00Z</dcterms:created>
  <dcterms:modified xsi:type="dcterms:W3CDTF">2026-06-11T11:40:00Z</dcterms:modified>
</cp:coreProperties>
</file>