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6BC61" w14:textId="24A14073" w:rsidR="00FC1B7E" w:rsidRDefault="00521865" w:rsidP="007B4482">
      <w:r>
        <w:rPr>
          <w:noProof/>
        </w:rPr>
        <w:drawing>
          <wp:anchor distT="0" distB="0" distL="114300" distR="114300" simplePos="0" relativeHeight="251674112" behindDoc="0" locked="0" layoutInCell="1" allowOverlap="1" wp14:anchorId="4CF36D1A" wp14:editId="69188C3B">
            <wp:simplePos x="0" y="0"/>
            <wp:positionH relativeFrom="column">
              <wp:posOffset>4662170</wp:posOffset>
            </wp:positionH>
            <wp:positionV relativeFrom="paragraph">
              <wp:posOffset>-652145</wp:posOffset>
            </wp:positionV>
            <wp:extent cx="1428750" cy="1905000"/>
            <wp:effectExtent l="0" t="0" r="0" b="0"/>
            <wp:wrapNone/>
            <wp:docPr id="1" name="Picture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>
                      <a:hlinkClick r:id="rId8"/>
                    </pic:cNvPr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18FC">
        <w:rPr>
          <w:noProof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 wp14:anchorId="3CD76EA8" wp14:editId="24478A7B">
                <wp:simplePos x="0" y="0"/>
                <wp:positionH relativeFrom="column">
                  <wp:posOffset>-1080135</wp:posOffset>
                </wp:positionH>
                <wp:positionV relativeFrom="paragraph">
                  <wp:posOffset>-899795</wp:posOffset>
                </wp:positionV>
                <wp:extent cx="7694295" cy="10746740"/>
                <wp:effectExtent l="0" t="0" r="1905" b="0"/>
                <wp:wrapNone/>
                <wp:docPr id="8" name="header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94295" cy="10746740"/>
                          <a:chOff x="0" y="0"/>
                          <a:chExt cx="7694295" cy="10746740"/>
                        </a:xfrm>
                      </wpg:grpSpPr>
                      <wps:wsp>
                        <wps:cNvPr id="46" name="right back"/>
                        <wps:cNvSpPr>
                          <a:spLocks noChangeArrowheads="1"/>
                        </wps:cNvSpPr>
                        <wps:spPr bwMode="auto">
                          <a:xfrm flipH="1">
                            <a:off x="5353050" y="0"/>
                            <a:ext cx="2289566" cy="1074674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28735C1" w14:textId="7777777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29ABAA27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1AD8B4F4" w14:textId="7A7725D9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06A2A739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28F5DA20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7ABDBBBD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5BD831C0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0FF988C4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3825ED7A" w14:textId="79EB11D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22143C49" w14:textId="7777777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7D5983A0" w14:textId="7777777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6E1B796C" w14:textId="7777777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2F0E1E72" w14:textId="7777777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4BB2B8C8" w14:textId="406D0EE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2267A16E" w14:textId="77777777" w:rsidR="00DF5774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3B7D638E" w14:textId="77777777" w:rsidR="00911F75" w:rsidRDefault="00DF5774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  <w:t xml:space="preserve">         </w:t>
                              </w:r>
                            </w:p>
                            <w:p w14:paraId="2BF5BF24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0DB29D5A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  <w:t xml:space="preserve">       </w:t>
                              </w:r>
                            </w:p>
                            <w:p w14:paraId="172DF20F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58ABE0D2" w14:textId="77777777" w:rsidR="00911F75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5FA782C4" w14:textId="61FBF623" w:rsidR="00FC1B7E" w:rsidRPr="003B080B" w:rsidRDefault="00911F75" w:rsidP="00FC1B7E">
                              <w:pP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color w:val="00B0F0"/>
                                  <w:sz w:val="28"/>
                                  <w:szCs w:val="28"/>
                                  <w:lang w:val="en-US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name back"/>
                        <wps:cNvSpPr/>
                        <wps:spPr>
                          <a:xfrm flipH="1">
                            <a:off x="0" y="819150"/>
                            <a:ext cx="7694295" cy="90360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name text"/>
                        <wps:cNvSpPr txBox="1"/>
                        <wps:spPr>
                          <a:xfrm flipH="1">
                            <a:off x="142875" y="1323975"/>
                            <a:ext cx="5483127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D4E473" w14:textId="1F38F30A" w:rsidR="00DF5774" w:rsidRPr="00C31ABF" w:rsidRDefault="00521865" w:rsidP="000318FC">
                              <w:pPr>
                                <w:bidi/>
                                <w:spacing w:line="360" w:lineRule="auto"/>
                                <w:jc w:val="center"/>
                                <w:rPr>
                                  <w:rFonts w:ascii="Arial" w:hAnsi="Arial" w:cs="B Nazanin"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C31ABF">
                                <w:rPr>
                                  <w:rFonts w:ascii="Arial" w:hAnsi="Arial" w:cs="B Nazanin"/>
                                  <w:color w:val="000000" w:themeColor="text1"/>
                                  <w:sz w:val="28"/>
                                  <w:szCs w:val="28"/>
                                  <w:rtl/>
                                </w:rPr>
                                <w:t>محل درج عنوان شغلی</w:t>
                              </w:r>
                            </w:p>
                            <w:p w14:paraId="2D6C673C" w14:textId="77777777" w:rsidR="00990068" w:rsidRPr="00D96FFF" w:rsidRDefault="00990068" w:rsidP="00D96FFF">
                              <w:pPr>
                                <w:jc w:val="center"/>
                                <w:rPr>
                                  <w:rFonts w:ascii="Century Gothic" w:hAnsi="Century Gothic"/>
                                  <w:color w:val="000000" w:themeColor="text1"/>
                                  <w:sz w:val="2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name head"/>
                        <wps:cNvSpPr txBox="1"/>
                        <wps:spPr>
                          <a:xfrm flipH="1">
                            <a:off x="142875" y="819150"/>
                            <a:ext cx="5480685" cy="569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2136C6" w14:textId="31852003" w:rsidR="00FC1B7E" w:rsidRPr="00C31ABF" w:rsidRDefault="00521865" w:rsidP="000318FC">
                              <w:pPr>
                                <w:bidi/>
                                <w:jc w:val="center"/>
                                <w:rPr>
                                  <w:rFonts w:ascii="Arial" w:hAnsi="Arial" w:cs="B Nazanin"/>
                                  <w:b/>
                                  <w:color w:val="000000" w:themeColor="text1"/>
                                  <w:sz w:val="36"/>
                                  <w:szCs w:val="36"/>
                                  <w:lang w:bidi="fa-IR"/>
                                </w:rPr>
                              </w:pPr>
                              <w:r w:rsidRPr="00C31ABF">
                                <w:rPr>
                                  <w:rFonts w:ascii="Arial" w:hAnsi="Arial" w:cs="B Nazanin" w:hint="cs"/>
                                  <w:b/>
                                  <w:color w:val="000000" w:themeColor="text1"/>
                                  <w:sz w:val="36"/>
                                  <w:szCs w:val="36"/>
                                  <w:rtl/>
                                  <w:lang w:bidi="fa-IR"/>
                                </w:rPr>
                                <w:t xml:space="preserve">محل درج </w:t>
                              </w:r>
                              <w:r w:rsidRPr="00C31ABF">
                                <w:rPr>
                                  <w:rFonts w:ascii="Arial" w:hAnsi="Arial" w:cs="B Nazanin"/>
                                  <w:b/>
                                  <w:color w:val="000000" w:themeColor="text1"/>
                                  <w:sz w:val="36"/>
                                  <w:szCs w:val="36"/>
                                  <w:rtl/>
                                  <w:lang w:bidi="fa-IR"/>
                                </w:rPr>
                                <w:t>نام و نام خانوادگی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D76EA8" id="header" o:spid="_x0000_s1026" style="position:absolute;margin-left:-85.05pt;margin-top:-70.85pt;width:605.85pt;height:846.2pt;z-index:251640320" coordsize="76942,107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">
                <v:rect id="right back" o:spid="_x0000_s1027" style="position:absolute;left:53530;width:22896;height:107467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" fillcolor="#fde9d9 [665]" stroked="f">
                  <v:textbox>
                    <w:txbxContent>
                      <w:p w14:paraId="228735C1" w14:textId="7777777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29ABAA27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1AD8B4F4" w14:textId="7A7725D9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06A2A739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28F5DA20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7ABDBBBD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5BD831C0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0FF988C4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3825ED7A" w14:textId="79EB11D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22143C49" w14:textId="7777777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7D5983A0" w14:textId="7777777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6E1B796C" w14:textId="7777777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2F0E1E72" w14:textId="7777777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4BB2B8C8" w14:textId="406D0EE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2267A16E" w14:textId="77777777" w:rsidR="00DF5774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3B7D638E" w14:textId="77777777" w:rsidR="00911F75" w:rsidRDefault="00DF5774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  <w:t xml:space="preserve">         </w:t>
                        </w:r>
                      </w:p>
                      <w:p w14:paraId="2BF5BF24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0DB29D5A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  <w:t xml:space="preserve">       </w:t>
                        </w:r>
                      </w:p>
                      <w:p w14:paraId="172DF20F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58ABE0D2" w14:textId="77777777" w:rsidR="00911F75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5FA782C4" w14:textId="61FBF623" w:rsidR="00FC1B7E" w:rsidRPr="003B080B" w:rsidRDefault="00911F75" w:rsidP="00FC1B7E">
                        <w:pP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color w:val="00B0F0"/>
                            <w:sz w:val="28"/>
                            <w:szCs w:val="28"/>
                            <w:lang w:val="en-US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name back" o:spid="_x0000_s1028" style="position:absolute;top:8191;width:76942;height:9036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" fillcolor="#dbe5f1 [660]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name text" o:spid="_x0000_s1029" type="#_x0000_t202" style="position:absolute;left:1428;top:13239;width:54832;height:314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" filled="f" stroked="f">
                  <v:textbox>
                    <w:txbxContent>
                      <w:p w14:paraId="50D4E473" w14:textId="1F38F30A" w:rsidR="00DF5774" w:rsidRPr="00C31ABF" w:rsidRDefault="00521865" w:rsidP="000318FC">
                        <w:pPr>
                          <w:bidi/>
                          <w:spacing w:line="360" w:lineRule="auto"/>
                          <w:jc w:val="center"/>
                          <w:rPr>
                            <w:rFonts w:ascii="Arial" w:hAnsi="Arial" w:cs="B Nazanin"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C31ABF">
                          <w:rPr>
                            <w:rFonts w:ascii="Arial" w:hAnsi="Arial" w:cs="B Nazanin"/>
                            <w:color w:val="000000" w:themeColor="text1"/>
                            <w:sz w:val="28"/>
                            <w:szCs w:val="28"/>
                            <w:rtl/>
                          </w:rPr>
                          <w:t>محل درج عنوان شغلی</w:t>
                        </w:r>
                      </w:p>
                      <w:p w14:paraId="2D6C673C" w14:textId="77777777" w:rsidR="00990068" w:rsidRPr="00D96FFF" w:rsidRDefault="00990068" w:rsidP="00D96FFF">
                        <w:pPr>
                          <w:jc w:val="center"/>
                          <w:rPr>
                            <w:rFonts w:ascii="Century Gothic" w:hAnsi="Century Gothic"/>
                            <w:color w:val="000000" w:themeColor="text1"/>
                            <w:sz w:val="21"/>
                          </w:rPr>
                        </w:pPr>
                      </w:p>
                    </w:txbxContent>
                  </v:textbox>
                </v:shape>
                <v:shape id="name head" o:spid="_x0000_s1030" type="#_x0000_t202" style="position:absolute;left:1428;top:8191;width:54807;height:5696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" filled="f" stroked="f">
                  <v:textbox>
                    <w:txbxContent>
                      <w:p w14:paraId="232136C6" w14:textId="31852003" w:rsidR="00FC1B7E" w:rsidRPr="00C31ABF" w:rsidRDefault="00521865" w:rsidP="000318FC">
                        <w:pPr>
                          <w:bidi/>
                          <w:jc w:val="center"/>
                          <w:rPr>
                            <w:rFonts w:ascii="Arial" w:hAnsi="Arial" w:cs="B Nazanin"/>
                            <w:b/>
                            <w:color w:val="000000" w:themeColor="text1"/>
                            <w:sz w:val="36"/>
                            <w:szCs w:val="36"/>
                            <w:lang w:bidi="fa-IR"/>
                          </w:rPr>
                        </w:pPr>
                        <w:r w:rsidRPr="00C31ABF">
                          <w:rPr>
                            <w:rFonts w:ascii="Arial" w:hAnsi="Arial" w:cs="B Nazanin" w:hint="cs"/>
                            <w:b/>
                            <w:color w:val="000000" w:themeColor="text1"/>
                            <w:sz w:val="36"/>
                            <w:szCs w:val="36"/>
                            <w:rtl/>
                            <w:lang w:bidi="fa-IR"/>
                          </w:rPr>
                          <w:t xml:space="preserve">محل درج </w:t>
                        </w:r>
                        <w:r w:rsidRPr="00C31ABF">
                          <w:rPr>
                            <w:rFonts w:ascii="Arial" w:hAnsi="Arial" w:cs="B Nazanin"/>
                            <w:b/>
                            <w:color w:val="000000" w:themeColor="text1"/>
                            <w:sz w:val="36"/>
                            <w:szCs w:val="36"/>
                            <w:rtl/>
                            <w:lang w:bidi="fa-IR"/>
                          </w:rPr>
                          <w:t>نام و نام خانوادگی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C95C27D" w14:textId="2B89CEB5" w:rsidR="00FC1B7E" w:rsidRDefault="00FC1B7E" w:rsidP="007B4482"/>
    <w:p w14:paraId="3B811AFA" w14:textId="6165E016" w:rsidR="007B4482" w:rsidRPr="007B4482" w:rsidRDefault="007B4482" w:rsidP="007B4482"/>
    <w:p w14:paraId="62F4AB94" w14:textId="6B2AD36D" w:rsidR="007B4482" w:rsidRPr="007B4482" w:rsidRDefault="007B4482" w:rsidP="007B4482"/>
    <w:p w14:paraId="55BDC847" w14:textId="64FDEE7D" w:rsidR="007B4482" w:rsidRPr="007B4482" w:rsidRDefault="00AE2CD7" w:rsidP="007B4482"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0ECF9B94" wp14:editId="2F5CA72C">
                <wp:simplePos x="0" y="0"/>
                <wp:positionH relativeFrom="column">
                  <wp:posOffset>-470535</wp:posOffset>
                </wp:positionH>
                <wp:positionV relativeFrom="paragraph">
                  <wp:posOffset>214630</wp:posOffset>
                </wp:positionV>
                <wp:extent cx="4627245" cy="1492885"/>
                <wp:effectExtent l="0" t="0" r="1905" b="0"/>
                <wp:wrapNone/>
                <wp:docPr id="7" name="about m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27245" cy="1492885"/>
                          <a:chOff x="0" y="-119381"/>
                          <a:chExt cx="4627245" cy="1492886"/>
                        </a:xfrm>
                      </wpg:grpSpPr>
                      <wps:wsp>
                        <wps:cNvPr id="82" name="a head"/>
                        <wps:cNvSpPr>
                          <a:spLocks noChangeArrowheads="1"/>
                        </wps:cNvSpPr>
                        <wps:spPr bwMode="auto">
                          <a:xfrm flipH="1">
                            <a:off x="8889" y="-119381"/>
                            <a:ext cx="4571365" cy="4718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4794DF" w14:textId="377C2228" w:rsidR="00CA5D68" w:rsidRPr="00C31ABF" w:rsidRDefault="00231A0C" w:rsidP="000318FC">
                              <w:pPr>
                                <w:bidi/>
                                <w:jc w:val="center"/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6"/>
                                  <w:szCs w:val="36"/>
                                  <w:lang w:val="en-US" w:bidi="fa-IR"/>
                                </w:rPr>
                              </w:pPr>
                              <w:r w:rsidRPr="00C31ABF"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6"/>
                                  <w:szCs w:val="36"/>
                                  <w:rtl/>
                                  <w:lang w:val="en-US" w:bidi="fa-IR"/>
                                </w:rPr>
                                <w:t>درباره من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-l 1"/>
                        <wps:cNvCnPr/>
                        <wps:spPr>
                          <a:xfrm flipH="1">
                            <a:off x="0" y="95250"/>
                            <a:ext cx="167513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" name="a-l 2"/>
                        <wps:cNvCnPr/>
                        <wps:spPr>
                          <a:xfrm flipH="1">
                            <a:off x="2905125" y="95250"/>
                            <a:ext cx="167576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a text"/>
                        <wps:cNvSpPr txBox="1">
                          <a:spLocks/>
                        </wps:cNvSpPr>
                        <wps:spPr>
                          <a:xfrm flipH="1">
                            <a:off x="9525" y="352425"/>
                            <a:ext cx="461772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14:paraId="01557A75" w14:textId="132014BA" w:rsidR="00CA5D68" w:rsidRPr="006B108A" w:rsidRDefault="00231A0C" w:rsidP="006B108A">
                              <w:pPr>
                                <w:pStyle w:val="NormalWeb"/>
                                <w:kinsoku w:val="0"/>
                                <w:overflowPunct w:val="0"/>
                                <w:bidi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Lato" w:hAnsi="Arial" w:cs="B Nazanin"/>
                                  <w:noProof/>
                                  <w:kern w:val="24"/>
                                  <w:lang w:val="fr-FR"/>
                                </w:rPr>
                              </w:pPr>
                              <w:r w:rsidRPr="00C31ABF">
                                <w:rPr>
                                  <w:rFonts w:ascii="Arial" w:eastAsia="Lato" w:hAnsi="Arial" w:cs="B Nazanin"/>
                                  <w:noProof/>
                                  <w:kern w:val="24"/>
                                  <w:rtl/>
                                  <w:lang w:val="fr-FR"/>
                                </w:rPr>
                                <w:t xml:space="preserve">- پیشنهاد </w:t>
                              </w:r>
                              <w:hyperlink r:id="rId10" w:history="1">
                                <w:r w:rsidRPr="00C31ABF">
                                  <w:rPr>
                                    <w:rStyle w:val="Hyperlink"/>
                                    <w:rFonts w:ascii="Arial" w:eastAsia="Lato" w:hAnsi="Arial" w:cs="B Nazanin"/>
                                    <w:noProof/>
                                    <w:color w:val="auto"/>
                                    <w:kern w:val="24"/>
                                    <w:rtl/>
                                    <w:lang w:val="fr-FR"/>
                                  </w:rPr>
                                  <w:t>ایران استخدام</w:t>
                                </w:r>
                              </w:hyperlink>
                              <w:r w:rsidRPr="00C31ABF">
                                <w:rPr>
                                  <w:rFonts w:ascii="Arial" w:eastAsia="Lato" w:hAnsi="Arial" w:cs="B Nazanin"/>
                                  <w:noProof/>
                                  <w:kern w:val="24"/>
                                  <w:rtl/>
                                  <w:lang w:val="fr-FR"/>
                                </w:rPr>
                                <w:t>: در این قسمت به ارائه بیوگرافی مختصر خود بپردازید.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CF9B94" id="about me" o:spid="_x0000_s1031" style="position:absolute;margin-left:-37.05pt;margin-top:16.9pt;width:364.35pt;height:117.55pt;z-index:251656704;mso-height-relative:margin" coordorigin=",-1193" coordsize="46272,1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">
                <v:rect id="a head" o:spid="_x0000_s1032" style="position:absolute;left:88;top:-1193;width:45714;height:4717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" stroked="f">
                  <v:textbox>
                    <w:txbxContent>
                      <w:p w14:paraId="474794DF" w14:textId="377C2228" w:rsidR="00CA5D68" w:rsidRPr="00C31ABF" w:rsidRDefault="00231A0C" w:rsidP="000318FC">
                        <w:pPr>
                          <w:bidi/>
                          <w:jc w:val="center"/>
                          <w:rPr>
                            <w:rFonts w:ascii="Arial" w:hAnsi="Arial" w:cs="B Nazanin"/>
                            <w:bCs/>
                            <w:color w:val="000000" w:themeColor="text1"/>
                            <w:sz w:val="36"/>
                            <w:szCs w:val="36"/>
                            <w:lang w:val="en-US" w:bidi="fa-IR"/>
                          </w:rPr>
                        </w:pPr>
                        <w:r w:rsidRPr="00C31ABF">
                          <w:rPr>
                            <w:rFonts w:ascii="Arial" w:hAnsi="Arial" w:cs="B Nazanin"/>
                            <w:bCs/>
                            <w:color w:val="000000" w:themeColor="text1"/>
                            <w:sz w:val="36"/>
                            <w:szCs w:val="36"/>
                            <w:rtl/>
                            <w:lang w:val="en-US" w:bidi="fa-IR"/>
                          </w:rPr>
                          <w:t>درباره من</w:t>
                        </w:r>
                      </w:p>
                    </w:txbxContent>
                  </v:textbox>
                </v:rect>
                <v:line id="a-l 1" o:spid="_x0000_s1033" style="position:absolute;flip:x;visibility:visible;mso-wrap-style:square" from="0,952" to="16751,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" strokecolor="black [3040]"/>
                <v:line id="a-l 2" o:spid="_x0000_s1034" style="position:absolute;flip:x;visibility:visible;mso-wrap-style:square" from="29051,952" to="45808,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" strokecolor="black [3040]"/>
                <v:shape id="a text" o:spid="_x0000_s1035" type="#_x0000_t202" style="position:absolute;left:95;top:3524;width:46177;height:10211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" filled="f" stroked="f">
                  <v:textbox>
                    <w:txbxContent>
                      <w:p w14:paraId="01557A75" w14:textId="132014BA" w:rsidR="00CA5D68" w:rsidRPr="006B108A" w:rsidRDefault="00231A0C" w:rsidP="006B108A">
                        <w:pPr>
                          <w:pStyle w:val="NormalWeb"/>
                          <w:kinsoku w:val="0"/>
                          <w:overflowPunct w:val="0"/>
                          <w:bidi/>
                          <w:spacing w:before="0" w:beforeAutospacing="0" w:after="0" w:afterAutospacing="0"/>
                          <w:textAlignment w:val="baseline"/>
                          <w:rPr>
                            <w:rFonts w:ascii="Arial" w:eastAsia="Lato" w:hAnsi="Arial" w:cs="B Nazanin"/>
                            <w:noProof/>
                            <w:kern w:val="24"/>
                            <w:lang w:val="fr-FR"/>
                          </w:rPr>
                        </w:pPr>
                        <w:r w:rsidRPr="00C31ABF">
                          <w:rPr>
                            <w:rFonts w:ascii="Arial" w:eastAsia="Lato" w:hAnsi="Arial" w:cs="B Nazanin"/>
                            <w:noProof/>
                            <w:kern w:val="24"/>
                            <w:rtl/>
                            <w:lang w:val="fr-FR"/>
                          </w:rPr>
                          <w:t xml:space="preserve">- پیشنهاد </w:t>
                        </w:r>
                        <w:hyperlink r:id="rId11" w:history="1">
                          <w:r w:rsidRPr="00C31ABF">
                            <w:rPr>
                              <w:rStyle w:val="Hyperlink"/>
                              <w:rFonts w:ascii="Arial" w:eastAsia="Lato" w:hAnsi="Arial" w:cs="B Nazanin"/>
                              <w:noProof/>
                              <w:color w:val="auto"/>
                              <w:kern w:val="24"/>
                              <w:rtl/>
                              <w:lang w:val="fr-FR"/>
                            </w:rPr>
                            <w:t>ایران استخدام</w:t>
                          </w:r>
                        </w:hyperlink>
                        <w:r w:rsidRPr="00C31ABF">
                          <w:rPr>
                            <w:rFonts w:ascii="Arial" w:eastAsia="Lato" w:hAnsi="Arial" w:cs="B Nazanin"/>
                            <w:noProof/>
                            <w:kern w:val="24"/>
                            <w:rtl/>
                            <w:lang w:val="fr-FR"/>
                          </w:rPr>
                          <w:t>: در این قسمت به ارائه بیوگرافی مختصر خود بپردازید.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282623F" w14:textId="0A39D8CB" w:rsidR="007B4482" w:rsidRPr="007B4482" w:rsidRDefault="007B4482" w:rsidP="007B4482"/>
    <w:p w14:paraId="0EFFEF4B" w14:textId="37911A4D" w:rsidR="007B4482" w:rsidRPr="007B4482" w:rsidRDefault="007B4482" w:rsidP="007B4482"/>
    <w:p w14:paraId="0B8BD303" w14:textId="6A5E4876" w:rsidR="007B4482" w:rsidRPr="007B4482" w:rsidRDefault="00063EBC" w:rsidP="007B4482"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4B0D29CF" wp14:editId="0BDB6BE2">
                <wp:simplePos x="0" y="0"/>
                <wp:positionH relativeFrom="column">
                  <wp:posOffset>4472940</wp:posOffset>
                </wp:positionH>
                <wp:positionV relativeFrom="paragraph">
                  <wp:posOffset>154305</wp:posOffset>
                </wp:positionV>
                <wp:extent cx="1828800" cy="1743710"/>
                <wp:effectExtent l="0" t="0" r="0" b="8890"/>
                <wp:wrapNone/>
                <wp:docPr id="66" name="persona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828800" cy="17437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FCF1C8" w14:textId="3A02C2B5" w:rsidR="00FF594E" w:rsidRPr="00063EBC" w:rsidRDefault="00521865" w:rsidP="00521865">
                            <w:pPr>
                              <w:bidi/>
                              <w:rPr>
                                <w:rFonts w:ascii="Arial" w:hAnsi="Arial" w:cs="B Nazanin"/>
                                <w:caps/>
                                <w:color w:val="000000" w:themeColor="text1"/>
                                <w:kern w:val="24"/>
                                <w:rtl/>
                                <w:lang w:val="en-US" w:eastAsia="en-US" w:bidi="fa-IR"/>
                              </w:rPr>
                            </w:pPr>
                            <w:r w:rsidRPr="00063EBC"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</w:rPr>
                              <w:t xml:space="preserve">آدرس: </w:t>
                            </w:r>
                            <w:r w:rsidRPr="00063EBC">
                              <w:rPr>
                                <w:rFonts w:ascii="Arial" w:hAnsi="Arial" w:cs="B Nazanin"/>
                                <w:caps/>
                                <w:color w:val="000000" w:themeColor="text1"/>
                                <w:kern w:val="24"/>
                                <w:rtl/>
                                <w:lang w:val="en-US" w:bidi="fa-IR"/>
                              </w:rPr>
                              <w:t>تهران، خیابان شریعتی،</w:t>
                            </w:r>
                            <w:r w:rsidRPr="00063EBC">
                              <w:rPr>
                                <w:rFonts w:ascii="Arial" w:hAnsi="Arial" w:cs="B Nazanin"/>
                                <w:caps/>
                                <w:color w:val="000000" w:themeColor="text1"/>
                                <w:kern w:val="24"/>
                                <w:lang w:val="en-US" w:bidi="fa-IR"/>
                              </w:rPr>
                              <w:t xml:space="preserve"> </w:t>
                            </w:r>
                            <w:r w:rsidRPr="00063EBC">
                              <w:rPr>
                                <w:rFonts w:ascii="Arial" w:hAnsi="Arial" w:cs="B Nazanin"/>
                                <w:caps/>
                                <w:color w:val="000000" w:themeColor="text1"/>
                                <w:kern w:val="24"/>
                                <w:rtl/>
                                <w:lang w:val="en-US" w:bidi="fa-IR"/>
                              </w:rPr>
                              <w:t>خیابان میرداماد</w:t>
                            </w:r>
                          </w:p>
                          <w:p w14:paraId="5E2324C3" w14:textId="77777777" w:rsidR="00521865" w:rsidRPr="00063EBC" w:rsidRDefault="00521865" w:rsidP="00521865">
                            <w:pPr>
                              <w:bidi/>
                              <w:spacing w:line="360" w:lineRule="auto"/>
                              <w:rPr>
                                <w:rFonts w:ascii="Arial" w:hAnsi="Arial" w:cs="B Nazanin"/>
                                <w:caps/>
                                <w:color w:val="000000" w:themeColor="text1"/>
                                <w:kern w:val="24"/>
                                <w:rtl/>
                                <w:lang w:val="en-US" w:eastAsia="en-US" w:bidi="fa-IR"/>
                              </w:rPr>
                            </w:pPr>
                          </w:p>
                          <w:p w14:paraId="03109298" w14:textId="727955F1" w:rsidR="00521865" w:rsidRPr="00063EBC" w:rsidRDefault="00521865" w:rsidP="00034D2B">
                            <w:pPr>
                              <w:bidi/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  <w:lang w:val="en-IN" w:eastAsia="en-US" w:bidi="fa-IR"/>
                              </w:rPr>
                            </w:pPr>
                            <w:r w:rsidRPr="00063EBC"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</w:rPr>
                              <w:t xml:space="preserve">شماره تماس: </w:t>
                            </w:r>
                            <w:r w:rsidRPr="00063EBC">
                              <w:rPr>
                                <w:rFonts w:ascii="Arial" w:hAnsi="Arial" w:cs="B Nazanin"/>
                                <w:caps/>
                                <w:color w:val="000000" w:themeColor="text1"/>
                                <w:kern w:val="24"/>
                                <w:rtl/>
                                <w:lang w:bidi="fa-IR"/>
                              </w:rPr>
                              <w:t>۰۲۱-۹۱۳۰۰۰۱۳</w:t>
                            </w:r>
                          </w:p>
                          <w:p w14:paraId="33E2E3C8" w14:textId="77777777" w:rsidR="00034D2B" w:rsidRPr="00063EBC" w:rsidRDefault="00034D2B" w:rsidP="00034D2B">
                            <w:pPr>
                              <w:bidi/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  <w:lang w:val="en-IN" w:eastAsia="en-US" w:bidi="fa-IR"/>
                              </w:rPr>
                            </w:pPr>
                          </w:p>
                          <w:p w14:paraId="4B9E9189" w14:textId="77777777" w:rsidR="00034D2B" w:rsidRPr="00063EBC" w:rsidRDefault="00521865" w:rsidP="00034D2B">
                            <w:pPr>
                              <w:bidi/>
                              <w:rPr>
                                <w:rFonts w:ascii="Arial" w:hAnsi="Arial" w:cs="B Nazanin"/>
                                <w:color w:val="000000" w:themeColor="text1"/>
                                <w:sz w:val="22"/>
                                <w:szCs w:val="22"/>
                                <w:lang w:val="en-US" w:eastAsia="en-US" w:bidi="fa-IR"/>
                              </w:rPr>
                            </w:pPr>
                            <w:r w:rsidRPr="00063EBC"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</w:rPr>
                              <w:t>آدرس ایمیل:</w:t>
                            </w:r>
                            <w:r w:rsidR="00034D2B" w:rsidRPr="00063EBC">
                              <w:rPr>
                                <w:rFonts w:ascii="Arial" w:hAnsi="Arial" w:cs="B Nazanin"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="00034D2B" w:rsidRPr="00063EBC">
                              <w:rPr>
                                <w:rFonts w:ascii="Arial" w:hAnsi="Arial" w:cs="B Nazanin"/>
                                <w:color w:val="000000" w:themeColor="text1"/>
                                <w:sz w:val="22"/>
                                <w:szCs w:val="22"/>
                                <w:lang w:val="en-US" w:bidi="fa-IR"/>
                              </w:rPr>
                              <w:t>info@iranestekhdam.ir</w:t>
                            </w:r>
                          </w:p>
                          <w:p w14:paraId="6EEE49A3" w14:textId="14427F1B" w:rsidR="00911F75" w:rsidRPr="00063EBC" w:rsidRDefault="00911F75" w:rsidP="00521865">
                            <w:pPr>
                              <w:bidi/>
                              <w:spacing w:line="360" w:lineRule="auto"/>
                              <w:rPr>
                                <w:rFonts w:asciiTheme="minorBidi" w:hAnsiTheme="minorBidi" w:cs="B Nazanin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D29CF" id="personal" o:spid="_x0000_s1036" type="#_x0000_t202" style="position:absolute;margin-left:352.2pt;margin-top:12.15pt;width:2in;height:137.3pt;flip:x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" fillcolor="white [3212]" stroked="f">
                <v:textbox>
                  <w:txbxContent>
                    <w:p w14:paraId="4CFCF1C8" w14:textId="3A02C2B5" w:rsidR="00FF594E" w:rsidRPr="00063EBC" w:rsidRDefault="00521865" w:rsidP="00521865">
                      <w:pPr>
                        <w:bidi/>
                        <w:rPr>
                          <w:rFonts w:ascii="Arial" w:hAnsi="Arial" w:cs="B Nazanin"/>
                          <w:caps/>
                          <w:color w:val="000000" w:themeColor="text1"/>
                          <w:kern w:val="24"/>
                          <w:rtl/>
                          <w:lang w:val="en-US" w:eastAsia="en-US" w:bidi="fa-IR"/>
                        </w:rPr>
                      </w:pPr>
                      <w:r w:rsidRPr="00063EBC">
                        <w:rPr>
                          <w:rFonts w:ascii="Arial" w:hAnsi="Arial" w:cs="B Nazanin"/>
                          <w:color w:val="000000" w:themeColor="text1"/>
                          <w:rtl/>
                        </w:rPr>
                        <w:t xml:space="preserve">آدرس: </w:t>
                      </w:r>
                      <w:r w:rsidRPr="00063EBC">
                        <w:rPr>
                          <w:rFonts w:ascii="Arial" w:hAnsi="Arial" w:cs="B Nazanin"/>
                          <w:caps/>
                          <w:color w:val="000000" w:themeColor="text1"/>
                          <w:kern w:val="24"/>
                          <w:rtl/>
                          <w:lang w:val="en-US" w:bidi="fa-IR"/>
                        </w:rPr>
                        <w:t>تهران، خیابان شریعتی،</w:t>
                      </w:r>
                      <w:r w:rsidRPr="00063EBC">
                        <w:rPr>
                          <w:rFonts w:ascii="Arial" w:hAnsi="Arial" w:cs="B Nazanin"/>
                          <w:caps/>
                          <w:color w:val="000000" w:themeColor="text1"/>
                          <w:kern w:val="24"/>
                          <w:lang w:val="en-US" w:bidi="fa-IR"/>
                        </w:rPr>
                        <w:t xml:space="preserve"> </w:t>
                      </w:r>
                      <w:r w:rsidRPr="00063EBC">
                        <w:rPr>
                          <w:rFonts w:ascii="Arial" w:hAnsi="Arial" w:cs="B Nazanin"/>
                          <w:caps/>
                          <w:color w:val="000000" w:themeColor="text1"/>
                          <w:kern w:val="24"/>
                          <w:rtl/>
                          <w:lang w:val="en-US" w:bidi="fa-IR"/>
                        </w:rPr>
                        <w:t>خیابان میرداماد</w:t>
                      </w:r>
                    </w:p>
                    <w:p w14:paraId="5E2324C3" w14:textId="77777777" w:rsidR="00521865" w:rsidRPr="00063EBC" w:rsidRDefault="00521865" w:rsidP="00521865">
                      <w:pPr>
                        <w:bidi/>
                        <w:spacing w:line="360" w:lineRule="auto"/>
                        <w:rPr>
                          <w:rFonts w:ascii="Arial" w:hAnsi="Arial" w:cs="B Nazanin"/>
                          <w:caps/>
                          <w:color w:val="000000" w:themeColor="text1"/>
                          <w:kern w:val="24"/>
                          <w:rtl/>
                          <w:lang w:val="en-US" w:eastAsia="en-US" w:bidi="fa-IR"/>
                        </w:rPr>
                      </w:pPr>
                    </w:p>
                    <w:p w14:paraId="03109298" w14:textId="727955F1" w:rsidR="00521865" w:rsidRPr="00063EBC" w:rsidRDefault="00521865" w:rsidP="00034D2B">
                      <w:pPr>
                        <w:bidi/>
                        <w:rPr>
                          <w:rFonts w:ascii="Arial" w:hAnsi="Arial" w:cs="B Nazanin"/>
                          <w:color w:val="000000" w:themeColor="text1"/>
                          <w:rtl/>
                          <w:lang w:val="en-IN" w:eastAsia="en-US" w:bidi="fa-IR"/>
                        </w:rPr>
                      </w:pPr>
                      <w:r w:rsidRPr="00063EBC">
                        <w:rPr>
                          <w:rFonts w:ascii="Arial" w:hAnsi="Arial" w:cs="B Nazanin"/>
                          <w:color w:val="000000" w:themeColor="text1"/>
                          <w:rtl/>
                        </w:rPr>
                        <w:t xml:space="preserve">شماره تماس: </w:t>
                      </w:r>
                      <w:r w:rsidRPr="00063EBC">
                        <w:rPr>
                          <w:rFonts w:ascii="Arial" w:hAnsi="Arial" w:cs="B Nazanin"/>
                          <w:caps/>
                          <w:color w:val="000000" w:themeColor="text1"/>
                          <w:kern w:val="24"/>
                          <w:rtl/>
                          <w:lang w:bidi="fa-IR"/>
                        </w:rPr>
                        <w:t>۰۲۱-۹۱۳۰۰۰۱۳</w:t>
                      </w:r>
                    </w:p>
                    <w:p w14:paraId="33E2E3C8" w14:textId="77777777" w:rsidR="00034D2B" w:rsidRPr="00063EBC" w:rsidRDefault="00034D2B" w:rsidP="00034D2B">
                      <w:pPr>
                        <w:bidi/>
                        <w:rPr>
                          <w:rFonts w:ascii="Arial" w:hAnsi="Arial" w:cs="B Nazanin"/>
                          <w:color w:val="000000" w:themeColor="text1"/>
                          <w:rtl/>
                          <w:lang w:val="en-IN" w:eastAsia="en-US" w:bidi="fa-IR"/>
                        </w:rPr>
                      </w:pPr>
                    </w:p>
                    <w:p w14:paraId="4B9E9189" w14:textId="77777777" w:rsidR="00034D2B" w:rsidRPr="00063EBC" w:rsidRDefault="00521865" w:rsidP="00034D2B">
                      <w:pPr>
                        <w:bidi/>
                        <w:rPr>
                          <w:rFonts w:ascii="Arial" w:hAnsi="Arial" w:cs="B Nazanin"/>
                          <w:color w:val="000000" w:themeColor="text1"/>
                          <w:sz w:val="22"/>
                          <w:szCs w:val="22"/>
                          <w:lang w:val="en-US" w:eastAsia="en-US" w:bidi="fa-IR"/>
                        </w:rPr>
                      </w:pPr>
                      <w:r w:rsidRPr="00063EBC">
                        <w:rPr>
                          <w:rFonts w:ascii="Arial" w:hAnsi="Arial" w:cs="B Nazanin"/>
                          <w:color w:val="000000" w:themeColor="text1"/>
                          <w:rtl/>
                        </w:rPr>
                        <w:t>آدرس ایمیل:</w:t>
                      </w:r>
                      <w:r w:rsidR="00034D2B" w:rsidRPr="00063EBC">
                        <w:rPr>
                          <w:rFonts w:ascii="Arial" w:hAnsi="Arial" w:cs="B Nazanin"/>
                          <w:color w:val="000000" w:themeColor="text1"/>
                          <w:rtl/>
                        </w:rPr>
                        <w:t xml:space="preserve"> </w:t>
                      </w:r>
                      <w:r w:rsidR="00034D2B" w:rsidRPr="00063EBC">
                        <w:rPr>
                          <w:rFonts w:ascii="Arial" w:hAnsi="Arial" w:cs="B Nazanin"/>
                          <w:color w:val="000000" w:themeColor="text1"/>
                          <w:sz w:val="22"/>
                          <w:szCs w:val="22"/>
                          <w:lang w:val="en-US" w:bidi="fa-IR"/>
                        </w:rPr>
                        <w:t>info@iranestekhdam.ir</w:t>
                      </w:r>
                    </w:p>
                    <w:p w14:paraId="6EEE49A3" w14:textId="14427F1B" w:rsidR="00911F75" w:rsidRPr="00063EBC" w:rsidRDefault="00911F75" w:rsidP="00521865">
                      <w:pPr>
                        <w:bidi/>
                        <w:spacing w:line="360" w:lineRule="auto"/>
                        <w:rPr>
                          <w:rFonts w:asciiTheme="minorBidi" w:hAnsiTheme="minorBidi" w:cs="B Nazanin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2AC780" w14:textId="1AB9F0F9" w:rsidR="007B4482" w:rsidRPr="007B4482" w:rsidRDefault="007B4482" w:rsidP="007B4482"/>
    <w:p w14:paraId="1A342FD3" w14:textId="0A090DDF" w:rsidR="007B4482" w:rsidRPr="007B4482" w:rsidRDefault="007B4482" w:rsidP="007B4482"/>
    <w:p w14:paraId="5F1B7F94" w14:textId="58277FD6" w:rsidR="007B4482" w:rsidRPr="007B4482" w:rsidRDefault="007B4482" w:rsidP="007B4482"/>
    <w:p w14:paraId="3CFA2702" w14:textId="41F43CF7" w:rsidR="007B4482" w:rsidRPr="007B4482" w:rsidRDefault="007B4482" w:rsidP="007B4482"/>
    <w:p w14:paraId="63B75430" w14:textId="0399BE5B" w:rsidR="007B4482" w:rsidRPr="007B4482" w:rsidRDefault="007B4482" w:rsidP="007B4482"/>
    <w:p w14:paraId="7A6D1287" w14:textId="3C284B60" w:rsidR="007B4482" w:rsidRDefault="00AE2CD7" w:rsidP="000318FC">
      <w:pPr>
        <w:bidi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682DDC21" wp14:editId="65C18E49">
                <wp:simplePos x="0" y="0"/>
                <wp:positionH relativeFrom="column">
                  <wp:posOffset>-546735</wp:posOffset>
                </wp:positionH>
                <wp:positionV relativeFrom="paragraph">
                  <wp:posOffset>225425</wp:posOffset>
                </wp:positionV>
                <wp:extent cx="4751706" cy="2195830"/>
                <wp:effectExtent l="0" t="0" r="0" b="0"/>
                <wp:wrapNone/>
                <wp:docPr id="6" name="educatio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1706" cy="2195830"/>
                          <a:chOff x="-29216" y="-81280"/>
                          <a:chExt cx="4752344" cy="2195830"/>
                        </a:xfrm>
                      </wpg:grpSpPr>
                      <wps:wsp>
                        <wps:cNvPr id="22" name="e text"/>
                        <wps:cNvSpPr txBox="1">
                          <a:spLocks/>
                        </wps:cNvSpPr>
                        <wps:spPr>
                          <a:xfrm flipH="1">
                            <a:off x="771523" y="342900"/>
                            <a:ext cx="395160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14:paraId="73E75633" w14:textId="4061C47F" w:rsidR="00AE2CD7" w:rsidRPr="00A47106" w:rsidRDefault="00AE2CD7" w:rsidP="00AE2CD7">
                              <w:pPr>
                                <w:pStyle w:val="NormalWeb"/>
                                <w:bidi/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sz w:val="28"/>
                                  <w:szCs w:val="28"/>
                                  <w:lang w:eastAsia="zh-CN" w:bidi="fa-IR"/>
                                </w:rPr>
                              </w:pPr>
                              <w:r w:rsidRPr="00A47106"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>- عنوان مدرک</w:t>
                              </w:r>
                            </w:p>
                            <w:p w14:paraId="0CE2E595" w14:textId="77777777" w:rsidR="00AE2CD7" w:rsidRPr="00A47106" w:rsidRDefault="00AE2CD7" w:rsidP="00AE2CD7">
                              <w:pPr>
                                <w:pStyle w:val="NormalWeb"/>
                                <w:bidi/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A47106"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دانشگاه ------------ از سال 1300 تا سال 1300 با معدل ......</w:t>
                              </w:r>
                            </w:p>
                            <w:p w14:paraId="778E2CC3" w14:textId="09EBAB7D" w:rsidR="00AE2CD7" w:rsidRPr="00A47106" w:rsidRDefault="00AE2CD7" w:rsidP="00AE2CD7">
                              <w:pPr>
                                <w:pStyle w:val="NormalWeb"/>
                                <w:bidi/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</w:pPr>
                              <w:r w:rsidRPr="00A47106"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>- عنوان مدرک</w:t>
                              </w:r>
                            </w:p>
                            <w:p w14:paraId="23EE9DB7" w14:textId="262697A2" w:rsidR="00D930A6" w:rsidRPr="00A47106" w:rsidRDefault="00AE2CD7" w:rsidP="00AE2CD7">
                              <w:pPr>
                                <w:pStyle w:val="NormalWeb"/>
                                <w:bidi/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</w:pPr>
                              <w:r w:rsidRPr="00A47106"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>دانشگاه ------------ از سال 1300 تا سال 1300 با معدل ......</w:t>
                              </w:r>
                            </w:p>
                            <w:p w14:paraId="151A47C0" w14:textId="3F2E2A46" w:rsidR="000D3B5C" w:rsidRPr="00A47106" w:rsidRDefault="000D3B5C" w:rsidP="000D3B5C">
                              <w:pPr>
                                <w:pStyle w:val="NormalWeb"/>
                                <w:bidi/>
                                <w:rPr>
                                  <w:rFonts w:asciiTheme="minorBidi" w:hAnsiTheme="minorBidi" w:cs="B Nazanin"/>
                                  <w:color w:val="000000" w:themeColor="text1"/>
                                  <w:kern w:val="24"/>
                                  <w:lang w:eastAsia="zh-CN"/>
                                </w:rPr>
                              </w:pPr>
                              <w:hyperlink r:id="rId12" w:history="1">
                                <w:r w:rsidRPr="00A47106">
                                  <w:rPr>
                                    <w:rStyle w:val="Hyperlink"/>
                                    <w:rFonts w:asciiTheme="minorBidi" w:hAnsiTheme="minorBidi" w:cs="B Nazanin"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</w:rPr>
                                  <w:t>Www.iranestekhdam.ir</w:t>
                                </w:r>
                              </w:hyperlink>
                            </w:p>
                            <w:p w14:paraId="3193FB3E" w14:textId="77777777" w:rsidR="000D3B5C" w:rsidRPr="00A47106" w:rsidRDefault="000D3B5C" w:rsidP="000D3B5C">
                              <w:pPr>
                                <w:pStyle w:val="NormalWeb"/>
                                <w:bidi/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lang w:bidi="fa-IR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e head"/>
                        <wps:cNvSpPr>
                          <a:spLocks noChangeArrowheads="1"/>
                        </wps:cNvSpPr>
                        <wps:spPr bwMode="auto">
                          <a:xfrm flipH="1">
                            <a:off x="-29216" y="-81280"/>
                            <a:ext cx="4723765" cy="424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35D880" w14:textId="3049A5B4" w:rsidR="00B94FFC" w:rsidRPr="00C31ABF" w:rsidRDefault="00AE2CD7" w:rsidP="000318FC">
                              <w:pPr>
                                <w:bidi/>
                                <w:jc w:val="center"/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6"/>
                                  <w:szCs w:val="36"/>
                                  <w:lang w:val="en-US" w:bidi="fa-IR"/>
                                </w:rPr>
                              </w:pPr>
                              <w:r w:rsidRPr="00C31ABF"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6"/>
                                  <w:szCs w:val="36"/>
                                  <w:rtl/>
                                  <w:lang w:val="en-US" w:bidi="fa-IR"/>
                                </w:rPr>
                                <w:t>تحصیلات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2DDC21" id="education" o:spid="_x0000_s1037" style="position:absolute;left:0;text-align:left;margin-left:-43.05pt;margin-top:17.75pt;width:374.15pt;height:172.9pt;z-index:251659776;mso-width-relative:margin;mso-height-relative:margin" coordorigin="-292,-812" coordsize="47523,21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">
                <v:shape id="e text" o:spid="_x0000_s1038" type="#_x0000_t202" style="position:absolute;left:7715;top:3429;width:39516;height:17716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" filled="f" stroked="f">
                  <v:textbox>
                    <w:txbxContent>
                      <w:p w14:paraId="73E75633" w14:textId="4061C47F" w:rsidR="00AE2CD7" w:rsidRPr="00A47106" w:rsidRDefault="00AE2CD7" w:rsidP="00AE2CD7">
                        <w:pPr>
                          <w:pStyle w:val="NormalWeb"/>
                          <w:bidi/>
                          <w:rPr>
                            <w:rFonts w:ascii="Arial" w:hAnsi="Arial" w:cs="B Nazanin"/>
                            <w:color w:val="333333"/>
                            <w:kern w:val="24"/>
                            <w:sz w:val="28"/>
                            <w:szCs w:val="28"/>
                            <w:lang w:eastAsia="zh-CN" w:bidi="fa-IR"/>
                          </w:rPr>
                        </w:pPr>
                        <w:r w:rsidRPr="00A47106">
                          <w:rPr>
                            <w:rFonts w:ascii="Arial" w:hAnsi="Arial" w:cs="B Nazanin"/>
                            <w:color w:val="333333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>- عنوان مدرک</w:t>
                        </w:r>
                      </w:p>
                      <w:p w14:paraId="0CE2E595" w14:textId="77777777" w:rsidR="00AE2CD7" w:rsidRPr="00A47106" w:rsidRDefault="00AE2CD7" w:rsidP="00AE2CD7">
                        <w:pPr>
                          <w:pStyle w:val="NormalWeb"/>
                          <w:bidi/>
                          <w:rPr>
                            <w:rFonts w:ascii="Arial" w:hAnsi="Arial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A47106">
                          <w:rPr>
                            <w:rFonts w:ascii="Arial" w:hAnsi="Arial" w:cs="B Nazanin"/>
                            <w:color w:val="333333"/>
                            <w:kern w:val="24"/>
                            <w:rtl/>
                            <w:lang w:bidi="fa-IR"/>
                          </w:rPr>
                          <w:t>دانشگاه ------------ از سال 1300 تا سال 1300 با معدل ......</w:t>
                        </w:r>
                      </w:p>
                      <w:p w14:paraId="778E2CC3" w14:textId="09EBAB7D" w:rsidR="00AE2CD7" w:rsidRPr="00A47106" w:rsidRDefault="00AE2CD7" w:rsidP="00AE2CD7">
                        <w:pPr>
                          <w:pStyle w:val="NormalWeb"/>
                          <w:bidi/>
                          <w:rPr>
                            <w:rFonts w:ascii="Arial" w:hAnsi="Arial" w:cs="B Nazanin"/>
                            <w:color w:val="333333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</w:pPr>
                        <w:r w:rsidRPr="00A47106">
                          <w:rPr>
                            <w:rFonts w:ascii="Arial" w:hAnsi="Arial" w:cs="B Nazanin"/>
                            <w:color w:val="333333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>- عنوان مدرک</w:t>
                        </w:r>
                      </w:p>
                      <w:p w14:paraId="23EE9DB7" w14:textId="262697A2" w:rsidR="00D930A6" w:rsidRPr="00A47106" w:rsidRDefault="00AE2CD7" w:rsidP="00AE2CD7">
                        <w:pPr>
                          <w:pStyle w:val="NormalWeb"/>
                          <w:bidi/>
                          <w:rPr>
                            <w:rFonts w:ascii="Arial" w:hAnsi="Arial" w:cs="B Nazanin"/>
                            <w:color w:val="333333"/>
                            <w:kern w:val="24"/>
                            <w:rtl/>
                            <w:lang w:bidi="fa-IR"/>
                          </w:rPr>
                        </w:pPr>
                        <w:r w:rsidRPr="00A47106">
                          <w:rPr>
                            <w:rFonts w:ascii="Arial" w:hAnsi="Arial" w:cs="B Nazanin"/>
                            <w:color w:val="333333"/>
                            <w:kern w:val="24"/>
                            <w:rtl/>
                            <w:lang w:bidi="fa-IR"/>
                          </w:rPr>
                          <w:t>دانشگاه ------------ از سال 1300 تا سال 1300 با معدل ......</w:t>
                        </w:r>
                      </w:p>
                      <w:p w14:paraId="151A47C0" w14:textId="3F2E2A46" w:rsidR="000D3B5C" w:rsidRPr="00A47106" w:rsidRDefault="000D3B5C" w:rsidP="000D3B5C">
                        <w:pPr>
                          <w:pStyle w:val="NormalWeb"/>
                          <w:bidi/>
                          <w:rPr>
                            <w:rFonts w:asciiTheme="minorBidi" w:hAnsiTheme="minorBidi" w:cs="B Nazanin"/>
                            <w:color w:val="000000" w:themeColor="text1"/>
                            <w:kern w:val="24"/>
                            <w:lang w:eastAsia="zh-CN"/>
                          </w:rPr>
                        </w:pPr>
                        <w:hyperlink r:id="rId13" w:history="1">
                          <w:r w:rsidRPr="00A47106">
                            <w:rPr>
                              <w:rStyle w:val="Hyperlink"/>
                              <w:rFonts w:asciiTheme="minorBidi" w:hAnsiTheme="minorBidi" w:cs="B Nazanin"/>
                              <w:color w:val="000000" w:themeColor="text1"/>
                              <w:kern w:val="24"/>
                              <w:sz w:val="22"/>
                              <w:szCs w:val="22"/>
                            </w:rPr>
                            <w:t>Www.iranestekhdam.ir</w:t>
                          </w:r>
                        </w:hyperlink>
                      </w:p>
                      <w:p w14:paraId="3193FB3E" w14:textId="77777777" w:rsidR="000D3B5C" w:rsidRPr="00A47106" w:rsidRDefault="000D3B5C" w:rsidP="000D3B5C">
                        <w:pPr>
                          <w:pStyle w:val="NormalWeb"/>
                          <w:bidi/>
                          <w:rPr>
                            <w:rFonts w:ascii="Arial" w:hAnsi="Arial" w:cs="B Nazanin"/>
                            <w:color w:val="333333"/>
                            <w:kern w:val="24"/>
                            <w:lang w:bidi="fa-IR"/>
                          </w:rPr>
                        </w:pPr>
                      </w:p>
                    </w:txbxContent>
                  </v:textbox>
                </v:shape>
                <v:rect id="e head" o:spid="_x0000_s1039" style="position:absolute;left:-292;top:-812;width:47237;height:4241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" stroked="f">
                  <v:textbox>
                    <w:txbxContent>
                      <w:p w14:paraId="4835D880" w14:textId="3049A5B4" w:rsidR="00B94FFC" w:rsidRPr="00C31ABF" w:rsidRDefault="00AE2CD7" w:rsidP="000318FC">
                        <w:pPr>
                          <w:bidi/>
                          <w:jc w:val="center"/>
                          <w:rPr>
                            <w:rFonts w:ascii="Arial" w:hAnsi="Arial" w:cs="B Nazanin"/>
                            <w:bCs/>
                            <w:color w:val="000000" w:themeColor="text1"/>
                            <w:sz w:val="36"/>
                            <w:szCs w:val="36"/>
                            <w:lang w:val="en-US" w:bidi="fa-IR"/>
                          </w:rPr>
                        </w:pPr>
                        <w:r w:rsidRPr="00C31ABF">
                          <w:rPr>
                            <w:rFonts w:ascii="Arial" w:hAnsi="Arial" w:cs="B Nazanin"/>
                            <w:bCs/>
                            <w:color w:val="000000" w:themeColor="text1"/>
                            <w:sz w:val="36"/>
                            <w:szCs w:val="36"/>
                            <w:rtl/>
                            <w:lang w:val="en-US" w:bidi="fa-IR"/>
                          </w:rPr>
                          <w:t>تحصیلات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61220C1" w14:textId="0B8AED41" w:rsidR="00FC1B7E" w:rsidRDefault="00AE2CD7" w:rsidP="000318FC">
      <w:pPr>
        <w:bidi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09987BDF" wp14:editId="38A4F348">
                <wp:simplePos x="0" y="0"/>
                <wp:positionH relativeFrom="column">
                  <wp:posOffset>-461010</wp:posOffset>
                </wp:positionH>
                <wp:positionV relativeFrom="paragraph">
                  <wp:posOffset>256540</wp:posOffset>
                </wp:positionV>
                <wp:extent cx="1675130" cy="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21" name="a-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51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18A301" id="a-l 1" o:spid="_x0000_s1026" style="position:absolute;flip:x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pt,20.2pt" to="95.6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" strokecolor="black [3040]">
                <w10:wrap type="through"/>
              </v:line>
            </w:pict>
          </mc:Fallback>
        </mc:AlternateContent>
      </w:r>
    </w:p>
    <w:p w14:paraId="007F4FDA" w14:textId="6BBC95ED" w:rsidR="00FC1B7E" w:rsidRPr="007B4482" w:rsidRDefault="00AE2CD7" w:rsidP="000318FC">
      <w:pPr>
        <w:bidi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 wp14:anchorId="37E843C8" wp14:editId="62A7A00F">
                <wp:simplePos x="0" y="0"/>
                <wp:positionH relativeFrom="column">
                  <wp:posOffset>2415540</wp:posOffset>
                </wp:positionH>
                <wp:positionV relativeFrom="paragraph">
                  <wp:posOffset>96520</wp:posOffset>
                </wp:positionV>
                <wp:extent cx="1675130" cy="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4" name="a-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51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10C99A" id="a-l 1" o:spid="_x0000_s1026" style="position:absolute;flip:x;z-index:-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2pt,7.6pt" to="322.1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" strokecolor="black [3040]">
                <w10:wrap type="tight"/>
              </v:line>
            </w:pict>
          </mc:Fallback>
        </mc:AlternateContent>
      </w:r>
    </w:p>
    <w:p w14:paraId="75821A1E" w14:textId="448BF76C" w:rsidR="007B4482" w:rsidRPr="007B4482" w:rsidRDefault="001320DC" w:rsidP="000318FC">
      <w:pPr>
        <w:bidi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 wp14:anchorId="27243ACC" wp14:editId="6293A529">
                <wp:simplePos x="0" y="0"/>
                <wp:positionH relativeFrom="column">
                  <wp:posOffset>4396740</wp:posOffset>
                </wp:positionH>
                <wp:positionV relativeFrom="paragraph">
                  <wp:posOffset>89535</wp:posOffset>
                </wp:positionV>
                <wp:extent cx="1901825" cy="1461135"/>
                <wp:effectExtent l="0" t="0" r="0" b="0"/>
                <wp:wrapNone/>
                <wp:docPr id="5" name="program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1825" cy="1461135"/>
                          <a:chOff x="-164253" y="118110"/>
                          <a:chExt cx="1903730" cy="1461135"/>
                        </a:xfrm>
                      </wpg:grpSpPr>
                      <wps:wsp>
                        <wps:cNvPr id="45" name="p text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-164253" y="118110"/>
                            <a:ext cx="1903730" cy="146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9C456C" w14:textId="77777777" w:rsidR="00FC1B7E" w:rsidRPr="00911F75" w:rsidRDefault="00FC1B7E" w:rsidP="00FC1B7E">
                              <w:pPr>
                                <w:ind w:right="-129"/>
                                <w:rPr>
                                  <w:rFonts w:ascii="Century Gothic" w:hAnsi="Century Gothic"/>
                                  <w:b/>
                                  <w:color w:val="000000" w:themeColor="text1"/>
                                  <w:sz w:val="22"/>
                                  <w:lang w:val="es-VE"/>
                                </w:rPr>
                              </w:pPr>
                            </w:p>
                            <w:p w14:paraId="15A13472" w14:textId="77777777" w:rsidR="00195603" w:rsidRDefault="00195603" w:rsidP="00FC1B7E">
                              <w:pPr>
                                <w:ind w:right="-129"/>
                                <w:rPr>
                                  <w:rFonts w:ascii="Century Gothic" w:hAnsi="Century Gothic"/>
                                  <w:b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6465AF6F" w14:textId="77777777" w:rsidR="00195603" w:rsidRPr="00063EBC" w:rsidRDefault="00195603" w:rsidP="00063EBC">
                              <w:pPr>
                                <w:bidi/>
                                <w:ind w:right="-129"/>
                                <w:rPr>
                                  <w:rFonts w:ascii="Century Gothic" w:hAnsi="Century Gothic" w:cs="B Nazanin"/>
                                  <w:b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127647F7" w14:textId="296D2D9B" w:rsidR="001320DC" w:rsidRPr="00063EBC" w:rsidRDefault="001320DC" w:rsidP="001320DC">
                              <w:pPr>
                                <w:bidi/>
                                <w:ind w:right="-129"/>
                                <w:rPr>
                                  <w:rFonts w:ascii="Arial" w:hAnsi="Arial" w:cs="B Nazanin"/>
                                  <w:color w:val="000000" w:themeColor="text1"/>
                                  <w:sz w:val="22"/>
                                  <w:rtl/>
                                  <w:lang w:val="en-US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000000" w:themeColor="text1"/>
                                  <w:sz w:val="22"/>
                                  <w:rtl/>
                                  <w:lang w:val="en-US"/>
                                </w:rPr>
                                <w:t>1-</w:t>
                              </w:r>
                              <w:r w:rsidRPr="00063EBC">
                                <w:rPr>
                                  <w:rFonts w:ascii="Arial" w:hAnsi="Arial" w:cs="B Nazanin"/>
                                  <w:color w:val="000000" w:themeColor="text1"/>
                                  <w:sz w:val="22"/>
                                  <w:rtl/>
                                  <w:lang w:val="en-US"/>
                                </w:rPr>
                                <w:br/>
                                <w:t>2-</w:t>
                              </w:r>
                            </w:p>
                            <w:p w14:paraId="256EF072" w14:textId="2FD6CC12" w:rsidR="001320DC" w:rsidRPr="00063EBC" w:rsidRDefault="001320DC" w:rsidP="001320DC">
                              <w:pPr>
                                <w:bidi/>
                                <w:ind w:right="-129"/>
                                <w:rPr>
                                  <w:rFonts w:ascii="Arial" w:hAnsi="Arial" w:cs="B Nazanin"/>
                                  <w:color w:val="000000" w:themeColor="text1"/>
                                  <w:sz w:val="22"/>
                                  <w:lang w:val="en-US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000000" w:themeColor="text1"/>
                                  <w:sz w:val="22"/>
                                  <w:rtl/>
                                  <w:lang w:val="en-US"/>
                                </w:rPr>
                                <w:t>3-</w:t>
                              </w:r>
                            </w:p>
                            <w:p w14:paraId="1660927C" w14:textId="77777777" w:rsidR="00FC1B7E" w:rsidRPr="002F5ADA" w:rsidRDefault="00FC1B7E" w:rsidP="00FC1B7E">
                              <w:pPr>
                                <w:rPr>
                                  <w:rFonts w:ascii="Century Gothic" w:hAnsi="Century Gothic"/>
                                  <w:color w:val="000000" w:themeColor="text1"/>
                                  <w:sz w:val="22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wps:wsp>
                        <wps:cNvPr id="69" name="p head"/>
                        <wps:cNvSpPr>
                          <a:spLocks noChangeArrowheads="1"/>
                        </wps:cNvSpPr>
                        <wps:spPr bwMode="auto">
                          <a:xfrm flipH="1">
                            <a:off x="153658" y="376554"/>
                            <a:ext cx="1367155" cy="370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F3998F9" w14:textId="5A5E1065" w:rsidR="00195603" w:rsidRPr="00063EBC" w:rsidRDefault="001320DC" w:rsidP="00034D2B">
                              <w:pPr>
                                <w:bidi/>
                                <w:jc w:val="center"/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2"/>
                                  <w:szCs w:val="32"/>
                                  <w:lang w:val="en-US" w:bidi="fa-IR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2"/>
                                  <w:szCs w:val="32"/>
                                  <w:rtl/>
                                  <w:lang w:val="en-US" w:bidi="fa-IR"/>
                                </w:rPr>
                                <w:t xml:space="preserve"> نرم افزارها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p-l 2"/>
                        <wps:cNvCnPr/>
                        <wps:spPr>
                          <a:xfrm flipH="1">
                            <a:off x="1256379" y="537845"/>
                            <a:ext cx="228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p-l 1"/>
                        <wps:cNvCnPr/>
                        <wps:spPr>
                          <a:xfrm flipH="1">
                            <a:off x="153660" y="537845"/>
                            <a:ext cx="228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243ACC" id="programs" o:spid="_x0000_s1040" style="position:absolute;left:0;text-align:left;margin-left:346.2pt;margin-top:7.05pt;width:149.75pt;height:115.05pt;z-index:251646464;mso-width-relative:margin;mso-height-relative:margin" coordorigin="-1642,1181" coordsize="19037,14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">
                <v:shape id="p text" o:spid="_x0000_s1041" type="#_x0000_t202" style="position:absolute;left:-1642;top:1181;width:19036;height:14611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" filled="f" stroked="f">
                  <v:textbox inset=",7.2pt,,7.2pt">
                    <w:txbxContent>
                      <w:p w14:paraId="349C456C" w14:textId="77777777" w:rsidR="00FC1B7E" w:rsidRPr="00911F75" w:rsidRDefault="00FC1B7E" w:rsidP="00FC1B7E">
                        <w:pPr>
                          <w:ind w:right="-129"/>
                          <w:rPr>
                            <w:rFonts w:ascii="Century Gothic" w:hAnsi="Century Gothic"/>
                            <w:b/>
                            <w:color w:val="000000" w:themeColor="text1"/>
                            <w:sz w:val="22"/>
                            <w:lang w:val="es-VE"/>
                          </w:rPr>
                        </w:pPr>
                      </w:p>
                      <w:p w14:paraId="15A13472" w14:textId="77777777" w:rsidR="00195603" w:rsidRDefault="00195603" w:rsidP="00FC1B7E">
                        <w:pPr>
                          <w:ind w:right="-129"/>
                          <w:rPr>
                            <w:rFonts w:ascii="Century Gothic" w:hAnsi="Century Gothic"/>
                            <w:b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6465AF6F" w14:textId="77777777" w:rsidR="00195603" w:rsidRPr="00063EBC" w:rsidRDefault="00195603" w:rsidP="00063EBC">
                        <w:pPr>
                          <w:bidi/>
                          <w:ind w:right="-129"/>
                          <w:rPr>
                            <w:rFonts w:ascii="Century Gothic" w:hAnsi="Century Gothic" w:cs="B Nazanin"/>
                            <w:b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127647F7" w14:textId="296D2D9B" w:rsidR="001320DC" w:rsidRPr="00063EBC" w:rsidRDefault="001320DC" w:rsidP="001320DC">
                        <w:pPr>
                          <w:bidi/>
                          <w:ind w:right="-129"/>
                          <w:rPr>
                            <w:rFonts w:ascii="Arial" w:hAnsi="Arial" w:cs="B Nazanin"/>
                            <w:color w:val="000000" w:themeColor="text1"/>
                            <w:sz w:val="22"/>
                            <w:rtl/>
                            <w:lang w:val="en-US"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000000" w:themeColor="text1"/>
                            <w:sz w:val="22"/>
                            <w:rtl/>
                            <w:lang w:val="en-US"/>
                          </w:rPr>
                          <w:t>1-</w:t>
                        </w:r>
                        <w:r w:rsidRPr="00063EBC">
                          <w:rPr>
                            <w:rFonts w:ascii="Arial" w:hAnsi="Arial" w:cs="B Nazanin"/>
                            <w:color w:val="000000" w:themeColor="text1"/>
                            <w:sz w:val="22"/>
                            <w:rtl/>
                            <w:lang w:val="en-US"/>
                          </w:rPr>
                          <w:br/>
                          <w:t>2-</w:t>
                        </w:r>
                      </w:p>
                      <w:p w14:paraId="256EF072" w14:textId="2FD6CC12" w:rsidR="001320DC" w:rsidRPr="00063EBC" w:rsidRDefault="001320DC" w:rsidP="001320DC">
                        <w:pPr>
                          <w:bidi/>
                          <w:ind w:right="-129"/>
                          <w:rPr>
                            <w:rFonts w:ascii="Arial" w:hAnsi="Arial" w:cs="B Nazanin"/>
                            <w:color w:val="000000" w:themeColor="text1"/>
                            <w:sz w:val="22"/>
                            <w:lang w:val="en-US"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000000" w:themeColor="text1"/>
                            <w:sz w:val="22"/>
                            <w:rtl/>
                            <w:lang w:val="en-US"/>
                          </w:rPr>
                          <w:t>3-</w:t>
                        </w:r>
                      </w:p>
                      <w:p w14:paraId="1660927C" w14:textId="77777777" w:rsidR="00FC1B7E" w:rsidRPr="002F5ADA" w:rsidRDefault="00FC1B7E" w:rsidP="00FC1B7E">
                        <w:pPr>
                          <w:rPr>
                            <w:rFonts w:ascii="Century Gothic" w:hAnsi="Century Gothic"/>
                            <w:color w:val="000000" w:themeColor="text1"/>
                            <w:sz w:val="22"/>
                            <w:lang w:val="en-US"/>
                          </w:rPr>
                        </w:pPr>
                      </w:p>
                    </w:txbxContent>
                  </v:textbox>
                </v:shape>
                <v:rect id="p head" o:spid="_x0000_s1042" style="position:absolute;left:1536;top:3765;width:13672;height:3702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" filled="f" stroked="f">
                  <v:textbox>
                    <w:txbxContent>
                      <w:p w14:paraId="5F3998F9" w14:textId="5A5E1065" w:rsidR="00195603" w:rsidRPr="00063EBC" w:rsidRDefault="001320DC" w:rsidP="00034D2B">
                        <w:pPr>
                          <w:bidi/>
                          <w:jc w:val="center"/>
                          <w:rPr>
                            <w:rFonts w:ascii="Arial" w:hAnsi="Arial" w:cs="B Nazanin"/>
                            <w:bCs/>
                            <w:color w:val="000000" w:themeColor="text1"/>
                            <w:sz w:val="32"/>
                            <w:szCs w:val="32"/>
                            <w:lang w:val="en-US" w:bidi="fa-IR"/>
                          </w:rPr>
                        </w:pPr>
                        <w:r w:rsidRPr="00063EBC">
                          <w:rPr>
                            <w:rFonts w:ascii="Arial" w:hAnsi="Arial" w:cs="B Nazanin"/>
                            <w:bCs/>
                            <w:color w:val="000000" w:themeColor="text1"/>
                            <w:sz w:val="32"/>
                            <w:szCs w:val="32"/>
                            <w:rtl/>
                            <w:lang w:val="en-US" w:bidi="fa-IR"/>
                          </w:rPr>
                          <w:t xml:space="preserve"> نرم افزارها</w:t>
                        </w:r>
                      </w:p>
                    </w:txbxContent>
                  </v:textbox>
                </v:rect>
                <v:line id="p-l 2" o:spid="_x0000_s1043" style="position:absolute;flip:x;visibility:visible;mso-wrap-style:square" from="12563,5378" to="14849,5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" strokecolor="black [3040]"/>
                <v:line id="p-l 1" o:spid="_x0000_s1044" style="position:absolute;flip:x;visibility:visible;mso-wrap-style:square" from="1536,5378" to="3822,5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" strokecolor="black [3040]"/>
              </v:group>
            </w:pict>
          </mc:Fallback>
        </mc:AlternateContent>
      </w:r>
    </w:p>
    <w:p w14:paraId="1B30D48E" w14:textId="201BA614" w:rsidR="007B4482" w:rsidRPr="006748AC" w:rsidRDefault="007B4482" w:rsidP="007B4482">
      <w:pPr>
        <w:rPr>
          <w:i/>
        </w:rPr>
      </w:pPr>
    </w:p>
    <w:p w14:paraId="3B57158A" w14:textId="1293FD6F" w:rsidR="007B4482" w:rsidRPr="007B4482" w:rsidRDefault="007B4482" w:rsidP="007B4482"/>
    <w:p w14:paraId="16E233B0" w14:textId="483D8F4E" w:rsidR="007B4482" w:rsidRPr="007B4482" w:rsidRDefault="007B4482" w:rsidP="007B4482"/>
    <w:p w14:paraId="7EE5B7A2" w14:textId="66AFAD34" w:rsidR="007B4482" w:rsidRPr="007B4482" w:rsidRDefault="007B4482" w:rsidP="007B4482"/>
    <w:p w14:paraId="4DC2B3BE" w14:textId="2A10E1A3" w:rsidR="007B4482" w:rsidRPr="007B4482" w:rsidRDefault="007B4482" w:rsidP="007B4482"/>
    <w:p w14:paraId="41765D76" w14:textId="2AFA220C" w:rsidR="00A70072" w:rsidRPr="007B4482" w:rsidRDefault="00063EBC" w:rsidP="000318FC">
      <w:pPr>
        <w:bidi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0257A7CA" wp14:editId="714F086D">
                <wp:simplePos x="0" y="0"/>
                <wp:positionH relativeFrom="column">
                  <wp:posOffset>4263390</wp:posOffset>
                </wp:positionH>
                <wp:positionV relativeFrom="paragraph">
                  <wp:posOffset>1008380</wp:posOffset>
                </wp:positionV>
                <wp:extent cx="2056765" cy="1371600"/>
                <wp:effectExtent l="0" t="0" r="635" b="0"/>
                <wp:wrapNone/>
                <wp:docPr id="4" name="languag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56765" cy="1371600"/>
                          <a:chOff x="-85725" y="13970"/>
                          <a:chExt cx="2056765" cy="1105535"/>
                        </a:xfrm>
                      </wpg:grpSpPr>
                      <wps:wsp>
                        <wps:cNvPr id="37" name="l text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-85725" y="381000"/>
                            <a:ext cx="2056765" cy="738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38AA90" w14:textId="506F6BB9" w:rsidR="00FC1B7E" w:rsidRPr="00063EBC" w:rsidRDefault="001320DC" w:rsidP="001320DC">
                              <w:pPr>
                                <w:bidi/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1 </w:t>
                              </w:r>
                              <w:r w:rsidRPr="00063EBC">
                                <w:rPr>
                                  <w:rFonts w:ascii="Arial" w:hAnsi="Arial" w:cs="Arial" w:hint="cs"/>
                                  <w:rtl/>
                                  <w:lang w:bidi="fa-IR"/>
                                </w:rPr>
                                <w:t>–</w:t>
                              </w: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 </w:t>
                              </w:r>
                              <w:r w:rsidRPr="00063EBC">
                                <w:rPr>
                                  <w:rFonts w:ascii="Arial" w:hAnsi="Arial" w:cs="B Nazanin" w:hint="cs"/>
                                  <w:rtl/>
                                  <w:lang w:bidi="fa-IR"/>
                                </w:rPr>
                                <w:t>انگلیسی</w:t>
                              </w: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: </w:t>
                              </w:r>
                              <w:r w:rsidRPr="00063EBC">
                                <w:rPr>
                                  <w:rFonts w:ascii="Arial" w:hAnsi="Arial" w:cs="B Nazanin" w:hint="cs"/>
                                  <w:rtl/>
                                  <w:lang w:bidi="fa-IR"/>
                                </w:rPr>
                                <w:t>عالی</w:t>
                              </w:r>
                            </w:p>
                            <w:p w14:paraId="2CC32ACF" w14:textId="3C7FF474" w:rsidR="001320DC" w:rsidRPr="00063EBC" w:rsidRDefault="001320DC" w:rsidP="001320DC">
                              <w:pPr>
                                <w:bidi/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2 </w:t>
                              </w:r>
                              <w:r w:rsidRPr="00063EBC">
                                <w:rPr>
                                  <w:rFonts w:ascii="Arial" w:hAnsi="Arial" w:cs="Arial" w:hint="cs"/>
                                  <w:rtl/>
                                  <w:lang w:bidi="fa-IR"/>
                                </w:rPr>
                                <w:t>–</w:t>
                              </w: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 </w:t>
                              </w:r>
                              <w:r w:rsidRPr="00063EBC">
                                <w:rPr>
                                  <w:rFonts w:ascii="Arial" w:hAnsi="Arial" w:cs="B Nazanin" w:hint="cs"/>
                                  <w:rtl/>
                                  <w:lang w:bidi="fa-IR"/>
                                </w:rPr>
                                <w:t>استانبولی</w:t>
                              </w: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: </w:t>
                              </w:r>
                              <w:r w:rsidRPr="00063EBC">
                                <w:rPr>
                                  <w:rFonts w:ascii="Arial" w:hAnsi="Arial" w:cs="B Nazanin" w:hint="cs"/>
                                  <w:rtl/>
                                  <w:lang w:bidi="fa-IR"/>
                                </w:rPr>
                                <w:t>متوسط</w:t>
                              </w:r>
                            </w:p>
                            <w:p w14:paraId="4B78DF98" w14:textId="6A87117D" w:rsidR="001320DC" w:rsidRPr="00063EBC" w:rsidRDefault="001320DC" w:rsidP="001320DC">
                              <w:pPr>
                                <w:bidi/>
                                <w:rPr>
                                  <w:rFonts w:ascii="Arial" w:hAnsi="Arial" w:cs="B Nazanin"/>
                                  <w:lang w:bidi="fa-IR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3 </w:t>
                              </w:r>
                              <w:r w:rsidRPr="00063EBC">
                                <w:rPr>
                                  <w:rFonts w:ascii="Arial" w:hAnsi="Arial" w:cs="Arial" w:hint="cs"/>
                                  <w:rtl/>
                                  <w:lang w:bidi="fa-IR"/>
                                </w:rPr>
                                <w:t>–</w:t>
                              </w: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 </w:t>
                              </w:r>
                              <w:r w:rsidRPr="00063EBC">
                                <w:rPr>
                                  <w:rFonts w:ascii="Arial" w:hAnsi="Arial" w:cs="B Nazanin" w:hint="cs"/>
                                  <w:rtl/>
                                  <w:lang w:bidi="fa-IR"/>
                                </w:rPr>
                                <w:t>فرانسه</w:t>
                              </w:r>
                              <w:r w:rsidRPr="00063EBC">
                                <w:rPr>
                                  <w:rFonts w:ascii="Arial" w:hAnsi="Arial" w:cs="B Nazanin"/>
                                  <w:rtl/>
                                  <w:lang w:bidi="fa-IR"/>
                                </w:rPr>
                                <w:t xml:space="preserve">: </w:t>
                              </w:r>
                              <w:r w:rsidRPr="00063EBC">
                                <w:rPr>
                                  <w:rFonts w:ascii="Arial" w:hAnsi="Arial" w:cs="B Nazanin" w:hint="cs"/>
                                  <w:rtl/>
                                  <w:lang w:bidi="fa-IR"/>
                                </w:rPr>
                                <w:t>متوسط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wps:wsp>
                        <wps:cNvPr id="20" name="l head"/>
                        <wps:cNvSpPr>
                          <a:spLocks noChangeArrowheads="1"/>
                        </wps:cNvSpPr>
                        <wps:spPr bwMode="auto">
                          <a:xfrm flipH="1">
                            <a:off x="370057" y="13970"/>
                            <a:ext cx="1341513" cy="309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8508853" w14:textId="5407CED0" w:rsidR="00FC1B7E" w:rsidRPr="00063EBC" w:rsidRDefault="001320DC" w:rsidP="001320DC">
                              <w:pPr>
                                <w:bidi/>
                                <w:jc w:val="center"/>
                                <w:rPr>
                                  <w:rFonts w:ascii="Century Gothic" w:hAnsi="Century Gothic" w:cs="B Nazanin"/>
                                  <w:bCs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 w:rsidRPr="00063EBC">
                                <w:rPr>
                                  <w:rFonts w:ascii="Arial" w:hAnsi="Arial" w:cs="B Nazanin" w:hint="cs"/>
                                  <w:bCs/>
                                  <w:color w:val="000000" w:themeColor="text1"/>
                                  <w:sz w:val="32"/>
                                  <w:szCs w:val="32"/>
                                  <w:rtl/>
                                  <w:lang w:val="en-US"/>
                                </w:rPr>
                                <w:t>زبان ها</w:t>
                              </w:r>
                              <w:r w:rsidRPr="00063EBC">
                                <w:rPr>
                                  <w:rFonts w:ascii="Century Gothic" w:hAnsi="Century Gothic" w:cs="B Nazanin"/>
                                  <w:bCs/>
                                  <w:noProof/>
                                  <w:color w:val="000000" w:themeColor="text1"/>
                                  <w:sz w:val="28"/>
                                  <w:szCs w:val="28"/>
                                  <w:lang w:val="en-US"/>
                                </w:rPr>
                                <w:drawing>
                                  <wp:inline distT="0" distB="0" distL="0" distR="0" wp14:anchorId="5F4E6276" wp14:editId="2095A7A7">
                                    <wp:extent cx="1121410" cy="779380"/>
                                    <wp:effectExtent l="0" t="0" r="0" b="0"/>
                                    <wp:docPr id="19" name="Picture 1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21410" cy="7793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l-l 2"/>
                        <wps:cNvCnPr/>
                        <wps:spPr>
                          <a:xfrm flipH="1">
                            <a:off x="1493913" y="171450"/>
                            <a:ext cx="209821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4" name="l-l 1"/>
                        <wps:cNvCnPr/>
                        <wps:spPr>
                          <a:xfrm flipH="1">
                            <a:off x="356790" y="171450"/>
                            <a:ext cx="25184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57A7CA" id="language" o:spid="_x0000_s1045" style="position:absolute;left:0;text-align:left;margin-left:335.7pt;margin-top:79.4pt;width:161.95pt;height:108pt;z-index:251665920;mso-width-relative:margin;mso-height-relative:margin" coordorigin="-857,139" coordsize="20567,11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">
                <v:shape id="l text" o:spid="_x0000_s1046" type="#_x0000_t202" style="position:absolute;left:-857;top:3810;width:20567;height:7385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" filled="f" stroked="f">
                  <v:textbox inset=",7.2pt,,7.2pt">
                    <w:txbxContent>
                      <w:p w14:paraId="1538AA90" w14:textId="506F6BB9" w:rsidR="00FC1B7E" w:rsidRPr="00063EBC" w:rsidRDefault="001320DC" w:rsidP="001320DC">
                        <w:pPr>
                          <w:bidi/>
                          <w:rPr>
                            <w:rFonts w:ascii="Arial" w:hAnsi="Arial" w:cs="B Nazanin"/>
                            <w:rtl/>
                            <w:lang w:bidi="fa-IR"/>
                          </w:rPr>
                        </w:pP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1 </w:t>
                        </w:r>
                        <w:r w:rsidRPr="00063EBC">
                          <w:rPr>
                            <w:rFonts w:ascii="Arial" w:hAnsi="Arial" w:cs="Arial" w:hint="cs"/>
                            <w:rtl/>
                            <w:lang w:bidi="fa-IR"/>
                          </w:rPr>
                          <w:t>–</w:t>
                        </w: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 </w:t>
                        </w:r>
                        <w:r w:rsidRPr="00063EBC">
                          <w:rPr>
                            <w:rFonts w:ascii="Arial" w:hAnsi="Arial" w:cs="B Nazanin" w:hint="cs"/>
                            <w:rtl/>
                            <w:lang w:bidi="fa-IR"/>
                          </w:rPr>
                          <w:t>انگلیسی</w:t>
                        </w: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: </w:t>
                        </w:r>
                        <w:r w:rsidRPr="00063EBC">
                          <w:rPr>
                            <w:rFonts w:ascii="Arial" w:hAnsi="Arial" w:cs="B Nazanin" w:hint="cs"/>
                            <w:rtl/>
                            <w:lang w:bidi="fa-IR"/>
                          </w:rPr>
                          <w:t>عالی</w:t>
                        </w:r>
                      </w:p>
                      <w:p w14:paraId="2CC32ACF" w14:textId="3C7FF474" w:rsidR="001320DC" w:rsidRPr="00063EBC" w:rsidRDefault="001320DC" w:rsidP="001320DC">
                        <w:pPr>
                          <w:bidi/>
                          <w:rPr>
                            <w:rFonts w:ascii="Arial" w:hAnsi="Arial" w:cs="B Nazanin"/>
                            <w:rtl/>
                            <w:lang w:bidi="fa-IR"/>
                          </w:rPr>
                        </w:pP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2 </w:t>
                        </w:r>
                        <w:r w:rsidRPr="00063EBC">
                          <w:rPr>
                            <w:rFonts w:ascii="Arial" w:hAnsi="Arial" w:cs="Arial" w:hint="cs"/>
                            <w:rtl/>
                            <w:lang w:bidi="fa-IR"/>
                          </w:rPr>
                          <w:t>–</w:t>
                        </w: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 </w:t>
                        </w:r>
                        <w:r w:rsidRPr="00063EBC">
                          <w:rPr>
                            <w:rFonts w:ascii="Arial" w:hAnsi="Arial" w:cs="B Nazanin" w:hint="cs"/>
                            <w:rtl/>
                            <w:lang w:bidi="fa-IR"/>
                          </w:rPr>
                          <w:t>استانبولی</w:t>
                        </w: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: </w:t>
                        </w:r>
                        <w:r w:rsidRPr="00063EBC">
                          <w:rPr>
                            <w:rFonts w:ascii="Arial" w:hAnsi="Arial" w:cs="B Nazanin" w:hint="cs"/>
                            <w:rtl/>
                            <w:lang w:bidi="fa-IR"/>
                          </w:rPr>
                          <w:t>متوسط</w:t>
                        </w:r>
                      </w:p>
                      <w:p w14:paraId="4B78DF98" w14:textId="6A87117D" w:rsidR="001320DC" w:rsidRPr="00063EBC" w:rsidRDefault="001320DC" w:rsidP="001320DC">
                        <w:pPr>
                          <w:bidi/>
                          <w:rPr>
                            <w:rFonts w:ascii="Arial" w:hAnsi="Arial" w:cs="B Nazanin"/>
                            <w:lang w:bidi="fa-IR"/>
                          </w:rPr>
                        </w:pP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3 </w:t>
                        </w:r>
                        <w:r w:rsidRPr="00063EBC">
                          <w:rPr>
                            <w:rFonts w:ascii="Arial" w:hAnsi="Arial" w:cs="Arial" w:hint="cs"/>
                            <w:rtl/>
                            <w:lang w:bidi="fa-IR"/>
                          </w:rPr>
                          <w:t>–</w:t>
                        </w: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 </w:t>
                        </w:r>
                        <w:r w:rsidRPr="00063EBC">
                          <w:rPr>
                            <w:rFonts w:ascii="Arial" w:hAnsi="Arial" w:cs="B Nazanin" w:hint="cs"/>
                            <w:rtl/>
                            <w:lang w:bidi="fa-IR"/>
                          </w:rPr>
                          <w:t>فرانسه</w:t>
                        </w:r>
                        <w:r w:rsidRPr="00063EBC">
                          <w:rPr>
                            <w:rFonts w:ascii="Arial" w:hAnsi="Arial" w:cs="B Nazanin"/>
                            <w:rtl/>
                            <w:lang w:bidi="fa-IR"/>
                          </w:rPr>
                          <w:t xml:space="preserve">: </w:t>
                        </w:r>
                        <w:r w:rsidRPr="00063EBC">
                          <w:rPr>
                            <w:rFonts w:ascii="Arial" w:hAnsi="Arial" w:cs="B Nazanin" w:hint="cs"/>
                            <w:rtl/>
                            <w:lang w:bidi="fa-IR"/>
                          </w:rPr>
                          <w:t>متوسط</w:t>
                        </w:r>
                      </w:p>
                    </w:txbxContent>
                  </v:textbox>
                </v:shape>
                <v:rect id="l head" o:spid="_x0000_s1047" style="position:absolute;left:3700;top:139;width:13415;height:309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" filled="f" stroked="f">
                  <v:textbox>
                    <w:txbxContent>
                      <w:p w14:paraId="38508853" w14:textId="5407CED0" w:rsidR="00FC1B7E" w:rsidRPr="00063EBC" w:rsidRDefault="001320DC" w:rsidP="001320DC">
                        <w:pPr>
                          <w:bidi/>
                          <w:jc w:val="center"/>
                          <w:rPr>
                            <w:rFonts w:ascii="Century Gothic" w:hAnsi="Century Gothic" w:cs="B Nazanin"/>
                            <w:bCs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</w:pPr>
                        <w:r w:rsidRPr="00063EBC">
                          <w:rPr>
                            <w:rFonts w:ascii="Arial" w:hAnsi="Arial" w:cs="B Nazanin" w:hint="cs"/>
                            <w:bCs/>
                            <w:color w:val="000000" w:themeColor="text1"/>
                            <w:sz w:val="32"/>
                            <w:szCs w:val="32"/>
                            <w:rtl/>
                            <w:lang w:val="en-US"/>
                          </w:rPr>
                          <w:t>زبان ها</w:t>
                        </w:r>
                        <w:r w:rsidRPr="00063EBC">
                          <w:rPr>
                            <w:rFonts w:ascii="Century Gothic" w:hAnsi="Century Gothic" w:cs="B Nazanin"/>
                            <w:bCs/>
                            <w:noProof/>
                            <w:color w:val="000000" w:themeColor="text1"/>
                            <w:sz w:val="28"/>
                            <w:szCs w:val="28"/>
                            <w:lang w:val="en-US"/>
                          </w:rPr>
                          <w:drawing>
                            <wp:inline distT="0" distB="0" distL="0" distR="0" wp14:anchorId="5F4E6276" wp14:editId="2095A7A7">
                              <wp:extent cx="1121410" cy="779380"/>
                              <wp:effectExtent l="0" t="0" r="0" b="0"/>
                              <wp:docPr id="19" name="Picture 1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21410" cy="7793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line id="l-l 2" o:spid="_x0000_s1048" style="position:absolute;flip:x;visibility:visible;mso-wrap-style:square" from="14939,1714" to="17037,1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" strokecolor="black [3040]"/>
                <v:line id="l-l 1" o:spid="_x0000_s1049" style="position:absolute;flip:x;visibility:visible;mso-wrap-style:square" from="3567,1714" to="6086,1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" strokecolor="black [3040]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992" behindDoc="0" locked="0" layoutInCell="1" allowOverlap="1" wp14:anchorId="13A2DEB4" wp14:editId="53C034C9">
                <wp:simplePos x="0" y="0"/>
                <wp:positionH relativeFrom="column">
                  <wp:posOffset>4330065</wp:posOffset>
                </wp:positionH>
                <wp:positionV relativeFrom="paragraph">
                  <wp:posOffset>2589530</wp:posOffset>
                </wp:positionV>
                <wp:extent cx="1968500" cy="2099945"/>
                <wp:effectExtent l="0" t="0" r="0" b="0"/>
                <wp:wrapNone/>
                <wp:docPr id="3" name="reference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8500" cy="2099945"/>
                          <a:chOff x="-30870" y="3913"/>
                          <a:chExt cx="1968500" cy="2100286"/>
                        </a:xfrm>
                      </wpg:grpSpPr>
                      <wps:wsp>
                        <wps:cNvPr id="13" name="r head"/>
                        <wps:cNvSpPr>
                          <a:spLocks noChangeArrowheads="1"/>
                        </wps:cNvSpPr>
                        <wps:spPr bwMode="auto">
                          <a:xfrm flipH="1">
                            <a:off x="334252" y="3913"/>
                            <a:ext cx="1375410" cy="354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48A99F1" w14:textId="296E7CC0" w:rsidR="00FC1B7E" w:rsidRPr="00063EBC" w:rsidRDefault="001320DC" w:rsidP="001320DC">
                              <w:pPr>
                                <w:bidi/>
                                <w:jc w:val="center"/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2"/>
                                  <w:szCs w:val="32"/>
                                  <w:lang w:val="en-US" w:bidi="fa-IR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2"/>
                                  <w:szCs w:val="32"/>
                                  <w:rtl/>
                                  <w:lang w:val="en-US" w:bidi="fa-IR"/>
                                </w:rPr>
                                <w:t>معرف ها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 text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-30870" y="358411"/>
                            <a:ext cx="1968500" cy="1745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4407875" w14:textId="1372B712" w:rsidR="00FC1B7E" w:rsidRPr="00063EBC" w:rsidRDefault="00231A0C" w:rsidP="000318FC">
                              <w:pPr>
                                <w:bidi/>
                                <w:rPr>
                                  <w:rFonts w:ascii="Arial" w:hAnsi="Arial" w:cs="B Nazanin"/>
                                  <w:bCs/>
                                </w:rPr>
                              </w:pPr>
                              <w:bookmarkStart w:id="0" w:name="_Hlk13561687"/>
                              <w:bookmarkStart w:id="1" w:name="_Hlk13562013"/>
                              <w:bookmarkStart w:id="2" w:name="_Hlk13560107"/>
                              <w:bookmarkStart w:id="3" w:name="_Hlk13561670"/>
                              <w:bookmarkStart w:id="4" w:name="_Hlk13561671"/>
                              <w:bookmarkStart w:id="5" w:name="_Hlk13561673"/>
                              <w:bookmarkStart w:id="6" w:name="_Hlk13561674"/>
                              <w:r w:rsidRPr="00063EBC">
                                <w:rPr>
                                  <w:rFonts w:ascii="Arial" w:hAnsi="Arial" w:cs="B Nazanin"/>
                                  <w:bCs/>
                                  <w:rtl/>
                                </w:rPr>
                                <w:t>نام و نام خانوادگی</w:t>
                              </w:r>
                            </w:p>
                            <w:bookmarkEnd w:id="0"/>
                            <w:p w14:paraId="623EC39E" w14:textId="1C4FAF8D" w:rsidR="00FC1B7E" w:rsidRPr="00063EBC" w:rsidRDefault="00231A0C" w:rsidP="000318FC">
                              <w:pPr>
                                <w:bidi/>
                                <w:rPr>
                                  <w:rFonts w:ascii="Arial" w:hAnsi="Arial" w:cs="B Nazanin"/>
                                  <w:sz w:val="22"/>
                                  <w:szCs w:val="22"/>
                                  <w:rtl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sz w:val="22"/>
                                  <w:szCs w:val="22"/>
                                  <w:rtl/>
                                </w:rPr>
                                <w:t>نام شرکت | عنوان شغلی</w:t>
                              </w:r>
                            </w:p>
                            <w:p w14:paraId="380E67A0" w14:textId="4FD4CDDE" w:rsidR="00231A0C" w:rsidRPr="00063EBC" w:rsidRDefault="00231A0C" w:rsidP="00231A0C">
                              <w:pPr>
                                <w:bidi/>
                                <w:rPr>
                                  <w:rFonts w:ascii="Arial" w:hAnsi="Arial" w:cs="B Nazanin"/>
                                  <w:sz w:val="22"/>
                                  <w:szCs w:val="22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sz w:val="22"/>
                                  <w:szCs w:val="22"/>
                                  <w:rtl/>
                                </w:rPr>
                                <w:t>شماره تماس:</w:t>
                              </w:r>
                            </w:p>
                            <w:bookmarkEnd w:id="1"/>
                            <w:p w14:paraId="1CE36030" w14:textId="77777777" w:rsidR="00FC1B7E" w:rsidRPr="00063EBC" w:rsidRDefault="00FC1B7E" w:rsidP="000318FC">
                              <w:pPr>
                                <w:bidi/>
                                <w:rPr>
                                  <w:rFonts w:ascii="Arial" w:hAnsi="Arial" w:cs="B Nazanin"/>
                                  <w:sz w:val="22"/>
                                  <w:szCs w:val="22"/>
                                  <w:lang w:bidi="fa-IR"/>
                                </w:rPr>
                              </w:pPr>
                            </w:p>
                            <w:bookmarkEnd w:id="2"/>
                            <w:p w14:paraId="777D7398" w14:textId="77777777" w:rsidR="00231A0C" w:rsidRPr="00063EBC" w:rsidRDefault="00231A0C" w:rsidP="00231A0C">
                              <w:pPr>
                                <w:bidi/>
                                <w:rPr>
                                  <w:rFonts w:ascii="Arial" w:hAnsi="Arial" w:cs="B Nazanin"/>
                                  <w:bCs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Cs/>
                                  <w:rtl/>
                                </w:rPr>
                                <w:t>نام و نام خانوادگی</w:t>
                              </w:r>
                            </w:p>
                            <w:p w14:paraId="22C89817" w14:textId="77777777" w:rsidR="00231A0C" w:rsidRPr="00063EBC" w:rsidRDefault="00231A0C" w:rsidP="00231A0C">
                              <w:pPr>
                                <w:bidi/>
                                <w:rPr>
                                  <w:rFonts w:ascii="Arial" w:hAnsi="Arial" w:cs="B Nazanin"/>
                                  <w:sz w:val="22"/>
                                  <w:szCs w:val="22"/>
                                  <w:rtl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sz w:val="22"/>
                                  <w:szCs w:val="22"/>
                                  <w:rtl/>
                                </w:rPr>
                                <w:t>نام شرکت | عنوان شغلی</w:t>
                              </w:r>
                            </w:p>
                            <w:p w14:paraId="047F663A" w14:textId="0E8ED5EC" w:rsidR="00231A0C" w:rsidRPr="00063EBC" w:rsidRDefault="00231A0C" w:rsidP="00231A0C">
                              <w:pPr>
                                <w:bidi/>
                                <w:rPr>
                                  <w:rFonts w:ascii="Arial" w:hAnsi="Arial" w:cs="B Nazanin"/>
                                  <w:sz w:val="22"/>
                                  <w:szCs w:val="22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sz w:val="22"/>
                                  <w:szCs w:val="22"/>
                                  <w:rtl/>
                                </w:rPr>
                                <w:t>شماره تماس:</w:t>
                              </w:r>
                            </w:p>
                            <w:p w14:paraId="79E7CB0B" w14:textId="77777777" w:rsidR="00FC1B7E" w:rsidRPr="00063EBC" w:rsidRDefault="00FC1B7E" w:rsidP="000318FC">
                              <w:pPr>
                                <w:bidi/>
                                <w:rPr>
                                  <w:rFonts w:cs="B Nazanin"/>
                                  <w:sz w:val="22"/>
                                  <w:szCs w:val="22"/>
                                </w:rPr>
                              </w:pPr>
                            </w:p>
                            <w:bookmarkEnd w:id="3"/>
                            <w:bookmarkEnd w:id="4"/>
                            <w:bookmarkEnd w:id="5"/>
                            <w:bookmarkEnd w:id="6"/>
                            <w:p w14:paraId="4C655038" w14:textId="77777777" w:rsidR="00FC1B7E" w:rsidRPr="00063EBC" w:rsidRDefault="00FC1B7E" w:rsidP="000318FC">
                              <w:pPr>
                                <w:bidi/>
                                <w:rPr>
                                  <w:rFonts w:cs="B Nazanin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-l 2"/>
                        <wps:cNvCnPr/>
                        <wps:spPr>
                          <a:xfrm flipH="1">
                            <a:off x="1495425" y="161925"/>
                            <a:ext cx="22733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r-l 1"/>
                        <wps:cNvCnPr/>
                        <wps:spPr>
                          <a:xfrm flipH="1">
                            <a:off x="302505" y="161925"/>
                            <a:ext cx="2391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A2DEB4" id="references" o:spid="_x0000_s1050" style="position:absolute;left:0;text-align:left;margin-left:340.95pt;margin-top:203.9pt;width:155pt;height:165.35pt;z-index:251668992;mso-width-relative:margin;mso-height-relative:margin" coordorigin="-308,39" coordsize="19685,21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">
                <v:rect id="r head" o:spid="_x0000_s1051" style="position:absolute;left:3342;top:39;width:13754;height:3545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" filled="f" stroked="f">
                  <v:textbox>
                    <w:txbxContent>
                      <w:p w14:paraId="048A99F1" w14:textId="296E7CC0" w:rsidR="00FC1B7E" w:rsidRPr="00063EBC" w:rsidRDefault="001320DC" w:rsidP="001320DC">
                        <w:pPr>
                          <w:bidi/>
                          <w:jc w:val="center"/>
                          <w:rPr>
                            <w:rFonts w:ascii="Arial" w:hAnsi="Arial" w:cs="B Nazanin"/>
                            <w:bCs/>
                            <w:color w:val="000000" w:themeColor="text1"/>
                            <w:sz w:val="32"/>
                            <w:szCs w:val="32"/>
                            <w:lang w:val="en-US" w:bidi="fa-IR"/>
                          </w:rPr>
                        </w:pPr>
                        <w:r w:rsidRPr="00063EBC">
                          <w:rPr>
                            <w:rFonts w:ascii="Arial" w:hAnsi="Arial" w:cs="B Nazanin"/>
                            <w:bCs/>
                            <w:color w:val="000000" w:themeColor="text1"/>
                            <w:sz w:val="32"/>
                            <w:szCs w:val="32"/>
                            <w:rtl/>
                            <w:lang w:val="en-US" w:bidi="fa-IR"/>
                          </w:rPr>
                          <w:t>معرف ها</w:t>
                        </w:r>
                      </w:p>
                    </w:txbxContent>
                  </v:textbox>
                </v:rect>
                <v:shape id="r text" o:spid="_x0000_s1052" type="#_x0000_t202" style="position:absolute;left:-308;top:3584;width:19684;height:17457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" filled="f" stroked="f">
                  <v:textbox>
                    <w:txbxContent>
                      <w:p w14:paraId="54407875" w14:textId="1372B712" w:rsidR="00FC1B7E" w:rsidRPr="00063EBC" w:rsidRDefault="00231A0C" w:rsidP="000318FC">
                        <w:pPr>
                          <w:bidi/>
                          <w:rPr>
                            <w:rFonts w:ascii="Arial" w:hAnsi="Arial" w:cs="B Nazanin"/>
                            <w:bCs/>
                          </w:rPr>
                        </w:pPr>
                        <w:bookmarkStart w:id="7" w:name="_Hlk13561687"/>
                        <w:bookmarkStart w:id="8" w:name="_Hlk13562013"/>
                        <w:bookmarkStart w:id="9" w:name="_Hlk13560107"/>
                        <w:bookmarkStart w:id="10" w:name="_Hlk13561670"/>
                        <w:bookmarkStart w:id="11" w:name="_Hlk13561671"/>
                        <w:bookmarkStart w:id="12" w:name="_Hlk13561673"/>
                        <w:bookmarkStart w:id="13" w:name="_Hlk13561674"/>
                        <w:r w:rsidRPr="00063EBC">
                          <w:rPr>
                            <w:rFonts w:ascii="Arial" w:hAnsi="Arial" w:cs="B Nazanin"/>
                            <w:bCs/>
                            <w:rtl/>
                          </w:rPr>
                          <w:t>نام و نام خانوادگی</w:t>
                        </w:r>
                      </w:p>
                      <w:bookmarkEnd w:id="7"/>
                      <w:p w14:paraId="623EC39E" w14:textId="1C4FAF8D" w:rsidR="00FC1B7E" w:rsidRPr="00063EBC" w:rsidRDefault="00231A0C" w:rsidP="000318FC">
                        <w:pPr>
                          <w:bidi/>
                          <w:rPr>
                            <w:rFonts w:ascii="Arial" w:hAnsi="Arial" w:cs="B Nazanin"/>
                            <w:sz w:val="22"/>
                            <w:szCs w:val="22"/>
                            <w:rtl/>
                          </w:rPr>
                        </w:pPr>
                        <w:r w:rsidRPr="00063EBC">
                          <w:rPr>
                            <w:rFonts w:ascii="Arial" w:hAnsi="Arial" w:cs="B Nazanin"/>
                            <w:sz w:val="22"/>
                            <w:szCs w:val="22"/>
                            <w:rtl/>
                          </w:rPr>
                          <w:t>نام شرکت | عنوان شغلی</w:t>
                        </w:r>
                      </w:p>
                      <w:p w14:paraId="380E67A0" w14:textId="4FD4CDDE" w:rsidR="00231A0C" w:rsidRPr="00063EBC" w:rsidRDefault="00231A0C" w:rsidP="00231A0C">
                        <w:pPr>
                          <w:bidi/>
                          <w:rPr>
                            <w:rFonts w:ascii="Arial" w:hAnsi="Arial" w:cs="B Nazanin"/>
                            <w:sz w:val="22"/>
                            <w:szCs w:val="22"/>
                          </w:rPr>
                        </w:pPr>
                        <w:r w:rsidRPr="00063EBC">
                          <w:rPr>
                            <w:rFonts w:ascii="Arial" w:hAnsi="Arial" w:cs="B Nazanin"/>
                            <w:sz w:val="22"/>
                            <w:szCs w:val="22"/>
                            <w:rtl/>
                          </w:rPr>
                          <w:t>شماره تماس:</w:t>
                        </w:r>
                      </w:p>
                      <w:bookmarkEnd w:id="8"/>
                      <w:p w14:paraId="1CE36030" w14:textId="77777777" w:rsidR="00FC1B7E" w:rsidRPr="00063EBC" w:rsidRDefault="00FC1B7E" w:rsidP="000318FC">
                        <w:pPr>
                          <w:bidi/>
                          <w:rPr>
                            <w:rFonts w:ascii="Arial" w:hAnsi="Arial" w:cs="B Nazanin"/>
                            <w:sz w:val="22"/>
                            <w:szCs w:val="22"/>
                            <w:lang w:bidi="fa-IR"/>
                          </w:rPr>
                        </w:pPr>
                      </w:p>
                      <w:bookmarkEnd w:id="9"/>
                      <w:p w14:paraId="777D7398" w14:textId="77777777" w:rsidR="00231A0C" w:rsidRPr="00063EBC" w:rsidRDefault="00231A0C" w:rsidP="00231A0C">
                        <w:pPr>
                          <w:bidi/>
                          <w:rPr>
                            <w:rFonts w:ascii="Arial" w:hAnsi="Arial" w:cs="B Nazanin"/>
                            <w:bCs/>
                          </w:rPr>
                        </w:pPr>
                        <w:r w:rsidRPr="00063EBC">
                          <w:rPr>
                            <w:rFonts w:ascii="Arial" w:hAnsi="Arial" w:cs="B Nazanin"/>
                            <w:bCs/>
                            <w:rtl/>
                          </w:rPr>
                          <w:t>نام و نام خانوادگی</w:t>
                        </w:r>
                      </w:p>
                      <w:p w14:paraId="22C89817" w14:textId="77777777" w:rsidR="00231A0C" w:rsidRPr="00063EBC" w:rsidRDefault="00231A0C" w:rsidP="00231A0C">
                        <w:pPr>
                          <w:bidi/>
                          <w:rPr>
                            <w:rFonts w:ascii="Arial" w:hAnsi="Arial" w:cs="B Nazanin"/>
                            <w:sz w:val="22"/>
                            <w:szCs w:val="22"/>
                            <w:rtl/>
                          </w:rPr>
                        </w:pPr>
                        <w:r w:rsidRPr="00063EBC">
                          <w:rPr>
                            <w:rFonts w:ascii="Arial" w:hAnsi="Arial" w:cs="B Nazanin"/>
                            <w:sz w:val="22"/>
                            <w:szCs w:val="22"/>
                            <w:rtl/>
                          </w:rPr>
                          <w:t>نام شرکت | عنوان شغلی</w:t>
                        </w:r>
                      </w:p>
                      <w:p w14:paraId="047F663A" w14:textId="0E8ED5EC" w:rsidR="00231A0C" w:rsidRPr="00063EBC" w:rsidRDefault="00231A0C" w:rsidP="00231A0C">
                        <w:pPr>
                          <w:bidi/>
                          <w:rPr>
                            <w:rFonts w:ascii="Arial" w:hAnsi="Arial" w:cs="B Nazanin"/>
                            <w:sz w:val="22"/>
                            <w:szCs w:val="22"/>
                          </w:rPr>
                        </w:pPr>
                        <w:r w:rsidRPr="00063EBC">
                          <w:rPr>
                            <w:rFonts w:ascii="Arial" w:hAnsi="Arial" w:cs="B Nazanin"/>
                            <w:sz w:val="22"/>
                            <w:szCs w:val="22"/>
                            <w:rtl/>
                          </w:rPr>
                          <w:t>شماره تماس:</w:t>
                        </w:r>
                      </w:p>
                      <w:p w14:paraId="79E7CB0B" w14:textId="77777777" w:rsidR="00FC1B7E" w:rsidRPr="00063EBC" w:rsidRDefault="00FC1B7E" w:rsidP="000318FC">
                        <w:pPr>
                          <w:bidi/>
                          <w:rPr>
                            <w:rFonts w:cs="B Nazanin"/>
                            <w:sz w:val="22"/>
                            <w:szCs w:val="22"/>
                          </w:rPr>
                        </w:pPr>
                      </w:p>
                      <w:bookmarkEnd w:id="10"/>
                      <w:bookmarkEnd w:id="11"/>
                      <w:bookmarkEnd w:id="12"/>
                      <w:bookmarkEnd w:id="13"/>
                      <w:p w14:paraId="4C655038" w14:textId="77777777" w:rsidR="00FC1B7E" w:rsidRPr="00063EBC" w:rsidRDefault="00FC1B7E" w:rsidP="000318FC">
                        <w:pPr>
                          <w:bidi/>
                          <w:rPr>
                            <w:rFonts w:cs="B Nazanin"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  <v:line id="r-l 2" o:spid="_x0000_s1053" style="position:absolute;flip:x;visibility:visible;mso-wrap-style:square" from="14954,1619" to="17227,1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" strokecolor="black [3040]"/>
                <v:line id="r-l 1" o:spid="_x0000_s1054" style="position:absolute;flip:x;visibility:visible;mso-wrap-style:square" from="3025,1619" to="5416,1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" strokecolor="black [3040]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232" behindDoc="0" locked="0" layoutInCell="1" allowOverlap="1" wp14:anchorId="270664E5" wp14:editId="538C986B">
            <wp:simplePos x="0" y="0"/>
            <wp:positionH relativeFrom="column">
              <wp:posOffset>4472940</wp:posOffset>
            </wp:positionH>
            <wp:positionV relativeFrom="page">
              <wp:posOffset>9848850</wp:posOffset>
            </wp:positionV>
            <wp:extent cx="1785620" cy="378460"/>
            <wp:effectExtent l="0" t="0" r="5080" b="2540"/>
            <wp:wrapThrough wrapText="bothSides">
              <wp:wrapPolygon edited="0">
                <wp:start x="5531" y="0"/>
                <wp:lineTo x="0" y="0"/>
                <wp:lineTo x="0" y="18483"/>
                <wp:lineTo x="2765" y="20658"/>
                <wp:lineTo x="20970" y="20658"/>
                <wp:lineTo x="21431" y="16309"/>
                <wp:lineTo x="21431" y="2174"/>
                <wp:lineTo x="16822" y="0"/>
                <wp:lineTo x="5531" y="0"/>
              </wp:wrapPolygon>
            </wp:wrapThrough>
            <wp:docPr id="25" name="Picture 25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>
                      <a:hlinkClick r:id="rId11"/>
                    </pic:cNvPr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85620" cy="37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C78">
        <w:rPr>
          <w:noProof/>
        </w:rPr>
        <mc:AlternateContent>
          <mc:Choice Requires="wpg">
            <w:drawing>
              <wp:anchor distT="0" distB="0" distL="114300" distR="114300" simplePos="0" relativeHeight="251673088" behindDoc="0" locked="0" layoutInCell="1" allowOverlap="1" wp14:anchorId="4AFE1407" wp14:editId="36DD30AF">
                <wp:simplePos x="0" y="0"/>
                <wp:positionH relativeFrom="column">
                  <wp:posOffset>-622935</wp:posOffset>
                </wp:positionH>
                <wp:positionV relativeFrom="paragraph">
                  <wp:posOffset>760731</wp:posOffset>
                </wp:positionV>
                <wp:extent cx="4813936" cy="4932771"/>
                <wp:effectExtent l="0" t="0" r="0" b="1270"/>
                <wp:wrapNone/>
                <wp:docPr id="2" name="experienc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13936" cy="4932771"/>
                          <a:chOff x="0" y="-116770"/>
                          <a:chExt cx="4814570" cy="4933245"/>
                        </a:xfrm>
                      </wpg:grpSpPr>
                      <wps:wsp>
                        <wps:cNvPr id="14" name="w company"/>
                        <wps:cNvSpPr txBox="1">
                          <a:spLocks/>
                        </wps:cNvSpPr>
                        <wps:spPr>
                          <a:xfrm>
                            <a:off x="1076325" y="476250"/>
                            <a:ext cx="3738245" cy="423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14:paraId="333557F8" w14:textId="77777777" w:rsidR="00037C78" w:rsidRPr="00063EBC" w:rsidRDefault="00037C78" w:rsidP="00AB6FDA">
                              <w:pPr>
                                <w:bidi/>
                                <w:rPr>
                                  <w:rFonts w:ascii="Arial" w:hAnsi="Arial" w:cs="B Nazanin"/>
                                  <w:b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</w:pPr>
                              <w:bookmarkStart w:id="14" w:name="_Hlk13561620"/>
                              <w:r w:rsidRPr="00063EBC">
                                <w:rPr>
                                  <w:rFonts w:ascii="Arial" w:hAnsi="Arial" w:cs="B Nazanin"/>
                                  <w:b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  <w:t>نام شرکت</w:t>
                              </w:r>
                            </w:p>
                            <w:p w14:paraId="08A13497" w14:textId="77777777" w:rsidR="00037C78" w:rsidRPr="00063EBC" w:rsidRDefault="00037C78" w:rsidP="00037C78">
                              <w:pPr>
                                <w:bidi/>
                                <w:rPr>
                                  <w:rFonts w:ascii="Arial" w:hAnsi="Arial" w:cs="B Nazanin"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  <w:p w14:paraId="64290335" w14:textId="67998C1D" w:rsidR="00BE0FF4" w:rsidRPr="00063EBC" w:rsidRDefault="00037C78" w:rsidP="00037C78">
                              <w:pPr>
                                <w:bidi/>
                                <w:rPr>
                                  <w:rFonts w:ascii="Arial" w:hAnsi="Arial" w:cs="B Nazani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/>
                                  <w:bCs/>
                                  <w:color w:val="808080"/>
                                  <w:rtl/>
                                </w:rPr>
                                <w:t>عنوان شغلی</w:t>
                              </w:r>
                            </w:p>
                            <w:bookmarkEnd w:id="14"/>
                            <w:p w14:paraId="66FC13A1" w14:textId="4572E0EF" w:rsidR="00BE0FF4" w:rsidRPr="00063EBC" w:rsidRDefault="008642CF" w:rsidP="00063EBC">
                              <w:pPr>
                                <w:pStyle w:val="NormalWeb"/>
                                <w:bidi/>
                                <w:rPr>
                                  <w:rFonts w:ascii="Arial" w:hAnsi="Arial" w:cs="B Nazanin"/>
                                  <w:kern w:val="24"/>
                                  <w:lang w:eastAsia="zh-CN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kern w:val="24"/>
                                  <w:rtl/>
                                  <w:lang w:bidi="fa-IR"/>
                                </w:rPr>
                                <w:t xml:space="preserve">- </w:t>
                              </w:r>
                              <w:r w:rsidRPr="00063EBC">
                                <w:rPr>
                                  <w:rFonts w:ascii="Arial" w:hAnsi="Arial" w:cs="B Nazanin"/>
                                  <w:kern w:val="24"/>
                                  <w:rtl/>
                                </w:rPr>
                                <w:t xml:space="preserve">پیشنهاد </w:t>
                              </w:r>
                              <w:hyperlink r:id="rId16" w:history="1">
                                <w:r w:rsidRPr="00063EBC">
                                  <w:rPr>
                                    <w:rStyle w:val="Hyperlink"/>
                                    <w:rFonts w:ascii="Arial" w:hAnsi="Arial" w:cs="B Nazanin"/>
                                    <w:color w:val="auto"/>
                                    <w:kern w:val="24"/>
                                    <w:rtl/>
                                  </w:rPr>
                                  <w:t>ایران استخدام</w:t>
                                </w:r>
                              </w:hyperlink>
                              <w:r w:rsidRPr="00063EBC">
                                <w:rPr>
                                  <w:rFonts w:ascii="Arial" w:hAnsi="Arial" w:cs="B Nazanin"/>
                                  <w:kern w:val="24"/>
                                  <w:rtl/>
                                </w:rPr>
                                <w:t xml:space="preserve">: در این قسمت وظایف خود در سمت شغل های </w:t>
                              </w:r>
                              <w:r w:rsidRPr="00063EBC">
                                <w:rPr>
                                  <w:rFonts w:ascii="Arial" w:hAnsi="Arial" w:cs="B Nazanin"/>
                                  <w:kern w:val="24"/>
                                  <w:rtl/>
                                </w:rPr>
                                <w:t>قبلی را توضیح دهید</w:t>
                              </w:r>
                            </w:p>
                            <w:p w14:paraId="1C674DB6" w14:textId="77777777" w:rsidR="00BE0FF4" w:rsidRPr="00063EBC" w:rsidRDefault="00BE0FF4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000000"/>
                                  <w:sz w:val="28"/>
                                  <w:u w:val="single"/>
                                </w:rPr>
                              </w:pPr>
                            </w:p>
                            <w:p w14:paraId="0F3372C0" w14:textId="77777777" w:rsidR="008642CF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b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  <w:t>نام شرکت</w:t>
                              </w:r>
                            </w:p>
                            <w:p w14:paraId="43C5EB3E" w14:textId="77777777" w:rsidR="008642CF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/>
                                  <w:color w:val="000000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  <w:p w14:paraId="1ADE8BE8" w14:textId="77777777" w:rsidR="008642CF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/>
                                  <w:bCs/>
                                  <w:color w:val="808080"/>
                                  <w:rtl/>
                                </w:rPr>
                                <w:t>عنوان شغلی</w:t>
                              </w:r>
                            </w:p>
                            <w:p w14:paraId="6EB6DA36" w14:textId="20B0DA63" w:rsidR="003D5158" w:rsidRPr="00063EBC" w:rsidRDefault="008642CF" w:rsidP="008642CF">
                              <w:pPr>
                                <w:pStyle w:val="NormalWeb"/>
                                <w:bidi/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lang w:eastAsia="zh-CN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rtl/>
                                  <w:lang w:bidi="fa-IR"/>
                                </w:rPr>
                                <w:t xml:space="preserve">- </w:t>
                              </w:r>
                              <w:r w:rsidRPr="00063EBC">
                                <w:rPr>
                                  <w:rFonts w:ascii="Arial" w:hAnsi="Arial" w:cs="B Nazanin"/>
                                  <w:kern w:val="24"/>
                                  <w:rtl/>
                                </w:rPr>
                                <w:t xml:space="preserve">پیشنهاد </w:t>
                              </w:r>
                              <w:hyperlink r:id="rId17" w:history="1">
                                <w:r w:rsidRPr="00063EBC">
                                  <w:rPr>
                                    <w:rStyle w:val="Hyperlink"/>
                                    <w:rFonts w:ascii="Arial" w:hAnsi="Arial" w:cs="B Nazanin"/>
                                    <w:color w:val="auto"/>
                                    <w:kern w:val="24"/>
                                    <w:rtl/>
                                  </w:rPr>
                                  <w:t>ایران استخدام</w:t>
                                </w:r>
                              </w:hyperlink>
                              <w:r w:rsidRPr="00063EBC">
                                <w:rPr>
                                  <w:rFonts w:ascii="Arial" w:hAnsi="Arial" w:cs="B Nazanin"/>
                                  <w:kern w:val="24"/>
                                  <w:rtl/>
                                </w:rPr>
                                <w:t xml:space="preserve">: در این </w:t>
                              </w:r>
                              <w:r w:rsidRPr="00063EBC">
                                <w:rPr>
                                  <w:rFonts w:ascii="Arial" w:hAnsi="Arial" w:cs="B Nazanin"/>
                                  <w:color w:val="333333"/>
                                  <w:kern w:val="24"/>
                                  <w:rtl/>
                                </w:rPr>
                                <w:t>قسمت وظایف خود در سمت شغل های قبلی را توضیح دهید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w date"/>
                        <wps:cNvSpPr txBox="1">
                          <a:spLocks/>
                        </wps:cNvSpPr>
                        <wps:spPr>
                          <a:xfrm>
                            <a:off x="0" y="95250"/>
                            <a:ext cx="1025718" cy="472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14:paraId="54D8CF8F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Arial" w:hAnsi="Arial" w:cs="B Nazanin"/>
                                  <w:b/>
                                  <w:color w:val="E5B8B7"/>
                                  <w:sz w:val="36"/>
                                  <w:szCs w:val="36"/>
                                </w:rPr>
                              </w:pPr>
                            </w:p>
                            <w:p w14:paraId="2DA0C445" w14:textId="6B575CA9" w:rsidR="003D5158" w:rsidRPr="00063EBC" w:rsidRDefault="003D5158" w:rsidP="008642CF">
                              <w:pPr>
                                <w:bidi/>
                                <w:rPr>
                                  <w:rFonts w:ascii="Arial" w:hAnsi="Arial" w:cs="B Nazanin"/>
                                  <w:color w:val="000000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000000"/>
                                  <w:sz w:val="20"/>
                                  <w:szCs w:val="20"/>
                                </w:rPr>
                                <w:t xml:space="preserve">                                </w:t>
                              </w:r>
                              <w:r w:rsidR="008642CF" w:rsidRPr="00063EBC"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  <w:t>از تاریخ:</w:t>
                              </w:r>
                              <w:r w:rsidRPr="00063EBC">
                                <w:rPr>
                                  <w:rFonts w:ascii="Arial" w:hAnsi="Arial" w:cs="B Nazanin"/>
                                  <w:color w:val="808080"/>
                                </w:rPr>
                                <w:t xml:space="preserve"> </w:t>
                              </w:r>
                            </w:p>
                            <w:p w14:paraId="23BE090D" w14:textId="140A95F6" w:rsidR="003D5158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  <w:t>تا تاریخ</w:t>
                              </w:r>
                              <w:r w:rsidR="007237D3" w:rsidRPr="00063EBC">
                                <w:rPr>
                                  <w:rFonts w:ascii="Arial" w:hAnsi="Arial" w:cs="B Nazanin" w:hint="cs"/>
                                  <w:color w:val="808080"/>
                                  <w:rtl/>
                                </w:rPr>
                                <w:t>:</w:t>
                              </w:r>
                            </w:p>
                            <w:p w14:paraId="31D5E46F" w14:textId="252EEAFB" w:rsidR="008642CF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  <w:t>(استان | شهر)</w:t>
                              </w:r>
                            </w:p>
                            <w:p w14:paraId="4C6DF444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05D08A10" w14:textId="77777777" w:rsidR="00D96FFF" w:rsidRPr="00063EBC" w:rsidRDefault="00D96FFF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4CAA5213" w14:textId="77777777" w:rsidR="00D96FFF" w:rsidRPr="00063EBC" w:rsidRDefault="00D96FFF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3D1B74E0" w14:textId="77777777" w:rsidR="00D96FFF" w:rsidRPr="00063EBC" w:rsidRDefault="00D96FFF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615F8446" w14:textId="77777777" w:rsidR="00D96FFF" w:rsidRPr="00063EBC" w:rsidRDefault="00D96FFF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022D9423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2998A3FC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5FD7C6E6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73F659EA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6800AD24" w14:textId="77777777" w:rsidR="008642CF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color w:val="000000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  <w:t>از تاریخ:</w:t>
                              </w:r>
                              <w:r w:rsidRPr="00063EBC">
                                <w:rPr>
                                  <w:rFonts w:ascii="Arial" w:hAnsi="Arial" w:cs="B Nazanin"/>
                                  <w:color w:val="808080"/>
                                </w:rPr>
                                <w:t xml:space="preserve"> </w:t>
                              </w:r>
                            </w:p>
                            <w:p w14:paraId="7CFF1C69" w14:textId="7527B5E3" w:rsidR="008642CF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  <w:t>تا تاریخ</w:t>
                              </w:r>
                              <w:r w:rsidR="007237D3" w:rsidRPr="00063EBC">
                                <w:rPr>
                                  <w:rFonts w:ascii="Arial" w:hAnsi="Arial" w:cs="B Nazanin" w:hint="cs"/>
                                  <w:color w:val="808080"/>
                                  <w:rtl/>
                                </w:rPr>
                                <w:t>:</w:t>
                              </w:r>
                            </w:p>
                            <w:p w14:paraId="61F1DC48" w14:textId="77777777" w:rsidR="008642CF" w:rsidRPr="00063EBC" w:rsidRDefault="008642CF" w:rsidP="008642CF">
                              <w:pPr>
                                <w:bidi/>
                                <w:rPr>
                                  <w:rFonts w:ascii="Arial" w:hAnsi="Arial" w:cs="B Nazanin"/>
                                  <w:color w:val="808080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color w:val="808080"/>
                                  <w:rtl/>
                                </w:rPr>
                                <w:t>(استان | شهر)</w:t>
                              </w:r>
                            </w:p>
                            <w:p w14:paraId="216983EE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Century Gothic" w:hAnsi="Century Gothic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67F71621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Century Gothic" w:hAnsi="Century Gothic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0D18D392" w14:textId="77777777" w:rsidR="003D5158" w:rsidRPr="00063EBC" w:rsidRDefault="003D5158" w:rsidP="00AB6FDA">
                              <w:pPr>
                                <w:bidi/>
                                <w:rPr>
                                  <w:rFonts w:ascii="Century Gothic" w:hAnsi="Century Gothic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  <w:p w14:paraId="7D7D61B0" w14:textId="549B6F1C" w:rsidR="003D5158" w:rsidRPr="00063EBC" w:rsidRDefault="003D5158" w:rsidP="00AB6FDA">
                              <w:pPr>
                                <w:bidi/>
                                <w:rPr>
                                  <w:rFonts w:ascii="Century Gothic" w:hAnsi="Century Gothic" w:cs="B Nazanin"/>
                                  <w:color w:val="808080"/>
                                  <w:sz w:val="18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work"/>
                        <wps:cNvSpPr>
                          <a:spLocks noChangeArrowheads="1"/>
                        </wps:cNvSpPr>
                        <wps:spPr bwMode="auto">
                          <a:xfrm flipH="1">
                            <a:off x="95316" y="-116770"/>
                            <a:ext cx="4647565" cy="4051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460FE1" w14:textId="24BEE500" w:rsidR="00CA5D68" w:rsidRPr="00063EBC" w:rsidRDefault="00AE2CD7" w:rsidP="00AB6FDA">
                              <w:pPr>
                                <w:bidi/>
                                <w:jc w:val="center"/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6"/>
                                  <w:szCs w:val="36"/>
                                  <w:lang w:val="en-US" w:bidi="fa-IR"/>
                                </w:rPr>
                              </w:pPr>
                              <w:r w:rsidRPr="00063EBC">
                                <w:rPr>
                                  <w:rFonts w:ascii="Arial" w:hAnsi="Arial" w:cs="B Nazanin"/>
                                  <w:bCs/>
                                  <w:color w:val="000000" w:themeColor="text1"/>
                                  <w:sz w:val="36"/>
                                  <w:szCs w:val="36"/>
                                  <w:rtl/>
                                  <w:lang w:val="en-US" w:bidi="fa-IR"/>
                                </w:rPr>
                                <w:t>تجربه کاری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FE1407" id="experience" o:spid="_x0000_s1055" style="position:absolute;left:0;text-align:left;margin-left:-49.05pt;margin-top:59.9pt;width:379.05pt;height:388.4pt;z-index:251673088;mso-width-relative:margin;mso-height-relative:margin" coordorigin=",-1167" coordsize="48145,49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">
                <v:shape id="w company" o:spid="_x0000_s1056" type="#_x0000_t202" style="position:absolute;left:10763;top:4762;width:37382;height:42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33557F8" w14:textId="77777777" w:rsidR="00037C78" w:rsidRPr="00063EBC" w:rsidRDefault="00037C78" w:rsidP="00AB6FDA">
                        <w:pPr>
                          <w:bidi/>
                          <w:rPr>
                            <w:rFonts w:ascii="Arial" w:hAnsi="Arial" w:cs="B Nazanin"/>
                            <w:b/>
                            <w:color w:val="000000"/>
                            <w:sz w:val="28"/>
                            <w:szCs w:val="28"/>
                            <w:rtl/>
                          </w:rPr>
                        </w:pPr>
                        <w:bookmarkStart w:id="15" w:name="_Hlk13561620"/>
                        <w:r w:rsidRPr="00063EBC">
                          <w:rPr>
                            <w:rFonts w:ascii="Arial" w:hAnsi="Arial" w:cs="B Nazanin"/>
                            <w:b/>
                            <w:color w:val="000000"/>
                            <w:sz w:val="28"/>
                            <w:szCs w:val="28"/>
                            <w:rtl/>
                          </w:rPr>
                          <w:t>نام شرکت</w:t>
                        </w:r>
                      </w:p>
                      <w:p w14:paraId="08A13497" w14:textId="77777777" w:rsidR="00037C78" w:rsidRPr="00063EBC" w:rsidRDefault="00037C78" w:rsidP="00037C78">
                        <w:pPr>
                          <w:bidi/>
                          <w:rPr>
                            <w:rFonts w:ascii="Arial" w:hAnsi="Arial" w:cs="B Nazanin"/>
                            <w:color w:val="000000"/>
                            <w:sz w:val="28"/>
                            <w:szCs w:val="28"/>
                            <w:rtl/>
                          </w:rPr>
                        </w:pPr>
                        <w:r w:rsidRPr="00063EBC">
                          <w:rPr>
                            <w:rFonts w:ascii="Arial" w:hAnsi="Arial" w:cs="B Nazanin"/>
                            <w:b/>
                            <w:color w:val="000000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  <w:p w14:paraId="64290335" w14:textId="67998C1D" w:rsidR="00BE0FF4" w:rsidRPr="00063EBC" w:rsidRDefault="00037C78" w:rsidP="00037C78">
                        <w:pPr>
                          <w:bidi/>
                          <w:rPr>
                            <w:rFonts w:ascii="Arial" w:hAnsi="Arial" w:cs="B Nazani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 w:rsidRPr="00063EBC">
                          <w:rPr>
                            <w:rFonts w:ascii="Arial" w:hAnsi="Arial" w:cs="B Nazanin"/>
                            <w:b/>
                            <w:bCs/>
                            <w:color w:val="808080"/>
                            <w:rtl/>
                          </w:rPr>
                          <w:t>عنوان شغلی</w:t>
                        </w:r>
                      </w:p>
                      <w:bookmarkEnd w:id="15"/>
                      <w:p w14:paraId="66FC13A1" w14:textId="4572E0EF" w:rsidR="00BE0FF4" w:rsidRPr="00063EBC" w:rsidRDefault="008642CF" w:rsidP="00063EBC">
                        <w:pPr>
                          <w:pStyle w:val="NormalWeb"/>
                          <w:bidi/>
                          <w:rPr>
                            <w:rFonts w:ascii="Arial" w:hAnsi="Arial" w:cs="B Nazanin"/>
                            <w:kern w:val="24"/>
                            <w:lang w:eastAsia="zh-CN"/>
                          </w:rPr>
                        </w:pPr>
                        <w:r w:rsidRPr="00063EBC">
                          <w:rPr>
                            <w:rFonts w:ascii="Arial" w:hAnsi="Arial" w:cs="B Nazanin"/>
                            <w:kern w:val="24"/>
                            <w:rtl/>
                            <w:lang w:bidi="fa-IR"/>
                          </w:rPr>
                          <w:t xml:space="preserve">- </w:t>
                        </w:r>
                        <w:r w:rsidRPr="00063EBC">
                          <w:rPr>
                            <w:rFonts w:ascii="Arial" w:hAnsi="Arial" w:cs="B Nazanin"/>
                            <w:kern w:val="24"/>
                            <w:rtl/>
                          </w:rPr>
                          <w:t xml:space="preserve">پیشنهاد </w:t>
                        </w:r>
                        <w:hyperlink r:id="rId18" w:history="1">
                          <w:r w:rsidRPr="00063EBC">
                            <w:rPr>
                              <w:rStyle w:val="Hyperlink"/>
                              <w:rFonts w:ascii="Arial" w:hAnsi="Arial" w:cs="B Nazanin"/>
                              <w:color w:val="auto"/>
                              <w:kern w:val="24"/>
                              <w:rtl/>
                            </w:rPr>
                            <w:t>ایران استخدام</w:t>
                          </w:r>
                        </w:hyperlink>
                        <w:r w:rsidRPr="00063EBC">
                          <w:rPr>
                            <w:rFonts w:ascii="Arial" w:hAnsi="Arial" w:cs="B Nazanin"/>
                            <w:kern w:val="24"/>
                            <w:rtl/>
                          </w:rPr>
                          <w:t xml:space="preserve">: در این قسمت وظایف خود در سمت شغل های </w:t>
                        </w:r>
                        <w:r w:rsidRPr="00063EBC">
                          <w:rPr>
                            <w:rFonts w:ascii="Arial" w:hAnsi="Arial" w:cs="B Nazanin"/>
                            <w:kern w:val="24"/>
                            <w:rtl/>
                          </w:rPr>
                          <w:t>قبلی را توضیح دهید</w:t>
                        </w:r>
                      </w:p>
                      <w:p w14:paraId="1C674DB6" w14:textId="77777777" w:rsidR="00BE0FF4" w:rsidRPr="00063EBC" w:rsidRDefault="00BE0FF4" w:rsidP="00AB6FDA">
                        <w:pPr>
                          <w:bidi/>
                          <w:rPr>
                            <w:rFonts w:ascii="Arial" w:hAnsi="Arial" w:cs="B Nazanin"/>
                            <w:color w:val="000000"/>
                            <w:sz w:val="28"/>
                            <w:u w:val="single"/>
                          </w:rPr>
                        </w:pPr>
                      </w:p>
                      <w:p w14:paraId="0F3372C0" w14:textId="77777777" w:rsidR="008642CF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b/>
                            <w:color w:val="000000"/>
                            <w:sz w:val="28"/>
                            <w:szCs w:val="28"/>
                            <w:rtl/>
                          </w:rPr>
                        </w:pPr>
                        <w:r w:rsidRPr="00063EBC">
                          <w:rPr>
                            <w:rFonts w:ascii="Arial" w:hAnsi="Arial" w:cs="B Nazanin"/>
                            <w:b/>
                            <w:color w:val="000000"/>
                            <w:sz w:val="28"/>
                            <w:szCs w:val="28"/>
                            <w:rtl/>
                          </w:rPr>
                          <w:t>نام شرکت</w:t>
                        </w:r>
                      </w:p>
                      <w:p w14:paraId="43C5EB3E" w14:textId="77777777" w:rsidR="008642CF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color w:val="000000"/>
                            <w:sz w:val="28"/>
                            <w:szCs w:val="28"/>
                            <w:rtl/>
                          </w:rPr>
                        </w:pPr>
                        <w:r w:rsidRPr="00063EBC">
                          <w:rPr>
                            <w:rFonts w:ascii="Arial" w:hAnsi="Arial" w:cs="B Nazanin"/>
                            <w:b/>
                            <w:color w:val="000000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  <w:p w14:paraId="1ADE8BE8" w14:textId="77777777" w:rsidR="008642CF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 w:rsidRPr="00063EBC">
                          <w:rPr>
                            <w:rFonts w:ascii="Arial" w:hAnsi="Arial" w:cs="B Nazanin"/>
                            <w:b/>
                            <w:bCs/>
                            <w:color w:val="808080"/>
                            <w:rtl/>
                          </w:rPr>
                          <w:t>عنوان شغلی</w:t>
                        </w:r>
                      </w:p>
                      <w:p w14:paraId="6EB6DA36" w14:textId="20B0DA63" w:rsidR="003D5158" w:rsidRPr="00063EBC" w:rsidRDefault="008642CF" w:rsidP="008642CF">
                        <w:pPr>
                          <w:pStyle w:val="NormalWeb"/>
                          <w:bidi/>
                          <w:rPr>
                            <w:rFonts w:ascii="Arial" w:hAnsi="Arial" w:cs="B Nazanin"/>
                            <w:color w:val="333333"/>
                            <w:kern w:val="24"/>
                            <w:lang w:eastAsia="zh-CN"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333333"/>
                            <w:kern w:val="24"/>
                            <w:rtl/>
                            <w:lang w:bidi="fa-IR"/>
                          </w:rPr>
                          <w:t xml:space="preserve">- </w:t>
                        </w:r>
                        <w:r w:rsidRPr="00063EBC">
                          <w:rPr>
                            <w:rFonts w:ascii="Arial" w:hAnsi="Arial" w:cs="B Nazanin"/>
                            <w:kern w:val="24"/>
                            <w:rtl/>
                          </w:rPr>
                          <w:t xml:space="preserve">پیشنهاد </w:t>
                        </w:r>
                        <w:hyperlink r:id="rId19" w:history="1">
                          <w:r w:rsidRPr="00063EBC">
                            <w:rPr>
                              <w:rStyle w:val="Hyperlink"/>
                              <w:rFonts w:ascii="Arial" w:hAnsi="Arial" w:cs="B Nazanin"/>
                              <w:color w:val="auto"/>
                              <w:kern w:val="24"/>
                              <w:rtl/>
                            </w:rPr>
                            <w:t>ایران استخدام</w:t>
                          </w:r>
                        </w:hyperlink>
                        <w:r w:rsidRPr="00063EBC">
                          <w:rPr>
                            <w:rFonts w:ascii="Arial" w:hAnsi="Arial" w:cs="B Nazanin"/>
                            <w:kern w:val="24"/>
                            <w:rtl/>
                          </w:rPr>
                          <w:t xml:space="preserve">: در این </w:t>
                        </w:r>
                        <w:r w:rsidRPr="00063EBC">
                          <w:rPr>
                            <w:rFonts w:ascii="Arial" w:hAnsi="Arial" w:cs="B Nazanin"/>
                            <w:color w:val="333333"/>
                            <w:kern w:val="24"/>
                            <w:rtl/>
                          </w:rPr>
                          <w:t>قسمت وظایف خود در سمت شغل های قبلی را توضیح دهید</w:t>
                        </w:r>
                      </w:p>
                    </w:txbxContent>
                  </v:textbox>
                </v:shape>
                <v:shape id="w date" o:spid="_x0000_s1057" type="#_x0000_t202" style="position:absolute;top:952;width:10257;height:47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54D8CF8F" w14:textId="77777777" w:rsidR="003D5158" w:rsidRPr="00063EBC" w:rsidRDefault="003D5158" w:rsidP="00AB6FDA">
                        <w:pPr>
                          <w:bidi/>
                          <w:rPr>
                            <w:rFonts w:ascii="Arial" w:hAnsi="Arial" w:cs="B Nazanin"/>
                            <w:b/>
                            <w:color w:val="E5B8B7"/>
                            <w:sz w:val="36"/>
                            <w:szCs w:val="36"/>
                          </w:rPr>
                        </w:pPr>
                      </w:p>
                      <w:p w14:paraId="2DA0C445" w14:textId="6B575CA9" w:rsidR="003D5158" w:rsidRPr="00063EBC" w:rsidRDefault="003D5158" w:rsidP="008642CF">
                        <w:pPr>
                          <w:bidi/>
                          <w:rPr>
                            <w:rFonts w:ascii="Arial" w:hAnsi="Arial" w:cs="B Nazanin"/>
                            <w:color w:val="000000"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000000"/>
                            <w:sz w:val="20"/>
                            <w:szCs w:val="20"/>
                          </w:rPr>
                          <w:t xml:space="preserve">                                </w:t>
                        </w:r>
                        <w:r w:rsidR="008642CF" w:rsidRPr="00063EBC">
                          <w:rPr>
                            <w:rFonts w:ascii="Arial" w:hAnsi="Arial" w:cs="B Nazanin"/>
                            <w:color w:val="808080"/>
                            <w:rtl/>
                          </w:rPr>
                          <w:t>از تاریخ:</w:t>
                        </w:r>
                        <w:r w:rsidRPr="00063EBC">
                          <w:rPr>
                            <w:rFonts w:ascii="Arial" w:hAnsi="Arial" w:cs="B Nazanin"/>
                            <w:color w:val="808080"/>
                          </w:rPr>
                          <w:t xml:space="preserve"> </w:t>
                        </w:r>
                      </w:p>
                      <w:p w14:paraId="23BE090D" w14:textId="140A95F6" w:rsidR="003D5158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color w:val="808080"/>
                            <w:rtl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808080"/>
                            <w:rtl/>
                          </w:rPr>
                          <w:t>تا تاریخ</w:t>
                        </w:r>
                        <w:r w:rsidR="007237D3" w:rsidRPr="00063EBC">
                          <w:rPr>
                            <w:rFonts w:ascii="Arial" w:hAnsi="Arial" w:cs="B Nazanin" w:hint="cs"/>
                            <w:color w:val="808080"/>
                            <w:rtl/>
                          </w:rPr>
                          <w:t>:</w:t>
                        </w:r>
                      </w:p>
                      <w:p w14:paraId="31D5E46F" w14:textId="252EEAFB" w:rsidR="008642CF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color w:val="808080"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808080"/>
                            <w:rtl/>
                          </w:rPr>
                          <w:t>(استان | شهر)</w:t>
                        </w:r>
                      </w:p>
                      <w:p w14:paraId="4C6DF444" w14:textId="77777777" w:rsidR="003D5158" w:rsidRPr="00063EBC" w:rsidRDefault="003D5158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05D08A10" w14:textId="77777777" w:rsidR="00D96FFF" w:rsidRPr="00063EBC" w:rsidRDefault="00D96FFF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4CAA5213" w14:textId="77777777" w:rsidR="00D96FFF" w:rsidRPr="00063EBC" w:rsidRDefault="00D96FFF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3D1B74E0" w14:textId="77777777" w:rsidR="00D96FFF" w:rsidRPr="00063EBC" w:rsidRDefault="00D96FFF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615F8446" w14:textId="77777777" w:rsidR="00D96FFF" w:rsidRPr="00063EBC" w:rsidRDefault="00D96FFF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022D9423" w14:textId="77777777" w:rsidR="003D5158" w:rsidRPr="00063EBC" w:rsidRDefault="003D5158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2998A3FC" w14:textId="77777777" w:rsidR="003D5158" w:rsidRPr="00063EBC" w:rsidRDefault="003D5158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5FD7C6E6" w14:textId="77777777" w:rsidR="003D5158" w:rsidRPr="00063EBC" w:rsidRDefault="003D5158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73F659EA" w14:textId="77777777" w:rsidR="003D5158" w:rsidRPr="00063EBC" w:rsidRDefault="003D5158" w:rsidP="00AB6FDA">
                        <w:pPr>
                          <w:bidi/>
                          <w:rPr>
                            <w:rFonts w:ascii="Arial" w:hAnsi="Arial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6800AD24" w14:textId="77777777" w:rsidR="008642CF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color w:val="000000"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808080"/>
                            <w:rtl/>
                          </w:rPr>
                          <w:t>از تاریخ:</w:t>
                        </w:r>
                        <w:r w:rsidRPr="00063EBC">
                          <w:rPr>
                            <w:rFonts w:ascii="Arial" w:hAnsi="Arial" w:cs="B Nazanin"/>
                            <w:color w:val="808080"/>
                          </w:rPr>
                          <w:t xml:space="preserve"> </w:t>
                        </w:r>
                      </w:p>
                      <w:p w14:paraId="7CFF1C69" w14:textId="7527B5E3" w:rsidR="008642CF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color w:val="808080"/>
                            <w:rtl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808080"/>
                            <w:rtl/>
                          </w:rPr>
                          <w:t>تا تاریخ</w:t>
                        </w:r>
                        <w:r w:rsidR="007237D3" w:rsidRPr="00063EBC">
                          <w:rPr>
                            <w:rFonts w:ascii="Arial" w:hAnsi="Arial" w:cs="B Nazanin" w:hint="cs"/>
                            <w:color w:val="808080"/>
                            <w:rtl/>
                          </w:rPr>
                          <w:t>:</w:t>
                        </w:r>
                      </w:p>
                      <w:p w14:paraId="61F1DC48" w14:textId="77777777" w:rsidR="008642CF" w:rsidRPr="00063EBC" w:rsidRDefault="008642CF" w:rsidP="008642CF">
                        <w:pPr>
                          <w:bidi/>
                          <w:rPr>
                            <w:rFonts w:ascii="Arial" w:hAnsi="Arial" w:cs="B Nazanin"/>
                            <w:color w:val="808080"/>
                          </w:rPr>
                        </w:pPr>
                        <w:r w:rsidRPr="00063EBC">
                          <w:rPr>
                            <w:rFonts w:ascii="Arial" w:hAnsi="Arial" w:cs="B Nazanin"/>
                            <w:color w:val="808080"/>
                            <w:rtl/>
                          </w:rPr>
                          <w:t>(استان | شهر)</w:t>
                        </w:r>
                      </w:p>
                      <w:p w14:paraId="216983EE" w14:textId="77777777" w:rsidR="003D5158" w:rsidRPr="00063EBC" w:rsidRDefault="003D5158" w:rsidP="00AB6FDA">
                        <w:pPr>
                          <w:bidi/>
                          <w:rPr>
                            <w:rFonts w:ascii="Century Gothic" w:hAnsi="Century Gothic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67F71621" w14:textId="77777777" w:rsidR="003D5158" w:rsidRPr="00063EBC" w:rsidRDefault="003D5158" w:rsidP="00AB6FDA">
                        <w:pPr>
                          <w:bidi/>
                          <w:rPr>
                            <w:rFonts w:ascii="Century Gothic" w:hAnsi="Century Gothic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0D18D392" w14:textId="77777777" w:rsidR="003D5158" w:rsidRPr="00063EBC" w:rsidRDefault="003D5158" w:rsidP="00AB6FDA">
                        <w:pPr>
                          <w:bidi/>
                          <w:rPr>
                            <w:rFonts w:ascii="Century Gothic" w:hAnsi="Century Gothic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  <w:p w14:paraId="7D7D61B0" w14:textId="549B6F1C" w:rsidR="003D5158" w:rsidRPr="00063EBC" w:rsidRDefault="003D5158" w:rsidP="00AB6FDA">
                        <w:pPr>
                          <w:bidi/>
                          <w:rPr>
                            <w:rFonts w:ascii="Century Gothic" w:hAnsi="Century Gothic" w:cs="B Nazanin"/>
                            <w:color w:val="808080"/>
                            <w:sz w:val="18"/>
                            <w:szCs w:val="22"/>
                          </w:rPr>
                        </w:pPr>
                      </w:p>
                    </w:txbxContent>
                  </v:textbox>
                </v:shape>
                <v:rect id="work" o:spid="_x0000_s1058" style="position:absolute;left:953;top:-1167;width:46475;height:405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" stroked="f">
                  <v:textbox>
                    <w:txbxContent>
                      <w:p w14:paraId="59460FE1" w14:textId="24BEE500" w:rsidR="00CA5D68" w:rsidRPr="00063EBC" w:rsidRDefault="00AE2CD7" w:rsidP="00AB6FDA">
                        <w:pPr>
                          <w:bidi/>
                          <w:jc w:val="center"/>
                          <w:rPr>
                            <w:rFonts w:ascii="Arial" w:hAnsi="Arial" w:cs="B Nazanin"/>
                            <w:bCs/>
                            <w:color w:val="000000" w:themeColor="text1"/>
                            <w:sz w:val="36"/>
                            <w:szCs w:val="36"/>
                            <w:lang w:val="en-US" w:bidi="fa-IR"/>
                          </w:rPr>
                        </w:pPr>
                        <w:r w:rsidRPr="00063EBC">
                          <w:rPr>
                            <w:rFonts w:ascii="Arial" w:hAnsi="Arial" w:cs="B Nazanin"/>
                            <w:bCs/>
                            <w:color w:val="000000" w:themeColor="text1"/>
                            <w:sz w:val="36"/>
                            <w:szCs w:val="36"/>
                            <w:rtl/>
                            <w:lang w:val="en-US" w:bidi="fa-IR"/>
                          </w:rPr>
                          <w:t>تجربه کاری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37C78">
        <w:rPr>
          <w:noProof/>
        </w:rPr>
        <mc:AlternateContent>
          <mc:Choice Requires="wps">
            <w:drawing>
              <wp:anchor distT="0" distB="0" distL="114300" distR="114300" simplePos="0" relativeHeight="251683328" behindDoc="1" locked="0" layoutInCell="1" allowOverlap="1" wp14:anchorId="13B18725" wp14:editId="69E62C59">
                <wp:simplePos x="0" y="0"/>
                <wp:positionH relativeFrom="column">
                  <wp:posOffset>-489581</wp:posOffset>
                </wp:positionH>
                <wp:positionV relativeFrom="paragraph">
                  <wp:posOffset>970280</wp:posOffset>
                </wp:positionV>
                <wp:extent cx="1675130" cy="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27" name="a-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51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B0972A" id="a-l 1" o:spid="_x0000_s1026" style="position:absolute;flip:x;z-index:-25163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8.55pt,76.4pt" to="93.35pt,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" strokecolor="black [3040]">
                <w10:wrap type="through"/>
              </v:line>
            </w:pict>
          </mc:Fallback>
        </mc:AlternateContent>
      </w:r>
      <w:r w:rsidR="00AE2CD7">
        <w:rPr>
          <w:noProof/>
        </w:rPr>
        <mc:AlternateContent>
          <mc:Choice Requires="wps">
            <w:drawing>
              <wp:anchor distT="0" distB="0" distL="114300" distR="114300" simplePos="0" relativeHeight="251681280" behindDoc="1" locked="0" layoutInCell="1" allowOverlap="1" wp14:anchorId="3824758E" wp14:editId="58F90032">
                <wp:simplePos x="0" y="0"/>
                <wp:positionH relativeFrom="column">
                  <wp:posOffset>2482215</wp:posOffset>
                </wp:positionH>
                <wp:positionV relativeFrom="paragraph">
                  <wp:posOffset>971369</wp:posOffset>
                </wp:positionV>
                <wp:extent cx="1675130" cy="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6" name="a-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51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2CAAF0" id="a-l 1" o:spid="_x0000_s1026" style="position:absolute;flip:x;z-index:-25163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45pt,76.5pt" to="327.35pt,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" strokecolor="black [3040]">
                <w10:wrap type="tight"/>
              </v:line>
            </w:pict>
          </mc:Fallback>
        </mc:AlternateContent>
      </w:r>
    </w:p>
    <w:sectPr w:rsidR="00A70072" w:rsidRPr="007B4482" w:rsidSect="00FC1B7E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E37FB" w14:textId="77777777" w:rsidR="001141B3" w:rsidRDefault="001141B3" w:rsidP="00A70072">
      <w:r>
        <w:separator/>
      </w:r>
    </w:p>
  </w:endnote>
  <w:endnote w:type="continuationSeparator" w:id="0">
    <w:p w14:paraId="120AEBE3" w14:textId="77777777" w:rsidR="001141B3" w:rsidRDefault="001141B3" w:rsidP="00A70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68694" w14:textId="77777777" w:rsidR="001141B3" w:rsidRDefault="001141B3" w:rsidP="00A70072">
      <w:r>
        <w:separator/>
      </w:r>
    </w:p>
  </w:footnote>
  <w:footnote w:type="continuationSeparator" w:id="0">
    <w:p w14:paraId="5D80D33E" w14:textId="77777777" w:rsidR="001141B3" w:rsidRDefault="001141B3" w:rsidP="00A70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8.25pt;height:8.25pt;visibility:visible;mso-wrap-style:square" o:bullet="t">
        <v:imagedata r:id="rId1" o:title=""/>
      </v:shape>
    </w:pict>
  </w:numPicBullet>
  <w:abstractNum w:abstractNumId="0" w15:restartNumberingAfterBreak="0">
    <w:nsid w:val="0E811AB6"/>
    <w:multiLevelType w:val="hybridMultilevel"/>
    <w:tmpl w:val="E702F0EC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C4C90"/>
    <w:multiLevelType w:val="hybridMultilevel"/>
    <w:tmpl w:val="730854F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5472E"/>
    <w:multiLevelType w:val="hybridMultilevel"/>
    <w:tmpl w:val="8272D5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63D3B"/>
    <w:multiLevelType w:val="hybridMultilevel"/>
    <w:tmpl w:val="5F7EC464"/>
    <w:lvl w:ilvl="0" w:tplc="15AE1498">
      <w:numFmt w:val="bullet"/>
      <w:lvlText w:val=""/>
      <w:lvlJc w:val="left"/>
      <w:pPr>
        <w:ind w:left="720" w:hanging="360"/>
      </w:pPr>
      <w:rPr>
        <w:rFonts w:ascii="Wingdings" w:eastAsia="MS Mincho" w:hAnsi="Wingdings" w:cs="Times New Roman" w:hint="default"/>
        <w:b/>
        <w:color w:val="000000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24A69"/>
    <w:multiLevelType w:val="hybridMultilevel"/>
    <w:tmpl w:val="77ECF8DC"/>
    <w:lvl w:ilvl="0" w:tplc="15AE1498">
      <w:numFmt w:val="bullet"/>
      <w:lvlText w:val=""/>
      <w:lvlJc w:val="left"/>
      <w:pPr>
        <w:ind w:left="720" w:hanging="360"/>
      </w:pPr>
      <w:rPr>
        <w:rFonts w:ascii="Wingdings" w:eastAsia="MS Mincho" w:hAnsi="Wingdings" w:cs="Times New Roman" w:hint="default"/>
        <w:b/>
        <w:color w:val="000000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18264A"/>
    <w:multiLevelType w:val="hybridMultilevel"/>
    <w:tmpl w:val="489624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7434748">
    <w:abstractNumId w:val="5"/>
  </w:num>
  <w:num w:numId="2" w16cid:durableId="1026443598">
    <w:abstractNumId w:val="0"/>
  </w:num>
  <w:num w:numId="3" w16cid:durableId="1037702940">
    <w:abstractNumId w:val="4"/>
  </w:num>
  <w:num w:numId="4" w16cid:durableId="1679505902">
    <w:abstractNumId w:val="3"/>
  </w:num>
  <w:num w:numId="5" w16cid:durableId="1738816085">
    <w:abstractNumId w:val="2"/>
  </w:num>
  <w:num w:numId="6" w16cid:durableId="199246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50">
      <o:colormru v:ext="edit" colors="#01bcff,#ffd757,#ff5050,#dcdcdc,#e2e2e2,#ececec,#9fc,#cf3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5B4"/>
    <w:rsid w:val="00001922"/>
    <w:rsid w:val="0001187D"/>
    <w:rsid w:val="00013318"/>
    <w:rsid w:val="000276B6"/>
    <w:rsid w:val="000318FC"/>
    <w:rsid w:val="00034D2B"/>
    <w:rsid w:val="00037C78"/>
    <w:rsid w:val="000401CC"/>
    <w:rsid w:val="00040D9B"/>
    <w:rsid w:val="00053C42"/>
    <w:rsid w:val="00061906"/>
    <w:rsid w:val="00063EBC"/>
    <w:rsid w:val="00067BC0"/>
    <w:rsid w:val="00096F41"/>
    <w:rsid w:val="000A3770"/>
    <w:rsid w:val="000A6FC0"/>
    <w:rsid w:val="000B44F0"/>
    <w:rsid w:val="000D3B5C"/>
    <w:rsid w:val="001141B3"/>
    <w:rsid w:val="00125793"/>
    <w:rsid w:val="001320DC"/>
    <w:rsid w:val="001433F9"/>
    <w:rsid w:val="00185EFB"/>
    <w:rsid w:val="001931F1"/>
    <w:rsid w:val="00195603"/>
    <w:rsid w:val="001C07DA"/>
    <w:rsid w:val="001F6226"/>
    <w:rsid w:val="002223E6"/>
    <w:rsid w:val="00231886"/>
    <w:rsid w:val="00231A0C"/>
    <w:rsid w:val="002353FC"/>
    <w:rsid w:val="00237587"/>
    <w:rsid w:val="00242F66"/>
    <w:rsid w:val="0026401D"/>
    <w:rsid w:val="002976CC"/>
    <w:rsid w:val="002D546D"/>
    <w:rsid w:val="002E077C"/>
    <w:rsid w:val="002F5ADA"/>
    <w:rsid w:val="002F7489"/>
    <w:rsid w:val="00315711"/>
    <w:rsid w:val="00316613"/>
    <w:rsid w:val="003361D5"/>
    <w:rsid w:val="00377B1A"/>
    <w:rsid w:val="003A66A8"/>
    <w:rsid w:val="003B080B"/>
    <w:rsid w:val="003D5158"/>
    <w:rsid w:val="003D68E7"/>
    <w:rsid w:val="003D787D"/>
    <w:rsid w:val="003E2611"/>
    <w:rsid w:val="003E39AA"/>
    <w:rsid w:val="003E53C3"/>
    <w:rsid w:val="003F004B"/>
    <w:rsid w:val="00400999"/>
    <w:rsid w:val="004244CE"/>
    <w:rsid w:val="00441C45"/>
    <w:rsid w:val="0044216C"/>
    <w:rsid w:val="00462350"/>
    <w:rsid w:val="004678BA"/>
    <w:rsid w:val="004835EE"/>
    <w:rsid w:val="004A03BA"/>
    <w:rsid w:val="004A68FB"/>
    <w:rsid w:val="004B6B49"/>
    <w:rsid w:val="004E2049"/>
    <w:rsid w:val="004E4C95"/>
    <w:rsid w:val="004F25B4"/>
    <w:rsid w:val="005034ED"/>
    <w:rsid w:val="00507F51"/>
    <w:rsid w:val="00521865"/>
    <w:rsid w:val="00526039"/>
    <w:rsid w:val="005316E2"/>
    <w:rsid w:val="005322C7"/>
    <w:rsid w:val="00554817"/>
    <w:rsid w:val="00573DB5"/>
    <w:rsid w:val="00583F03"/>
    <w:rsid w:val="00595871"/>
    <w:rsid w:val="005E2CB7"/>
    <w:rsid w:val="005E7EB5"/>
    <w:rsid w:val="00605992"/>
    <w:rsid w:val="006139C2"/>
    <w:rsid w:val="006310C7"/>
    <w:rsid w:val="00633D17"/>
    <w:rsid w:val="006748AC"/>
    <w:rsid w:val="0067553B"/>
    <w:rsid w:val="006B108A"/>
    <w:rsid w:val="006B2510"/>
    <w:rsid w:val="006B3EA1"/>
    <w:rsid w:val="006C002F"/>
    <w:rsid w:val="006C2AD5"/>
    <w:rsid w:val="006D1B0A"/>
    <w:rsid w:val="006E3E97"/>
    <w:rsid w:val="00707DFB"/>
    <w:rsid w:val="007237D3"/>
    <w:rsid w:val="007327E4"/>
    <w:rsid w:val="00743B67"/>
    <w:rsid w:val="007716B0"/>
    <w:rsid w:val="007B3AE8"/>
    <w:rsid w:val="007B4482"/>
    <w:rsid w:val="007C694C"/>
    <w:rsid w:val="008121AA"/>
    <w:rsid w:val="0081789E"/>
    <w:rsid w:val="00855B90"/>
    <w:rsid w:val="008636D3"/>
    <w:rsid w:val="008642CF"/>
    <w:rsid w:val="008713D5"/>
    <w:rsid w:val="00894B90"/>
    <w:rsid w:val="008C739D"/>
    <w:rsid w:val="008E37D8"/>
    <w:rsid w:val="00911F75"/>
    <w:rsid w:val="00924A64"/>
    <w:rsid w:val="00990068"/>
    <w:rsid w:val="009B23B0"/>
    <w:rsid w:val="009C10C4"/>
    <w:rsid w:val="009E0C1F"/>
    <w:rsid w:val="00A04F3D"/>
    <w:rsid w:val="00A26743"/>
    <w:rsid w:val="00A47106"/>
    <w:rsid w:val="00A63A9D"/>
    <w:rsid w:val="00A70072"/>
    <w:rsid w:val="00AB6FDA"/>
    <w:rsid w:val="00AD3A5C"/>
    <w:rsid w:val="00AE2CD7"/>
    <w:rsid w:val="00B01312"/>
    <w:rsid w:val="00B07E9F"/>
    <w:rsid w:val="00B17AA9"/>
    <w:rsid w:val="00B41DC3"/>
    <w:rsid w:val="00B476C7"/>
    <w:rsid w:val="00B5198F"/>
    <w:rsid w:val="00B94FFC"/>
    <w:rsid w:val="00BB579C"/>
    <w:rsid w:val="00BD5DE1"/>
    <w:rsid w:val="00BE0FF4"/>
    <w:rsid w:val="00BE1BDB"/>
    <w:rsid w:val="00BE5165"/>
    <w:rsid w:val="00BF5233"/>
    <w:rsid w:val="00C31ABF"/>
    <w:rsid w:val="00C43C16"/>
    <w:rsid w:val="00C4633E"/>
    <w:rsid w:val="00C813FF"/>
    <w:rsid w:val="00C82B61"/>
    <w:rsid w:val="00C8682C"/>
    <w:rsid w:val="00C9074F"/>
    <w:rsid w:val="00C968F5"/>
    <w:rsid w:val="00CA5D68"/>
    <w:rsid w:val="00CC04D1"/>
    <w:rsid w:val="00CF139B"/>
    <w:rsid w:val="00CF152B"/>
    <w:rsid w:val="00D17D07"/>
    <w:rsid w:val="00D3154E"/>
    <w:rsid w:val="00D46B01"/>
    <w:rsid w:val="00D70608"/>
    <w:rsid w:val="00D8407C"/>
    <w:rsid w:val="00D860E1"/>
    <w:rsid w:val="00D87C9D"/>
    <w:rsid w:val="00D930A6"/>
    <w:rsid w:val="00D95EC5"/>
    <w:rsid w:val="00D96FFF"/>
    <w:rsid w:val="00DB1C71"/>
    <w:rsid w:val="00DE1A68"/>
    <w:rsid w:val="00DE61F4"/>
    <w:rsid w:val="00DE6AF3"/>
    <w:rsid w:val="00DF5774"/>
    <w:rsid w:val="00E02E0A"/>
    <w:rsid w:val="00E033F0"/>
    <w:rsid w:val="00E16F5F"/>
    <w:rsid w:val="00E319E2"/>
    <w:rsid w:val="00E332CF"/>
    <w:rsid w:val="00E41930"/>
    <w:rsid w:val="00E65C1F"/>
    <w:rsid w:val="00E73CAB"/>
    <w:rsid w:val="00E802FF"/>
    <w:rsid w:val="00EA4BA2"/>
    <w:rsid w:val="00EC198D"/>
    <w:rsid w:val="00EF2441"/>
    <w:rsid w:val="00EF3469"/>
    <w:rsid w:val="00F15C60"/>
    <w:rsid w:val="00F51160"/>
    <w:rsid w:val="00F721A0"/>
    <w:rsid w:val="00F739EC"/>
    <w:rsid w:val="00F84AC2"/>
    <w:rsid w:val="00F87F7C"/>
    <w:rsid w:val="00F91BB6"/>
    <w:rsid w:val="00F960AD"/>
    <w:rsid w:val="00FA1312"/>
    <w:rsid w:val="00FA24EE"/>
    <w:rsid w:val="00FA44A3"/>
    <w:rsid w:val="00FA5C5A"/>
    <w:rsid w:val="00FC1B7E"/>
    <w:rsid w:val="00FC5E61"/>
    <w:rsid w:val="00FD06EE"/>
    <w:rsid w:val="00FD2C75"/>
    <w:rsid w:val="00FF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ru v:ext="edit" colors="#01bcff,#ffd757,#ff5050,#dcdcdc,#e2e2e2,#ececec,#9fc,#cf3"/>
    </o:shapedefaults>
    <o:shapelayout v:ext="edit">
      <o:idmap v:ext="edit" data="2"/>
    </o:shapelayout>
  </w:shapeDefaults>
  <w:decimalSymbol w:val="."/>
  <w:listSeparator w:val=","/>
  <w14:docId w14:val="5EFE1C1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8642CF"/>
    <w:rPr>
      <w:sz w:val="24"/>
      <w:szCs w:val="24"/>
      <w:lang w:val="es-ES_tradnl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25B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F25B4"/>
    <w:rPr>
      <w:rFonts w:ascii="Lucida Grande" w:hAnsi="Lucida Grande" w:cs="Lucida Grande"/>
      <w:sz w:val="18"/>
      <w:szCs w:val="18"/>
    </w:rPr>
  </w:style>
  <w:style w:type="paragraph" w:customStyle="1" w:styleId="ColorfulList-Accent11">
    <w:name w:val="Colorful List - Accent 11"/>
    <w:basedOn w:val="Normal"/>
    <w:uiPriority w:val="34"/>
    <w:qFormat/>
    <w:rsid w:val="004F25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007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0072"/>
  </w:style>
  <w:style w:type="paragraph" w:styleId="Footer">
    <w:name w:val="footer"/>
    <w:basedOn w:val="Normal"/>
    <w:link w:val="FooterChar"/>
    <w:uiPriority w:val="99"/>
    <w:unhideWhenUsed/>
    <w:rsid w:val="00A7007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0072"/>
  </w:style>
  <w:style w:type="character" w:styleId="Hyperlink">
    <w:name w:val="Hyperlink"/>
    <w:uiPriority w:val="99"/>
    <w:unhideWhenUsed/>
    <w:rsid w:val="004678BA"/>
    <w:rPr>
      <w:color w:val="0000FF"/>
      <w:u w:val="single"/>
    </w:rPr>
  </w:style>
  <w:style w:type="paragraph" w:styleId="NormalWeb">
    <w:name w:val="Normal (Web)"/>
    <w:basedOn w:val="Normal"/>
    <w:unhideWhenUsed/>
    <w:rsid w:val="00231A0C"/>
    <w:pPr>
      <w:spacing w:before="100" w:beforeAutospacing="1" w:after="100" w:afterAutospacing="1"/>
    </w:pPr>
    <w:rPr>
      <w:rFonts w:ascii="Times New Roman" w:eastAsiaTheme="minorEastAsia" w:hAnsi="Times New Roman"/>
      <w:lang w:val="en-US" w:eastAsia="en-US"/>
    </w:rPr>
  </w:style>
  <w:style w:type="character" w:styleId="UnresolvedMention">
    <w:name w:val="Unresolved Mention"/>
    <w:basedOn w:val="DefaultParagraphFont"/>
    <w:uiPriority w:val="99"/>
    <w:rsid w:val="007237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5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anestekhdam.ir" TargetMode="External"/><Relationship Id="rId13" Type="http://schemas.openxmlformats.org/officeDocument/2006/relationships/hyperlink" Target="http://Www.iranestekhdam.ir" TargetMode="External"/><Relationship Id="rId18" Type="http://schemas.openxmlformats.org/officeDocument/2006/relationships/hyperlink" Target="http://Www.iranestekhdam.ir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iranestekhdam.ir" TargetMode="External"/><Relationship Id="rId17" Type="http://schemas.openxmlformats.org/officeDocument/2006/relationships/hyperlink" Target="http://Www.iranestekhdam.i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ranestekhdam.ir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ranestekhdam.ir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Www.iranestekhdam.ir" TargetMode="External"/><Relationship Id="rId19" Type="http://schemas.openxmlformats.org/officeDocument/2006/relationships/hyperlink" Target="http://Www.iranestekhdam.i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03C469-5ACB-4465-9D97-7D378E274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1666068690_رزومه-4</Template>
  <TotalTime>2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ECOLE HOTELIERE LAUSANNE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Isabel Mozo</dc:creator>
  <cp:lastModifiedBy>Altin-System</cp:lastModifiedBy>
  <cp:revision>2</cp:revision>
  <dcterms:created xsi:type="dcterms:W3CDTF">2026-06-17T11:56:00Z</dcterms:created>
  <dcterms:modified xsi:type="dcterms:W3CDTF">2026-06-17T11:56:00Z</dcterms:modified>
</cp:coreProperties>
</file>