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5EF71" w14:textId="0693917E" w:rsidR="003F13BD" w:rsidRDefault="00032DFD" w:rsidP="00915261">
      <w:pPr>
        <w:bidi/>
      </w:pPr>
      <w:r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3BF0F0" wp14:editId="2F39B0BB">
                <wp:simplePos x="0" y="0"/>
                <wp:positionH relativeFrom="margin">
                  <wp:posOffset>-3175</wp:posOffset>
                </wp:positionH>
                <wp:positionV relativeFrom="paragraph">
                  <wp:posOffset>2314765</wp:posOffset>
                </wp:positionV>
                <wp:extent cx="4317365" cy="5498276"/>
                <wp:effectExtent l="0" t="0" r="6985" b="7620"/>
                <wp:wrapNone/>
                <wp:docPr id="11" name="experienc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7365" cy="54982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2D1C24" w14:textId="77777777" w:rsidR="00426D3A" w:rsidRPr="007D13DC" w:rsidRDefault="00426D3A" w:rsidP="00915261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 xml:space="preserve">تجربه کاری </w:t>
                            </w:r>
                          </w:p>
                          <w:p w14:paraId="48574A97" w14:textId="77777777" w:rsidR="00426D3A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  <w:lang w:bidi="ar-SA"/>
                              </w:rPr>
                              <w:t>محل درج عنوان شغلی</w:t>
                            </w:r>
                          </w:p>
                          <w:p w14:paraId="29B815E0" w14:textId="46DF1D81" w:rsidR="00426D3A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  <w:lang w:bidi="ar-SA"/>
                              </w:rPr>
                              <w:t>نام شرکت</w:t>
                            </w:r>
                          </w:p>
                          <w:p w14:paraId="5942EEE8" w14:textId="26C3082C" w:rsidR="00915261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از تاریخ .... تا تاریخ .....</w:t>
                            </w:r>
                          </w:p>
                          <w:p w14:paraId="215ECFCB" w14:textId="0A829BDF" w:rsidR="00426D3A" w:rsidRPr="007D13DC" w:rsidRDefault="00915261" w:rsidP="00426D3A">
                            <w:pPr>
                              <w:pStyle w:val="BodyText"/>
                              <w:bidi/>
                              <w:spacing w:before="96" w:line="273" w:lineRule="auto"/>
                              <w:ind w:left="262" w:right="201"/>
                              <w:jc w:val="both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lang w:bidi="ar-SA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FC950B"/>
                                <w:sz w:val="24"/>
                                <w:szCs w:val="24"/>
                              </w:rPr>
                              <w:t>◊</w:t>
                            </w:r>
                            <w:r w:rsidR="00426D3A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پیشنهاد </w:t>
                            </w:r>
                            <w:hyperlink r:id="rId6" w:history="1">
                              <w:r w:rsidR="00426D3A" w:rsidRPr="007D13DC">
                                <w:rPr>
                                  <w:rStyle w:val="Hyperlink"/>
                                  <w:rFonts w:asciiTheme="minorBidi" w:hAnsiTheme="minorBidi" w:cs="B Nazanin" w:hint="cs"/>
                                  <w:color w:val="auto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  <w:t>ایران استخدام</w:t>
                              </w:r>
                            </w:hyperlink>
                            <w:r w:rsidR="00426D3A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: در این قسمت میتوانید به شرح وظایف و مسئولیت های خود بپردازید.</w:t>
                            </w:r>
                          </w:p>
                          <w:p w14:paraId="1FF1E578" w14:textId="4374AB40" w:rsidR="00915261" w:rsidRPr="007D13DC" w:rsidRDefault="00FD46D1" w:rsidP="00915261">
                            <w:pPr>
                              <w:pStyle w:val="BodyText"/>
                              <w:bidi/>
                              <w:spacing w:line="273" w:lineRule="auto"/>
                              <w:ind w:left="262" w:right="199"/>
                              <w:jc w:val="both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FC950B"/>
                                <w:sz w:val="24"/>
                                <w:szCs w:val="24"/>
                              </w:rPr>
                              <w:t>◊</w:t>
                            </w:r>
                            <w:r w:rsidRPr="007D13DC">
                              <w:rPr>
                                <w:rFonts w:asciiTheme="minorBidi" w:hAnsiTheme="minorBidi" w:cs="B Nazanin" w:hint="cs"/>
                                <w:color w:val="FC950B"/>
                                <w:spacing w:val="-24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 </w:t>
                            </w:r>
                            <w:r w:rsidRPr="007D13DC">
                              <w:rPr>
                                <w:rFonts w:asciiTheme="minorBidi" w:hAnsiTheme="minorBidi" w:cs="B Nazanin" w:hint="cs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پیشنهاد</w:t>
                            </w:r>
                            <w:r w:rsidR="00426D3A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</w:t>
                            </w:r>
                            <w:hyperlink r:id="rId7" w:history="1">
                              <w:r w:rsidR="00426D3A" w:rsidRPr="007D13DC">
                                <w:rPr>
                                  <w:rStyle w:val="Hyperlink"/>
                                  <w:rFonts w:asciiTheme="minorBidi" w:hAnsiTheme="minorBidi" w:cs="B Nazanin" w:hint="cs"/>
                                  <w:color w:val="auto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  <w:t>ایران استخدام</w:t>
                              </w:r>
                            </w:hyperlink>
                            <w:r w:rsidR="00426D3A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: در این قسمت میتوانید به شرح وظایف و مسئولیت های خود بپردازید.</w:t>
                            </w:r>
                          </w:p>
                          <w:p w14:paraId="30CF0516" w14:textId="77777777" w:rsidR="00426D3A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 xml:space="preserve">تجربه کاری </w:t>
                            </w:r>
                          </w:p>
                          <w:p w14:paraId="1102F2A3" w14:textId="77777777" w:rsidR="00426D3A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  <w:lang w:bidi="ar-SA"/>
                              </w:rPr>
                              <w:t>محل درج عنوان شغلی</w:t>
                            </w:r>
                          </w:p>
                          <w:p w14:paraId="3923224B" w14:textId="77777777" w:rsidR="00426D3A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  <w:lang w:bidi="ar-SA"/>
                              </w:rPr>
                              <w:t>نام شرکت</w:t>
                            </w:r>
                          </w:p>
                          <w:p w14:paraId="13E7713D" w14:textId="77777777" w:rsidR="00426D3A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از تاریخ .... تا تاریخ .....</w:t>
                            </w:r>
                          </w:p>
                          <w:p w14:paraId="30EFEA68" w14:textId="39CE2EF8" w:rsidR="00426D3A" w:rsidRPr="007D13DC" w:rsidRDefault="00426D3A" w:rsidP="00426D3A">
                            <w:pPr>
                              <w:pStyle w:val="BodyText"/>
                              <w:bidi/>
                              <w:spacing w:before="96" w:line="273" w:lineRule="auto"/>
                              <w:ind w:left="262" w:right="201"/>
                              <w:jc w:val="both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lang w:bidi="ar-SA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FC950B"/>
                                <w:sz w:val="24"/>
                                <w:szCs w:val="24"/>
                              </w:rPr>
                              <w:t>◊</w:t>
                            </w: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پیشنهاد </w:t>
                            </w:r>
                            <w:hyperlink r:id="rId8" w:history="1">
                              <w:r w:rsidR="00032DFD" w:rsidRPr="007D13DC">
                                <w:rPr>
                                  <w:rStyle w:val="Hyperlink"/>
                                  <w:rFonts w:asciiTheme="minorBidi" w:hAnsiTheme="minorBidi" w:cs="B Nazanin" w:hint="cs"/>
                                  <w:color w:val="auto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  <w:t>ایران استخدام</w:t>
                              </w:r>
                            </w:hyperlink>
                            <w:r w:rsidR="00032DFD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: </w:t>
                            </w: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در این قسمت میتوانید به شرح وظایف و مسئولیت های خود بپردازید.</w:t>
                            </w:r>
                          </w:p>
                          <w:p w14:paraId="7F0068ED" w14:textId="253FC026" w:rsidR="00426D3A" w:rsidRPr="007D13DC" w:rsidRDefault="00426D3A" w:rsidP="00426D3A">
                            <w:pPr>
                              <w:pStyle w:val="BodyText"/>
                              <w:bidi/>
                              <w:spacing w:line="273" w:lineRule="auto"/>
                              <w:ind w:left="262" w:right="199"/>
                              <w:jc w:val="both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FC950B"/>
                                <w:sz w:val="24"/>
                                <w:szCs w:val="24"/>
                              </w:rPr>
                              <w:t>◊</w:t>
                            </w:r>
                            <w:r w:rsidRPr="007D13DC">
                              <w:rPr>
                                <w:rFonts w:asciiTheme="minorBidi" w:hAnsiTheme="minorBidi" w:cs="B Nazanin"/>
                                <w:color w:val="FC950B"/>
                                <w:spacing w:val="-2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 </w:t>
                            </w:r>
                            <w:r w:rsidR="00032DFD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پیشنهاد </w:t>
                            </w:r>
                            <w:hyperlink r:id="rId9" w:history="1">
                              <w:r w:rsidR="00032DFD" w:rsidRPr="007D13DC">
                                <w:rPr>
                                  <w:rStyle w:val="Hyperlink"/>
                                  <w:rFonts w:asciiTheme="minorBidi" w:hAnsiTheme="minorBidi" w:cs="B Nazanin" w:hint="cs"/>
                                  <w:color w:val="auto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  <w:t>ایران استخدام</w:t>
                              </w:r>
                            </w:hyperlink>
                            <w:r w:rsidR="00032DFD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: </w:t>
                            </w: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در این قسمت میتوانید به شرح وظایف و مسئولیت های خود بپردازید.</w:t>
                            </w:r>
                          </w:p>
                          <w:p w14:paraId="61107975" w14:textId="77777777" w:rsidR="00915261" w:rsidRPr="007D13DC" w:rsidRDefault="00915261" w:rsidP="00915261">
                            <w:pPr>
                              <w:bidi/>
                              <w:ind w:left="262"/>
                              <w:rPr>
                                <w:rFonts w:asciiTheme="minorBidi" w:hAnsiTheme="minorBidi" w:cs="B Nazan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3BF0F0" id="_x0000_t202" coordsize="21600,21600" o:spt="202" path="m,l,21600r21600,l21600,xe">
                <v:stroke joinstyle="miter"/>
                <v:path gradientshapeok="t" o:connecttype="rect"/>
              </v:shapetype>
              <v:shape id="experience" o:spid="_x0000_s1026" type="#_x0000_t202" style="position:absolute;left:0;text-align:left;margin-left:-.25pt;margin-top:182.25pt;width:339.95pt;height:432.9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" fillcolor="white [3201]" stroked="f" strokeweight=".5pt">
                <v:textbox>
                  <w:txbxContent>
                    <w:p w14:paraId="712D1C24" w14:textId="77777777" w:rsidR="00426D3A" w:rsidRPr="007D13DC" w:rsidRDefault="00426D3A" w:rsidP="00915261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 xml:space="preserve">تجربه کاری </w:t>
                      </w:r>
                    </w:p>
                    <w:p w14:paraId="48574A97" w14:textId="77777777" w:rsidR="00426D3A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  <w:lang w:bidi="ar-SA"/>
                        </w:rPr>
                        <w:t>محل درج عنوان شغلی</w:t>
                      </w:r>
                    </w:p>
                    <w:p w14:paraId="29B815E0" w14:textId="46DF1D81" w:rsidR="00426D3A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  <w:lang w:bidi="ar-SA"/>
                        </w:rPr>
                        <w:t>نام شرکت</w:t>
                      </w:r>
                    </w:p>
                    <w:p w14:paraId="5942EEE8" w14:textId="26C3082C" w:rsidR="00915261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از تاریخ .... تا تاریخ .....</w:t>
                      </w:r>
                    </w:p>
                    <w:p w14:paraId="215ECFCB" w14:textId="0A829BDF" w:rsidR="00426D3A" w:rsidRPr="007D13DC" w:rsidRDefault="00915261" w:rsidP="00426D3A">
                      <w:pPr>
                        <w:pStyle w:val="BodyText"/>
                        <w:bidi/>
                        <w:spacing w:before="96" w:line="273" w:lineRule="auto"/>
                        <w:ind w:left="262" w:right="201"/>
                        <w:jc w:val="both"/>
                        <w:rPr>
                          <w:rFonts w:asciiTheme="minorBidi" w:hAnsiTheme="minorBidi" w:cs="B Nazanin"/>
                          <w:sz w:val="24"/>
                          <w:szCs w:val="24"/>
                          <w:lang w:bidi="ar-SA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FC950B"/>
                          <w:sz w:val="24"/>
                          <w:szCs w:val="24"/>
                        </w:rPr>
                        <w:t>◊</w:t>
                      </w:r>
                      <w:r w:rsidR="00426D3A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 پیشنهاد </w:t>
                      </w:r>
                      <w:hyperlink r:id="rId10" w:history="1">
                        <w:r w:rsidR="00426D3A" w:rsidRPr="007D13DC">
                          <w:rPr>
                            <w:rStyle w:val="Hyperlink"/>
                            <w:rFonts w:asciiTheme="minorBidi" w:hAnsiTheme="minorBidi" w:cs="B Nazanin" w:hint="cs"/>
                            <w:color w:val="auto"/>
                            <w:sz w:val="24"/>
                            <w:szCs w:val="24"/>
                            <w:rtl/>
                            <w:lang w:bidi="ar-SA"/>
                          </w:rPr>
                          <w:t>ایران استخدام</w:t>
                        </w:r>
                      </w:hyperlink>
                      <w:r w:rsidR="00426D3A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: در این قسمت میتوانید به شرح وظایف و مسئولیت های خود بپردازید.</w:t>
                      </w:r>
                    </w:p>
                    <w:p w14:paraId="1FF1E578" w14:textId="4374AB40" w:rsidR="00915261" w:rsidRPr="007D13DC" w:rsidRDefault="00FD46D1" w:rsidP="00915261">
                      <w:pPr>
                        <w:pStyle w:val="BodyText"/>
                        <w:bidi/>
                        <w:spacing w:line="273" w:lineRule="auto"/>
                        <w:ind w:left="262" w:right="199"/>
                        <w:jc w:val="both"/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FC950B"/>
                          <w:sz w:val="24"/>
                          <w:szCs w:val="24"/>
                        </w:rPr>
                        <w:t>◊</w:t>
                      </w:r>
                      <w:r w:rsidRPr="007D13DC">
                        <w:rPr>
                          <w:rFonts w:asciiTheme="minorBidi" w:hAnsiTheme="minorBidi" w:cs="B Nazanin" w:hint="cs"/>
                          <w:color w:val="FC950B"/>
                          <w:spacing w:val="-24"/>
                          <w:sz w:val="24"/>
                          <w:szCs w:val="24"/>
                          <w:rtl/>
                          <w:lang w:bidi="ar-SA"/>
                        </w:rPr>
                        <w:t xml:space="preserve">  </w:t>
                      </w:r>
                      <w:r w:rsidRPr="007D13DC">
                        <w:rPr>
                          <w:rFonts w:asciiTheme="minorBidi" w:hAnsiTheme="minorBidi" w:cs="B Nazanin" w:hint="cs"/>
                          <w:sz w:val="24"/>
                          <w:szCs w:val="24"/>
                          <w:rtl/>
                          <w:lang w:bidi="ar-SA"/>
                        </w:rPr>
                        <w:t>پیشنهاد</w:t>
                      </w:r>
                      <w:r w:rsidR="00426D3A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 </w:t>
                      </w:r>
                      <w:hyperlink r:id="rId11" w:history="1">
                        <w:r w:rsidR="00426D3A" w:rsidRPr="007D13DC">
                          <w:rPr>
                            <w:rStyle w:val="Hyperlink"/>
                            <w:rFonts w:asciiTheme="minorBidi" w:hAnsiTheme="minorBidi" w:cs="B Nazanin" w:hint="cs"/>
                            <w:color w:val="auto"/>
                            <w:sz w:val="24"/>
                            <w:szCs w:val="24"/>
                            <w:rtl/>
                            <w:lang w:bidi="ar-SA"/>
                          </w:rPr>
                          <w:t>ایران استخدام</w:t>
                        </w:r>
                      </w:hyperlink>
                      <w:r w:rsidR="00426D3A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: در این قسمت میتوانید به شرح وظایف و مسئولیت های خود بپردازید.</w:t>
                      </w:r>
                    </w:p>
                    <w:p w14:paraId="30CF0516" w14:textId="77777777" w:rsidR="00426D3A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 xml:space="preserve">تجربه کاری </w:t>
                      </w:r>
                    </w:p>
                    <w:p w14:paraId="1102F2A3" w14:textId="77777777" w:rsidR="00426D3A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  <w:lang w:bidi="ar-SA"/>
                        </w:rPr>
                        <w:t>محل درج عنوان شغلی</w:t>
                      </w:r>
                    </w:p>
                    <w:p w14:paraId="3923224B" w14:textId="77777777" w:rsidR="00426D3A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  <w:lang w:bidi="ar-SA"/>
                        </w:rPr>
                        <w:t>نام شرکت</w:t>
                      </w:r>
                    </w:p>
                    <w:p w14:paraId="13E7713D" w14:textId="77777777" w:rsidR="00426D3A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از تاریخ .... تا تاریخ .....</w:t>
                      </w:r>
                    </w:p>
                    <w:p w14:paraId="30EFEA68" w14:textId="39CE2EF8" w:rsidR="00426D3A" w:rsidRPr="007D13DC" w:rsidRDefault="00426D3A" w:rsidP="00426D3A">
                      <w:pPr>
                        <w:pStyle w:val="BodyText"/>
                        <w:bidi/>
                        <w:spacing w:before="96" w:line="273" w:lineRule="auto"/>
                        <w:ind w:left="262" w:right="201"/>
                        <w:jc w:val="both"/>
                        <w:rPr>
                          <w:rFonts w:asciiTheme="minorBidi" w:hAnsiTheme="minorBidi" w:cs="B Nazanin"/>
                          <w:sz w:val="24"/>
                          <w:szCs w:val="24"/>
                          <w:lang w:bidi="ar-SA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FC950B"/>
                          <w:sz w:val="24"/>
                          <w:szCs w:val="24"/>
                        </w:rPr>
                        <w:t>◊</w:t>
                      </w: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 پیشنهاد </w:t>
                      </w:r>
                      <w:hyperlink r:id="rId12" w:history="1">
                        <w:r w:rsidR="00032DFD" w:rsidRPr="007D13DC">
                          <w:rPr>
                            <w:rStyle w:val="Hyperlink"/>
                            <w:rFonts w:asciiTheme="minorBidi" w:hAnsiTheme="minorBidi" w:cs="B Nazanin" w:hint="cs"/>
                            <w:color w:val="auto"/>
                            <w:sz w:val="24"/>
                            <w:szCs w:val="24"/>
                            <w:rtl/>
                            <w:lang w:bidi="ar-SA"/>
                          </w:rPr>
                          <w:t>ایران استخدام</w:t>
                        </w:r>
                      </w:hyperlink>
                      <w:r w:rsidR="00032DFD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: </w:t>
                      </w: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در این قسمت میتوانید به شرح وظایف و مسئولیت های خود بپردازید.</w:t>
                      </w:r>
                    </w:p>
                    <w:p w14:paraId="7F0068ED" w14:textId="253FC026" w:rsidR="00426D3A" w:rsidRPr="007D13DC" w:rsidRDefault="00426D3A" w:rsidP="00426D3A">
                      <w:pPr>
                        <w:pStyle w:val="BodyText"/>
                        <w:bidi/>
                        <w:spacing w:line="273" w:lineRule="auto"/>
                        <w:ind w:left="262" w:right="199"/>
                        <w:jc w:val="both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FC950B"/>
                          <w:sz w:val="24"/>
                          <w:szCs w:val="24"/>
                        </w:rPr>
                        <w:t>◊</w:t>
                      </w:r>
                      <w:r w:rsidRPr="007D13DC">
                        <w:rPr>
                          <w:rFonts w:asciiTheme="minorBidi" w:hAnsiTheme="minorBidi" w:cs="B Nazanin"/>
                          <w:color w:val="FC950B"/>
                          <w:spacing w:val="-24"/>
                          <w:sz w:val="24"/>
                          <w:szCs w:val="24"/>
                        </w:rPr>
                        <w:t xml:space="preserve"> </w:t>
                      </w: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  </w:t>
                      </w:r>
                      <w:r w:rsidR="00032DFD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پیشنهاد </w:t>
                      </w:r>
                      <w:hyperlink r:id="rId13" w:history="1">
                        <w:r w:rsidR="00032DFD" w:rsidRPr="007D13DC">
                          <w:rPr>
                            <w:rStyle w:val="Hyperlink"/>
                            <w:rFonts w:asciiTheme="minorBidi" w:hAnsiTheme="minorBidi" w:cs="B Nazanin" w:hint="cs"/>
                            <w:color w:val="auto"/>
                            <w:sz w:val="24"/>
                            <w:szCs w:val="24"/>
                            <w:rtl/>
                            <w:lang w:bidi="ar-SA"/>
                          </w:rPr>
                          <w:t>ایران استخدام</w:t>
                        </w:r>
                      </w:hyperlink>
                      <w:r w:rsidR="00032DFD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: </w:t>
                      </w: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در این قسمت میتوانید به شرح وظایف و مسئولیت های خود بپردازید.</w:t>
                      </w:r>
                    </w:p>
                    <w:p w14:paraId="61107975" w14:textId="77777777" w:rsidR="00915261" w:rsidRPr="007D13DC" w:rsidRDefault="00915261" w:rsidP="00915261">
                      <w:pPr>
                        <w:bidi/>
                        <w:ind w:left="262"/>
                        <w:rPr>
                          <w:rFonts w:asciiTheme="minorBidi" w:hAnsiTheme="minorBidi" w:cs="B Nazani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D13DC">
        <w:rPr>
          <w:rFonts w:ascii="Times New Roman"/>
          <w:noProof/>
          <w:position w:val="-5"/>
          <w:sz w:val="20"/>
        </w:rPr>
        <w:drawing>
          <wp:anchor distT="0" distB="0" distL="114300" distR="114300" simplePos="0" relativeHeight="251671552" behindDoc="0" locked="0" layoutInCell="1" allowOverlap="1" wp14:anchorId="309F3FB3" wp14:editId="70526606">
            <wp:simplePos x="0" y="0"/>
            <wp:positionH relativeFrom="column">
              <wp:posOffset>4850130</wp:posOffset>
            </wp:positionH>
            <wp:positionV relativeFrom="paragraph">
              <wp:posOffset>9065895</wp:posOffset>
            </wp:positionV>
            <wp:extent cx="2054225" cy="435610"/>
            <wp:effectExtent l="0" t="0" r="3175" b="2540"/>
            <wp:wrapThrough wrapText="bothSides">
              <wp:wrapPolygon edited="0">
                <wp:start x="5609" y="0"/>
                <wp:lineTo x="0" y="0"/>
                <wp:lineTo x="0" y="18892"/>
                <wp:lineTo x="3005" y="20781"/>
                <wp:lineTo x="20632" y="20781"/>
                <wp:lineTo x="21433" y="16058"/>
                <wp:lineTo x="21433" y="2834"/>
                <wp:lineTo x="16626" y="0"/>
                <wp:lineTo x="5609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لوگو-متنی-ایران-استخدام-سفید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225" cy="435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0A39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547FCA" wp14:editId="019A4764">
                <wp:simplePos x="0" y="0"/>
                <wp:positionH relativeFrom="margin">
                  <wp:posOffset>232410</wp:posOffset>
                </wp:positionH>
                <wp:positionV relativeFrom="paragraph">
                  <wp:posOffset>7933500</wp:posOffset>
                </wp:positionV>
                <wp:extent cx="1753870" cy="1899920"/>
                <wp:effectExtent l="0" t="0" r="0" b="5080"/>
                <wp:wrapNone/>
                <wp:docPr id="13" name="socia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870" cy="1899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6F34A3" w14:textId="03E08DF6" w:rsidR="00915261" w:rsidRPr="007D13DC" w:rsidRDefault="00426D3A" w:rsidP="00915261">
                            <w:pPr>
                              <w:bidi/>
                              <w:rPr>
                                <w:rFonts w:asciiTheme="minorBidi" w:hAnsiTheme="minorBidi" w:cs="B Nazanin"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>رسانه های اجتماعی</w:t>
                            </w:r>
                          </w:p>
                          <w:p w14:paraId="76ABD7F1" w14:textId="35F11085" w:rsidR="00FD46D1" w:rsidRPr="007D13DC" w:rsidRDefault="00B4338B" w:rsidP="00FD46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spacing w:before="189"/>
                              <w:rPr>
                                <w:rFonts w:asciiTheme="minorBidi" w:hAnsiTheme="minorBidi" w:cs="B Nazanin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lang w:bidi="ar-SA"/>
                              </w:rPr>
                              <w:t>Instagram</w:t>
                            </w:r>
                          </w:p>
                          <w:p w14:paraId="398825CC" w14:textId="1661CABE" w:rsidR="00FD46D1" w:rsidRPr="007D13DC" w:rsidRDefault="00FD46D1" w:rsidP="00FD46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57"/>
                              </w:tabs>
                              <w:ind w:left="656"/>
                              <w:rPr>
                                <w:rFonts w:asciiTheme="minorBidi" w:hAnsiTheme="minorBidi" w:cs="B Nazanin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lang w:bidi="ar-SA"/>
                              </w:rPr>
                              <w:t>whatsapp</w:t>
                            </w:r>
                          </w:p>
                          <w:p w14:paraId="371ED6A8" w14:textId="2CDE1FDA" w:rsidR="00FD46D1" w:rsidRPr="007D13DC" w:rsidRDefault="00FD46D1" w:rsidP="00FD46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57"/>
                              </w:tabs>
                              <w:ind w:left="656"/>
                              <w:rPr>
                                <w:rFonts w:asciiTheme="minorBidi" w:hAnsiTheme="minorBidi" w:cs="B Nazanin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lang w:bidi="ar-SA"/>
                              </w:rPr>
                              <w:t>telegram</w:t>
                            </w:r>
                          </w:p>
                          <w:p w14:paraId="0936CCD3" w14:textId="7C1388CB" w:rsidR="00EB0D1C" w:rsidRPr="007D13DC" w:rsidRDefault="00FD46D1" w:rsidP="00B4338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rPr>
                                <w:rFonts w:asciiTheme="minorBidi" w:hAnsiTheme="minorBidi" w:cs="B Nazanin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lang w:bidi="ar-SA"/>
                              </w:rPr>
                              <w:t>linkedin</w:t>
                            </w:r>
                          </w:p>
                          <w:p w14:paraId="1473C2B8" w14:textId="2EE109BF" w:rsidR="00B4338B" w:rsidRPr="007D13DC" w:rsidRDefault="00B4338B" w:rsidP="00B4338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rPr>
                                <w:rFonts w:asciiTheme="minorBidi" w:hAnsiTheme="minorBidi" w:cs="B Nazanin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</w:rPr>
                              <w:t>facebook</w:t>
                            </w:r>
                          </w:p>
                          <w:p w14:paraId="0A3F9EFC" w14:textId="6E68437C" w:rsidR="00B4338B" w:rsidRPr="007D13DC" w:rsidRDefault="00B4338B" w:rsidP="00B4338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rPr>
                                <w:rFonts w:asciiTheme="minorBidi" w:hAnsiTheme="minorBidi" w:cs="B Nazanin"/>
                                <w:rtl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</w:rPr>
                              <w:t>twitter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47FCA" id="social" o:spid="_x0000_s1027" type="#_x0000_t202" style="position:absolute;left:0;text-align:left;margin-left:18.3pt;margin-top:624.7pt;width:138.1pt;height:149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" fillcolor="white [3201]" stroked="f" strokeweight=".5pt">
                <v:textbox>
                  <w:txbxContent>
                    <w:p w14:paraId="216F34A3" w14:textId="03E08DF6" w:rsidR="00915261" w:rsidRPr="007D13DC" w:rsidRDefault="00426D3A" w:rsidP="00915261">
                      <w:pPr>
                        <w:bidi/>
                        <w:rPr>
                          <w:rFonts w:asciiTheme="minorBidi" w:hAnsiTheme="minorBidi" w:cs="B Nazanin"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>رسانه های اجتماعی</w:t>
                      </w:r>
                    </w:p>
                    <w:p w14:paraId="76ABD7F1" w14:textId="35F11085" w:rsidR="00FD46D1" w:rsidRPr="007D13DC" w:rsidRDefault="00B4338B" w:rsidP="00FD46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spacing w:before="189"/>
                        <w:rPr>
                          <w:rFonts w:asciiTheme="minorBidi" w:hAnsiTheme="minorBidi" w:cs="B Nazanin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lang w:bidi="ar-SA"/>
                        </w:rPr>
                        <w:t>Instagram</w:t>
                      </w:r>
                    </w:p>
                    <w:p w14:paraId="398825CC" w14:textId="1661CABE" w:rsidR="00FD46D1" w:rsidRPr="007D13DC" w:rsidRDefault="00FD46D1" w:rsidP="00FD46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57"/>
                        </w:tabs>
                        <w:ind w:left="656"/>
                        <w:rPr>
                          <w:rFonts w:asciiTheme="minorBidi" w:hAnsiTheme="minorBidi" w:cs="B Nazanin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lang w:bidi="ar-SA"/>
                        </w:rPr>
                        <w:t>whatsapp</w:t>
                      </w:r>
                    </w:p>
                    <w:p w14:paraId="371ED6A8" w14:textId="2CDE1FDA" w:rsidR="00FD46D1" w:rsidRPr="007D13DC" w:rsidRDefault="00FD46D1" w:rsidP="00FD46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57"/>
                        </w:tabs>
                        <w:ind w:left="656"/>
                        <w:rPr>
                          <w:rFonts w:asciiTheme="minorBidi" w:hAnsiTheme="minorBidi" w:cs="B Nazanin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lang w:bidi="ar-SA"/>
                        </w:rPr>
                        <w:t>telegram</w:t>
                      </w:r>
                    </w:p>
                    <w:p w14:paraId="0936CCD3" w14:textId="7C1388CB" w:rsidR="00EB0D1C" w:rsidRPr="007D13DC" w:rsidRDefault="00FD46D1" w:rsidP="00B4338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rPr>
                          <w:rFonts w:asciiTheme="minorBidi" w:hAnsiTheme="minorBidi" w:cs="B Nazanin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lang w:bidi="ar-SA"/>
                        </w:rPr>
                        <w:t>linkedin</w:t>
                      </w:r>
                    </w:p>
                    <w:p w14:paraId="1473C2B8" w14:textId="2EE109BF" w:rsidR="00B4338B" w:rsidRPr="007D13DC" w:rsidRDefault="00B4338B" w:rsidP="00B4338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rPr>
                          <w:rFonts w:asciiTheme="minorBidi" w:hAnsiTheme="minorBidi" w:cs="B Nazanin"/>
                        </w:rPr>
                      </w:pPr>
                      <w:r w:rsidRPr="007D13DC">
                        <w:rPr>
                          <w:rFonts w:asciiTheme="minorBidi" w:hAnsiTheme="minorBidi" w:cs="B Nazanin"/>
                        </w:rPr>
                        <w:t>facebook</w:t>
                      </w:r>
                    </w:p>
                    <w:p w14:paraId="0A3F9EFC" w14:textId="6E68437C" w:rsidR="00B4338B" w:rsidRPr="007D13DC" w:rsidRDefault="00B4338B" w:rsidP="00B4338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rPr>
                          <w:rFonts w:asciiTheme="minorBidi" w:hAnsiTheme="minorBidi" w:cs="B Nazanin"/>
                          <w:rtl/>
                        </w:rPr>
                      </w:pPr>
                      <w:r w:rsidRPr="007D13DC">
                        <w:rPr>
                          <w:rFonts w:asciiTheme="minorBidi" w:hAnsiTheme="minorBidi" w:cs="B Nazanin"/>
                        </w:rPr>
                        <w:t>twitter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0A39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FDCF5C" wp14:editId="0F84B71F">
                <wp:simplePos x="0" y="0"/>
                <wp:positionH relativeFrom="column">
                  <wp:posOffset>2404110</wp:posOffset>
                </wp:positionH>
                <wp:positionV relativeFrom="paragraph">
                  <wp:posOffset>7925245</wp:posOffset>
                </wp:positionV>
                <wp:extent cx="1753870" cy="1938020"/>
                <wp:effectExtent l="0" t="0" r="0" b="5080"/>
                <wp:wrapNone/>
                <wp:docPr id="12" name="skill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870" cy="1938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B4A86D" w14:textId="49161CB7" w:rsidR="00915261" w:rsidRPr="007D13DC" w:rsidRDefault="00426D3A" w:rsidP="00915261">
                            <w:pPr>
                              <w:bidi/>
                              <w:rPr>
                                <w:rFonts w:asciiTheme="minorBidi" w:hAnsiTheme="minorBidi" w:cs="B Nazanin"/>
                                <w:sz w:val="36"/>
                                <w:szCs w:val="36"/>
                                <w:rtl/>
                                <w:lang w:bidi="fa-IR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>مهارت ها</w:t>
                            </w:r>
                          </w:p>
                          <w:p w14:paraId="2018EE37" w14:textId="167F1DEF" w:rsidR="00915261" w:rsidRPr="007D13DC" w:rsidRDefault="00426D3A" w:rsidP="009152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bidi/>
                              <w:spacing w:before="189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مهارت اول: </w:t>
                            </w:r>
                          </w:p>
                          <w:p w14:paraId="559AF19E" w14:textId="4528810D" w:rsidR="00915261" w:rsidRPr="007D13DC" w:rsidRDefault="00426D3A" w:rsidP="009152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57"/>
                              </w:tabs>
                              <w:bidi/>
                              <w:ind w:left="656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مهارت دوم: </w:t>
                            </w:r>
                          </w:p>
                          <w:p w14:paraId="3D7D8602" w14:textId="5BDB6AD5" w:rsidR="00915261" w:rsidRPr="007D13DC" w:rsidRDefault="00426D3A" w:rsidP="009152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57"/>
                              </w:tabs>
                              <w:bidi/>
                              <w:ind w:left="656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مهارت سوم: </w:t>
                            </w:r>
                          </w:p>
                          <w:p w14:paraId="266748FE" w14:textId="205AC858" w:rsidR="00915261" w:rsidRPr="007D13DC" w:rsidRDefault="00426D3A" w:rsidP="009152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bidi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مهارت چهارم:</w:t>
                            </w:r>
                          </w:p>
                          <w:p w14:paraId="509F099F" w14:textId="109BB276" w:rsidR="00915261" w:rsidRPr="007D13DC" w:rsidRDefault="00426D3A" w:rsidP="009152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bidi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مهارت پنجم:</w:t>
                            </w:r>
                          </w:p>
                          <w:p w14:paraId="0041020A" w14:textId="3775A0A3" w:rsidR="00915261" w:rsidRPr="007D13DC" w:rsidRDefault="00426D3A" w:rsidP="009152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63"/>
                              </w:tabs>
                              <w:bidi/>
                              <w:ind w:left="662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pacing w:val="-6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مهارت ششم: </w:t>
                            </w:r>
                          </w:p>
                          <w:p w14:paraId="09FBE8A6" w14:textId="77777777" w:rsidR="00915261" w:rsidRPr="007D13DC" w:rsidRDefault="00915261" w:rsidP="00915261">
                            <w:pPr>
                              <w:bidi/>
                              <w:rPr>
                                <w:rFonts w:asciiTheme="minorBidi" w:hAnsiTheme="minorBidi" w:cs="B Nazanin"/>
                                <w:rtl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DCF5C" id="skills" o:spid="_x0000_s1028" type="#_x0000_t202" style="position:absolute;left:0;text-align:left;margin-left:189.3pt;margin-top:624.05pt;width:138.1pt;height:152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" fillcolor="white [3201]" stroked="f" strokeweight=".5pt">
                <v:textbox>
                  <w:txbxContent>
                    <w:p w14:paraId="37B4A86D" w14:textId="49161CB7" w:rsidR="00915261" w:rsidRPr="007D13DC" w:rsidRDefault="00426D3A" w:rsidP="00915261">
                      <w:pPr>
                        <w:bidi/>
                        <w:rPr>
                          <w:rFonts w:asciiTheme="minorBidi" w:hAnsiTheme="minorBidi" w:cs="B Nazanin"/>
                          <w:sz w:val="36"/>
                          <w:szCs w:val="36"/>
                          <w:rtl/>
                          <w:lang w:bidi="fa-IR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>مهارت ها</w:t>
                      </w:r>
                    </w:p>
                    <w:p w14:paraId="2018EE37" w14:textId="167F1DEF" w:rsidR="00915261" w:rsidRPr="007D13DC" w:rsidRDefault="00426D3A" w:rsidP="009152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bidi/>
                        <w:spacing w:before="189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مهارت اول: </w:t>
                      </w:r>
                    </w:p>
                    <w:p w14:paraId="559AF19E" w14:textId="4528810D" w:rsidR="00915261" w:rsidRPr="007D13DC" w:rsidRDefault="00426D3A" w:rsidP="009152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57"/>
                        </w:tabs>
                        <w:bidi/>
                        <w:ind w:left="656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مهارت دوم: </w:t>
                      </w:r>
                    </w:p>
                    <w:p w14:paraId="3D7D8602" w14:textId="5BDB6AD5" w:rsidR="00915261" w:rsidRPr="007D13DC" w:rsidRDefault="00426D3A" w:rsidP="009152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57"/>
                        </w:tabs>
                        <w:bidi/>
                        <w:ind w:left="656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مهارت سوم: </w:t>
                      </w:r>
                    </w:p>
                    <w:p w14:paraId="266748FE" w14:textId="205AC858" w:rsidR="00915261" w:rsidRPr="007D13DC" w:rsidRDefault="00426D3A" w:rsidP="009152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bidi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مهارت چهارم:</w:t>
                      </w:r>
                    </w:p>
                    <w:p w14:paraId="509F099F" w14:textId="109BB276" w:rsidR="00915261" w:rsidRPr="007D13DC" w:rsidRDefault="00426D3A" w:rsidP="009152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bidi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مهارت پنجم:</w:t>
                      </w:r>
                    </w:p>
                    <w:p w14:paraId="0041020A" w14:textId="3775A0A3" w:rsidR="00915261" w:rsidRPr="007D13DC" w:rsidRDefault="00426D3A" w:rsidP="009152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63"/>
                        </w:tabs>
                        <w:bidi/>
                        <w:ind w:left="662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pacing w:val="-6"/>
                          <w:sz w:val="24"/>
                          <w:szCs w:val="24"/>
                          <w:rtl/>
                          <w:lang w:bidi="ar-SA"/>
                        </w:rPr>
                        <w:t xml:space="preserve">مهارت ششم: </w:t>
                      </w:r>
                    </w:p>
                    <w:p w14:paraId="09FBE8A6" w14:textId="77777777" w:rsidR="00915261" w:rsidRPr="007D13DC" w:rsidRDefault="00915261" w:rsidP="00915261">
                      <w:pPr>
                        <w:bidi/>
                        <w:rPr>
                          <w:rFonts w:asciiTheme="minorBidi" w:hAnsiTheme="minorBidi" w:cs="B Nazanin"/>
                          <w:rtl/>
                          <w:lang w:bidi="fa-I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338B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C17E51" wp14:editId="21B0E700">
                <wp:simplePos x="0" y="0"/>
                <wp:positionH relativeFrom="column">
                  <wp:posOffset>-206375</wp:posOffset>
                </wp:positionH>
                <wp:positionV relativeFrom="paragraph">
                  <wp:posOffset>104775</wp:posOffset>
                </wp:positionV>
                <wp:extent cx="6949440" cy="1831340"/>
                <wp:effectExtent l="38100" t="38100" r="41910" b="29845"/>
                <wp:wrapThrough wrapText="bothSides">
                  <wp:wrapPolygon edited="0">
                    <wp:start x="-118" y="-449"/>
                    <wp:lineTo x="-118" y="21795"/>
                    <wp:lineTo x="21671" y="21795"/>
                    <wp:lineTo x="21671" y="-449"/>
                    <wp:lineTo x="-118" y="-449"/>
                  </wp:wrapPolygon>
                </wp:wrapThrough>
                <wp:docPr id="1" name="nam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9440" cy="18313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C950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68356E" w14:textId="3AF2A34C" w:rsidR="00426D3A" w:rsidRPr="007D13DC" w:rsidRDefault="00426D3A" w:rsidP="00036F62">
                            <w:pPr>
                              <w:bidi/>
                              <w:spacing w:line="422" w:lineRule="exact"/>
                              <w:ind w:left="5026"/>
                              <w:jc w:val="center"/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  <w:lang w:bidi="fa-IR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  <w:rtl/>
                                <w:lang w:bidi="fa-IR"/>
                              </w:rPr>
                              <w:br/>
                            </w:r>
                          </w:p>
                          <w:p w14:paraId="2423862D" w14:textId="5A64C769" w:rsidR="00426D3A" w:rsidRPr="007D13DC" w:rsidRDefault="00370A39" w:rsidP="007D13DC">
                            <w:pPr>
                              <w:bidi/>
                              <w:ind w:left="5026"/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sz w:val="44"/>
                                <w:szCs w:val="44"/>
                                <w:rtl/>
                                <w:lang w:bidi="fa-IR"/>
                              </w:rPr>
                              <w:t>محل درج نام و نام خانوادگی</w:t>
                            </w: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  <w:rtl/>
                                <w:lang w:bidi="fa-IR"/>
                              </w:rPr>
                              <w:br/>
                            </w:r>
                            <w:r w:rsidRPr="007D13DC">
                              <w:rPr>
                                <w:rFonts w:asciiTheme="minorBidi" w:hAnsiTheme="minorBidi" w:cs="B Nazanin"/>
                                <w:color w:val="FF7D25"/>
                                <w:sz w:val="32"/>
                                <w:szCs w:val="32"/>
                                <w:rtl/>
                                <w:lang w:bidi="ar-SA"/>
                              </w:rPr>
                              <w:t xml:space="preserve">        </w:t>
                            </w:r>
                            <w:r w:rsidRPr="007D13DC">
                              <w:rPr>
                                <w:rFonts w:asciiTheme="minorBidi" w:hAnsiTheme="minorBidi" w:cs="B Nazanin"/>
                                <w:color w:val="FF7D25"/>
                                <w:sz w:val="32"/>
                                <w:szCs w:val="32"/>
                                <w:rtl/>
                              </w:rPr>
                              <w:t>محل درج عنوان شغلی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17E51" id="name" o:spid="_x0000_s1029" type="#_x0000_t202" style="position:absolute;left:0;text-align:left;margin-left:-16.25pt;margin-top:8.25pt;width:547.2pt;height:144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" filled="f" strokecolor="#fc950b" strokeweight="6pt">
                <v:textbox inset="0,0,0,0">
                  <w:txbxContent>
                    <w:p w14:paraId="1468356E" w14:textId="3AF2A34C" w:rsidR="00426D3A" w:rsidRPr="007D13DC" w:rsidRDefault="00426D3A" w:rsidP="00036F62">
                      <w:pPr>
                        <w:bidi/>
                        <w:spacing w:line="422" w:lineRule="exact"/>
                        <w:ind w:left="5026"/>
                        <w:jc w:val="center"/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  <w:lang w:bidi="fa-IR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  <w:rtl/>
                          <w:lang w:bidi="fa-IR"/>
                        </w:rPr>
                        <w:br/>
                      </w:r>
                    </w:p>
                    <w:p w14:paraId="2423862D" w14:textId="5A64C769" w:rsidR="00426D3A" w:rsidRPr="007D13DC" w:rsidRDefault="00370A39" w:rsidP="007D13DC">
                      <w:pPr>
                        <w:bidi/>
                        <w:ind w:left="5026"/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sz w:val="44"/>
                          <w:szCs w:val="44"/>
                          <w:rtl/>
                          <w:lang w:bidi="fa-IR"/>
                        </w:rPr>
                        <w:t>محل درج نام و نام خانوادگی</w:t>
                      </w:r>
                      <w:r w:rsidRPr="007D13DC"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  <w:rtl/>
                          <w:lang w:bidi="fa-IR"/>
                        </w:rPr>
                        <w:br/>
                      </w:r>
                      <w:r w:rsidRPr="007D13DC">
                        <w:rPr>
                          <w:rFonts w:asciiTheme="minorBidi" w:hAnsiTheme="minorBidi" w:cs="B Nazanin"/>
                          <w:color w:val="FF7D25"/>
                          <w:sz w:val="32"/>
                          <w:szCs w:val="32"/>
                          <w:rtl/>
                          <w:lang w:bidi="ar-SA"/>
                        </w:rPr>
                        <w:t xml:space="preserve">        </w:t>
                      </w:r>
                      <w:r w:rsidRPr="007D13DC">
                        <w:rPr>
                          <w:rFonts w:asciiTheme="minorBidi" w:hAnsiTheme="minorBidi" w:cs="B Nazanin"/>
                          <w:color w:val="FF7D25"/>
                          <w:sz w:val="32"/>
                          <w:szCs w:val="32"/>
                          <w:rtl/>
                        </w:rPr>
                        <w:t>محل درج عنوان شغلی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B4338B">
        <w:rPr>
          <w:rFonts w:ascii="Times New Roman"/>
          <w:noProof/>
          <w:position w:val="-5"/>
          <w:sz w:val="20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A828D06" wp14:editId="0A4AF307">
                <wp:simplePos x="0" y="0"/>
                <wp:positionH relativeFrom="margin">
                  <wp:posOffset>4688205</wp:posOffset>
                </wp:positionH>
                <wp:positionV relativeFrom="page">
                  <wp:posOffset>0</wp:posOffset>
                </wp:positionV>
                <wp:extent cx="2394585" cy="10672445"/>
                <wp:effectExtent l="0" t="0" r="5715" b="0"/>
                <wp:wrapNone/>
                <wp:docPr id="3" name="side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4585" cy="10672445"/>
                          <a:chOff x="150" y="255"/>
                          <a:chExt cx="3771" cy="16366"/>
                        </a:xfrm>
                      </wpg:grpSpPr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50" y="255"/>
                            <a:ext cx="3771" cy="16366"/>
                          </a:xfrm>
                          <a:prstGeom prst="rect">
                            <a:avLst/>
                          </a:prstGeom>
                          <a:solidFill>
                            <a:srgbClr val="5253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9" y="1092"/>
                            <a:ext cx="1751" cy="22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8C8496" id="sider" o:spid="_x0000_s1026" style="position:absolute;margin-left:369.15pt;margin-top:0;width:188.55pt;height:840.35pt;z-index:-251658240;mso-position-horizontal-relative:margin;mso-position-vertical-relative:page" coordorigin="150,255" coordsize="3771,163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">
                <v:rect id="Rectangle 4" o:spid="_x0000_s1027" style="position:absolute;left:150;top:255;width:3771;height:16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" fillcolor="#52536f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style="position:absolute;left:949;top:1092;width:1751;height:2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">
                  <v:imagedata r:id="rId16" o:title=""/>
                </v:shape>
                <w10:wrap anchorx="margin" anchory="page"/>
              </v:group>
            </w:pict>
          </mc:Fallback>
        </mc:AlternateContent>
      </w:r>
      <w:r w:rsidR="00FD46D1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95F9FD" wp14:editId="1D857E40">
                <wp:simplePos x="0" y="0"/>
                <wp:positionH relativeFrom="margin">
                  <wp:posOffset>4804410</wp:posOffset>
                </wp:positionH>
                <wp:positionV relativeFrom="paragraph">
                  <wp:posOffset>6517005</wp:posOffset>
                </wp:positionV>
                <wp:extent cx="1978660" cy="2196465"/>
                <wp:effectExtent l="0" t="0" r="0" b="0"/>
                <wp:wrapNone/>
                <wp:docPr id="9" name="educatio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8660" cy="2196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5DA619" w14:textId="3A60F7A1" w:rsidR="00915261" w:rsidRPr="007D13DC" w:rsidRDefault="00214022" w:rsidP="00915261">
                            <w:pPr>
                              <w:bidi/>
                              <w:spacing w:before="241"/>
                              <w:ind w:left="-15"/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>تحصیلات</w:t>
                            </w:r>
                          </w:p>
                          <w:p w14:paraId="55B9F262" w14:textId="33EAAF59" w:rsidR="00915261" w:rsidRPr="007D13DC" w:rsidRDefault="00214022" w:rsidP="00915261">
                            <w:pPr>
                              <w:bidi/>
                              <w:spacing w:before="116" w:line="249" w:lineRule="auto"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عنوان مدرک تحصیلی</w:t>
                            </w:r>
                          </w:p>
                          <w:p w14:paraId="5994899E" w14:textId="053621D5" w:rsidR="00915261" w:rsidRPr="007D13DC" w:rsidRDefault="00214022" w:rsidP="00915261">
                            <w:pPr>
                              <w:bidi/>
                              <w:spacing w:before="52"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نام دانشگاه | سال اخذ مدرک</w:t>
                            </w:r>
                          </w:p>
                          <w:p w14:paraId="7284DC7B" w14:textId="77777777" w:rsidR="00915261" w:rsidRPr="007D13DC" w:rsidRDefault="00915261" w:rsidP="00915261">
                            <w:pPr>
                              <w:bidi/>
                              <w:spacing w:before="116" w:line="249" w:lineRule="auto"/>
                              <w:ind w:left="-15"/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</w:rPr>
                            </w:pPr>
                          </w:p>
                          <w:p w14:paraId="2D77001D" w14:textId="77777777" w:rsidR="00214022" w:rsidRPr="007D13DC" w:rsidRDefault="00214022" w:rsidP="00214022">
                            <w:pPr>
                              <w:bidi/>
                              <w:spacing w:before="116" w:line="249" w:lineRule="auto"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عنوان مدرک تحصیلی</w:t>
                            </w:r>
                          </w:p>
                          <w:p w14:paraId="494C2BDB" w14:textId="77777777" w:rsidR="00214022" w:rsidRPr="007D13DC" w:rsidRDefault="00214022" w:rsidP="00214022">
                            <w:pPr>
                              <w:bidi/>
                              <w:spacing w:before="52"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نام دانشگاه | سال اخذ مدرک</w:t>
                            </w:r>
                          </w:p>
                          <w:p w14:paraId="1B8B48DC" w14:textId="77777777" w:rsidR="00915261" w:rsidRPr="007D13DC" w:rsidRDefault="00915261" w:rsidP="00915261">
                            <w:pPr>
                              <w:bidi/>
                              <w:ind w:left="-15"/>
                              <w:rPr>
                                <w:rFonts w:asciiTheme="minorBidi" w:hAnsiTheme="minorBidi" w:cs="B Nazan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5F9FD" id="education" o:spid="_x0000_s1030" type="#_x0000_t202" style="position:absolute;left:0;text-align:left;margin-left:378.3pt;margin-top:513.15pt;width:155.8pt;height:172.9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" filled="f" stroked="f" strokeweight=".5pt">
                <v:textbox>
                  <w:txbxContent>
                    <w:p w14:paraId="5A5DA619" w14:textId="3A60F7A1" w:rsidR="00915261" w:rsidRPr="007D13DC" w:rsidRDefault="00214022" w:rsidP="00915261">
                      <w:pPr>
                        <w:bidi/>
                        <w:spacing w:before="241"/>
                        <w:ind w:left="-15"/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>تحصیلات</w:t>
                      </w:r>
                    </w:p>
                    <w:p w14:paraId="55B9F262" w14:textId="33EAAF59" w:rsidR="00915261" w:rsidRPr="007D13DC" w:rsidRDefault="00214022" w:rsidP="00915261">
                      <w:pPr>
                        <w:bidi/>
                        <w:spacing w:before="116" w:line="249" w:lineRule="auto"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عنوان مدرک تحصیلی</w:t>
                      </w:r>
                    </w:p>
                    <w:p w14:paraId="5994899E" w14:textId="053621D5" w:rsidR="00915261" w:rsidRPr="007D13DC" w:rsidRDefault="00214022" w:rsidP="00915261">
                      <w:pPr>
                        <w:bidi/>
                        <w:spacing w:before="52"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نام دانشگاه | سال اخذ مدرک</w:t>
                      </w:r>
                    </w:p>
                    <w:p w14:paraId="7284DC7B" w14:textId="77777777" w:rsidR="00915261" w:rsidRPr="007D13DC" w:rsidRDefault="00915261" w:rsidP="00915261">
                      <w:pPr>
                        <w:bidi/>
                        <w:spacing w:before="116" w:line="249" w:lineRule="auto"/>
                        <w:ind w:left="-15"/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</w:rPr>
                      </w:pPr>
                    </w:p>
                    <w:p w14:paraId="2D77001D" w14:textId="77777777" w:rsidR="00214022" w:rsidRPr="007D13DC" w:rsidRDefault="00214022" w:rsidP="00214022">
                      <w:pPr>
                        <w:bidi/>
                        <w:spacing w:before="116" w:line="249" w:lineRule="auto"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عنوان مدرک تحصیلی</w:t>
                      </w:r>
                    </w:p>
                    <w:p w14:paraId="494C2BDB" w14:textId="77777777" w:rsidR="00214022" w:rsidRPr="007D13DC" w:rsidRDefault="00214022" w:rsidP="00214022">
                      <w:pPr>
                        <w:bidi/>
                        <w:spacing w:before="52"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نام دانشگاه | سال اخذ مدرک</w:t>
                      </w:r>
                    </w:p>
                    <w:p w14:paraId="1B8B48DC" w14:textId="77777777" w:rsidR="00915261" w:rsidRPr="007D13DC" w:rsidRDefault="00915261" w:rsidP="00915261">
                      <w:pPr>
                        <w:bidi/>
                        <w:ind w:left="-15"/>
                        <w:rPr>
                          <w:rFonts w:asciiTheme="minorBidi" w:hAnsiTheme="minorBidi" w:cs="B Nazani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6D1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842D64" wp14:editId="0C892732">
                <wp:simplePos x="0" y="0"/>
                <wp:positionH relativeFrom="margin">
                  <wp:posOffset>4802505</wp:posOffset>
                </wp:positionH>
                <wp:positionV relativeFrom="paragraph">
                  <wp:posOffset>4701540</wp:posOffset>
                </wp:positionV>
                <wp:extent cx="1978660" cy="1518285"/>
                <wp:effectExtent l="0" t="0" r="0" b="5715"/>
                <wp:wrapThrough wrapText="bothSides">
                  <wp:wrapPolygon edited="0">
                    <wp:start x="624" y="0"/>
                    <wp:lineTo x="624" y="21410"/>
                    <wp:lineTo x="20796" y="21410"/>
                    <wp:lineTo x="20796" y="0"/>
                    <wp:lineTo x="624" y="0"/>
                  </wp:wrapPolygon>
                </wp:wrapThrough>
                <wp:docPr id="8" name="refrence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8660" cy="151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879395" w14:textId="52BDD215" w:rsidR="00915261" w:rsidRPr="007D13DC" w:rsidRDefault="00214022" w:rsidP="00915261">
                            <w:pPr>
                              <w:bidi/>
                              <w:spacing w:before="217"/>
                              <w:ind w:left="-15"/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>معرف ها</w:t>
                            </w:r>
                          </w:p>
                          <w:p w14:paraId="313582FD" w14:textId="7B4C8C45" w:rsidR="00915261" w:rsidRPr="007D13DC" w:rsidRDefault="00214022" w:rsidP="00915261">
                            <w:pPr>
                              <w:bidi/>
                              <w:spacing w:before="107" w:line="268" w:lineRule="auto"/>
                              <w:ind w:left="-15" w:right="787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نام و نام خانوادگی</w:t>
                            </w:r>
                          </w:p>
                          <w:p w14:paraId="6CEEDECD" w14:textId="69E0C8CB" w:rsidR="00915261" w:rsidRPr="007D13DC" w:rsidRDefault="00214022" w:rsidP="00915261">
                            <w:pPr>
                              <w:bidi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شماره تماس</w:t>
                            </w:r>
                          </w:p>
                          <w:p w14:paraId="22E655D6" w14:textId="5C80AB0C" w:rsidR="00915261" w:rsidRPr="007D13DC" w:rsidRDefault="00214022" w:rsidP="00915261">
                            <w:pPr>
                              <w:bidi/>
                              <w:spacing w:before="193" w:line="268" w:lineRule="auto"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نام و نام خانوادگی</w:t>
                            </w:r>
                          </w:p>
                          <w:p w14:paraId="7977B3DA" w14:textId="1DDD2ECC" w:rsidR="00915261" w:rsidRPr="007D13DC" w:rsidRDefault="00214022" w:rsidP="00915261">
                            <w:pPr>
                              <w:bidi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شماره تماس</w:t>
                            </w:r>
                          </w:p>
                          <w:p w14:paraId="6987D725" w14:textId="77777777" w:rsidR="00915261" w:rsidRPr="007D13DC" w:rsidRDefault="00915261" w:rsidP="00915261">
                            <w:pPr>
                              <w:bidi/>
                              <w:ind w:left="-15"/>
                              <w:rPr>
                                <w:rFonts w:cs="B Nazan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42D64" id="refrences" o:spid="_x0000_s1031" type="#_x0000_t202" style="position:absolute;left:0;text-align:left;margin-left:378.15pt;margin-top:370.2pt;width:155.8pt;height:119.5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" filled="f" stroked="f" strokeweight=".5pt">
                <v:textbox>
                  <w:txbxContent>
                    <w:p w14:paraId="09879395" w14:textId="52BDD215" w:rsidR="00915261" w:rsidRPr="007D13DC" w:rsidRDefault="00214022" w:rsidP="00915261">
                      <w:pPr>
                        <w:bidi/>
                        <w:spacing w:before="217"/>
                        <w:ind w:left="-15"/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>معرف ها</w:t>
                      </w:r>
                    </w:p>
                    <w:p w14:paraId="313582FD" w14:textId="7B4C8C45" w:rsidR="00915261" w:rsidRPr="007D13DC" w:rsidRDefault="00214022" w:rsidP="00915261">
                      <w:pPr>
                        <w:bidi/>
                        <w:spacing w:before="107" w:line="268" w:lineRule="auto"/>
                        <w:ind w:left="-15" w:right="787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نام و نام خانوادگی</w:t>
                      </w:r>
                    </w:p>
                    <w:p w14:paraId="6CEEDECD" w14:textId="69E0C8CB" w:rsidR="00915261" w:rsidRPr="007D13DC" w:rsidRDefault="00214022" w:rsidP="00915261">
                      <w:pPr>
                        <w:bidi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شماره تماس</w:t>
                      </w:r>
                    </w:p>
                    <w:p w14:paraId="22E655D6" w14:textId="5C80AB0C" w:rsidR="00915261" w:rsidRPr="007D13DC" w:rsidRDefault="00214022" w:rsidP="00915261">
                      <w:pPr>
                        <w:bidi/>
                        <w:spacing w:before="193" w:line="268" w:lineRule="auto"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نام و نام خانوادگی</w:t>
                      </w:r>
                    </w:p>
                    <w:p w14:paraId="7977B3DA" w14:textId="1DDD2ECC" w:rsidR="00915261" w:rsidRPr="007D13DC" w:rsidRDefault="00214022" w:rsidP="00915261">
                      <w:pPr>
                        <w:bidi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شماره تماس</w:t>
                      </w:r>
                    </w:p>
                    <w:p w14:paraId="6987D725" w14:textId="77777777" w:rsidR="00915261" w:rsidRPr="007D13DC" w:rsidRDefault="00915261" w:rsidP="00915261">
                      <w:pPr>
                        <w:bidi/>
                        <w:ind w:left="-15"/>
                        <w:rPr>
                          <w:rFonts w:cs="B Nazanin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FD46D1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314827" wp14:editId="7F2322D4">
                <wp:simplePos x="0" y="0"/>
                <wp:positionH relativeFrom="margin">
                  <wp:posOffset>4899660</wp:posOffset>
                </wp:positionH>
                <wp:positionV relativeFrom="paragraph">
                  <wp:posOffset>3049270</wp:posOffset>
                </wp:positionV>
                <wp:extent cx="1978660" cy="1590040"/>
                <wp:effectExtent l="0" t="0" r="0" b="0"/>
                <wp:wrapNone/>
                <wp:docPr id="10" name="contact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8660" cy="159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E69348" w14:textId="7F777A82" w:rsidR="00915261" w:rsidRPr="007D13DC" w:rsidRDefault="00214022" w:rsidP="00915261">
                            <w:pPr>
                              <w:bidi/>
                              <w:spacing w:before="217"/>
                              <w:ind w:left="-18"/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>اطلاعات تماس</w:t>
                            </w:r>
                          </w:p>
                          <w:p w14:paraId="293F8D85" w14:textId="77777777" w:rsidR="00214022" w:rsidRPr="007D13DC" w:rsidRDefault="00214022" w:rsidP="00915261">
                            <w:pPr>
                              <w:bidi/>
                              <w:spacing w:before="52"/>
                              <w:ind w:left="-18"/>
                              <w:rPr>
                                <w:rFonts w:ascii="Arial" w:hAnsi="Arial" w:cs="B Nazanin"/>
                                <w:caps/>
                                <w:color w:val="ACB9CA" w:themeColor="text2" w:themeTint="66"/>
                                <w:kern w:val="24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7D13DC">
                              <w:rPr>
                                <w:rFonts w:ascii="Arial" w:hAnsi="Arial" w:cs="B Nazanin"/>
                                <w:caps/>
                                <w:color w:val="ACB9CA" w:themeColor="text2" w:themeTint="66"/>
                                <w:kern w:val="24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۰۲۱-۹۱۳۰۰۰۱۳</w:t>
                            </w:r>
                          </w:p>
                          <w:p w14:paraId="5E9C9F1B" w14:textId="601F3BA2" w:rsidR="00214022" w:rsidRPr="007D13DC" w:rsidRDefault="00214022" w:rsidP="00214022">
                            <w:pPr>
                              <w:bidi/>
                              <w:spacing w:before="52"/>
                              <w:ind w:left="-18"/>
                              <w:rPr>
                                <w:rFonts w:ascii="Arial" w:hAnsi="Arial" w:cs="B Nazanin"/>
                                <w:color w:val="ACB9CA" w:themeColor="text2" w:themeTint="66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hyperlink r:id="rId17" w:history="1">
                              <w:r w:rsidRPr="007D13DC">
                                <w:rPr>
                                  <w:rStyle w:val="Hyperlink"/>
                                  <w:rFonts w:ascii="Arial" w:hAnsi="Arial" w:cs="B Nazanin"/>
                                  <w:color w:val="ACB9CA" w:themeColor="text2" w:themeTint="66"/>
                                  <w:sz w:val="24"/>
                                  <w:szCs w:val="24"/>
                                  <w:lang w:bidi="fa-IR"/>
                                </w:rPr>
                                <w:t>info@iranestekhdam.ir</w:t>
                              </w:r>
                            </w:hyperlink>
                          </w:p>
                          <w:p w14:paraId="4367AFB5" w14:textId="31B3DD61" w:rsidR="00915261" w:rsidRPr="007D13DC" w:rsidRDefault="00214022" w:rsidP="00214022">
                            <w:pPr>
                              <w:bidi/>
                              <w:spacing w:before="52"/>
                              <w:ind w:left="-18"/>
                              <w:rPr>
                                <w:rFonts w:cs="B Nazanin"/>
                                <w:color w:val="ACB9CA" w:themeColor="text2" w:themeTint="66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cs="B Nazanin"/>
                                <w:color w:val="ACB9CA" w:themeColor="text2" w:themeTint="66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w:history="1">
                              <w:r w:rsidRPr="007D13DC">
                                <w:rPr>
                                  <w:rStyle w:val="Hyperlink"/>
                                  <w:rFonts w:cs="B Nazanin"/>
                                  <w:color w:val="ACB9CA" w:themeColor="text2" w:themeTint="66"/>
                                  <w:sz w:val="24"/>
                                  <w:szCs w:val="24"/>
                                </w:rPr>
                                <w:t>Www.</w:t>
                              </w:r>
                              <w:r w:rsidRPr="007D13DC">
                                <w:rPr>
                                  <w:rStyle w:val="Hyperlink"/>
                                  <w:rFonts w:ascii="Arial" w:hAnsi="Arial" w:cs="B Nazanin"/>
                                  <w:color w:val="ACB9CA" w:themeColor="text2" w:themeTint="66"/>
                                  <w:sz w:val="24"/>
                                  <w:szCs w:val="24"/>
                                  <w:lang w:bidi="fa-IR"/>
                                </w:rPr>
                                <w:t>iranestekhdam.ir</w:t>
                              </w:r>
                              <w:r w:rsidRPr="007D13DC">
                                <w:rPr>
                                  <w:rStyle w:val="Hyperlink"/>
                                  <w:rFonts w:cs="B Nazanin"/>
                                  <w:color w:val="ACB9CA" w:themeColor="text2" w:themeTint="66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hyperlink>
                          </w:p>
                          <w:p w14:paraId="4C49C0D6" w14:textId="6869C8C0" w:rsidR="00915261" w:rsidRPr="007D13DC" w:rsidRDefault="00915261" w:rsidP="00915261">
                            <w:pPr>
                              <w:bidi/>
                              <w:ind w:left="-18"/>
                              <w:rPr>
                                <w:rFonts w:cs="B Nazanin"/>
                                <w:color w:val="D0CECE" w:themeColor="background2" w:themeShade="E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14827" id="contacts" o:spid="_x0000_s1032" type="#_x0000_t202" style="position:absolute;left:0;text-align:left;margin-left:385.8pt;margin-top:240.1pt;width:155.8pt;height:125.2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" filled="f" stroked="f" strokeweight=".5pt">
                <v:textbox>
                  <w:txbxContent>
                    <w:p w14:paraId="66E69348" w14:textId="7F777A82" w:rsidR="00915261" w:rsidRPr="007D13DC" w:rsidRDefault="00214022" w:rsidP="00915261">
                      <w:pPr>
                        <w:bidi/>
                        <w:spacing w:before="217"/>
                        <w:ind w:left="-18"/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>اطلاعات تماس</w:t>
                      </w:r>
                    </w:p>
                    <w:p w14:paraId="293F8D85" w14:textId="77777777" w:rsidR="00214022" w:rsidRPr="007D13DC" w:rsidRDefault="00214022" w:rsidP="00915261">
                      <w:pPr>
                        <w:bidi/>
                        <w:spacing w:before="52"/>
                        <w:ind w:left="-18"/>
                        <w:rPr>
                          <w:rFonts w:ascii="Arial" w:hAnsi="Arial" w:cs="B Nazanin"/>
                          <w:caps/>
                          <w:color w:val="ACB9CA" w:themeColor="text2" w:themeTint="66"/>
                          <w:kern w:val="24"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7D13DC">
                        <w:rPr>
                          <w:rFonts w:ascii="Arial" w:hAnsi="Arial" w:cs="B Nazanin"/>
                          <w:caps/>
                          <w:color w:val="ACB9CA" w:themeColor="text2" w:themeTint="66"/>
                          <w:kern w:val="24"/>
                          <w:sz w:val="24"/>
                          <w:szCs w:val="24"/>
                          <w:rtl/>
                          <w:lang w:bidi="fa-IR"/>
                        </w:rPr>
                        <w:t>۰۲۱-۹۱۳۰۰۰۱۳</w:t>
                      </w:r>
                    </w:p>
                    <w:p w14:paraId="5E9C9F1B" w14:textId="601F3BA2" w:rsidR="00214022" w:rsidRPr="007D13DC" w:rsidRDefault="00214022" w:rsidP="00214022">
                      <w:pPr>
                        <w:bidi/>
                        <w:spacing w:before="52"/>
                        <w:ind w:left="-18"/>
                        <w:rPr>
                          <w:rFonts w:ascii="Arial" w:hAnsi="Arial" w:cs="B Nazanin"/>
                          <w:color w:val="ACB9CA" w:themeColor="text2" w:themeTint="66"/>
                          <w:sz w:val="24"/>
                          <w:szCs w:val="24"/>
                          <w:rtl/>
                          <w:lang w:bidi="fa-IR"/>
                        </w:rPr>
                      </w:pPr>
                      <w:hyperlink r:id="rId18" w:history="1">
                        <w:r w:rsidRPr="007D13DC">
                          <w:rPr>
                            <w:rStyle w:val="Hyperlink"/>
                            <w:rFonts w:ascii="Arial" w:hAnsi="Arial" w:cs="B Nazanin"/>
                            <w:color w:val="ACB9CA" w:themeColor="text2" w:themeTint="66"/>
                            <w:sz w:val="24"/>
                            <w:szCs w:val="24"/>
                            <w:lang w:bidi="fa-IR"/>
                          </w:rPr>
                          <w:t>info@iranestekhdam.ir</w:t>
                        </w:r>
                      </w:hyperlink>
                    </w:p>
                    <w:p w14:paraId="4367AFB5" w14:textId="31B3DD61" w:rsidR="00915261" w:rsidRPr="007D13DC" w:rsidRDefault="00214022" w:rsidP="00214022">
                      <w:pPr>
                        <w:bidi/>
                        <w:spacing w:before="52"/>
                        <w:ind w:left="-18"/>
                        <w:rPr>
                          <w:rFonts w:cs="B Nazanin"/>
                          <w:color w:val="ACB9CA" w:themeColor="text2" w:themeTint="66"/>
                          <w:sz w:val="24"/>
                          <w:szCs w:val="24"/>
                        </w:rPr>
                      </w:pPr>
                      <w:r w:rsidRPr="007D13DC">
                        <w:rPr>
                          <w:rFonts w:cs="B Nazanin"/>
                          <w:color w:val="ACB9CA" w:themeColor="text2" w:themeTint="66"/>
                          <w:sz w:val="24"/>
                          <w:szCs w:val="24"/>
                        </w:rPr>
                        <w:t xml:space="preserve"> </w:t>
                      </w:r>
                      <w:hyperlink w:history="1">
                        <w:r w:rsidRPr="007D13DC">
                          <w:rPr>
                            <w:rStyle w:val="Hyperlink"/>
                            <w:rFonts w:cs="B Nazanin"/>
                            <w:color w:val="ACB9CA" w:themeColor="text2" w:themeTint="66"/>
                            <w:sz w:val="24"/>
                            <w:szCs w:val="24"/>
                          </w:rPr>
                          <w:t>Www.</w:t>
                        </w:r>
                        <w:r w:rsidRPr="007D13DC">
                          <w:rPr>
                            <w:rStyle w:val="Hyperlink"/>
                            <w:rFonts w:ascii="Arial" w:hAnsi="Arial" w:cs="B Nazanin"/>
                            <w:color w:val="ACB9CA" w:themeColor="text2" w:themeTint="66"/>
                            <w:sz w:val="24"/>
                            <w:szCs w:val="24"/>
                            <w:lang w:bidi="fa-IR"/>
                          </w:rPr>
                          <w:t>iranestekhdam.ir</w:t>
                        </w:r>
                        <w:r w:rsidRPr="007D13DC">
                          <w:rPr>
                            <w:rStyle w:val="Hyperlink"/>
                            <w:rFonts w:cs="B Nazanin"/>
                            <w:color w:val="ACB9CA" w:themeColor="text2" w:themeTint="66"/>
                            <w:sz w:val="24"/>
                            <w:szCs w:val="24"/>
                          </w:rPr>
                          <w:t xml:space="preserve"> </w:t>
                        </w:r>
                      </w:hyperlink>
                    </w:p>
                    <w:p w14:paraId="4C49C0D6" w14:textId="6869C8C0" w:rsidR="00915261" w:rsidRPr="007D13DC" w:rsidRDefault="00915261" w:rsidP="00915261">
                      <w:pPr>
                        <w:bidi/>
                        <w:ind w:left="-18"/>
                        <w:rPr>
                          <w:rFonts w:cs="B Nazanin"/>
                          <w:color w:val="D0CECE" w:themeColor="background2" w:themeShade="E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15261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D5E39D" wp14:editId="7FB7B6A5">
                <wp:simplePos x="0" y="0"/>
                <wp:positionH relativeFrom="column">
                  <wp:posOffset>4798551</wp:posOffset>
                </wp:positionH>
                <wp:positionV relativeFrom="paragraph">
                  <wp:posOffset>2101754</wp:posOffset>
                </wp:positionV>
                <wp:extent cx="1978925" cy="1958196"/>
                <wp:effectExtent l="0" t="0" r="0" b="4445"/>
                <wp:wrapNone/>
                <wp:docPr id="7" name="bi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8925" cy="19581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6223FC" w14:textId="77777777" w:rsidR="00426D3A" w:rsidRPr="007D13DC" w:rsidRDefault="00426D3A" w:rsidP="00426D3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B Nazanin"/>
                                <w:noProof/>
                                <w:color w:val="ACB9CA" w:themeColor="text2" w:themeTint="66"/>
                                <w:kern w:val="24"/>
                                <w:lang w:val="fr-FR"/>
                              </w:rPr>
                            </w:pPr>
                            <w:r w:rsidRPr="007D13DC">
                              <w:rPr>
                                <w:rFonts w:ascii="Arial" w:eastAsia="Lato" w:hAnsi="Arial" w:cs="B Nazanin"/>
                                <w:noProof/>
                                <w:color w:val="ACB9CA" w:themeColor="text2" w:themeTint="66"/>
                                <w:kern w:val="24"/>
                                <w:rtl/>
                                <w:lang w:val="fr-FR"/>
                              </w:rPr>
                              <w:t>- پیشنهاد ایران استخدام: در این قسمت به ارائه بیوگرافی مختصر خود بپردازید.</w:t>
                            </w:r>
                          </w:p>
                          <w:p w14:paraId="14BE810C" w14:textId="77777777" w:rsidR="00915261" w:rsidRPr="007D13DC" w:rsidRDefault="00915261" w:rsidP="00426D3A">
                            <w:pPr>
                              <w:bidi/>
                              <w:rPr>
                                <w:rFonts w:cs="B Nazanin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5E39D" id="bio" o:spid="_x0000_s1033" type="#_x0000_t202" style="position:absolute;left:0;text-align:left;margin-left:377.85pt;margin-top:165.5pt;width:155.8pt;height:154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" filled="f" stroked="f" strokeweight=".5pt">
                <v:textbox>
                  <w:txbxContent>
                    <w:p w14:paraId="416223FC" w14:textId="77777777" w:rsidR="00426D3A" w:rsidRPr="007D13DC" w:rsidRDefault="00426D3A" w:rsidP="00426D3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B Nazanin"/>
                          <w:noProof/>
                          <w:color w:val="ACB9CA" w:themeColor="text2" w:themeTint="66"/>
                          <w:kern w:val="24"/>
                          <w:lang w:val="fr-FR"/>
                        </w:rPr>
                      </w:pPr>
                      <w:r w:rsidRPr="007D13DC">
                        <w:rPr>
                          <w:rFonts w:ascii="Arial" w:eastAsia="Lato" w:hAnsi="Arial" w:cs="B Nazanin"/>
                          <w:noProof/>
                          <w:color w:val="ACB9CA" w:themeColor="text2" w:themeTint="66"/>
                          <w:kern w:val="24"/>
                          <w:rtl/>
                          <w:lang w:val="fr-FR"/>
                        </w:rPr>
                        <w:t>- پیشنهاد ایران استخدام: در این قسمت به ارائه بیوگرافی مختصر خود بپردازید.</w:t>
                      </w:r>
                    </w:p>
                    <w:p w14:paraId="14BE810C" w14:textId="77777777" w:rsidR="00915261" w:rsidRPr="007D13DC" w:rsidRDefault="00915261" w:rsidP="00426D3A">
                      <w:pPr>
                        <w:bidi/>
                        <w:rPr>
                          <w:rFonts w:cs="B Nazanin"/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F13BD" w:rsidSect="00915261">
      <w:pgSz w:w="11906" w:h="16838"/>
      <w:pgMar w:top="426" w:right="282" w:bottom="1440" w:left="567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olzl Light">
    <w:altName w:val="Calibri"/>
    <w:charset w:val="00"/>
    <w:family w:val="moder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90E78"/>
    <w:multiLevelType w:val="hybridMultilevel"/>
    <w:tmpl w:val="65D89C8E"/>
    <w:lvl w:ilvl="0" w:tplc="9B58FDE2">
      <w:numFmt w:val="bullet"/>
      <w:lvlText w:val="•"/>
      <w:lvlJc w:val="left"/>
      <w:pPr>
        <w:ind w:left="645" w:hanging="202"/>
      </w:pPr>
      <w:rPr>
        <w:rFonts w:ascii="Stolzl Light" w:eastAsia="Stolzl Light" w:hAnsi="Stolzl Light" w:cs="Stolzl Light" w:hint="default"/>
        <w:color w:val="FC950B"/>
        <w:spacing w:val="-31"/>
        <w:w w:val="100"/>
        <w:sz w:val="22"/>
        <w:szCs w:val="22"/>
        <w:lang w:val="en-US" w:eastAsia="en-US" w:bidi="en-US"/>
      </w:rPr>
    </w:lvl>
    <w:lvl w:ilvl="1" w:tplc="6C0EC240">
      <w:numFmt w:val="bullet"/>
      <w:lvlText w:val="•"/>
      <w:lvlJc w:val="left"/>
      <w:pPr>
        <w:ind w:left="855" w:hanging="202"/>
      </w:pPr>
      <w:rPr>
        <w:rFonts w:hint="default"/>
        <w:lang w:val="en-US" w:eastAsia="en-US" w:bidi="en-US"/>
      </w:rPr>
    </w:lvl>
    <w:lvl w:ilvl="2" w:tplc="A5787D44">
      <w:numFmt w:val="bullet"/>
      <w:lvlText w:val="•"/>
      <w:lvlJc w:val="left"/>
      <w:pPr>
        <w:ind w:left="1070" w:hanging="202"/>
      </w:pPr>
      <w:rPr>
        <w:rFonts w:hint="default"/>
        <w:lang w:val="en-US" w:eastAsia="en-US" w:bidi="en-US"/>
      </w:rPr>
    </w:lvl>
    <w:lvl w:ilvl="3" w:tplc="0082C89C">
      <w:numFmt w:val="bullet"/>
      <w:lvlText w:val="•"/>
      <w:lvlJc w:val="left"/>
      <w:pPr>
        <w:ind w:left="1286" w:hanging="202"/>
      </w:pPr>
      <w:rPr>
        <w:rFonts w:hint="default"/>
        <w:lang w:val="en-US" w:eastAsia="en-US" w:bidi="en-US"/>
      </w:rPr>
    </w:lvl>
    <w:lvl w:ilvl="4" w:tplc="93DE404E">
      <w:numFmt w:val="bullet"/>
      <w:lvlText w:val="•"/>
      <w:lvlJc w:val="left"/>
      <w:pPr>
        <w:ind w:left="1501" w:hanging="202"/>
      </w:pPr>
      <w:rPr>
        <w:rFonts w:hint="default"/>
        <w:lang w:val="en-US" w:eastAsia="en-US" w:bidi="en-US"/>
      </w:rPr>
    </w:lvl>
    <w:lvl w:ilvl="5" w:tplc="56764E06">
      <w:numFmt w:val="bullet"/>
      <w:lvlText w:val="•"/>
      <w:lvlJc w:val="left"/>
      <w:pPr>
        <w:ind w:left="1717" w:hanging="202"/>
      </w:pPr>
      <w:rPr>
        <w:rFonts w:hint="default"/>
        <w:lang w:val="en-US" w:eastAsia="en-US" w:bidi="en-US"/>
      </w:rPr>
    </w:lvl>
    <w:lvl w:ilvl="6" w:tplc="8B4C45F6">
      <w:numFmt w:val="bullet"/>
      <w:lvlText w:val="•"/>
      <w:lvlJc w:val="left"/>
      <w:pPr>
        <w:ind w:left="1932" w:hanging="202"/>
      </w:pPr>
      <w:rPr>
        <w:rFonts w:hint="default"/>
        <w:lang w:val="en-US" w:eastAsia="en-US" w:bidi="en-US"/>
      </w:rPr>
    </w:lvl>
    <w:lvl w:ilvl="7" w:tplc="778A6E30">
      <w:numFmt w:val="bullet"/>
      <w:lvlText w:val="•"/>
      <w:lvlJc w:val="left"/>
      <w:pPr>
        <w:ind w:left="2147" w:hanging="202"/>
      </w:pPr>
      <w:rPr>
        <w:rFonts w:hint="default"/>
        <w:lang w:val="en-US" w:eastAsia="en-US" w:bidi="en-US"/>
      </w:rPr>
    </w:lvl>
    <w:lvl w:ilvl="8" w:tplc="B9DCDFDC">
      <w:numFmt w:val="bullet"/>
      <w:lvlText w:val="•"/>
      <w:lvlJc w:val="left"/>
      <w:pPr>
        <w:ind w:left="2363" w:hanging="202"/>
      </w:pPr>
      <w:rPr>
        <w:rFonts w:hint="default"/>
        <w:lang w:val="en-US" w:eastAsia="en-US" w:bidi="en-US"/>
      </w:rPr>
    </w:lvl>
  </w:abstractNum>
  <w:abstractNum w:abstractNumId="1" w15:restartNumberingAfterBreak="0">
    <w:nsid w:val="5166067B"/>
    <w:multiLevelType w:val="hybridMultilevel"/>
    <w:tmpl w:val="E6FA9DF2"/>
    <w:lvl w:ilvl="0" w:tplc="C5EA1A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270969">
    <w:abstractNumId w:val="0"/>
  </w:num>
  <w:num w:numId="2" w16cid:durableId="1741247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261"/>
    <w:rsid w:val="00032DFD"/>
    <w:rsid w:val="00036F62"/>
    <w:rsid w:val="00214022"/>
    <w:rsid w:val="00370A39"/>
    <w:rsid w:val="003F13BD"/>
    <w:rsid w:val="00426D3A"/>
    <w:rsid w:val="006A20A7"/>
    <w:rsid w:val="007D13DC"/>
    <w:rsid w:val="00915261"/>
    <w:rsid w:val="0098371B"/>
    <w:rsid w:val="00B4338B"/>
    <w:rsid w:val="00CE6F35"/>
    <w:rsid w:val="00E57B7A"/>
    <w:rsid w:val="00EB0D1C"/>
    <w:rsid w:val="00FD46D1"/>
    <w:rsid w:val="00FF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8413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022"/>
    <w:pPr>
      <w:widowControl w:val="0"/>
      <w:autoSpaceDE w:val="0"/>
      <w:autoSpaceDN w:val="0"/>
      <w:spacing w:after="0" w:line="240" w:lineRule="auto"/>
    </w:pPr>
    <w:rPr>
      <w:rFonts w:ascii="Stolzl Light" w:eastAsia="Stolzl Light" w:hAnsi="Stolzl Light" w:cs="Stolzl Light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15261"/>
  </w:style>
  <w:style w:type="character" w:customStyle="1" w:styleId="BodyTextChar">
    <w:name w:val="Body Text Char"/>
    <w:basedOn w:val="DefaultParagraphFont"/>
    <w:link w:val="BodyText"/>
    <w:uiPriority w:val="1"/>
    <w:rsid w:val="00915261"/>
    <w:rPr>
      <w:rFonts w:ascii="Stolzl Light" w:eastAsia="Stolzl Light" w:hAnsi="Stolzl Light" w:cs="Stolzl Light"/>
      <w:lang w:bidi="en-US"/>
    </w:rPr>
  </w:style>
  <w:style w:type="paragraph" w:styleId="ListParagraph">
    <w:name w:val="List Paragraph"/>
    <w:basedOn w:val="Normal"/>
    <w:uiPriority w:val="1"/>
    <w:qFormat/>
    <w:rsid w:val="00915261"/>
    <w:pPr>
      <w:spacing w:before="71"/>
      <w:ind w:left="645" w:hanging="202"/>
    </w:pPr>
  </w:style>
  <w:style w:type="paragraph" w:styleId="NormalWeb">
    <w:name w:val="Normal (Web)"/>
    <w:basedOn w:val="Normal"/>
    <w:unhideWhenUsed/>
    <w:rsid w:val="00426D3A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bidi="ar-SA"/>
    </w:rPr>
  </w:style>
  <w:style w:type="character" w:styleId="Hyperlink">
    <w:name w:val="Hyperlink"/>
    <w:basedOn w:val="DefaultParagraphFont"/>
    <w:uiPriority w:val="99"/>
    <w:unhideWhenUsed/>
    <w:rsid w:val="002140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40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ltin-System\Downloads\www.iranestekhdam.ir" TargetMode="External"/><Relationship Id="rId13" Type="http://schemas.openxmlformats.org/officeDocument/2006/relationships/hyperlink" Target="file:///C:\Users\Altin-System\Downloads\www.iranestekhdam.ir" TargetMode="External"/><Relationship Id="rId18" Type="http://schemas.openxmlformats.org/officeDocument/2006/relationships/hyperlink" Target="mailto:info@iranestekhdam.ir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Altin-System\Downloads\www.iranestekhdam.ir" TargetMode="External"/><Relationship Id="rId12" Type="http://schemas.openxmlformats.org/officeDocument/2006/relationships/hyperlink" Target="file:///C:\Users\Altin-System\Downloads\www.iranestekhdam.ir" TargetMode="External"/><Relationship Id="rId17" Type="http://schemas.openxmlformats.org/officeDocument/2006/relationships/hyperlink" Target="mailto:info@iranestekhdam.ir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ltin-System\Downloads\www.iranestekhdam.ir" TargetMode="External"/><Relationship Id="rId11" Type="http://schemas.openxmlformats.org/officeDocument/2006/relationships/hyperlink" Target="file:///C:\Users\Altin-System\Downloads\www.iranestekhdam.ir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file:///C:\Users\Altin-System\Downloads\www.iranestekhdam.i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Altin-System\Downloads\www.iranestekhdam.ir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EE87F-CCED-43C0-A27D-CFEE3D13C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1666069247_رزومه-5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IRANESTEKHDAM</dc:creator>
  <cp:keywords/>
  <dc:description/>
  <cp:lastModifiedBy>Altin-System</cp:lastModifiedBy>
  <cp:revision>3</cp:revision>
  <dcterms:created xsi:type="dcterms:W3CDTF">2026-06-18T12:10:00Z</dcterms:created>
  <dcterms:modified xsi:type="dcterms:W3CDTF">2026-06-18T12:11:00Z</dcterms:modified>
</cp:coreProperties>
</file>