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918C0" w14:textId="77777777" w:rsidR="00E02B5F" w:rsidRDefault="00511535">
      <w:r>
        <w:rPr>
          <w:noProof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519B3454" wp14:editId="4A33685C">
                <wp:simplePos x="0" y="0"/>
                <wp:positionH relativeFrom="column">
                  <wp:posOffset>-266700</wp:posOffset>
                </wp:positionH>
                <wp:positionV relativeFrom="paragraph">
                  <wp:posOffset>-1333500</wp:posOffset>
                </wp:positionV>
                <wp:extent cx="7958047" cy="4337032"/>
                <wp:effectExtent l="19050" t="0" r="100330" b="0"/>
                <wp:wrapNone/>
                <wp:docPr id="42" name="header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58047" cy="4337032"/>
                          <a:chOff x="0" y="0"/>
                          <a:chExt cx="7958047" cy="4337032"/>
                        </a:xfrm>
                      </wpg:grpSpPr>
                      <wps:wsp>
                        <wps:cNvPr id="3" name="Trapezoid 3"/>
                        <wps:cNvSpPr/>
                        <wps:spPr>
                          <a:xfrm rot="16046271" flipH="1">
                            <a:off x="2034767" y="-1586248"/>
                            <a:ext cx="4064635" cy="7781925"/>
                          </a:xfrm>
                          <a:prstGeom prst="trapezoid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rapezoid 2"/>
                        <wps:cNvSpPr/>
                        <wps:spPr>
                          <a:xfrm rot="16146110" flipH="1">
                            <a:off x="1858645" y="-1716004"/>
                            <a:ext cx="4064635" cy="7781925"/>
                          </a:xfrm>
                          <a:prstGeom prst="trapezoid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Trapezoid 1"/>
                        <wps:cNvSpPr/>
                        <wps:spPr>
                          <a:xfrm rot="16200000" flipH="1">
                            <a:off x="1839145" y="-1818005"/>
                            <a:ext cx="4145915" cy="7781925"/>
                          </a:xfrm>
                          <a:prstGeom prst="trapezoid">
                            <a:avLst/>
                          </a:prstGeom>
                          <a:solidFill>
                            <a:schemeClr val="tx2">
                              <a:lumMod val="7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 flipH="1">
                            <a:off x="1343312" y="2206404"/>
                            <a:ext cx="3489157" cy="5935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B4B9E4E" w14:textId="77777777" w:rsidR="00406D47" w:rsidRPr="00A807E0" w:rsidRDefault="002A29BC" w:rsidP="00511535">
                              <w:pPr>
                                <w:bidi/>
                                <w:rPr>
                                  <w:rFonts w:asciiTheme="minorBidi" w:hAnsiTheme="minorBidi" w:cs="B Nazanin"/>
                                  <w:color w:val="FFFFFF" w:themeColor="background1"/>
                                  <w:sz w:val="48"/>
                                  <w:szCs w:val="48"/>
                                  <w:lang w:val="en-GB" w:bidi="fa-IR"/>
                                </w:rPr>
                              </w:pPr>
                              <w:r w:rsidRPr="00A807E0">
                                <w:rPr>
                                  <w:rFonts w:asciiTheme="minorBidi" w:hAnsiTheme="minorBidi" w:cs="B Nazanin" w:hint="cs"/>
                                  <w:color w:val="FFFFFF" w:themeColor="background1"/>
                                  <w:sz w:val="48"/>
                                  <w:szCs w:val="48"/>
                                  <w:rtl/>
                                  <w:lang w:val="en-GB" w:bidi="fa-IR"/>
                                </w:rPr>
                                <w:t>نام و نام خانوادگی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 flipH="1">
                            <a:off x="2662845" y="2774167"/>
                            <a:ext cx="2149642" cy="42623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A81CB66" w14:textId="77777777" w:rsidR="00406D47" w:rsidRPr="00A807E0" w:rsidRDefault="002A29BC" w:rsidP="00511535">
                              <w:pPr>
                                <w:bidi/>
                                <w:rPr>
                                  <w:rFonts w:ascii="Antipasto Pro Extralight" w:hAnsi="Antipasto Pro Extralight" w:cs="B Nazanin"/>
                                  <w:color w:val="FFFFFF" w:themeColor="background1"/>
                                  <w:sz w:val="36"/>
                                  <w:szCs w:val="36"/>
                                  <w:lang w:val="en-GB" w:bidi="fa-IR"/>
                                </w:rPr>
                              </w:pPr>
                              <w:r w:rsidRPr="00A807E0">
                                <w:rPr>
                                  <w:rFonts w:ascii="Antipasto Pro Extralight" w:hAnsi="Antipasto Pro Extralight" w:cs="B Nazanin" w:hint="cs"/>
                                  <w:color w:val="FFFFFF" w:themeColor="background1"/>
                                  <w:sz w:val="36"/>
                                  <w:szCs w:val="36"/>
                                  <w:rtl/>
                                  <w:lang w:val="en-GB" w:bidi="fa-IR"/>
                                </w:rPr>
                                <w:t>عنوان شغلی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52803" y="1911848"/>
                            <a:ext cx="1185862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glow rad="101600">
                              <a:schemeClr val="accent3">
                                <a:satMod val="175000"/>
                                <a:alpha val="40000"/>
                              </a:schemeClr>
                            </a:glo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9B3454" id="header" o:spid="_x0000_s1026" style="position:absolute;margin-left:-21pt;margin-top:-105pt;width:626.6pt;height:341.5pt;z-index:251747328" coordsize="79580,433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">
                <v:shape id="Trapezoid 3" o:spid="_x0000_s1027" style="position:absolute;left:20347;top:-15863;width:40647;height:77819;rotation:6066153fd;flip:x;visibility:visible;mso-wrap-style:square;v-text-anchor:middle" coordsize="4064635,778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" path="m,7781925l1016159,,3048476,,4064635,7781925,,7781925xe" fillcolor="#c00000" stroked="f" strokeweight="1pt">
                  <v:stroke joinstyle="miter"/>
                  <v:path arrowok="t" o:connecttype="custom" o:connectlocs="0,7781925;1016159,0;3048476,0;4064635,7781925;0,7781925" o:connectangles="0,0,0,0,0"/>
                </v:shape>
                <v:shape id="Trapezoid 2" o:spid="_x0000_s1028" style="position:absolute;left:18587;top:-17161;width:40646;height:77819;rotation:5957102fd;flip:x;visibility:visible;mso-wrap-style:square;v-text-anchor:middle" coordsize="4064635,778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" path="m,7781925l1016159,,3048476,,4064635,7781925,,7781925xe" fillcolor="red" stroked="f" strokeweight="1pt">
                  <v:stroke joinstyle="miter"/>
                  <v:path arrowok="t" o:connecttype="custom" o:connectlocs="0,7781925;1016159,0;3048476,0;4064635,7781925;0,7781925" o:connectangles="0,0,0,0,0"/>
                </v:shape>
                <v:shape id="Trapezoid 1" o:spid="_x0000_s1029" style="position:absolute;left:18391;top:-18180;width:41459;height:77819;rotation:90;flip:x;visibility:visible;mso-wrap-style:square;v-text-anchor:middle" coordsize="4145915,778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" path="m,7781925l1036479,,3109436,,4145915,7781925,,7781925xe" fillcolor="#323e4f [2415]" stroked="f" strokeweight="1pt">
                  <v:stroke joinstyle="miter"/>
                  <v:path arrowok="t" o:connecttype="custom" o:connectlocs="0,7781925;1036479,0;3109436,0;4145915,7781925;0,7781925" o:connectangles="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0" type="#_x0000_t202" style="position:absolute;left:13433;top:22064;width:34891;height:5935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" filled="f" stroked="f" strokeweight=".5pt">
                  <v:textbox>
                    <w:txbxContent>
                      <w:p w14:paraId="3B4B9E4E" w14:textId="77777777" w:rsidR="00406D47" w:rsidRPr="00A807E0" w:rsidRDefault="002A29BC" w:rsidP="00511535">
                        <w:pPr>
                          <w:bidi/>
                          <w:rPr>
                            <w:rFonts w:asciiTheme="minorBidi" w:hAnsiTheme="minorBidi" w:cs="B Nazanin"/>
                            <w:color w:val="FFFFFF" w:themeColor="background1"/>
                            <w:sz w:val="48"/>
                            <w:szCs w:val="48"/>
                            <w:lang w:val="en-GB" w:bidi="fa-IR"/>
                          </w:rPr>
                        </w:pPr>
                        <w:r w:rsidRPr="00A807E0">
                          <w:rPr>
                            <w:rFonts w:asciiTheme="minorBidi" w:hAnsiTheme="minorBidi" w:cs="B Nazanin" w:hint="cs"/>
                            <w:color w:val="FFFFFF" w:themeColor="background1"/>
                            <w:sz w:val="48"/>
                            <w:szCs w:val="48"/>
                            <w:rtl/>
                            <w:lang w:val="en-GB" w:bidi="fa-IR"/>
                          </w:rPr>
                          <w:t>نام و نام خانوادگی</w:t>
                        </w:r>
                      </w:p>
                    </w:txbxContent>
                  </v:textbox>
                </v:shape>
                <v:shape id="Text Box 6" o:spid="_x0000_s1031" type="#_x0000_t202" style="position:absolute;left:26628;top:27741;width:21496;height:4263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" filled="f" stroked="f" strokeweight=".5pt">
                  <v:textbox>
                    <w:txbxContent>
                      <w:p w14:paraId="5A81CB66" w14:textId="77777777" w:rsidR="00406D47" w:rsidRPr="00A807E0" w:rsidRDefault="002A29BC" w:rsidP="00511535">
                        <w:pPr>
                          <w:bidi/>
                          <w:rPr>
                            <w:rFonts w:ascii="Antipasto Pro Extralight" w:hAnsi="Antipasto Pro Extralight" w:cs="B Nazanin"/>
                            <w:color w:val="FFFFFF" w:themeColor="background1"/>
                            <w:sz w:val="36"/>
                            <w:szCs w:val="36"/>
                            <w:lang w:val="en-GB" w:bidi="fa-IR"/>
                          </w:rPr>
                        </w:pPr>
                        <w:r w:rsidRPr="00A807E0">
                          <w:rPr>
                            <w:rFonts w:ascii="Antipasto Pro Extralight" w:hAnsi="Antipasto Pro Extralight" w:cs="B Nazanin" w:hint="cs"/>
                            <w:color w:val="FFFFFF" w:themeColor="background1"/>
                            <w:sz w:val="36"/>
                            <w:szCs w:val="36"/>
                            <w:rtl/>
                            <w:lang w:val="en-GB" w:bidi="fa-IR"/>
                          </w:rPr>
                          <w:t>عنوان شغلی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32" type="#_x0000_t75" style="position:absolute;left:57528;top:19118;width:11858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">
                  <v:imagedata r:id="rId6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1" behindDoc="0" locked="0" layoutInCell="1" allowOverlap="1" wp14:anchorId="31377634" wp14:editId="37BE6822">
                <wp:simplePos x="0" y="0"/>
                <wp:positionH relativeFrom="column">
                  <wp:posOffset>4578217</wp:posOffset>
                </wp:positionH>
                <wp:positionV relativeFrom="paragraph">
                  <wp:posOffset>144691</wp:posOffset>
                </wp:positionV>
                <wp:extent cx="2962910" cy="10650855"/>
                <wp:effectExtent l="0" t="0" r="889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962910" cy="106508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B06667" id="Rectangle 7" o:spid="_x0000_s1026" style="position:absolute;margin-left:360.5pt;margin-top:11.4pt;width:233.3pt;height:838.65pt;flip:x;z-index:2517227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" fillcolor="#d8d8d8 [2732]" stroked="f" strokeweight="1pt"/>
            </w:pict>
          </mc:Fallback>
        </mc:AlternateContent>
      </w:r>
    </w:p>
    <w:p w14:paraId="052746BD" w14:textId="77777777" w:rsidR="00E02B5F" w:rsidRDefault="00E02B5F"/>
    <w:p w14:paraId="4ED161A1" w14:textId="77777777" w:rsidR="004C2429" w:rsidRDefault="00A807E0" w:rsidP="00511535">
      <w:r>
        <w:rPr>
          <w:noProof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1EAD9F85" wp14:editId="05CD6984">
                <wp:simplePos x="0" y="0"/>
                <wp:positionH relativeFrom="column">
                  <wp:posOffset>942975</wp:posOffset>
                </wp:positionH>
                <wp:positionV relativeFrom="paragraph">
                  <wp:posOffset>9048750</wp:posOffset>
                </wp:positionV>
                <wp:extent cx="3347085" cy="952500"/>
                <wp:effectExtent l="0" t="0" r="0" b="0"/>
                <wp:wrapNone/>
                <wp:docPr id="37" name="hobbie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47085" cy="952500"/>
                          <a:chOff x="617429" y="-22178"/>
                          <a:chExt cx="3348090" cy="953999"/>
                        </a:xfrm>
                      </wpg:grpSpPr>
                      <wpg:grpSp>
                        <wpg:cNvPr id="34" name="Group 34"/>
                        <wpg:cNvGrpSpPr/>
                        <wpg:grpSpPr>
                          <a:xfrm flipH="1">
                            <a:off x="620184" y="-22178"/>
                            <a:ext cx="2822823" cy="459389"/>
                            <a:chOff x="-465728" y="-22208"/>
                            <a:chExt cx="2305685" cy="460000"/>
                          </a:xfrm>
                        </wpg:grpSpPr>
                        <wps:wsp>
                          <wps:cNvPr id="35" name="Rectangle: Rounded Corners 35"/>
                          <wps:cNvSpPr/>
                          <wps:spPr>
                            <a:xfrm>
                              <a:off x="-465728" y="-22208"/>
                              <a:ext cx="2305685" cy="43370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tx2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Text Box 36"/>
                          <wps:cNvSpPr txBox="1"/>
                          <wps:spPr>
                            <a:xfrm>
                              <a:off x="-183407" y="-2539"/>
                              <a:ext cx="1727905" cy="44033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BC482A2" w14:textId="77777777" w:rsidR="000E54D7" w:rsidRPr="00A807E0" w:rsidRDefault="00875755" w:rsidP="00511535">
                                <w:pPr>
                                  <w:bidi/>
                                  <w:jc w:val="center"/>
                                  <w:rPr>
                                    <w:rFonts w:ascii="Rockwell" w:hAnsi="Rockwell" w:cs="B Nazanin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lang w:val="en-US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val="en-GB" w:bidi="fa-IR"/>
                                  </w:rPr>
                                  <w:t>علایق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68" name="Graphic 168" descr="Baseball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606109" y="12812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" name="Text Box 172"/>
                        <wps:cNvSpPr txBox="1"/>
                        <wps:spPr>
                          <a:xfrm flipH="1">
                            <a:off x="617429" y="438340"/>
                            <a:ext cx="2578100" cy="49348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DBE5AF9" w14:textId="77777777" w:rsidR="00875755" w:rsidRPr="00A807E0" w:rsidRDefault="00520207" w:rsidP="00520207">
                              <w:pPr>
                                <w:bidi/>
                                <w:rPr>
                                  <w:rFonts w:ascii="Arial" w:hAnsi="Arial" w:cs="B Nazanin"/>
                                  <w:lang w:bidi="fa-IR"/>
                                </w:rPr>
                              </w:pPr>
                              <w:r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 xml:space="preserve">- پیشنهاد ایران استخدام: </w:t>
                              </w:r>
                              <w:r w:rsidR="00875755"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>در این قسمت میتوانید علایق کاری خود را مطرح نمایید.</w:t>
                              </w:r>
                            </w:p>
                            <w:p w14:paraId="4AB4DEEB" w14:textId="77777777" w:rsidR="005C794C" w:rsidRPr="00B21F47" w:rsidRDefault="005C794C" w:rsidP="00511535">
                              <w:pPr>
                                <w:bidi/>
                                <w:rPr>
                                  <w:rFonts w:ascii="Arial" w:hAnsi="Arial" w:cs="Arial"/>
                                  <w:color w:val="0D0D0D" w:themeColor="text1" w:themeTint="F2"/>
                                  <w:sz w:val="18"/>
                                  <w:szCs w:val="18"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AD9F85" id="hobbies" o:spid="_x0000_s1033" style="position:absolute;margin-left:74.25pt;margin-top:712.5pt;width:263.55pt;height:75pt;z-index:251737088;mso-width-relative:margin;mso-height-relative:margin" coordorigin="6174,-221" coordsize="33480,95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">
                <v:group id="Group 34" o:spid="_x0000_s1034" style="position:absolute;left:6201;top:-221;width:28229;height:4593;flip:x" coordorigin="-4657,-222" coordsize="23056,4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">
                  <v:roundrect id="Rectangle: Rounded Corners 35" o:spid="_x0000_s1035" style="position:absolute;left:-4657;top:-222;width:23056;height:4336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" fillcolor="#212934 [1615]" stroked="f" strokeweight="1pt">
                    <v:stroke joinstyle="miter"/>
                  </v:roundrect>
                  <v:shape id="Text Box 36" o:spid="_x0000_s1036" type="#_x0000_t202" style="position:absolute;left:-1834;top:-25;width:17278;height:4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3sA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B/B3sAxQAAANsAAAAP&#10;AAAAAAAAAAAAAAAAAAcCAABkcnMvZG93bnJldi54bWxQSwUGAAAAAAMAAwC3AAAA+QIAAAAA&#10;" filled="f" stroked="f" strokeweight=".5pt">
                    <v:textbox>
                      <w:txbxContent>
                        <w:p w14:paraId="7BC482A2" w14:textId="77777777" w:rsidR="000E54D7" w:rsidRPr="00A807E0" w:rsidRDefault="00875755" w:rsidP="00511535">
                          <w:pPr>
                            <w:bidi/>
                            <w:jc w:val="center"/>
                            <w:rPr>
                              <w:rFonts w:ascii="Rockwell" w:hAnsi="Rockwell" w:cs="B Nazanin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lang w:val="en-US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rtl/>
                              <w:lang w:val="en-GB" w:bidi="fa-IR"/>
                            </w:rPr>
                            <w:t>علایق</w:t>
                          </w:r>
                        </w:p>
                      </w:txbxContent>
                    </v:textbox>
                  </v:shape>
                </v:group>
                <v:shape id="Graphic 168" o:spid="_x0000_s1037" type="#_x0000_t75" alt="Baseball" style="position:absolute;left:36061;top:128;width:3594;height:359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">
                  <v:imagedata r:id="rId9" o:title="Baseball"/>
                </v:shape>
                <v:shape id="Text Box 172" o:spid="_x0000_s1038" type="#_x0000_t202" style="position:absolute;left:6174;top:4383;width:25781;height:4935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" filled="f" stroked="f" strokeweight=".5pt">
                  <v:textbox>
                    <w:txbxContent>
                      <w:p w14:paraId="3DBE5AF9" w14:textId="77777777" w:rsidR="00875755" w:rsidRPr="00A807E0" w:rsidRDefault="00520207" w:rsidP="00520207">
                        <w:pPr>
                          <w:bidi/>
                          <w:rPr>
                            <w:rFonts w:ascii="Arial" w:hAnsi="Arial" w:cs="B Nazanin"/>
                            <w:lang w:bidi="fa-IR"/>
                          </w:rPr>
                        </w:pPr>
                        <w:r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 xml:space="preserve">- پیشنهاد ایران استخدام: </w:t>
                        </w:r>
                        <w:r w:rsidR="00875755"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>در این قسمت میتوانید علایق کاری خود را مطرح نمایید.</w:t>
                        </w:r>
                      </w:p>
                      <w:p w14:paraId="4AB4DEEB" w14:textId="77777777" w:rsidR="005C794C" w:rsidRPr="00B21F47" w:rsidRDefault="005C794C" w:rsidP="00511535">
                        <w:pPr>
                          <w:bidi/>
                          <w:rPr>
                            <w:rFonts w:ascii="Arial" w:hAnsi="Arial" w:cs="Arial"/>
                            <w:color w:val="0D0D0D" w:themeColor="text1" w:themeTint="F2"/>
                            <w:sz w:val="18"/>
                            <w:szCs w:val="18"/>
                            <w:lang w:val="en-GB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3455A945" wp14:editId="554B9E5F">
                <wp:simplePos x="0" y="0"/>
                <wp:positionH relativeFrom="column">
                  <wp:posOffset>419100</wp:posOffset>
                </wp:positionH>
                <wp:positionV relativeFrom="paragraph">
                  <wp:posOffset>7505700</wp:posOffset>
                </wp:positionV>
                <wp:extent cx="3903980" cy="1422047"/>
                <wp:effectExtent l="0" t="0" r="0" b="6985"/>
                <wp:wrapNone/>
                <wp:docPr id="38" name="project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03980" cy="1422047"/>
                          <a:chOff x="277232" y="0"/>
                          <a:chExt cx="3705623" cy="1437630"/>
                        </a:xfrm>
                      </wpg:grpSpPr>
                      <wpg:grpSp>
                        <wpg:cNvPr id="31" name="Group 31"/>
                        <wpg:cNvGrpSpPr/>
                        <wpg:grpSpPr>
                          <a:xfrm flipH="1">
                            <a:off x="571651" y="0"/>
                            <a:ext cx="2855863" cy="461579"/>
                            <a:chOff x="-387222" y="0"/>
                            <a:chExt cx="2332388" cy="462822"/>
                          </a:xfrm>
                        </wpg:grpSpPr>
                        <wps:wsp>
                          <wps:cNvPr id="32" name="Rectangle: Rounded Corners 32"/>
                          <wps:cNvSpPr/>
                          <wps:spPr>
                            <a:xfrm>
                              <a:off x="-387222" y="0"/>
                              <a:ext cx="2305685" cy="43370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tx2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Text Box 33"/>
                          <wps:cNvSpPr txBox="1"/>
                          <wps:spPr>
                            <a:xfrm>
                              <a:off x="-355362" y="22491"/>
                              <a:ext cx="2300528" cy="44033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0CE1AB7" w14:textId="77777777" w:rsidR="000E54D7" w:rsidRPr="00A807E0" w:rsidRDefault="002A29BC" w:rsidP="00511535">
                                <w:pPr>
                                  <w:bidi/>
                                  <w:jc w:val="center"/>
                                  <w:rPr>
                                    <w:rFonts w:ascii="Rockwell" w:hAnsi="Rockwell" w:cs="B Nazanin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val="en-GB" w:bidi="fa-IR"/>
                                  </w:rPr>
                                  <w:t>پروژه ها و سوابق کاری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7" name="Group 147"/>
                        <wpg:cNvGrpSpPr/>
                        <wpg:grpSpPr>
                          <a:xfrm flipH="1">
                            <a:off x="277232" y="487167"/>
                            <a:ext cx="3705242" cy="511582"/>
                            <a:chOff x="104654" y="-56980"/>
                            <a:chExt cx="3705242" cy="611493"/>
                          </a:xfrm>
                        </wpg:grpSpPr>
                        <wps:wsp>
                          <wps:cNvPr id="145" name="Text Box 145"/>
                          <wps:cNvSpPr txBox="1"/>
                          <wps:spPr>
                            <a:xfrm>
                              <a:off x="907311" y="-56980"/>
                              <a:ext cx="2902585" cy="61149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A1C2EBD" w14:textId="77777777" w:rsidR="006E25C2" w:rsidRPr="00A807E0" w:rsidRDefault="00520207" w:rsidP="00A807E0">
                                <w:pPr>
                                  <w:bidi/>
                                  <w:spacing w:line="240" w:lineRule="auto"/>
                                  <w:rPr>
                                    <w:rFonts w:cs="B Nazanin"/>
                                  </w:rPr>
                                </w:pPr>
                                <w:r w:rsidRPr="00A807E0">
                                  <w:rPr>
                                    <w:rFonts w:cs="B Nazanin" w:hint="cs"/>
                                    <w:rtl/>
                                  </w:rPr>
                                  <w:t xml:space="preserve">- </w:t>
                                </w:r>
                                <w:r w:rsidR="00EB12D7" w:rsidRPr="00A807E0">
                                  <w:rPr>
                                    <w:rFonts w:cs="B Nazanin" w:hint="cs"/>
                                    <w:rtl/>
                                  </w:rPr>
                                  <w:t xml:space="preserve">پیشنهاد ایران استخدام: </w:t>
                                </w:r>
                                <w:r w:rsidR="00875755" w:rsidRPr="00A807E0">
                                  <w:rPr>
                                    <w:rFonts w:cs="B Nazanin" w:hint="cs"/>
                                    <w:rtl/>
                                  </w:rPr>
                                  <w:t>در این قسمت میتوانید در مورد پروژه</w:t>
                                </w:r>
                                <w:r w:rsidR="00A807E0" w:rsidRPr="00A807E0">
                                  <w:rPr>
                                    <w:rFonts w:cs="B Nazanin" w:hint="cs"/>
                                    <w:rtl/>
                                  </w:rPr>
                                  <w:t xml:space="preserve"> </w:t>
                                </w:r>
                                <w:r w:rsidR="00875755" w:rsidRPr="00A807E0">
                                  <w:rPr>
                                    <w:rFonts w:cs="B Nazanin" w:hint="cs"/>
                                    <w:rtl/>
                                  </w:rPr>
                                  <w:t>های کاری یا تحصیلی توضیح دهید.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" name="Text Box 146"/>
                          <wps:cNvSpPr txBox="1"/>
                          <wps:spPr>
                            <a:xfrm>
                              <a:off x="104654" y="7887"/>
                              <a:ext cx="851535" cy="45375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012FAF7" w14:textId="77777777" w:rsidR="006E25C2" w:rsidRPr="00A807E0" w:rsidRDefault="00A807E0" w:rsidP="00A807E0">
                                <w:pPr>
                                  <w:bidi/>
                                  <w:rPr>
                                    <w:rFonts w:cs="B Nazanin"/>
                                  </w:rPr>
                                </w:pPr>
                                <w:r w:rsidRPr="00A807E0">
                                  <w:rPr>
                                    <w:rFonts w:cs="B Nazanin" w:hint="cs"/>
                                    <w:rtl/>
                                  </w:rPr>
                                  <w:t xml:space="preserve">عنوان </w:t>
                                </w:r>
                                <w:r w:rsidRPr="00A807E0">
                                  <w:rPr>
                                    <w:rFonts w:cs="B Nazanin" w:hint="cs"/>
                                    <w:rtl/>
                                  </w:rPr>
                                  <w:t>پروژه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8" name="Group 148"/>
                        <wpg:cNvGrpSpPr/>
                        <wpg:grpSpPr>
                          <a:xfrm flipH="1">
                            <a:off x="277237" y="910868"/>
                            <a:ext cx="3705618" cy="526762"/>
                            <a:chOff x="104273" y="-97022"/>
                            <a:chExt cx="3705618" cy="629638"/>
                          </a:xfrm>
                        </wpg:grpSpPr>
                        <wps:wsp>
                          <wps:cNvPr id="149" name="Text Box 149"/>
                          <wps:cNvSpPr txBox="1"/>
                          <wps:spPr>
                            <a:xfrm>
                              <a:off x="907306" y="-97022"/>
                              <a:ext cx="2902585" cy="62963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969B284" w14:textId="77777777" w:rsidR="00A807E0" w:rsidRPr="00A807E0" w:rsidRDefault="00A807E0" w:rsidP="00A807E0">
                                <w:pPr>
                                  <w:bidi/>
                                  <w:spacing w:line="240" w:lineRule="auto"/>
                                  <w:rPr>
                                    <w:rFonts w:cs="B Nazanin"/>
                                  </w:rPr>
                                </w:pPr>
                                <w:r w:rsidRPr="00A807E0">
                                  <w:rPr>
                                    <w:rFonts w:cs="B Nazanin" w:hint="cs"/>
                                    <w:rtl/>
                                  </w:rPr>
                                  <w:t xml:space="preserve">- </w:t>
                                </w:r>
                                <w:r w:rsidRPr="00A807E0">
                                  <w:rPr>
                                    <w:rFonts w:cs="B Nazanin" w:hint="cs"/>
                                    <w:rtl/>
                                  </w:rPr>
                                  <w:t>پیشنهاد ایران استخدام: در این قسمت میتوانید در مورد پروژه های کاری یا تحصیلی توضیح دهید.</w:t>
                                </w:r>
                              </w:p>
                              <w:p w14:paraId="56F23D54" w14:textId="77777777" w:rsidR="006E25C2" w:rsidRPr="006E25C2" w:rsidRDefault="006E25C2" w:rsidP="00A807E0">
                                <w:pPr>
                                  <w:bidi/>
                                  <w:spacing w:line="240" w:lineRule="auto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" name="Text Box 150"/>
                          <wps:cNvSpPr txBox="1"/>
                          <wps:spPr>
                            <a:xfrm>
                              <a:off x="104273" y="8021"/>
                              <a:ext cx="851535" cy="3674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C66195C" w14:textId="77777777" w:rsidR="00A807E0" w:rsidRPr="00A807E0" w:rsidRDefault="00A807E0" w:rsidP="00A807E0">
                                <w:pPr>
                                  <w:bidi/>
                                  <w:rPr>
                                    <w:rFonts w:cs="B Nazanin"/>
                                  </w:rPr>
                                </w:pPr>
                                <w:r w:rsidRPr="00A807E0">
                                  <w:rPr>
                                    <w:rFonts w:cs="B Nazanin" w:hint="cs"/>
                                    <w:rtl/>
                                  </w:rPr>
                                  <w:t xml:space="preserve">عنوان </w:t>
                                </w:r>
                                <w:r w:rsidRPr="00A807E0">
                                  <w:rPr>
                                    <w:rFonts w:cs="B Nazanin" w:hint="cs"/>
                                    <w:rtl/>
                                  </w:rPr>
                                  <w:t>پروژه</w:t>
                                </w:r>
                              </w:p>
                              <w:p w14:paraId="53E7D76E" w14:textId="77777777" w:rsidR="006E25C2" w:rsidRPr="00A807E0" w:rsidRDefault="006E25C2" w:rsidP="00A807E0">
                                <w:pPr>
                                  <w:bidi/>
                                  <w:rPr>
                                    <w:rFonts w:cs="B Nazani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67" name="Graphic 167" descr="Briefcas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523108" y="0"/>
                            <a:ext cx="406400" cy="40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55A945" id="projects" o:spid="_x0000_s1039" style="position:absolute;margin-left:33pt;margin-top:591pt;width:307.4pt;height:111.95pt;z-index:251729920;mso-width-relative:margin;mso-height-relative:margin" coordorigin="2772" coordsize="37056,143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">
                <v:group id="Group 31" o:spid="_x0000_s1040" style="position:absolute;left:5716;width:28559;height:4615;flip:x" coordorigin="-3872" coordsize="23323,4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">
                  <v:roundrect id="Rectangle: Rounded Corners 32" o:spid="_x0000_s1041" style="position:absolute;left:-3872;width:23056;height:433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" fillcolor="#212934 [1615]" stroked="f" strokeweight="1pt">
                    <v:stroke joinstyle="miter"/>
                  </v:roundrect>
                  <v:shape id="Text Box 33" o:spid="_x0000_s1042" type="#_x0000_t202" style="position:absolute;left:-3553;top:224;width:23004;height:4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      <v:textbox>
                      <w:txbxContent>
                        <w:p w14:paraId="70CE1AB7" w14:textId="77777777" w:rsidR="000E54D7" w:rsidRPr="00A807E0" w:rsidRDefault="002A29BC" w:rsidP="00511535">
                          <w:pPr>
                            <w:bidi/>
                            <w:jc w:val="center"/>
                            <w:rPr>
                              <w:rFonts w:ascii="Rockwell" w:hAnsi="Rockwell" w:cs="B Nazanin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rtl/>
                              <w:lang w:val="en-GB" w:bidi="fa-IR"/>
                            </w:rPr>
                            <w:t>پروژه ها و سوابق کاری</w:t>
                          </w:r>
                        </w:p>
                      </w:txbxContent>
                    </v:textbox>
                  </v:shape>
                </v:group>
                <v:group id="Group 147" o:spid="_x0000_s1043" style="position:absolute;left:2772;top:4871;width:37052;height:5116;flip:x" coordorigin="1046,-569" coordsize="37052,6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">
                  <v:shape id="Text Box 145" o:spid="_x0000_s1044" type="#_x0000_t202" style="position:absolute;left:9073;top:-569;width:29025;height:6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" filled="f" stroked="f" strokeweight=".5pt">
                    <v:textbox>
                      <w:txbxContent>
                        <w:p w14:paraId="1A1C2EBD" w14:textId="77777777" w:rsidR="006E25C2" w:rsidRPr="00A807E0" w:rsidRDefault="00520207" w:rsidP="00A807E0">
                          <w:pPr>
                            <w:bidi/>
                            <w:spacing w:line="240" w:lineRule="auto"/>
                            <w:rPr>
                              <w:rFonts w:cs="B Nazanin"/>
                            </w:rPr>
                          </w:pPr>
                          <w:r w:rsidRPr="00A807E0">
                            <w:rPr>
                              <w:rFonts w:cs="B Nazanin" w:hint="cs"/>
                              <w:rtl/>
                            </w:rPr>
                            <w:t xml:space="preserve">- </w:t>
                          </w:r>
                          <w:r w:rsidR="00EB12D7" w:rsidRPr="00A807E0">
                            <w:rPr>
                              <w:rFonts w:cs="B Nazanin" w:hint="cs"/>
                              <w:rtl/>
                            </w:rPr>
                            <w:t xml:space="preserve">پیشنهاد ایران استخدام: </w:t>
                          </w:r>
                          <w:r w:rsidR="00875755" w:rsidRPr="00A807E0">
                            <w:rPr>
                              <w:rFonts w:cs="B Nazanin" w:hint="cs"/>
                              <w:rtl/>
                            </w:rPr>
                            <w:t>در این قسمت میتوانید در مورد پروژه</w:t>
                          </w:r>
                          <w:r w:rsidR="00A807E0" w:rsidRPr="00A807E0">
                            <w:rPr>
                              <w:rFonts w:cs="B Nazanin" w:hint="cs"/>
                              <w:rtl/>
                            </w:rPr>
                            <w:t xml:space="preserve"> </w:t>
                          </w:r>
                          <w:r w:rsidR="00875755" w:rsidRPr="00A807E0">
                            <w:rPr>
                              <w:rFonts w:cs="B Nazanin" w:hint="cs"/>
                              <w:rtl/>
                            </w:rPr>
                            <w:t>های کاری یا تحصیلی توضیح دهید.</w:t>
                          </w:r>
                        </w:p>
                      </w:txbxContent>
                    </v:textbox>
                  </v:shape>
                  <v:shape id="Text Box 146" o:spid="_x0000_s1045" type="#_x0000_t202" style="position:absolute;left:1046;top:78;width:8515;height:4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" filled="f" stroked="f" strokeweight=".5pt">
                    <v:textbox>
                      <w:txbxContent>
                        <w:p w14:paraId="3012FAF7" w14:textId="77777777" w:rsidR="006E25C2" w:rsidRPr="00A807E0" w:rsidRDefault="00A807E0" w:rsidP="00A807E0">
                          <w:pPr>
                            <w:bidi/>
                            <w:rPr>
                              <w:rFonts w:cs="B Nazanin"/>
                            </w:rPr>
                          </w:pPr>
                          <w:r w:rsidRPr="00A807E0">
                            <w:rPr>
                              <w:rFonts w:cs="B Nazanin" w:hint="cs"/>
                              <w:rtl/>
                            </w:rPr>
                            <w:t xml:space="preserve">عنوان </w:t>
                          </w:r>
                          <w:r w:rsidRPr="00A807E0">
                            <w:rPr>
                              <w:rFonts w:cs="B Nazanin" w:hint="cs"/>
                              <w:rtl/>
                            </w:rPr>
                            <w:t>پروژه</w:t>
                          </w:r>
                        </w:p>
                      </w:txbxContent>
                    </v:textbox>
                  </v:shape>
                </v:group>
                <v:group id="Group 148" o:spid="_x0000_s1046" style="position:absolute;left:2772;top:9108;width:37056;height:5268;flip:x" coordorigin="1042,-970" coordsize="37056,6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">
                  <v:shape id="Text Box 149" o:spid="_x0000_s1047" type="#_x0000_t202" style="position:absolute;left:9073;top:-970;width:29025;height:6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" filled="f" stroked="f" strokeweight=".5pt">
                    <v:textbox>
                      <w:txbxContent>
                        <w:p w14:paraId="2969B284" w14:textId="77777777" w:rsidR="00A807E0" w:rsidRPr="00A807E0" w:rsidRDefault="00A807E0" w:rsidP="00A807E0">
                          <w:pPr>
                            <w:bidi/>
                            <w:spacing w:line="240" w:lineRule="auto"/>
                            <w:rPr>
                              <w:rFonts w:cs="B Nazanin"/>
                            </w:rPr>
                          </w:pPr>
                          <w:r w:rsidRPr="00A807E0">
                            <w:rPr>
                              <w:rFonts w:cs="B Nazanin" w:hint="cs"/>
                              <w:rtl/>
                            </w:rPr>
                            <w:t xml:space="preserve">- </w:t>
                          </w:r>
                          <w:r w:rsidRPr="00A807E0">
                            <w:rPr>
                              <w:rFonts w:cs="B Nazanin" w:hint="cs"/>
                              <w:rtl/>
                            </w:rPr>
                            <w:t>پیشنهاد ایران استخدام: در این قسمت میتوانید در مورد پروژه های کاری یا تحصیلی توضیح دهید.</w:t>
                          </w:r>
                        </w:p>
                        <w:p w14:paraId="56F23D54" w14:textId="77777777" w:rsidR="006E25C2" w:rsidRPr="006E25C2" w:rsidRDefault="006E25C2" w:rsidP="00A807E0">
                          <w:pPr>
                            <w:bidi/>
                            <w:spacing w:line="240" w:lineRule="auto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shape>
                  <v:shape id="Text Box 150" o:spid="_x0000_s1048" type="#_x0000_t202" style="position:absolute;left:1042;top:80;width:8516;height:3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" filled="f" stroked="f" strokeweight=".5pt">
                    <v:textbox>
                      <w:txbxContent>
                        <w:p w14:paraId="5C66195C" w14:textId="77777777" w:rsidR="00A807E0" w:rsidRPr="00A807E0" w:rsidRDefault="00A807E0" w:rsidP="00A807E0">
                          <w:pPr>
                            <w:bidi/>
                            <w:rPr>
                              <w:rFonts w:cs="B Nazanin"/>
                            </w:rPr>
                          </w:pPr>
                          <w:r w:rsidRPr="00A807E0">
                            <w:rPr>
                              <w:rFonts w:cs="B Nazanin" w:hint="cs"/>
                              <w:rtl/>
                            </w:rPr>
                            <w:t xml:space="preserve">عنوان </w:t>
                          </w:r>
                          <w:r w:rsidRPr="00A807E0">
                            <w:rPr>
                              <w:rFonts w:cs="B Nazanin" w:hint="cs"/>
                              <w:rtl/>
                            </w:rPr>
                            <w:t>پروژه</w:t>
                          </w:r>
                        </w:p>
                        <w:p w14:paraId="53E7D76E" w14:textId="77777777" w:rsidR="006E25C2" w:rsidRPr="00A807E0" w:rsidRDefault="006E25C2" w:rsidP="00A807E0">
                          <w:pPr>
                            <w:bidi/>
                            <w:rPr>
                              <w:rFonts w:cs="B Nazanin"/>
                            </w:rPr>
                          </w:pPr>
                        </w:p>
                      </w:txbxContent>
                    </v:textbox>
                  </v:shape>
                </v:group>
                <v:shape id="Graphic 167" o:spid="_x0000_s1049" type="#_x0000_t75" alt="Briefcase" style="position:absolute;left:35231;width:4064;height:406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">
                  <v:imagedata r:id="rId12" o:title="Briefcase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51078857" wp14:editId="290645AD">
                <wp:simplePos x="0" y="0"/>
                <wp:positionH relativeFrom="column">
                  <wp:posOffset>485775</wp:posOffset>
                </wp:positionH>
                <wp:positionV relativeFrom="paragraph">
                  <wp:posOffset>5381625</wp:posOffset>
                </wp:positionV>
                <wp:extent cx="3815080" cy="1768998"/>
                <wp:effectExtent l="0" t="0" r="0" b="3175"/>
                <wp:wrapNone/>
                <wp:docPr id="40" name="skill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5080" cy="1768998"/>
                          <a:chOff x="224637" y="0"/>
                          <a:chExt cx="3816511" cy="1769366"/>
                        </a:xfrm>
                      </wpg:grpSpPr>
                      <wpg:grpSp>
                        <wpg:cNvPr id="28" name="Group 28"/>
                        <wpg:cNvGrpSpPr/>
                        <wpg:grpSpPr>
                          <a:xfrm flipH="1">
                            <a:off x="695105" y="0"/>
                            <a:ext cx="2888561" cy="449014"/>
                            <a:chOff x="-507969" y="0"/>
                            <a:chExt cx="2358905" cy="449524"/>
                          </a:xfrm>
                        </wpg:grpSpPr>
                        <wps:wsp>
                          <wps:cNvPr id="29" name="Rectangle: Rounded Corners 29"/>
                          <wps:cNvSpPr/>
                          <wps:spPr>
                            <a:xfrm>
                              <a:off x="-460375" y="0"/>
                              <a:ext cx="2305685" cy="43370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tx2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Text Box 30"/>
                          <wps:cNvSpPr txBox="1"/>
                          <wps:spPr>
                            <a:xfrm>
                              <a:off x="-507969" y="9193"/>
                              <a:ext cx="2358905" cy="44033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536C2FF" w14:textId="77777777" w:rsidR="000E54D7" w:rsidRPr="00A807E0" w:rsidRDefault="002A29BC" w:rsidP="000E54D7">
                                <w:pPr>
                                  <w:jc w:val="center"/>
                                  <w:rPr>
                                    <w:rFonts w:ascii="Rockwell" w:hAnsi="Rockwell" w:cs="B Nazanin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val="en-GB" w:bidi="fa-IR"/>
                                  </w:rPr>
                                  <w:t>مهارت ها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9" name="Group 99"/>
                        <wpg:cNvGrpSpPr/>
                        <wpg:grpSpPr>
                          <a:xfrm flipH="1">
                            <a:off x="2052128" y="477594"/>
                            <a:ext cx="1909068" cy="354727"/>
                            <a:chOff x="-7668" y="3141"/>
                            <a:chExt cx="1909068" cy="354727"/>
                          </a:xfrm>
                        </wpg:grpSpPr>
                        <wps:wsp>
                          <wps:cNvPr id="104" name="Text Box 104"/>
                          <wps:cNvSpPr txBox="1"/>
                          <wps:spPr>
                            <a:xfrm>
                              <a:off x="-7668" y="3141"/>
                              <a:ext cx="1909068" cy="35472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2E2BA4A" w14:textId="77777777" w:rsidR="008A7608" w:rsidRPr="00A807E0" w:rsidRDefault="002A29BC" w:rsidP="00A807E0">
                                <w:pPr>
                                  <w:bidi/>
                                  <w:spacing w:line="240" w:lineRule="auto"/>
                                  <w:rPr>
                                    <w:rFonts w:ascii="Rockwell" w:hAnsi="Rockwell" w:cs="B Nazanin"/>
                                    <w:color w:val="404040" w:themeColor="text1" w:themeTint="BF"/>
                                    <w:sz w:val="24"/>
                                    <w:szCs w:val="24"/>
                                    <w:lang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color w:val="404040" w:themeColor="text1" w:themeTint="BF"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مهارت اول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05" name="Group 105"/>
                          <wpg:cNvGrpSpPr/>
                          <wpg:grpSpPr>
                            <a:xfrm>
                              <a:off x="83758" y="352782"/>
                              <a:ext cx="1441721" cy="2015"/>
                              <a:chOff x="-464677" y="31654"/>
                              <a:chExt cx="1905000" cy="2015"/>
                            </a:xfrm>
                          </wpg:grpSpPr>
                          <wps:wsp>
                            <wps:cNvPr id="106" name="Straight Connector 106"/>
                            <wps:cNvCnPr/>
                            <wps:spPr>
                              <a:xfrm>
                                <a:off x="-464677" y="31654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072B65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07" name="Straight Connector 107"/>
                            <wps:cNvCnPr/>
                            <wps:spPr>
                              <a:xfrm>
                                <a:off x="-464677" y="33669"/>
                                <a:ext cx="1512277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113" name="Group 113"/>
                        <wpg:cNvGrpSpPr/>
                        <wpg:grpSpPr>
                          <a:xfrm flipH="1">
                            <a:off x="224637" y="477313"/>
                            <a:ext cx="1909068" cy="355009"/>
                            <a:chOff x="8276" y="-14393"/>
                            <a:chExt cx="1909068" cy="355009"/>
                          </a:xfrm>
                        </wpg:grpSpPr>
                        <wps:wsp>
                          <wps:cNvPr id="114" name="Text Box 114"/>
                          <wps:cNvSpPr txBox="1"/>
                          <wps:spPr>
                            <a:xfrm>
                              <a:off x="8276" y="-14393"/>
                              <a:ext cx="1909068" cy="3516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881220C" w14:textId="77777777" w:rsidR="008A7608" w:rsidRPr="00A807E0" w:rsidRDefault="002A29BC" w:rsidP="00511535">
                                <w:pPr>
                                  <w:bidi/>
                                  <w:rPr>
                                    <w:rFonts w:ascii="Rockwell" w:hAnsi="Rockwell" w:cs="B Nazanin"/>
                                    <w:color w:val="404040" w:themeColor="text1" w:themeTint="BF"/>
                                    <w:sz w:val="24"/>
                                    <w:szCs w:val="24"/>
                                    <w:lang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color w:val="404040" w:themeColor="text1" w:themeTint="BF"/>
                                    <w:sz w:val="24"/>
                                    <w:szCs w:val="24"/>
                                    <w:rtl/>
                                    <w:lang w:bidi="fa-IR"/>
                                  </w:rPr>
                                  <w:t>مهارت دوم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15" name="Group 115"/>
                          <wpg:cNvGrpSpPr/>
                          <wpg:grpSpPr>
                            <a:xfrm>
                              <a:off x="116481" y="335525"/>
                              <a:ext cx="1441722" cy="5091"/>
                              <a:chOff x="-421438" y="14397"/>
                              <a:chExt cx="1905000" cy="5091"/>
                            </a:xfrm>
                          </wpg:grpSpPr>
                          <wps:wsp>
                            <wps:cNvPr id="116" name="Straight Connector 116"/>
                            <wps:cNvCnPr/>
                            <wps:spPr>
                              <a:xfrm>
                                <a:off x="-421438" y="19488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072B65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7" name="Straight Connector 117"/>
                            <wps:cNvCnPr/>
                            <wps:spPr>
                              <a:xfrm>
                                <a:off x="-421438" y="14397"/>
                                <a:ext cx="1512277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118" name="Group 118"/>
                        <wpg:cNvGrpSpPr/>
                        <wpg:grpSpPr>
                          <a:xfrm flipH="1">
                            <a:off x="225351" y="952917"/>
                            <a:ext cx="1909068" cy="337474"/>
                            <a:chOff x="7562" y="-39121"/>
                            <a:chExt cx="1909068" cy="337474"/>
                          </a:xfrm>
                        </wpg:grpSpPr>
                        <wps:wsp>
                          <wps:cNvPr id="119" name="Text Box 119"/>
                          <wps:cNvSpPr txBox="1"/>
                          <wps:spPr>
                            <a:xfrm>
                              <a:off x="7562" y="-39121"/>
                              <a:ext cx="1909068" cy="31379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220214D" w14:textId="77777777" w:rsidR="008A7608" w:rsidRPr="00A807E0" w:rsidRDefault="002A29BC" w:rsidP="00511535">
                                <w:pPr>
                                  <w:bidi/>
                                  <w:rPr>
                                    <w:rFonts w:ascii="Rockwell" w:hAnsi="Rockwell" w:cs="B Nazanin"/>
                                    <w:color w:val="404040" w:themeColor="text1" w:themeTint="BF"/>
                                    <w:sz w:val="24"/>
                                    <w:szCs w:val="24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color w:val="404040" w:themeColor="text1" w:themeTint="BF"/>
                                    <w:sz w:val="24"/>
                                    <w:szCs w:val="24"/>
                                    <w:rtl/>
                                    <w:lang w:val="en-GB" w:bidi="fa-IR"/>
                                  </w:rPr>
                                  <w:t>مهارت چهارم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20" name="Group 120"/>
                          <wpg:cNvGrpSpPr/>
                          <wpg:grpSpPr>
                            <a:xfrm>
                              <a:off x="116481" y="298353"/>
                              <a:ext cx="1441722" cy="0"/>
                              <a:chOff x="-421437" y="-22775"/>
                              <a:chExt cx="1905000" cy="0"/>
                            </a:xfrm>
                          </wpg:grpSpPr>
                          <wps:wsp>
                            <wps:cNvPr id="121" name="Straight Connector 121"/>
                            <wps:cNvCnPr/>
                            <wps:spPr>
                              <a:xfrm>
                                <a:off x="-421437" y="-22775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072B65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22" name="Straight Connector 122"/>
                            <wps:cNvCnPr/>
                            <wps:spPr>
                              <a:xfrm>
                                <a:off x="-421437" y="-22775"/>
                                <a:ext cx="1258766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123" name="Group 123"/>
                        <wpg:cNvGrpSpPr/>
                        <wpg:grpSpPr>
                          <a:xfrm flipH="1">
                            <a:off x="2044462" y="1391002"/>
                            <a:ext cx="1909068" cy="378364"/>
                            <a:chOff x="-1811549" y="-118621"/>
                            <a:chExt cx="1909068" cy="378364"/>
                          </a:xfrm>
                        </wpg:grpSpPr>
                        <wps:wsp>
                          <wps:cNvPr id="124" name="Text Box 124"/>
                          <wps:cNvSpPr txBox="1"/>
                          <wps:spPr>
                            <a:xfrm>
                              <a:off x="-1811549" y="-118621"/>
                              <a:ext cx="1909068" cy="37836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A5E37AE" w14:textId="77777777" w:rsidR="008A7608" w:rsidRPr="00A807E0" w:rsidRDefault="002A29BC" w:rsidP="00511535">
                                <w:pPr>
                                  <w:bidi/>
                                  <w:rPr>
                                    <w:rFonts w:ascii="Rockwell" w:hAnsi="Rockwell" w:cs="B Nazanin"/>
                                    <w:color w:val="404040" w:themeColor="text1" w:themeTint="BF"/>
                                    <w:sz w:val="24"/>
                                    <w:szCs w:val="24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color w:val="404040" w:themeColor="text1" w:themeTint="BF"/>
                                    <w:sz w:val="24"/>
                                    <w:szCs w:val="24"/>
                                    <w:rtl/>
                                    <w:lang w:val="en-GB" w:bidi="fa-IR"/>
                                  </w:rPr>
                                  <w:t>مهارت پنجم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25" name="Group 125"/>
                          <wpg:cNvGrpSpPr/>
                          <wpg:grpSpPr>
                            <a:xfrm>
                              <a:off x="-1727790" y="205234"/>
                              <a:ext cx="1441722" cy="0"/>
                              <a:chOff x="-2858340" y="-115894"/>
                              <a:chExt cx="1905000" cy="0"/>
                            </a:xfrm>
                          </wpg:grpSpPr>
                          <wps:wsp>
                            <wps:cNvPr id="126" name="Straight Connector 126"/>
                            <wps:cNvCnPr/>
                            <wps:spPr>
                              <a:xfrm>
                                <a:off x="-2858340" y="-115894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072B65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27" name="Straight Connector 127"/>
                            <wps:cNvCnPr/>
                            <wps:spPr>
                              <a:xfrm>
                                <a:off x="-2858339" y="-115894"/>
                                <a:ext cx="1512276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128" name="Group 128"/>
                        <wpg:cNvGrpSpPr/>
                        <wpg:grpSpPr>
                          <a:xfrm flipH="1">
                            <a:off x="2033133" y="943671"/>
                            <a:ext cx="1909068" cy="346732"/>
                            <a:chOff x="11327" y="-108752"/>
                            <a:chExt cx="1909068" cy="346732"/>
                          </a:xfrm>
                        </wpg:grpSpPr>
                        <wps:wsp>
                          <wps:cNvPr id="129" name="Text Box 129"/>
                          <wps:cNvSpPr txBox="1"/>
                          <wps:spPr>
                            <a:xfrm>
                              <a:off x="11327" y="-108752"/>
                              <a:ext cx="1909068" cy="32341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7CD50BB" w14:textId="77777777" w:rsidR="008A7608" w:rsidRPr="00A807E0" w:rsidRDefault="002A29BC" w:rsidP="00511535">
                                <w:pPr>
                                  <w:bidi/>
                                  <w:rPr>
                                    <w:rFonts w:ascii="Rockwell" w:hAnsi="Rockwell" w:cs="B Nazanin"/>
                                    <w:color w:val="404040" w:themeColor="text1" w:themeTint="BF"/>
                                    <w:sz w:val="24"/>
                                    <w:szCs w:val="24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color w:val="404040" w:themeColor="text1" w:themeTint="BF"/>
                                    <w:sz w:val="24"/>
                                    <w:szCs w:val="24"/>
                                    <w:rtl/>
                                    <w:lang w:val="en-GB" w:bidi="fa-IR"/>
                                  </w:rPr>
                                  <w:t>مهارت سوم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0" name="Group 130"/>
                          <wpg:cNvGrpSpPr/>
                          <wpg:grpSpPr>
                            <a:xfrm>
                              <a:off x="97837" y="237980"/>
                              <a:ext cx="1441723" cy="0"/>
                              <a:chOff x="-446074" y="-83148"/>
                              <a:chExt cx="1905002" cy="0"/>
                            </a:xfrm>
                          </wpg:grpSpPr>
                          <wps:wsp>
                            <wps:cNvPr id="131" name="Straight Connector 131"/>
                            <wps:cNvCnPr/>
                            <wps:spPr>
                              <a:xfrm>
                                <a:off x="-446072" y="-83148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072B65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2" name="Straight Connector 132"/>
                            <wps:cNvCnPr/>
                            <wps:spPr>
                              <a:xfrm>
                                <a:off x="-446074" y="-83148"/>
                                <a:ext cx="1512277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66" name="Graphic 166" descr="Gears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634748" y="0"/>
                            <a:ext cx="406400" cy="40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078857" id="skills" o:spid="_x0000_s1050" style="position:absolute;margin-left:38.25pt;margin-top:423.75pt;width:300.4pt;height:139.3pt;z-index:251727872;mso-width-relative:margin;mso-height-relative:margin" coordorigin="2246" coordsize="38165,176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">
                <v:group id="Group 28" o:spid="_x0000_s1051" style="position:absolute;left:6951;width:28885;height:4490;flip:x" coordorigin="-5079" coordsize="23589,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">
                  <v:roundrect id="Rectangle: Rounded Corners 29" o:spid="_x0000_s1052" style="position:absolute;left:-4603;width:23056;height:433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" fillcolor="#212934 [1615]" stroked="f" strokeweight="1pt">
                    <v:stroke joinstyle="miter"/>
                  </v:roundrect>
                  <v:shape id="Text Box 30" o:spid="_x0000_s1053" type="#_x0000_t202" style="position:absolute;left:-5079;top:91;width:23588;height:4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  <v:textbox>
                      <w:txbxContent>
                        <w:p w14:paraId="4536C2FF" w14:textId="77777777" w:rsidR="000E54D7" w:rsidRPr="00A807E0" w:rsidRDefault="002A29BC" w:rsidP="000E54D7">
                          <w:pPr>
                            <w:jc w:val="center"/>
                            <w:rPr>
                              <w:rFonts w:ascii="Rockwell" w:hAnsi="Rockwell" w:cs="B Nazanin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rtl/>
                              <w:lang w:val="en-GB" w:bidi="fa-IR"/>
                            </w:rPr>
                            <w:t>مهارت ها</w:t>
                          </w:r>
                        </w:p>
                      </w:txbxContent>
                    </v:textbox>
                  </v:shape>
                </v:group>
                <v:group id="Group 99" o:spid="_x0000_s1054" style="position:absolute;left:20521;top:4775;width:19090;height:3548;flip:x" coordorigin="-76,31" coordsize="19090,3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">
                  <v:shape id="Text Box 104" o:spid="_x0000_s1055" type="#_x0000_t202" style="position:absolute;left:-76;top:31;width:19090;height:3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wwAxAAAANw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GgJ/8+EC+TmCgAA//8DAFBLAQItABQABgAIAAAAIQDb4fbL7gAAAIUBAAATAAAAAAAAAAAA&#10;AAAAAAAAAABbQ29udGVudF9UeXBlc10ueG1sUEsBAi0AFAAGAAgAAAAhAFr0LFu/AAAAFQEAAAsA&#10;AAAAAAAAAAAAAAAAHwEAAF9yZWxzLy5yZWxzUEsBAi0AFAAGAAgAAAAhABavDADEAAAA3AAAAA8A&#10;AAAAAAAAAAAAAAAABwIAAGRycy9kb3ducmV2LnhtbFBLBQYAAAAAAwADALcAAAD4AgAAAAA=&#10;" filled="f" stroked="f" strokeweight=".5pt">
                    <v:textbox>
                      <w:txbxContent>
                        <w:p w14:paraId="12E2BA4A" w14:textId="77777777" w:rsidR="008A7608" w:rsidRPr="00A807E0" w:rsidRDefault="002A29BC" w:rsidP="00A807E0">
                          <w:pPr>
                            <w:bidi/>
                            <w:spacing w:line="240" w:lineRule="auto"/>
                            <w:rPr>
                              <w:rFonts w:ascii="Rockwell" w:hAnsi="Rockwell" w:cs="B Nazanin"/>
                              <w:color w:val="404040" w:themeColor="text1" w:themeTint="BF"/>
                              <w:sz w:val="24"/>
                              <w:szCs w:val="24"/>
                              <w:lang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color w:val="404040" w:themeColor="text1" w:themeTint="BF"/>
                              <w:sz w:val="24"/>
                              <w:szCs w:val="24"/>
                              <w:rtl/>
                              <w:lang w:bidi="fa-IR"/>
                            </w:rPr>
                            <w:t>مهارت اول</w:t>
                          </w:r>
                        </w:p>
                      </w:txbxContent>
                    </v:textbox>
                  </v:shape>
                  <v:group id="Group 105" o:spid="_x0000_s1056" style="position:absolute;left:837;top:3527;width:14417;height:20" coordorigin="-4646,316" coordsize="1905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  <v:line id="Straight Connector 106" o:spid="_x0000_s1057" style="position:absolute;visibility:visible;mso-wrap-style:square" from="-4646,316" to="14403,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" strokecolor="#072b65" strokeweight="6pt">
                      <v:stroke joinstyle="miter"/>
                    </v:line>
                    <v:line id="Straight Connector 107" o:spid="_x0000_s1058" style="position:absolute;visibility:visible;mso-wrap-style:square" from="-4646,336" to="1047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" strokecolor="#c00000" strokeweight="6pt">
                      <v:stroke joinstyle="miter"/>
                    </v:line>
                  </v:group>
                </v:group>
                <v:group id="Group 113" o:spid="_x0000_s1059" style="position:absolute;left:2246;top:4773;width:19091;height:3550;flip:x" coordorigin="82,-143" coordsize="19090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">
                  <v:shape id="Text Box 114" o:spid="_x0000_s1060" type="#_x0000_t202" style="position:absolute;left:82;top:-143;width:19091;height:3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" filled="f" stroked="f" strokeweight=".5pt">
                    <v:textbox>
                      <w:txbxContent>
                        <w:p w14:paraId="7881220C" w14:textId="77777777" w:rsidR="008A7608" w:rsidRPr="00A807E0" w:rsidRDefault="002A29BC" w:rsidP="00511535">
                          <w:pPr>
                            <w:bidi/>
                            <w:rPr>
                              <w:rFonts w:ascii="Rockwell" w:hAnsi="Rockwell" w:cs="B Nazanin"/>
                              <w:color w:val="404040" w:themeColor="text1" w:themeTint="BF"/>
                              <w:sz w:val="24"/>
                              <w:szCs w:val="24"/>
                              <w:lang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color w:val="404040" w:themeColor="text1" w:themeTint="BF"/>
                              <w:sz w:val="24"/>
                              <w:szCs w:val="24"/>
                              <w:rtl/>
                              <w:lang w:bidi="fa-IR"/>
                            </w:rPr>
                            <w:t>مهارت دوم</w:t>
                          </w:r>
                        </w:p>
                      </w:txbxContent>
                    </v:textbox>
                  </v:shape>
                  <v:group id="Group 115" o:spid="_x0000_s1061" style="position:absolute;left:1164;top:3355;width:14418;height:51" coordorigin="-4214,143" coordsize="19050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<v:line id="Straight Connector 116" o:spid="_x0000_s1062" style="position:absolute;visibility:visible;mso-wrap-style:square" from="-4214,194" to="14835,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" strokecolor="#072b65" strokeweight="6pt">
                      <v:stroke joinstyle="miter"/>
                    </v:line>
                    <v:line id="Straight Connector 117" o:spid="_x0000_s1063" style="position:absolute;visibility:visible;mso-wrap-style:square" from="-4214,143" to="10908,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" strokecolor="#c00000" strokeweight="6pt">
                      <v:stroke joinstyle="miter"/>
                    </v:line>
                  </v:group>
                </v:group>
                <v:group id="Group 118" o:spid="_x0000_s1064" style="position:absolute;left:2253;top:9529;width:19091;height:3374;flip:x" coordorigin="75,-391" coordsize="19090,3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">
                  <v:shape id="Text Box 119" o:spid="_x0000_s1065" type="#_x0000_t202" style="position:absolute;left:75;top:-391;width:19091;height:3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" filled="f" stroked="f" strokeweight=".5pt">
                    <v:textbox>
                      <w:txbxContent>
                        <w:p w14:paraId="7220214D" w14:textId="77777777" w:rsidR="008A7608" w:rsidRPr="00A807E0" w:rsidRDefault="002A29BC" w:rsidP="00511535">
                          <w:pPr>
                            <w:bidi/>
                            <w:rPr>
                              <w:rFonts w:ascii="Rockwell" w:hAnsi="Rockwell" w:cs="B Nazanin"/>
                              <w:color w:val="404040" w:themeColor="text1" w:themeTint="BF"/>
                              <w:sz w:val="24"/>
                              <w:szCs w:val="24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color w:val="404040" w:themeColor="text1" w:themeTint="BF"/>
                              <w:sz w:val="24"/>
                              <w:szCs w:val="24"/>
                              <w:rtl/>
                              <w:lang w:val="en-GB" w:bidi="fa-IR"/>
                            </w:rPr>
                            <w:t>مهارت چهارم</w:t>
                          </w:r>
                        </w:p>
                      </w:txbxContent>
                    </v:textbox>
                  </v:shape>
                  <v:group id="Group 120" o:spid="_x0000_s1066" style="position:absolute;left:1164;top:2983;width:14418;height:0" coordorigin="-4214,-227" coordsize="190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  <v:line id="Straight Connector 121" o:spid="_x0000_s1067" style="position:absolute;visibility:visible;mso-wrap-style:square" from="-4214,-227" to="14835,-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" strokecolor="#072b65" strokeweight="6pt">
                      <v:stroke joinstyle="miter"/>
                    </v:line>
                    <v:line id="Straight Connector 122" o:spid="_x0000_s1068" style="position:absolute;visibility:visible;mso-wrap-style:square" from="-4214,-227" to="8373,-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" strokecolor="#c00000" strokeweight="6pt">
                      <v:stroke joinstyle="miter"/>
                    </v:line>
                  </v:group>
                </v:group>
                <v:group id="Group 123" o:spid="_x0000_s1069" style="position:absolute;left:20444;top:13910;width:19091;height:3783;flip:x" coordorigin="-18115,-1186" coordsize="19090,3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">
                  <v:shape id="Text Box 124" o:spid="_x0000_s1070" type="#_x0000_t202" style="position:absolute;left:-18115;top:-1186;width:19090;height:3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" filled="f" stroked="f" strokeweight=".5pt">
                    <v:textbox>
                      <w:txbxContent>
                        <w:p w14:paraId="0A5E37AE" w14:textId="77777777" w:rsidR="008A7608" w:rsidRPr="00A807E0" w:rsidRDefault="002A29BC" w:rsidP="00511535">
                          <w:pPr>
                            <w:bidi/>
                            <w:rPr>
                              <w:rFonts w:ascii="Rockwell" w:hAnsi="Rockwell" w:cs="B Nazanin"/>
                              <w:color w:val="404040" w:themeColor="text1" w:themeTint="BF"/>
                              <w:sz w:val="24"/>
                              <w:szCs w:val="24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color w:val="404040" w:themeColor="text1" w:themeTint="BF"/>
                              <w:sz w:val="24"/>
                              <w:szCs w:val="24"/>
                              <w:rtl/>
                              <w:lang w:val="en-GB" w:bidi="fa-IR"/>
                            </w:rPr>
                            <w:t>مهارت پنجم</w:t>
                          </w:r>
                        </w:p>
                      </w:txbxContent>
                    </v:textbox>
                  </v:shape>
                  <v:group id="Group 125" o:spid="_x0000_s1071" style="position:absolute;left:-17277;top:2052;width:14417;height:0" coordorigin="-28583,-1158" coordsize="190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  <v:line id="Straight Connector 126" o:spid="_x0000_s1072" style="position:absolute;visibility:visible;mso-wrap-style:square" from="-28583,-1158" to="-9533,-1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" strokecolor="#072b65" strokeweight="6pt">
                      <v:stroke joinstyle="miter"/>
                    </v:line>
                    <v:line id="Straight Connector 127" o:spid="_x0000_s1073" style="position:absolute;visibility:visible;mso-wrap-style:square" from="-28583,-1158" to="-13460,-1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" strokecolor="#c00000" strokeweight="6pt">
                      <v:stroke joinstyle="miter"/>
                    </v:line>
                  </v:group>
                </v:group>
                <v:group id="Group 128" o:spid="_x0000_s1074" style="position:absolute;left:20331;top:9436;width:19091;height:3468;flip:x" coordorigin="113,-1087" coordsize="19090,3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">
                  <v:shape id="Text Box 129" o:spid="_x0000_s1075" type="#_x0000_t202" style="position:absolute;left:113;top:-1087;width:19090;height:3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" filled="f" stroked="f" strokeweight=".5pt">
                    <v:textbox>
                      <w:txbxContent>
                        <w:p w14:paraId="77CD50BB" w14:textId="77777777" w:rsidR="008A7608" w:rsidRPr="00A807E0" w:rsidRDefault="002A29BC" w:rsidP="00511535">
                          <w:pPr>
                            <w:bidi/>
                            <w:rPr>
                              <w:rFonts w:ascii="Rockwell" w:hAnsi="Rockwell" w:cs="B Nazanin"/>
                              <w:color w:val="404040" w:themeColor="text1" w:themeTint="BF"/>
                              <w:sz w:val="24"/>
                              <w:szCs w:val="24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color w:val="404040" w:themeColor="text1" w:themeTint="BF"/>
                              <w:sz w:val="24"/>
                              <w:szCs w:val="24"/>
                              <w:rtl/>
                              <w:lang w:val="en-GB" w:bidi="fa-IR"/>
                            </w:rPr>
                            <w:t>مهارت سوم</w:t>
                          </w:r>
                        </w:p>
                      </w:txbxContent>
                    </v:textbox>
                  </v:shape>
                  <v:group id="Group 130" o:spid="_x0000_s1076" style="position:absolute;left:978;top:2379;width:14417;height:0" coordorigin="-4460,-831" coordsize="190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  <v:line id="Straight Connector 131" o:spid="_x0000_s1077" style="position:absolute;visibility:visible;mso-wrap-style:square" from="-4460,-831" to="14589,-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" strokecolor="#072b65" strokeweight="6pt">
                      <v:stroke joinstyle="miter"/>
                    </v:line>
                    <v:line id="Straight Connector 132" o:spid="_x0000_s1078" style="position:absolute;visibility:visible;mso-wrap-style:square" from="-4460,-831" to="10662,-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" strokecolor="#c00000" strokeweight="6pt">
                      <v:stroke joinstyle="miter"/>
                    </v:line>
                  </v:group>
                </v:group>
                <v:shape id="Graphic 166" o:spid="_x0000_s1079" type="#_x0000_t75" alt="Gears" style="position:absolute;left:36347;width:4064;height:406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">
                  <v:imagedata r:id="rId15" o:title="Gears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70ABD00B" wp14:editId="0A5919CE">
                <wp:simplePos x="0" y="0"/>
                <wp:positionH relativeFrom="column">
                  <wp:posOffset>133350</wp:posOffset>
                </wp:positionH>
                <wp:positionV relativeFrom="paragraph">
                  <wp:posOffset>2057400</wp:posOffset>
                </wp:positionV>
                <wp:extent cx="4127500" cy="3106420"/>
                <wp:effectExtent l="0" t="0" r="6350" b="0"/>
                <wp:wrapNone/>
                <wp:docPr id="39" name="educatio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7500" cy="3106419"/>
                          <a:chOff x="0" y="0"/>
                          <a:chExt cx="4128236" cy="3106473"/>
                        </a:xfrm>
                      </wpg:grpSpPr>
                      <wpg:grpSp>
                        <wpg:cNvPr id="25" name="Group 25"/>
                        <wpg:cNvGrpSpPr/>
                        <wpg:grpSpPr>
                          <a:xfrm flipH="1">
                            <a:off x="776316" y="0"/>
                            <a:ext cx="2888331" cy="468631"/>
                            <a:chOff x="-552712" y="0"/>
                            <a:chExt cx="2358905" cy="469164"/>
                          </a:xfrm>
                        </wpg:grpSpPr>
                        <wps:wsp>
                          <wps:cNvPr id="26" name="Rectangle: Rounded Corners 26"/>
                          <wps:cNvSpPr/>
                          <wps:spPr>
                            <a:xfrm>
                              <a:off x="-529167" y="0"/>
                              <a:ext cx="2305685" cy="43370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tx2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Text Box 27"/>
                          <wps:cNvSpPr txBox="1"/>
                          <wps:spPr>
                            <a:xfrm>
                              <a:off x="-552712" y="28832"/>
                              <a:ext cx="2358905" cy="4403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520E2E0" w14:textId="77777777" w:rsidR="000E54D7" w:rsidRPr="00A807E0" w:rsidRDefault="002A29BC" w:rsidP="00511535">
                                <w:pPr>
                                  <w:bidi/>
                                  <w:jc w:val="center"/>
                                  <w:rPr>
                                    <w:rFonts w:ascii="Rockwell" w:hAnsi="Rockwell" w:cs="B Nazanin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val="en-GB" w:bidi="fa-IR"/>
                                  </w:rPr>
                                  <w:t>تحصیلات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1" name="Group 151"/>
                        <wpg:cNvGrpSpPr/>
                        <wpg:grpSpPr>
                          <a:xfrm flipH="1">
                            <a:off x="0" y="482737"/>
                            <a:ext cx="4128236" cy="2623736"/>
                            <a:chOff x="0" y="-95233"/>
                            <a:chExt cx="4128236" cy="2623736"/>
                          </a:xfrm>
                        </wpg:grpSpPr>
                        <wpg:grpSp>
                          <wpg:cNvPr id="100" name="Group 100"/>
                          <wpg:cNvGrpSpPr/>
                          <wpg:grpSpPr>
                            <a:xfrm>
                              <a:off x="9753" y="-95233"/>
                              <a:ext cx="4118483" cy="1088915"/>
                              <a:chOff x="-34132" y="-95253"/>
                              <a:chExt cx="4631213" cy="1089136"/>
                            </a:xfrm>
                          </wpg:grpSpPr>
                          <wps:wsp>
                            <wps:cNvPr id="101" name="Text Box 101"/>
                            <wps:cNvSpPr txBox="1"/>
                            <wps:spPr>
                              <a:xfrm>
                                <a:off x="-34132" y="38109"/>
                                <a:ext cx="1047750" cy="431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CF4E455" w14:textId="77777777" w:rsidR="00355FAC" w:rsidRPr="00A807E0" w:rsidRDefault="002A29BC" w:rsidP="00511535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B Nazanin"/>
                                      <w:color w:val="000000" w:themeColor="text1"/>
                                      <w:sz w:val="18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color w:val="000000" w:themeColor="text1"/>
                                      <w:sz w:val="18"/>
                                      <w:rtl/>
                                      <w:lang w:bidi="fa-IR"/>
                                    </w:rPr>
                                    <w:t>تاریخ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2" name="Text Box 102"/>
                            <wps:cNvSpPr txBox="1"/>
                            <wps:spPr>
                              <a:xfrm>
                                <a:off x="921807" y="-95253"/>
                                <a:ext cx="2886636" cy="38413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13C6A14" w14:textId="77777777" w:rsidR="00355FAC" w:rsidRPr="00A807E0" w:rsidRDefault="002A29BC" w:rsidP="00511535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B Nazanin"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  <w:lang w:bidi="fa-IR"/>
                                    </w:rPr>
                                    <w:t>عنوان مدرک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3" name="Text Box 103"/>
                            <wps:cNvSpPr txBox="1"/>
                            <wps:spPr>
                              <a:xfrm>
                                <a:off x="589108" y="197988"/>
                                <a:ext cx="4007973" cy="7958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5C4E995" w14:textId="77777777" w:rsidR="00355FAC" w:rsidRPr="00A807E0" w:rsidRDefault="00EB12D7" w:rsidP="00A807E0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bidi/>
                                    <w:spacing w:after="0" w:line="240" w:lineRule="auto"/>
                                    <w:jc w:val="both"/>
                                    <w:rPr>
                                      <w:rFonts w:ascii="Arial" w:hAnsi="Arial" w:cs="B Nazanin"/>
                                      <w:color w:val="222A35" w:themeColor="text2" w:themeShade="80"/>
                                      <w:sz w:val="20"/>
                                      <w:szCs w:val="20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color w:val="222A35" w:themeColor="text2" w:themeShade="80"/>
                                      <w:sz w:val="20"/>
                                      <w:szCs w:val="20"/>
                                      <w:shd w:val="clear" w:color="auto" w:fill="FFFFFF"/>
                                      <w:rtl/>
                                    </w:rPr>
                                    <w:t xml:space="preserve">پیشنهاد ایران استخدام: </w:t>
                                  </w:r>
                                  <w:r w:rsidR="002A29BC" w:rsidRPr="00A807E0">
                                    <w:rPr>
                                      <w:rFonts w:ascii="Arial" w:hAnsi="Arial" w:cs="B Nazanin" w:hint="cs"/>
                                      <w:color w:val="222A35" w:themeColor="text2" w:themeShade="80"/>
                                      <w:sz w:val="20"/>
                                      <w:szCs w:val="20"/>
                                      <w:shd w:val="clear" w:color="auto" w:fill="FFFFFF"/>
                                      <w:rtl/>
                                    </w:rPr>
                                    <w:t>در این قسمت میتوانید به افتخارات کسب شده، مقالات و ... اشاره نمایید.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5" name="Group 45"/>
                          <wpg:cNvGrpSpPr/>
                          <wpg:grpSpPr>
                            <a:xfrm>
                              <a:off x="8021" y="803921"/>
                              <a:ext cx="4088130" cy="961298"/>
                              <a:chOff x="0" y="-46321"/>
                              <a:chExt cx="4597081" cy="961494"/>
                            </a:xfrm>
                          </wpg:grpSpPr>
                          <wps:wsp>
                            <wps:cNvPr id="46" name="Text Box 46"/>
                            <wps:cNvSpPr txBox="1"/>
                            <wps:spPr>
                              <a:xfrm>
                                <a:off x="0" y="0"/>
                                <a:ext cx="1047750" cy="431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FA8D5DC" w14:textId="77777777" w:rsidR="00A31532" w:rsidRPr="00A807E0" w:rsidRDefault="002A29BC" w:rsidP="00511535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B Nazanin"/>
                                      <w:color w:val="000000" w:themeColor="text1"/>
                                      <w:sz w:val="18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color w:val="000000" w:themeColor="text1"/>
                                      <w:sz w:val="18"/>
                                      <w:rtl/>
                                      <w:lang w:bidi="fa-IR"/>
                                    </w:rPr>
                                    <w:t>تاریخ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Text Box 47"/>
                            <wps:cNvSpPr txBox="1"/>
                            <wps:spPr>
                              <a:xfrm>
                                <a:off x="957885" y="-46321"/>
                                <a:ext cx="2886636" cy="39939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25AA362" w14:textId="77777777" w:rsidR="002A29BC" w:rsidRPr="00A807E0" w:rsidRDefault="002A29BC" w:rsidP="002A29BC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B Nazanin"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  <w:lang w:bidi="fa-IR"/>
                                    </w:rPr>
                                    <w:t>عنوان مدرک</w:t>
                                  </w:r>
                                </w:p>
                                <w:p w14:paraId="4A3ACD8E" w14:textId="77777777" w:rsidR="00A31532" w:rsidRPr="00607288" w:rsidRDefault="00A31532" w:rsidP="00511535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lang w:val="en-GB" w:bidi="fa-IR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8" name="Text Box 48"/>
                            <wps:cNvSpPr txBox="1"/>
                            <wps:spPr>
                              <a:xfrm>
                                <a:off x="589108" y="197988"/>
                                <a:ext cx="4007973" cy="7171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97A7577" w14:textId="77777777" w:rsidR="00A31532" w:rsidRPr="00A807E0" w:rsidRDefault="00EB12D7" w:rsidP="00A807E0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bidi/>
                                    <w:spacing w:after="0" w:line="276" w:lineRule="auto"/>
                                    <w:jc w:val="both"/>
                                    <w:rPr>
                                      <w:rFonts w:ascii="Arial" w:hAnsi="Arial" w:cs="B Nazanin"/>
                                      <w:color w:val="222A35" w:themeColor="text2" w:themeShade="80"/>
                                      <w:sz w:val="20"/>
                                      <w:szCs w:val="20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color w:val="222A35" w:themeColor="text2" w:themeShade="80"/>
                                      <w:sz w:val="20"/>
                                      <w:szCs w:val="20"/>
                                      <w:shd w:val="clear" w:color="auto" w:fill="FFFFFF"/>
                                      <w:rtl/>
                                    </w:rPr>
                                    <w:t xml:space="preserve">پیشنهاد ایران استخدام: </w:t>
                                  </w:r>
                                  <w:r w:rsidR="002A29BC" w:rsidRPr="00A807E0">
                                    <w:rPr>
                                      <w:rFonts w:ascii="Arial" w:hAnsi="Arial" w:cs="B Nazanin" w:hint="cs"/>
                                      <w:color w:val="222A35" w:themeColor="text2" w:themeShade="80"/>
                                      <w:sz w:val="20"/>
                                      <w:szCs w:val="20"/>
                                      <w:shd w:val="clear" w:color="auto" w:fill="FFFFFF"/>
                                      <w:rtl/>
                                    </w:rPr>
                                    <w:t>در این قسمت میتوانید به افتخارات کسب شده، مقالات و ... اشاره نمایید.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oup 49"/>
                          <wpg:cNvGrpSpPr/>
                          <wpg:grpSpPr>
                            <a:xfrm>
                              <a:off x="0" y="1612010"/>
                              <a:ext cx="4088131" cy="916493"/>
                              <a:chOff x="0" y="-88472"/>
                              <a:chExt cx="4597081" cy="916680"/>
                            </a:xfrm>
                          </wpg:grpSpPr>
                          <wps:wsp>
                            <wps:cNvPr id="50" name="Text Box 50"/>
                            <wps:cNvSpPr txBox="1"/>
                            <wps:spPr>
                              <a:xfrm>
                                <a:off x="0" y="0"/>
                                <a:ext cx="1047750" cy="431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4C1B87" w14:textId="77777777" w:rsidR="00A31532" w:rsidRPr="00A807E0" w:rsidRDefault="002A29BC" w:rsidP="00511535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B Nazanin"/>
                                      <w:color w:val="000000" w:themeColor="text1"/>
                                      <w:sz w:val="18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color w:val="000000" w:themeColor="text1"/>
                                      <w:sz w:val="18"/>
                                      <w:rtl/>
                                      <w:lang w:bidi="fa-IR"/>
                                    </w:rPr>
                                    <w:t>تاریخ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Text Box 51"/>
                            <wps:cNvSpPr txBox="1"/>
                            <wps:spPr>
                              <a:xfrm>
                                <a:off x="953977" y="-88472"/>
                                <a:ext cx="2886636" cy="3723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1CFFE4F" w14:textId="77777777" w:rsidR="002A29BC" w:rsidRPr="00A807E0" w:rsidRDefault="002A29BC" w:rsidP="002A29BC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B Nazanin"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  <w:lang w:bidi="fa-IR"/>
                                    </w:rPr>
                                    <w:t>عنوان مدرک</w:t>
                                  </w:r>
                                </w:p>
                                <w:p w14:paraId="335C0B38" w14:textId="77777777" w:rsidR="00A31532" w:rsidRPr="00607288" w:rsidRDefault="00A31532" w:rsidP="00511535">
                                  <w:pPr>
                                    <w:bidi/>
                                    <w:spacing w:after="0"/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  <w:lang w:val="en-GB" w:bidi="fa-IR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2" name="Text Box 52"/>
                            <wps:cNvSpPr txBox="1"/>
                            <wps:spPr>
                              <a:xfrm>
                                <a:off x="589108" y="197989"/>
                                <a:ext cx="4007973" cy="63021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ED2B0D" w14:textId="77777777" w:rsidR="002A29BC" w:rsidRPr="00031211" w:rsidRDefault="00EB12D7" w:rsidP="00A807E0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bidi/>
                                    <w:spacing w:after="0" w:line="276" w:lineRule="auto"/>
                                    <w:jc w:val="both"/>
                                    <w:rPr>
                                      <w:rFonts w:ascii="Arial" w:hAnsi="Arial" w:cs="B Nazanin"/>
                                      <w:color w:val="222A35" w:themeColor="text2" w:themeShade="80"/>
                                      <w:sz w:val="20"/>
                                      <w:szCs w:val="20"/>
                                    </w:rPr>
                                  </w:pPr>
                                  <w:r w:rsidRPr="00031211">
                                    <w:rPr>
                                      <w:rFonts w:ascii="Arial" w:hAnsi="Arial" w:cs="B Nazanin" w:hint="cs"/>
                                      <w:color w:val="222A35" w:themeColor="text2" w:themeShade="80"/>
                                      <w:sz w:val="20"/>
                                      <w:szCs w:val="20"/>
                                      <w:shd w:val="clear" w:color="auto" w:fill="FFFFFF"/>
                                      <w:rtl/>
                                    </w:rPr>
                                    <w:t xml:space="preserve">پیشنهاد ایران استخدام: </w:t>
                                  </w:r>
                                  <w:r w:rsidR="002A29BC" w:rsidRPr="00031211">
                                    <w:rPr>
                                      <w:rFonts w:ascii="Arial" w:hAnsi="Arial" w:cs="B Nazanin" w:hint="cs"/>
                                      <w:color w:val="222A35" w:themeColor="text2" w:themeShade="80"/>
                                      <w:sz w:val="20"/>
                                      <w:szCs w:val="20"/>
                                      <w:shd w:val="clear" w:color="auto" w:fill="FFFFFF"/>
                                      <w:rtl/>
                                    </w:rPr>
                                    <w:t>در این قسمت میتوانید به افتخارات کسب شده، مقالات و ... اشاره نمایید.</w:t>
                                  </w:r>
                                </w:p>
                                <w:p w14:paraId="69995455" w14:textId="77777777" w:rsidR="00A31532" w:rsidRPr="00355FAC" w:rsidRDefault="00A31532" w:rsidP="00511535">
                                  <w:pPr>
                                    <w:pStyle w:val="ListParagraph"/>
                                    <w:bidi/>
                                    <w:spacing w:after="0" w:line="276" w:lineRule="auto"/>
                                    <w:jc w:val="both"/>
                                    <w:rPr>
                                      <w:rFonts w:ascii="Arial" w:hAnsi="Arial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65" name="Graphic 165" descr="Graduation cap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712084" y="28800"/>
                            <a:ext cx="406400" cy="40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ABD00B" id="education" o:spid="_x0000_s1080" style="position:absolute;margin-left:10.5pt;margin-top:162pt;width:325pt;height:244.6pt;z-index:251725824;mso-width-relative:margin;mso-height-relative:margin" coordsize="41282,310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">
                <v:group id="Group 25" o:spid="_x0000_s1081" style="position:absolute;left:7763;width:28883;height:4686;flip:x" coordorigin="-5527" coordsize="23589,4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">
                  <v:roundrect id="Rectangle: Rounded Corners 26" o:spid="_x0000_s1082" style="position:absolute;left:-5291;width:23056;height:433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" fillcolor="#212934 [1615]" stroked="f" strokeweight="1pt">
                    <v:stroke joinstyle="miter"/>
                  </v:roundrect>
                  <v:shape id="Text Box 27" o:spid="_x0000_s1083" type="#_x0000_t202" style="position:absolute;left:-5527;top:288;width:23588;height:4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      <v:textbox>
                      <w:txbxContent>
                        <w:p w14:paraId="6520E2E0" w14:textId="77777777" w:rsidR="000E54D7" w:rsidRPr="00A807E0" w:rsidRDefault="002A29BC" w:rsidP="00511535">
                          <w:pPr>
                            <w:bidi/>
                            <w:jc w:val="center"/>
                            <w:rPr>
                              <w:rFonts w:ascii="Rockwell" w:hAnsi="Rockwell" w:cs="B Nazanin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rtl/>
                              <w:lang w:val="en-GB" w:bidi="fa-IR"/>
                            </w:rPr>
                            <w:t>تحصیلات</w:t>
                          </w:r>
                        </w:p>
                      </w:txbxContent>
                    </v:textbox>
                  </v:shape>
                </v:group>
                <v:group id="Group 151" o:spid="_x0000_s1084" style="position:absolute;top:4827;width:41282;height:26237;flip:x" coordorigin=",-952" coordsize="41282,26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">
                  <v:group id="Group 100" o:spid="_x0000_s1085" style="position:absolute;left:97;top:-952;width:41185;height:10888" coordorigin="-341,-952" coordsize="46312,10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  <v:shape id="Text Box 101" o:spid="_x0000_s1086" type="#_x0000_t202" style="position:absolute;left:-341;top:381;width:10477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" filled="f" stroked="f" strokeweight=".5pt">
                      <v:textbox>
                        <w:txbxContent>
                          <w:p w14:paraId="2CF4E455" w14:textId="77777777" w:rsidR="00355FAC" w:rsidRPr="00A807E0" w:rsidRDefault="002A29BC" w:rsidP="00511535">
                            <w:pPr>
                              <w:bidi/>
                              <w:spacing w:after="0"/>
                              <w:rPr>
                                <w:rFonts w:ascii="Arial" w:hAnsi="Arial" w:cs="B Nazanin"/>
                                <w:color w:val="000000" w:themeColor="text1"/>
                                <w:sz w:val="18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color w:val="000000" w:themeColor="text1"/>
                                <w:sz w:val="18"/>
                                <w:rtl/>
                                <w:lang w:bidi="fa-IR"/>
                              </w:rPr>
                              <w:t>تاریخ</w:t>
                            </w:r>
                          </w:p>
                        </w:txbxContent>
                      </v:textbox>
                    </v:shape>
                    <v:shape id="Text Box 102" o:spid="_x0000_s1087" type="#_x0000_t202" style="position:absolute;left:9218;top:-952;width:28866;height:3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" filled="f" stroked="f" strokeweight=".5pt">
                      <v:textbox>
                        <w:txbxContent>
                          <w:p w14:paraId="713C6A14" w14:textId="77777777" w:rsidR="00355FAC" w:rsidRPr="00A807E0" w:rsidRDefault="002A29BC" w:rsidP="00511535">
                            <w:pPr>
                              <w:bidi/>
                              <w:spacing w:after="0"/>
                              <w:rPr>
                                <w:rFonts w:ascii="Arial" w:hAnsi="Arial" w:cs="B Nazanin"/>
                                <w:bCs/>
                                <w:color w:val="000000" w:themeColor="text1"/>
                                <w:sz w:val="28"/>
                                <w:szCs w:val="28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عنوان مدرک</w:t>
                            </w:r>
                          </w:p>
                        </w:txbxContent>
                      </v:textbox>
                    </v:shape>
                    <v:shape id="Text Box 103" o:spid="_x0000_s1088" type="#_x0000_t202" style="position:absolute;left:5891;top:1979;width:40079;height:7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pR0xAAAANw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GgJ/8+EC+TmCgAA//8DAFBLAQItABQABgAIAAAAIQDb4fbL7gAAAIUBAAATAAAAAAAAAAAA&#10;AAAAAAAAAABbQ29udGVudF9UeXBlc10ueG1sUEsBAi0AFAAGAAgAAAAhAFr0LFu/AAAAFQEAAAsA&#10;AAAAAAAAAAAAAAAAHwEAAF9yZWxzLy5yZWxzUEsBAi0AFAAGAAgAAAAhAJlGlHTEAAAA3AAAAA8A&#10;AAAAAAAAAAAAAAAABwIAAGRycy9kb3ducmV2LnhtbFBLBQYAAAAAAwADALcAAAD4AgAAAAA=&#10;" filled="f" stroked="f" strokeweight=".5pt">
                      <v:textbox>
                        <w:txbxContent>
                          <w:p w14:paraId="65C4E995" w14:textId="77777777" w:rsidR="00355FAC" w:rsidRPr="00A807E0" w:rsidRDefault="00EB12D7" w:rsidP="00A807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bidi/>
                              <w:spacing w:after="0" w:line="240" w:lineRule="auto"/>
                              <w:jc w:val="both"/>
                              <w:rPr>
                                <w:rFonts w:ascii="Arial" w:hAnsi="Arial" w:cs="B Nazanin"/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color w:val="222A35" w:themeColor="text2" w:themeShade="80"/>
                                <w:sz w:val="20"/>
                                <w:szCs w:val="20"/>
                                <w:shd w:val="clear" w:color="auto" w:fill="FFFFFF"/>
                                <w:rtl/>
                              </w:rPr>
                              <w:t xml:space="preserve">پیشنهاد ایران استخدام: </w:t>
                            </w:r>
                            <w:r w:rsidR="002A29BC" w:rsidRPr="00A807E0">
                              <w:rPr>
                                <w:rFonts w:ascii="Arial" w:hAnsi="Arial" w:cs="B Nazanin" w:hint="cs"/>
                                <w:color w:val="222A35" w:themeColor="text2" w:themeShade="80"/>
                                <w:sz w:val="20"/>
                                <w:szCs w:val="20"/>
                                <w:shd w:val="clear" w:color="auto" w:fill="FFFFFF"/>
                                <w:rtl/>
                              </w:rPr>
                              <w:t>در این قسمت میتوانید به افتخارات کسب شده، مقالات و ... اشاره نمایید.</w:t>
                            </w:r>
                          </w:p>
                        </w:txbxContent>
                      </v:textbox>
                    </v:shape>
                  </v:group>
                  <v:group id="Group 45" o:spid="_x0000_s1089" style="position:absolute;left:80;top:8039;width:40881;height:9613" coordorigin=",-463" coordsize="45970,9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<v:shape id="Text Box 46" o:spid="_x0000_s1090" type="#_x0000_t202" style="position:absolute;width:10477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Qh9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AnAQh9xQAAANsAAAAP&#10;AAAAAAAAAAAAAAAAAAcCAABkcnMvZG93bnJldi54bWxQSwUGAAAAAAMAAwC3AAAA+QIAAAAA&#10;" filled="f" stroked="f" strokeweight=".5pt">
                      <v:textbox>
                        <w:txbxContent>
                          <w:p w14:paraId="4FA8D5DC" w14:textId="77777777" w:rsidR="00A31532" w:rsidRPr="00A807E0" w:rsidRDefault="002A29BC" w:rsidP="00511535">
                            <w:pPr>
                              <w:bidi/>
                              <w:spacing w:after="0"/>
                              <w:rPr>
                                <w:rFonts w:ascii="Arial" w:hAnsi="Arial" w:cs="B Nazanin"/>
                                <w:color w:val="000000" w:themeColor="text1"/>
                                <w:sz w:val="18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color w:val="000000" w:themeColor="text1"/>
                                <w:sz w:val="18"/>
                                <w:rtl/>
                                <w:lang w:bidi="fa-IR"/>
                              </w:rPr>
                              <w:t>تاریخ</w:t>
                            </w:r>
                          </w:p>
                        </w:txbxContent>
                      </v:textbox>
                    </v:shape>
                    <v:shape id="Text Box 47" o:spid="_x0000_s1091" type="#_x0000_t202" style="position:absolute;left:9578;top:-463;width:28867;height:39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3m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BITa3mxQAAANsAAAAP&#10;AAAAAAAAAAAAAAAAAAcCAABkcnMvZG93bnJldi54bWxQSwUGAAAAAAMAAwC3AAAA+QIAAAAA&#10;" filled="f" stroked="f" strokeweight=".5pt">
                      <v:textbox>
                        <w:txbxContent>
                          <w:p w14:paraId="625AA362" w14:textId="77777777" w:rsidR="002A29BC" w:rsidRPr="00A807E0" w:rsidRDefault="002A29BC" w:rsidP="002A29BC">
                            <w:pPr>
                              <w:bidi/>
                              <w:spacing w:after="0"/>
                              <w:rPr>
                                <w:rFonts w:ascii="Arial" w:hAnsi="Arial" w:cs="B Nazanin"/>
                                <w:bCs/>
                                <w:color w:val="000000" w:themeColor="text1"/>
                                <w:sz w:val="28"/>
                                <w:szCs w:val="28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عنوان مدرک</w:t>
                            </w:r>
                          </w:p>
                          <w:p w14:paraId="4A3ACD8E" w14:textId="77777777" w:rsidR="00A31532" w:rsidRPr="00607288" w:rsidRDefault="00A31532" w:rsidP="00511535">
                            <w:pPr>
                              <w:bidi/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lang w:val="en-GB" w:bidi="fa-IR"/>
                              </w:rPr>
                            </w:pPr>
                          </w:p>
                        </w:txbxContent>
                      </v:textbox>
                    </v:shape>
                    <v:shape id="Text Box 48" o:spid="_x0000_s1092" type="#_x0000_t202" style="position:absolute;left:5891;top:1979;width:40079;height:7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jmU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OdI5lMMAAADbAAAADwAA&#10;AAAAAAAAAAAAAAAHAgAAZHJzL2Rvd25yZXYueG1sUEsFBgAAAAADAAMAtwAAAPcCAAAAAA==&#10;" filled="f" stroked="f" strokeweight=".5pt">
                      <v:textbox>
                        <w:txbxContent>
                          <w:p w14:paraId="297A7577" w14:textId="77777777" w:rsidR="00A31532" w:rsidRPr="00A807E0" w:rsidRDefault="00EB12D7" w:rsidP="00A807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bidi/>
                              <w:spacing w:after="0" w:line="276" w:lineRule="auto"/>
                              <w:jc w:val="both"/>
                              <w:rPr>
                                <w:rFonts w:ascii="Arial" w:hAnsi="Arial" w:cs="B Nazanin"/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color w:val="222A35" w:themeColor="text2" w:themeShade="80"/>
                                <w:sz w:val="20"/>
                                <w:szCs w:val="20"/>
                                <w:shd w:val="clear" w:color="auto" w:fill="FFFFFF"/>
                                <w:rtl/>
                              </w:rPr>
                              <w:t xml:space="preserve">پیشنهاد ایران استخدام: </w:t>
                            </w:r>
                            <w:r w:rsidR="002A29BC" w:rsidRPr="00A807E0">
                              <w:rPr>
                                <w:rFonts w:ascii="Arial" w:hAnsi="Arial" w:cs="B Nazanin" w:hint="cs"/>
                                <w:color w:val="222A35" w:themeColor="text2" w:themeShade="80"/>
                                <w:sz w:val="20"/>
                                <w:szCs w:val="20"/>
                                <w:shd w:val="clear" w:color="auto" w:fill="FFFFFF"/>
                                <w:rtl/>
                              </w:rPr>
                              <w:t>در این قسمت میتوانید به افتخارات کسب شده، مقالات و ... اشاره نمایید.</w:t>
                            </w:r>
                          </w:p>
                        </w:txbxContent>
                      </v:textbox>
                    </v:shape>
                  </v:group>
                  <v:group id="Group 49" o:spid="_x0000_s1093" style="position:absolute;top:16120;width:40881;height:9165" coordorigin=",-884" coordsize="45970,9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shape id="Text Box 50" o:spid="_x0000_s1094" type="#_x0000_t202" style="position:absolute;width:10477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aNP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" filled="f" stroked="f" strokeweight=".5pt">
                      <v:textbox>
                        <w:txbxContent>
                          <w:p w14:paraId="444C1B87" w14:textId="77777777" w:rsidR="00A31532" w:rsidRPr="00A807E0" w:rsidRDefault="002A29BC" w:rsidP="00511535">
                            <w:pPr>
                              <w:bidi/>
                              <w:spacing w:after="0"/>
                              <w:rPr>
                                <w:rFonts w:ascii="Arial" w:hAnsi="Arial" w:cs="B Nazanin"/>
                                <w:color w:val="000000" w:themeColor="text1"/>
                                <w:sz w:val="18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color w:val="000000" w:themeColor="text1"/>
                                <w:sz w:val="18"/>
                                <w:rtl/>
                                <w:lang w:bidi="fa-IR"/>
                              </w:rPr>
                              <w:t>تاریخ</w:t>
                            </w:r>
                          </w:p>
                        </w:txbxContent>
                      </v:textbox>
                    </v:shape>
                    <v:shape id="Text Box 51" o:spid="_x0000_s1095" type="#_x0000_t202" style="position:absolute;left:9539;top:-884;width:28867;height:37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" filled="f" stroked="f" strokeweight=".5pt">
                      <v:textbox>
                        <w:txbxContent>
                          <w:p w14:paraId="51CFFE4F" w14:textId="77777777" w:rsidR="002A29BC" w:rsidRPr="00A807E0" w:rsidRDefault="002A29BC" w:rsidP="002A29BC">
                            <w:pPr>
                              <w:bidi/>
                              <w:spacing w:after="0"/>
                              <w:rPr>
                                <w:rFonts w:ascii="Arial" w:hAnsi="Arial" w:cs="B Nazanin"/>
                                <w:bCs/>
                                <w:color w:val="000000" w:themeColor="text1"/>
                                <w:sz w:val="28"/>
                                <w:szCs w:val="28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عنوان مدرک</w:t>
                            </w:r>
                          </w:p>
                          <w:p w14:paraId="335C0B38" w14:textId="77777777" w:rsidR="00A31532" w:rsidRPr="00607288" w:rsidRDefault="00A31532" w:rsidP="00511535">
                            <w:pPr>
                              <w:bidi/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lang w:val="en-GB" w:bidi="fa-IR"/>
                              </w:rPr>
                            </w:pPr>
                          </w:p>
                        </w:txbxContent>
                      </v:textbox>
                    </v:shape>
                    <v:shape id="Text Box 52" o:spid="_x0000_s1096" type="#_x0000_t202" style="position:absolute;left:5891;top:1979;width:40079;height:6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5ij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" filled="f" stroked="f" strokeweight=".5pt">
                      <v:textbox>
                        <w:txbxContent>
                          <w:p w14:paraId="14ED2B0D" w14:textId="77777777" w:rsidR="002A29BC" w:rsidRPr="00031211" w:rsidRDefault="00EB12D7" w:rsidP="00A807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bidi/>
                              <w:spacing w:after="0" w:line="276" w:lineRule="auto"/>
                              <w:jc w:val="both"/>
                              <w:rPr>
                                <w:rFonts w:ascii="Arial" w:hAnsi="Arial" w:cs="B Nazanin"/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 w:rsidRPr="00031211">
                              <w:rPr>
                                <w:rFonts w:ascii="Arial" w:hAnsi="Arial" w:cs="B Nazanin" w:hint="cs"/>
                                <w:color w:val="222A35" w:themeColor="text2" w:themeShade="80"/>
                                <w:sz w:val="20"/>
                                <w:szCs w:val="20"/>
                                <w:shd w:val="clear" w:color="auto" w:fill="FFFFFF"/>
                                <w:rtl/>
                              </w:rPr>
                              <w:t xml:space="preserve">پیشنهاد ایران استخدام: </w:t>
                            </w:r>
                            <w:r w:rsidR="002A29BC" w:rsidRPr="00031211">
                              <w:rPr>
                                <w:rFonts w:ascii="Arial" w:hAnsi="Arial" w:cs="B Nazanin" w:hint="cs"/>
                                <w:color w:val="222A35" w:themeColor="text2" w:themeShade="80"/>
                                <w:sz w:val="20"/>
                                <w:szCs w:val="20"/>
                                <w:shd w:val="clear" w:color="auto" w:fill="FFFFFF"/>
                                <w:rtl/>
                              </w:rPr>
                              <w:t>در این قسمت میتوانید به افتخارات کسب شده، مقالات و ... اشاره نمایید.</w:t>
                            </w:r>
                          </w:p>
                          <w:p w14:paraId="69995455" w14:textId="77777777" w:rsidR="00A31532" w:rsidRPr="00355FAC" w:rsidRDefault="00A31532" w:rsidP="00511535">
                            <w:pPr>
                              <w:pStyle w:val="ListParagraph"/>
                              <w:bidi/>
                              <w:spacing w:after="0" w:line="276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  <v:shape id="Graphic 165" o:spid="_x0000_s1097" type="#_x0000_t75" alt="Graduation cap" style="position:absolute;left:37120;top:288;width:4064;height:406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">
                  <v:imagedata r:id="rId18" o:title="Graduation cap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173FA537" wp14:editId="7FB1FD5A">
                <wp:simplePos x="0" y="0"/>
                <wp:positionH relativeFrom="column">
                  <wp:posOffset>4800600</wp:posOffset>
                </wp:positionH>
                <wp:positionV relativeFrom="paragraph">
                  <wp:posOffset>6657975</wp:posOffset>
                </wp:positionV>
                <wp:extent cx="2990215" cy="2785745"/>
                <wp:effectExtent l="0" t="0" r="635" b="0"/>
                <wp:wrapNone/>
                <wp:docPr id="9" name="personal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90215" cy="2785745"/>
                          <a:chOff x="-6364" y="0"/>
                          <a:chExt cx="2991039" cy="2786467"/>
                        </a:xfrm>
                      </wpg:grpSpPr>
                      <wpg:grpSp>
                        <wpg:cNvPr id="22" name="Group 22"/>
                        <wpg:cNvGrpSpPr/>
                        <wpg:grpSpPr>
                          <a:xfrm flipH="1">
                            <a:off x="-6364" y="0"/>
                            <a:ext cx="2991039" cy="511831"/>
                            <a:chOff x="31130" y="0"/>
                            <a:chExt cx="2443345" cy="513210"/>
                          </a:xfrm>
                        </wpg:grpSpPr>
                        <wps:wsp>
                          <wps:cNvPr id="23" name="Rectangle: Rounded Corners 23"/>
                          <wps:cNvSpPr/>
                          <wps:spPr>
                            <a:xfrm>
                              <a:off x="31130" y="0"/>
                              <a:ext cx="2305685" cy="43370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tx2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Text Box 24"/>
                          <wps:cNvSpPr txBox="1"/>
                          <wps:spPr>
                            <a:xfrm>
                              <a:off x="342535" y="19088"/>
                              <a:ext cx="2131940" cy="49412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ADF16D6" w14:textId="77777777" w:rsidR="000E54D7" w:rsidRPr="00A807E0" w:rsidRDefault="00875755" w:rsidP="001302A3">
                                <w:pPr>
                                  <w:bidi/>
                                  <w:jc w:val="center"/>
                                  <w:rPr>
                                    <w:rFonts w:ascii="Rockwell" w:hAnsi="Rockwell" w:cs="B Nazanin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val="en-GB" w:bidi="fa-IR"/>
                                  </w:rPr>
                                  <w:t>اطلاعات تماس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64" name="Graphic 164" descr="Newspaper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2266950" y="3810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53" name="Group 153"/>
                        <wpg:cNvGrpSpPr/>
                        <wpg:grpSpPr>
                          <a:xfrm flipH="1">
                            <a:off x="154682" y="84836"/>
                            <a:ext cx="2535854" cy="2701631"/>
                            <a:chOff x="-174850" y="-334290"/>
                            <a:chExt cx="2423967" cy="2701838"/>
                          </a:xfrm>
                        </wpg:grpSpPr>
                        <wpg:grpSp>
                          <wpg:cNvPr id="14" name="Group 14"/>
                          <wpg:cNvGrpSpPr/>
                          <wpg:grpSpPr>
                            <a:xfrm>
                              <a:off x="-174850" y="-334290"/>
                              <a:ext cx="2423967" cy="1058542"/>
                              <a:chOff x="-179930" y="-334290"/>
                              <a:chExt cx="2423967" cy="1058542"/>
                            </a:xfrm>
                          </wpg:grpSpPr>
                          <wps:wsp>
                            <wps:cNvPr id="11" name="Text Box 11"/>
                            <wps:cNvSpPr txBox="1"/>
                            <wps:spPr>
                              <a:xfrm>
                                <a:off x="20883" y="111890"/>
                                <a:ext cx="836391" cy="3394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1742DF" w14:textId="77777777" w:rsidR="00445CA5" w:rsidRPr="00A807E0" w:rsidRDefault="00875755" w:rsidP="001302A3">
                                  <w:pPr>
                                    <w:bidi/>
                                    <w:rPr>
                                      <w:rFonts w:ascii="Arial" w:hAnsi="Arial" w:cs="B Nazanin"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  <w:t>آدرس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Text Box 12"/>
                            <wps:cNvSpPr txBox="1"/>
                            <wps:spPr>
                              <a:xfrm>
                                <a:off x="34237" y="390932"/>
                                <a:ext cx="2209800" cy="333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9E2D96D" w14:textId="77777777" w:rsidR="00445CA5" w:rsidRPr="00A807E0" w:rsidRDefault="00395F94" w:rsidP="001302A3">
                                  <w:pPr>
                                    <w:bidi/>
                                    <w:rPr>
                                      <w:rFonts w:ascii="Arial" w:hAnsi="Arial" w:cs="B Nazanin"/>
                                      <w:color w:val="0D0D0D" w:themeColor="text1" w:themeTint="F2"/>
                                      <w:lang w:val="en-GB" w:bidi="fa-IR"/>
                                    </w:rPr>
                                  </w:pPr>
                                  <w:r w:rsidRPr="00A807E0">
                                    <w:rPr>
                                      <w:rFonts w:asciiTheme="minorBidi" w:hAnsiTheme="minorBidi" w:cs="B Nazanin" w:hint="cs"/>
                                      <w:caps/>
                                      <w:color w:val="000000" w:themeColor="text1"/>
                                      <w:kern w:val="24"/>
                                      <w:rtl/>
                                      <w:lang w:val="en-US" w:bidi="fa-IR"/>
                                    </w:rPr>
                                    <w:t>تهران، خیابان شریعتی،</w:t>
                                  </w:r>
                                  <w:r w:rsidRPr="00A807E0">
                                    <w:rPr>
                                      <w:rFonts w:asciiTheme="minorBidi" w:hAnsiTheme="minorBidi" w:cs="B Nazanin"/>
                                      <w:caps/>
                                      <w:color w:val="000000" w:themeColor="text1"/>
                                      <w:kern w:val="24"/>
                                      <w:lang w:val="en-US" w:bidi="fa-IR"/>
                                    </w:rPr>
                                    <w:t xml:space="preserve"> </w:t>
                                  </w:r>
                                  <w:r w:rsidRPr="00A807E0">
                                    <w:rPr>
                                      <w:rFonts w:asciiTheme="minorBidi" w:hAnsiTheme="minorBidi" w:cs="B Nazanin" w:hint="cs"/>
                                      <w:caps/>
                                      <w:color w:val="000000" w:themeColor="text1"/>
                                      <w:kern w:val="24"/>
                                      <w:rtl/>
                                      <w:lang w:val="en-US" w:bidi="fa-IR"/>
                                    </w:rPr>
                                    <w:t xml:space="preserve">خیابان </w:t>
                                  </w:r>
                                  <w:proofErr w:type="spellStart"/>
                                  <w:r w:rsidRPr="00A807E0">
                                    <w:rPr>
                                      <w:rFonts w:asciiTheme="minorBidi" w:hAnsiTheme="minorBidi" w:cs="B Nazanin" w:hint="cs"/>
                                      <w:caps/>
                                      <w:color w:val="000000" w:themeColor="text1"/>
                                      <w:kern w:val="24"/>
                                      <w:rtl/>
                                      <w:lang w:val="en-US" w:bidi="fa-IR"/>
                                    </w:rPr>
                                    <w:t>میرداماد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13"/>
                            <wps:cNvSpPr txBox="1"/>
                            <wps:spPr>
                              <a:xfrm>
                                <a:off x="-179930" y="-334290"/>
                                <a:ext cx="2209800" cy="21045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EDAA4AA" w14:textId="77777777" w:rsidR="00445CA5" w:rsidRPr="00445CA5" w:rsidRDefault="00445CA5" w:rsidP="001302A3">
                                  <w:pPr>
                                    <w:bidi/>
                                    <w:rPr>
                                      <w:rFonts w:ascii="Arial" w:hAnsi="Arial" w:cs="Arial"/>
                                      <w:color w:val="0D0D0D" w:themeColor="text1" w:themeTint="F2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35" name="Group 135"/>
                          <wpg:cNvGrpSpPr/>
                          <wpg:grpSpPr>
                            <a:xfrm>
                              <a:off x="0" y="642392"/>
                              <a:ext cx="2209800" cy="784612"/>
                              <a:chOff x="0" y="-63494"/>
                              <a:chExt cx="2209800" cy="785035"/>
                            </a:xfrm>
                          </wpg:grpSpPr>
                          <wps:wsp>
                            <wps:cNvPr id="136" name="Text Box 136"/>
                            <wps:cNvSpPr txBox="1"/>
                            <wps:spPr>
                              <a:xfrm>
                                <a:off x="18211" y="-63494"/>
                                <a:ext cx="868677" cy="31720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2FC50FF" w14:textId="77777777" w:rsidR="00445CA5" w:rsidRPr="00A807E0" w:rsidRDefault="00875755" w:rsidP="001302A3">
                                  <w:pPr>
                                    <w:bidi/>
                                    <w:rPr>
                                      <w:rFonts w:ascii="Arial" w:hAnsi="Arial" w:cs="B Nazanin"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  <w:t>شماره تماس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7" name="Text Box 137"/>
                            <wps:cNvSpPr txBox="1"/>
                            <wps:spPr>
                              <a:xfrm>
                                <a:off x="0" y="220980"/>
                                <a:ext cx="2209800" cy="2514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C3EAAC" w14:textId="77777777" w:rsidR="00A807E0" w:rsidRPr="00A807E0" w:rsidRDefault="00A807E0" w:rsidP="00A807E0">
                                  <w:pPr>
                                    <w:bidi/>
                                    <w:rPr>
                                      <w:rFonts w:ascii="Arial" w:hAnsi="Arial" w:cs="B Nazanin"/>
                                      <w:color w:val="0D0D0D" w:themeColor="text1" w:themeTint="F2"/>
                                      <w:sz w:val="24"/>
                                      <w:szCs w:val="24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/>
                                      <w:color w:val="0D0D0D" w:themeColor="text1" w:themeTint="F2"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  <w:t>۰۲۱-۹۱۳۰۰۰۱۳</w:t>
                                  </w:r>
                                </w:p>
                                <w:p w14:paraId="3D0EC2C5" w14:textId="77777777" w:rsidR="00445CA5" w:rsidRPr="00A807E0" w:rsidRDefault="00445CA5" w:rsidP="00F3651B">
                                  <w:pPr>
                                    <w:bidi/>
                                    <w:jc w:val="both"/>
                                    <w:rPr>
                                      <w:rFonts w:ascii="Arial" w:hAnsi="Arial" w:cs="B Nazanin"/>
                                      <w:color w:val="0D0D0D" w:themeColor="text1" w:themeTint="F2"/>
                                      <w:lang w:bidi="fa-IR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8" name="Text Box 138"/>
                            <wps:cNvSpPr txBox="1"/>
                            <wps:spPr>
                              <a:xfrm>
                                <a:off x="0" y="392586"/>
                                <a:ext cx="2209800" cy="3289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42F61B3" w14:textId="77777777" w:rsidR="00445CA5" w:rsidRPr="00A807E0" w:rsidRDefault="00F3651B" w:rsidP="00F3651B">
                                  <w:pPr>
                                    <w:bidi/>
                                    <w:rPr>
                                      <w:rFonts w:ascii="Arial" w:hAnsi="Arial" w:cs="B Nazanin"/>
                                      <w:color w:val="0D0D0D" w:themeColor="text1" w:themeTint="F2"/>
                                      <w:sz w:val="24"/>
                                      <w:szCs w:val="24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/>
                                      <w:color w:val="0D0D0D" w:themeColor="text1" w:themeTint="F2"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  <w:t>۰۲۱-۹۱۳۰۰۰۱۳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39" name="Group 139"/>
                          <wpg:cNvGrpSpPr/>
                          <wpg:grpSpPr>
                            <a:xfrm>
                              <a:off x="0" y="1349551"/>
                              <a:ext cx="2209800" cy="501850"/>
                              <a:chOff x="0" y="-45176"/>
                              <a:chExt cx="2209800" cy="491656"/>
                            </a:xfrm>
                          </wpg:grpSpPr>
                          <wps:wsp>
                            <wps:cNvPr id="140" name="Text Box 140"/>
                            <wps:cNvSpPr txBox="1"/>
                            <wps:spPr>
                              <a:xfrm>
                                <a:off x="7621" y="-45176"/>
                                <a:ext cx="868680" cy="29663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E883FFA" w14:textId="77777777" w:rsidR="00445CA5" w:rsidRPr="00A807E0" w:rsidRDefault="00875755" w:rsidP="001302A3">
                                  <w:pPr>
                                    <w:bidi/>
                                    <w:rPr>
                                      <w:rFonts w:ascii="Arial" w:hAnsi="Arial" w:cs="B Nazanin"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bCs/>
                                      <w:color w:val="0D0D0D" w:themeColor="text1" w:themeTint="F2"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  <w:t>آدرس ایمیل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1" name="Text Box 141"/>
                            <wps:cNvSpPr txBox="1"/>
                            <wps:spPr>
                              <a:xfrm>
                                <a:off x="0" y="195020"/>
                                <a:ext cx="2209800" cy="2514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3F4F5A3" w14:textId="77777777" w:rsidR="00F3651B" w:rsidRPr="00321DD2" w:rsidRDefault="00F3651B" w:rsidP="00F3651B">
                                  <w:pPr>
                                    <w:bidi/>
                                    <w:rPr>
                                      <w:rFonts w:asciiTheme="minorBidi" w:hAnsiTheme="minorBidi"/>
                                      <w:color w:val="000000" w:themeColor="text1"/>
                                      <w:lang w:val="en-US" w:bidi="fa-IR"/>
                                    </w:rPr>
                                  </w:pPr>
                                  <w:r w:rsidRPr="00321DD2">
                                    <w:rPr>
                                      <w:rFonts w:asciiTheme="minorBidi" w:hAnsiTheme="minorBidi"/>
                                      <w:color w:val="000000" w:themeColor="text1"/>
                                      <w:lang w:val="en-US" w:bidi="fa-IR"/>
                                    </w:rPr>
                                    <w:t>info@iranestekhdam.ir</w:t>
                                  </w:r>
                                </w:p>
                                <w:p w14:paraId="578045A8" w14:textId="77777777" w:rsidR="00445CA5" w:rsidRPr="00445CA5" w:rsidRDefault="00875755" w:rsidP="001302A3">
                                  <w:pPr>
                                    <w:bidi/>
                                    <w:rPr>
                                      <w:rFonts w:ascii="Arial" w:hAnsi="Arial" w:cs="Arial"/>
                                      <w:color w:val="0D0D0D" w:themeColor="text1" w:themeTint="F2"/>
                                      <w:sz w:val="18"/>
                                      <w:szCs w:val="18"/>
                                      <w:lang w:val="en-GB" w:bidi="fa-IR"/>
                                    </w:rPr>
                                  </w:pPr>
                                  <w:r>
                                    <w:rPr>
                                      <w:rFonts w:ascii="Arial" w:hAnsi="Arial" w:cs="Arial" w:hint="cs"/>
                                      <w:color w:val="0D0D0D" w:themeColor="text1" w:themeTint="F2"/>
                                      <w:sz w:val="18"/>
                                      <w:szCs w:val="18"/>
                                      <w:rtl/>
                                      <w:lang w:val="en-GB" w:bidi="fa-IR"/>
                                    </w:rPr>
                                    <w:t>وارد نمایید}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42" name="Group 142"/>
                          <wpg:cNvGrpSpPr/>
                          <wpg:grpSpPr>
                            <a:xfrm>
                              <a:off x="0" y="1884947"/>
                              <a:ext cx="2209800" cy="482601"/>
                              <a:chOff x="0" y="-1"/>
                              <a:chExt cx="2209800" cy="472441"/>
                            </a:xfrm>
                          </wpg:grpSpPr>
                          <wps:wsp>
                            <wps:cNvPr id="143" name="Text Box 143"/>
                            <wps:cNvSpPr txBox="1"/>
                            <wps:spPr>
                              <a:xfrm>
                                <a:off x="7619" y="-1"/>
                                <a:ext cx="1526539" cy="3001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64395C" w14:textId="77777777" w:rsidR="00445CA5" w:rsidRPr="00A807E0" w:rsidRDefault="00875755" w:rsidP="001302A3">
                                  <w:pPr>
                                    <w:bidi/>
                                    <w:rPr>
                                      <w:rFonts w:ascii="Arial" w:hAnsi="Arial" w:cs="B Nazanin"/>
                                      <w:bCs/>
                                      <w:color w:val="0D0D0D" w:themeColor="text1" w:themeTint="F2"/>
                                      <w:lang w:bidi="fa-IR"/>
                                    </w:rPr>
                                  </w:pPr>
                                  <w:r w:rsidRPr="00A807E0">
                                    <w:rPr>
                                      <w:rFonts w:ascii="Arial" w:hAnsi="Arial" w:cs="B Nazanin" w:hint="cs"/>
                                      <w:bCs/>
                                      <w:color w:val="0D0D0D" w:themeColor="text1" w:themeTint="F2"/>
                                      <w:rtl/>
                                      <w:lang w:bidi="fa-IR"/>
                                    </w:rPr>
                                    <w:t>تاریخ تولد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4" name="Text Box 144"/>
                            <wps:cNvSpPr txBox="1"/>
                            <wps:spPr>
                              <a:xfrm>
                                <a:off x="0" y="220980"/>
                                <a:ext cx="2209800" cy="2514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B4B844" w14:textId="77777777" w:rsidR="00445CA5" w:rsidRPr="00445CA5" w:rsidRDefault="00445CA5" w:rsidP="00395F94">
                                  <w:pPr>
                                    <w:bidi/>
                                    <w:jc w:val="right"/>
                                    <w:rPr>
                                      <w:rFonts w:ascii="Arial" w:hAnsi="Arial" w:cs="Arial"/>
                                      <w:color w:val="0D0D0D" w:themeColor="text1" w:themeTint="F2"/>
                                      <w:sz w:val="18"/>
                                      <w:szCs w:val="18"/>
                                      <w:lang w:bidi="fa-IR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3FA537" id="personal" o:spid="_x0000_s1098" style="position:absolute;margin-left:378pt;margin-top:524.25pt;width:235.45pt;height:219.35pt;z-index:251735040;mso-width-relative:margin;mso-height-relative:margin" coordorigin="-63" coordsize="29910,27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">
                <v:group id="Group 22" o:spid="_x0000_s1099" style="position:absolute;left:-63;width:29909;height:5118;flip:x" coordorigin="311" coordsize="24433,5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">
                  <v:roundrect id="Rectangle: Rounded Corners 23" o:spid="_x0000_s1100" style="position:absolute;left:311;width:23057;height:433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" fillcolor="#212934 [1615]" stroked="f" strokeweight="1pt">
                    <v:stroke joinstyle="miter"/>
                  </v:roundrect>
                  <v:shape id="Text Box 24" o:spid="_x0000_s1101" type="#_x0000_t202" style="position:absolute;left:3425;top:190;width:21319;height:49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  <v:textbox>
                      <w:txbxContent>
                        <w:p w14:paraId="0ADF16D6" w14:textId="77777777" w:rsidR="000E54D7" w:rsidRPr="00A807E0" w:rsidRDefault="00875755" w:rsidP="001302A3">
                          <w:pPr>
                            <w:bidi/>
                            <w:jc w:val="center"/>
                            <w:rPr>
                              <w:rFonts w:ascii="Rockwell" w:hAnsi="Rockwell" w:cs="B Nazanin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rtl/>
                              <w:lang w:val="en-GB" w:bidi="fa-IR"/>
                            </w:rPr>
                            <w:t>اطلاعات تماس</w:t>
                          </w:r>
                        </w:p>
                      </w:txbxContent>
                    </v:textbox>
                  </v:shape>
                </v:group>
                <v:shape id="Graphic 164" o:spid="_x0000_s1102" type="#_x0000_t75" alt="Newspaper" style="position:absolute;left:22669;top:381;width:3594;height:359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">
                  <v:imagedata r:id="rId21" o:title="Newspaper"/>
                </v:shape>
                <v:group id="Group 153" o:spid="_x0000_s1103" style="position:absolute;left:1546;top:848;width:25359;height:27016;flip:x" coordorigin="-1748,-3342" coordsize="24239,27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">
                  <v:group id="Group 14" o:spid="_x0000_s1104" style="position:absolute;left:-1748;top:-3342;width:24239;height:10584" coordorigin="-1799,-3342" coordsize="24239,10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shape id="Text Box 11" o:spid="_x0000_s1105" type="#_x0000_t202" style="position:absolute;left:208;top:1118;width:8364;height:3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  <v:textbox>
                        <w:txbxContent>
                          <w:p w14:paraId="441742DF" w14:textId="77777777" w:rsidR="00445CA5" w:rsidRPr="00A807E0" w:rsidRDefault="00875755" w:rsidP="001302A3">
                            <w:pPr>
                              <w:bidi/>
                              <w:rPr>
                                <w:rFonts w:ascii="Arial" w:hAnsi="Arial" w:cs="B Nazanin"/>
                                <w:bCs/>
                                <w:color w:val="0D0D0D" w:themeColor="text1" w:themeTint="F2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bCs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آدرس</w:t>
                            </w:r>
                          </w:p>
                        </w:txbxContent>
                      </v:textbox>
                    </v:shape>
                    <v:shape id="Text Box 12" o:spid="_x0000_s1106" type="#_x0000_t202" style="position:absolute;left:342;top:3909;width:22098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    <v:textbox>
                        <w:txbxContent>
                          <w:p w14:paraId="39E2D96D" w14:textId="77777777" w:rsidR="00445CA5" w:rsidRPr="00A807E0" w:rsidRDefault="00395F94" w:rsidP="001302A3">
                            <w:pPr>
                              <w:bidi/>
                              <w:rPr>
                                <w:rFonts w:ascii="Arial" w:hAnsi="Arial" w:cs="B Nazanin"/>
                                <w:color w:val="0D0D0D" w:themeColor="text1" w:themeTint="F2"/>
                                <w:lang w:val="en-GB" w:bidi="fa-IR"/>
                              </w:rPr>
                            </w:pPr>
                            <w:r w:rsidRPr="00A807E0">
                              <w:rPr>
                                <w:rFonts w:asciiTheme="minorBidi" w:hAnsiTheme="minorBidi" w:cs="B Nazanin" w:hint="cs"/>
                                <w:caps/>
                                <w:color w:val="000000" w:themeColor="text1"/>
                                <w:kern w:val="24"/>
                                <w:rtl/>
                                <w:lang w:val="en-US" w:bidi="fa-IR"/>
                              </w:rPr>
                              <w:t>تهران، خیابان شریعتی،</w:t>
                            </w:r>
                            <w:r w:rsidRPr="00A807E0">
                              <w:rPr>
                                <w:rFonts w:asciiTheme="minorBidi" w:hAnsiTheme="minorBidi" w:cs="B Nazanin"/>
                                <w:caps/>
                                <w:color w:val="000000" w:themeColor="text1"/>
                                <w:kern w:val="24"/>
                                <w:lang w:val="en-US" w:bidi="fa-IR"/>
                              </w:rPr>
                              <w:t xml:space="preserve"> </w:t>
                            </w:r>
                            <w:r w:rsidRPr="00A807E0">
                              <w:rPr>
                                <w:rFonts w:asciiTheme="minorBidi" w:hAnsiTheme="minorBidi" w:cs="B Nazanin" w:hint="cs"/>
                                <w:caps/>
                                <w:color w:val="000000" w:themeColor="text1"/>
                                <w:kern w:val="24"/>
                                <w:rtl/>
                                <w:lang w:val="en-US" w:bidi="fa-IR"/>
                              </w:rPr>
                              <w:t xml:space="preserve">خیابان </w:t>
                            </w:r>
                            <w:proofErr w:type="spellStart"/>
                            <w:r w:rsidRPr="00A807E0">
                              <w:rPr>
                                <w:rFonts w:asciiTheme="minorBidi" w:hAnsiTheme="minorBidi" w:cs="B Nazanin" w:hint="cs"/>
                                <w:caps/>
                                <w:color w:val="000000" w:themeColor="text1"/>
                                <w:kern w:val="24"/>
                                <w:rtl/>
                                <w:lang w:val="en-US" w:bidi="fa-IR"/>
                              </w:rPr>
                              <w:t>میرداماد</w:t>
                            </w:r>
                            <w:proofErr w:type="spellEnd"/>
                          </w:p>
                        </w:txbxContent>
                      </v:textbox>
                    </v:shape>
                    <v:shape id="Text Box 13" o:spid="_x0000_s1107" type="#_x0000_t202" style="position:absolute;left:-1799;top:-3342;width:22097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    <v:textbox>
                        <w:txbxContent>
                          <w:p w14:paraId="1EDAA4AA" w14:textId="77777777" w:rsidR="00445CA5" w:rsidRPr="00445CA5" w:rsidRDefault="00445CA5" w:rsidP="001302A3">
                            <w:pPr>
                              <w:bidi/>
                              <w:rPr>
                                <w:rFonts w:ascii="Arial" w:hAnsi="Arial" w:cs="Arial"/>
                                <w:color w:val="0D0D0D" w:themeColor="text1" w:themeTint="F2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135" o:spid="_x0000_s1108" style="position:absolute;top:6423;width:22098;height:7847" coordorigin=",-634" coordsize="22098,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  <v:shape id="Text Box 136" o:spid="_x0000_s1109" type="#_x0000_t202" style="position:absolute;left:182;top:-634;width:8686;height:3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" filled="f" stroked="f" strokeweight=".5pt">
                      <v:textbox>
                        <w:txbxContent>
                          <w:p w14:paraId="22FC50FF" w14:textId="77777777" w:rsidR="00445CA5" w:rsidRPr="00A807E0" w:rsidRDefault="00875755" w:rsidP="001302A3">
                            <w:pPr>
                              <w:bidi/>
                              <w:rPr>
                                <w:rFonts w:ascii="Arial" w:hAnsi="Arial" w:cs="B Nazanin"/>
                                <w:bCs/>
                                <w:color w:val="0D0D0D" w:themeColor="text1" w:themeTint="F2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bCs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شماره تماس</w:t>
                            </w:r>
                          </w:p>
                        </w:txbxContent>
                      </v:textbox>
                    </v:shape>
                    <v:shape id="Text Box 137" o:spid="_x0000_s1110" type="#_x0000_t202" style="position:absolute;top:2209;width:22098;height:2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" filled="f" stroked="f" strokeweight=".5pt">
                      <v:textbox>
                        <w:txbxContent>
                          <w:p w14:paraId="7EC3EAAC" w14:textId="77777777" w:rsidR="00A807E0" w:rsidRPr="00A807E0" w:rsidRDefault="00A807E0" w:rsidP="00A807E0">
                            <w:pPr>
                              <w:bidi/>
                              <w:rPr>
                                <w:rFonts w:ascii="Arial" w:hAnsi="Arial" w:cs="B Nazanin"/>
                                <w:color w:val="0D0D0D" w:themeColor="text1" w:themeTint="F2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۰۲۱-۹۱۳۰۰۰۱۳</w:t>
                            </w:r>
                          </w:p>
                          <w:p w14:paraId="3D0EC2C5" w14:textId="77777777" w:rsidR="00445CA5" w:rsidRPr="00A807E0" w:rsidRDefault="00445CA5" w:rsidP="00F3651B">
                            <w:pPr>
                              <w:bidi/>
                              <w:jc w:val="both"/>
                              <w:rPr>
                                <w:rFonts w:ascii="Arial" w:hAnsi="Arial" w:cs="B Nazanin"/>
                                <w:color w:val="0D0D0D" w:themeColor="text1" w:themeTint="F2"/>
                                <w:lang w:bidi="fa-IR"/>
                              </w:rPr>
                            </w:pPr>
                          </w:p>
                        </w:txbxContent>
                      </v:textbox>
                    </v:shape>
                    <v:shape id="Text Box 138" o:spid="_x0000_s1111" type="#_x0000_t202" style="position:absolute;top:3925;width:22098;height:3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" filled="f" stroked="f" strokeweight=".5pt">
                      <v:textbox>
                        <w:txbxContent>
                          <w:p w14:paraId="542F61B3" w14:textId="77777777" w:rsidR="00445CA5" w:rsidRPr="00A807E0" w:rsidRDefault="00F3651B" w:rsidP="00F3651B">
                            <w:pPr>
                              <w:bidi/>
                              <w:rPr>
                                <w:rFonts w:ascii="Arial" w:hAnsi="Arial" w:cs="B Nazanin"/>
                                <w:color w:val="0D0D0D" w:themeColor="text1" w:themeTint="F2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۰۲۱-۹۱۳۰۰۰۱۳</w:t>
                            </w:r>
                          </w:p>
                        </w:txbxContent>
                      </v:textbox>
                    </v:shape>
                  </v:group>
                  <v:group id="Group 139" o:spid="_x0000_s1112" style="position:absolute;top:13495;width:22098;height:5019" coordorigin=",-451" coordsize="22098,4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l8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T9/g9ky4QC6vAAAA//8DAFBLAQItABQABgAIAAAAIQDb4fbL7gAAAIUBAAATAAAAAAAAAAAA&#10;AAAAAAAAAABbQ29udGVudF9UeXBlc10ueG1sUEsBAi0AFAAGAAgAAAAhAFr0LFu/AAAAFQEAAAsA&#10;AAAAAAAAAAAAAAAAHwEAAF9yZWxzLy5yZWxzUEsBAi0AFAAGAAgAAAAhABSS+XzEAAAA3AAAAA8A&#10;AAAAAAAAAAAAAAAABwIAAGRycy9kb3ducmV2LnhtbFBLBQYAAAAAAwADALcAAAD4AgAAAAA=&#10;">
                    <v:shape id="Text Box 140" o:spid="_x0000_s1113" type="#_x0000_t202" style="position:absolute;left:76;top:-451;width:8687;height:29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" filled="f" stroked="f" strokeweight=".5pt">
                      <v:textbox>
                        <w:txbxContent>
                          <w:p w14:paraId="4E883FFA" w14:textId="77777777" w:rsidR="00445CA5" w:rsidRPr="00A807E0" w:rsidRDefault="00875755" w:rsidP="001302A3">
                            <w:pPr>
                              <w:bidi/>
                              <w:rPr>
                                <w:rFonts w:ascii="Arial" w:hAnsi="Arial" w:cs="B Nazanin"/>
                                <w:bCs/>
                                <w:color w:val="0D0D0D" w:themeColor="text1" w:themeTint="F2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bCs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آدرس ایمیل</w:t>
                            </w:r>
                          </w:p>
                        </w:txbxContent>
                      </v:textbox>
                    </v:shape>
                    <v:shape id="Text Box 141" o:spid="_x0000_s1114" type="#_x0000_t202" style="position:absolute;top:1950;width:22098;height:2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" filled="f" stroked="f" strokeweight=".5pt">
                      <v:textbox>
                        <w:txbxContent>
                          <w:p w14:paraId="33F4F5A3" w14:textId="77777777" w:rsidR="00F3651B" w:rsidRPr="00321DD2" w:rsidRDefault="00F3651B" w:rsidP="00F3651B">
                            <w:pPr>
                              <w:bidi/>
                              <w:rPr>
                                <w:rFonts w:asciiTheme="minorBidi" w:hAnsiTheme="minorBidi"/>
                                <w:color w:val="000000" w:themeColor="text1"/>
                                <w:lang w:val="en-US" w:bidi="fa-IR"/>
                              </w:rPr>
                            </w:pPr>
                            <w:r w:rsidRPr="00321DD2">
                              <w:rPr>
                                <w:rFonts w:asciiTheme="minorBidi" w:hAnsiTheme="minorBidi"/>
                                <w:color w:val="000000" w:themeColor="text1"/>
                                <w:lang w:val="en-US" w:bidi="fa-IR"/>
                              </w:rPr>
                              <w:t>info@iranestekhdam.ir</w:t>
                            </w:r>
                          </w:p>
                          <w:p w14:paraId="578045A8" w14:textId="77777777" w:rsidR="00445CA5" w:rsidRPr="00445CA5" w:rsidRDefault="00875755" w:rsidP="001302A3">
                            <w:pPr>
                              <w:bidi/>
                              <w:rPr>
                                <w:rFonts w:ascii="Arial" w:hAnsi="Arial" w:cs="Arial"/>
                                <w:color w:val="0D0D0D" w:themeColor="text1" w:themeTint="F2"/>
                                <w:sz w:val="18"/>
                                <w:szCs w:val="18"/>
                                <w:lang w:val="en-GB" w:bidi="fa-IR"/>
                              </w:rPr>
                            </w:pPr>
                            <w:r>
                              <w:rPr>
                                <w:rFonts w:ascii="Arial" w:hAnsi="Arial" w:cs="Arial" w:hint="cs"/>
                                <w:color w:val="0D0D0D" w:themeColor="text1" w:themeTint="F2"/>
                                <w:sz w:val="18"/>
                                <w:szCs w:val="18"/>
                                <w:rtl/>
                                <w:lang w:val="en-GB" w:bidi="fa-IR"/>
                              </w:rPr>
                              <w:t>وارد نمایید}</w:t>
                            </w:r>
                          </w:p>
                        </w:txbxContent>
                      </v:textbox>
                    </v:shape>
                  </v:group>
                  <v:group id="Group 142" o:spid="_x0000_s1115" style="position:absolute;top:18849;width:22098;height:4826" coordorigin="" coordsize="22098,4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  <v:shape id="Text Box 143" o:spid="_x0000_s1116" type="#_x0000_t202" style="position:absolute;left:76;width:15265;height:3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" filled="f" stroked="f" strokeweight=".5pt">
                      <v:textbox>
                        <w:txbxContent>
                          <w:p w14:paraId="7E64395C" w14:textId="77777777" w:rsidR="00445CA5" w:rsidRPr="00A807E0" w:rsidRDefault="00875755" w:rsidP="001302A3">
                            <w:pPr>
                              <w:bidi/>
                              <w:rPr>
                                <w:rFonts w:ascii="Arial" w:hAnsi="Arial" w:cs="B Nazanin"/>
                                <w:bCs/>
                                <w:color w:val="0D0D0D" w:themeColor="text1" w:themeTint="F2"/>
                                <w:lang w:bidi="fa-IR"/>
                              </w:rPr>
                            </w:pPr>
                            <w:r w:rsidRPr="00A807E0">
                              <w:rPr>
                                <w:rFonts w:ascii="Arial" w:hAnsi="Arial" w:cs="B Nazanin" w:hint="cs"/>
                                <w:bCs/>
                                <w:color w:val="0D0D0D" w:themeColor="text1" w:themeTint="F2"/>
                                <w:rtl/>
                                <w:lang w:bidi="fa-IR"/>
                              </w:rPr>
                              <w:t>تاریخ تولد</w:t>
                            </w:r>
                          </w:p>
                        </w:txbxContent>
                      </v:textbox>
                    </v:shape>
                    <v:shape id="Text Box 144" o:spid="_x0000_s1117" type="#_x0000_t202" style="position:absolute;top:2209;width:22098;height:2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" filled="f" stroked="f" strokeweight=".5pt">
                      <v:textbox>
                        <w:txbxContent>
                          <w:p w14:paraId="31B4B844" w14:textId="77777777" w:rsidR="00445CA5" w:rsidRPr="00445CA5" w:rsidRDefault="00445CA5" w:rsidP="00395F94">
                            <w:pPr>
                              <w:bidi/>
                              <w:jc w:val="right"/>
                              <w:rPr>
                                <w:rFonts w:ascii="Arial" w:hAnsi="Arial" w:cs="Arial"/>
                                <w:color w:val="0D0D0D" w:themeColor="text1" w:themeTint="F2"/>
                                <w:sz w:val="18"/>
                                <w:szCs w:val="18"/>
                                <w:lang w:bidi="fa-IR"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6A5165BF" wp14:editId="4FB93A8F">
                <wp:simplePos x="0" y="0"/>
                <wp:positionH relativeFrom="column">
                  <wp:posOffset>4886325</wp:posOffset>
                </wp:positionH>
                <wp:positionV relativeFrom="paragraph">
                  <wp:posOffset>2924175</wp:posOffset>
                </wp:positionV>
                <wp:extent cx="2879725" cy="1612265"/>
                <wp:effectExtent l="0" t="0" r="0" b="6985"/>
                <wp:wrapNone/>
                <wp:docPr id="17" name="profil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1612265"/>
                          <a:chOff x="31805" y="57152"/>
                          <a:chExt cx="2880301" cy="1612934"/>
                        </a:xfrm>
                      </wpg:grpSpPr>
                      <wps:wsp>
                        <wps:cNvPr id="133" name="Text Box 133"/>
                        <wps:cNvSpPr txBox="1"/>
                        <wps:spPr>
                          <a:xfrm flipH="1">
                            <a:off x="31805" y="612250"/>
                            <a:ext cx="2518148" cy="105783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82626C4" w14:textId="77777777" w:rsidR="00875755" w:rsidRPr="00A807E0" w:rsidRDefault="00F3651B" w:rsidP="00875755">
                              <w:pPr>
                                <w:bidi/>
                                <w:rPr>
                                  <w:rFonts w:ascii="Arial" w:eastAsia="Times New Roman" w:hAnsi="Arial" w:cs="B Nazanin"/>
                                  <w:kern w:val="36"/>
                                  <w:rtl/>
                                  <w:lang w:eastAsia="en-IN" w:bidi="fa-IR"/>
                                </w:rPr>
                              </w:pPr>
                              <w:r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 xml:space="preserve">- پیشنهاد ایران استخدام: </w:t>
                              </w:r>
                              <w:r w:rsidR="00875755" w:rsidRPr="00A807E0">
                                <w:rPr>
                                  <w:rFonts w:ascii="Arial" w:eastAsia="Times New Roman" w:hAnsi="Arial" w:cs="B Nazanin"/>
                                  <w:kern w:val="36"/>
                                  <w:rtl/>
                                  <w:lang w:eastAsia="en-IN" w:bidi="fa-IR"/>
                                </w:rPr>
                                <w:t>در این قسمت میتوانید</w:t>
                              </w:r>
                              <w:r w:rsidR="00875755"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 xml:space="preserve"> در مورد رده شغلی خود توضیح دهید</w:t>
                              </w:r>
                              <w:r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>.</w:t>
                              </w:r>
                            </w:p>
                            <w:p w14:paraId="0AA9F2AA" w14:textId="77777777" w:rsidR="00C0551B" w:rsidRPr="00A807E0" w:rsidRDefault="00D52177" w:rsidP="00C0551B">
                              <w:pPr>
                                <w:bidi/>
                                <w:jc w:val="center"/>
                                <w:rPr>
                                  <w:rFonts w:ascii="Arial" w:eastAsia="Times New Roman" w:hAnsi="Arial" w:cs="B Nazanin"/>
                                  <w:color w:val="000000" w:themeColor="text1"/>
                                  <w:kern w:val="36"/>
                                  <w:rtl/>
                                  <w:lang w:eastAsia="en-IN" w:bidi="fa-IR"/>
                                </w:rPr>
                              </w:pPr>
                              <w:hyperlink r:id="rId22" w:history="1">
                                <w:r w:rsidR="00C0551B" w:rsidRPr="00A807E0">
                                  <w:rPr>
                                    <w:rStyle w:val="Hyperlink"/>
                                    <w:rFonts w:ascii="Arial" w:eastAsia="Times New Roman" w:hAnsi="Arial" w:cs="B Nazanin"/>
                                    <w:color w:val="000000" w:themeColor="text1"/>
                                    <w:kern w:val="36"/>
                                    <w:lang w:eastAsia="en-IN" w:bidi="fa-IR"/>
                                  </w:rPr>
                                  <w:t>Www.iranestekhdam.ir</w:t>
                                </w:r>
                              </w:hyperlink>
                            </w:p>
                            <w:p w14:paraId="34CF25D8" w14:textId="77777777" w:rsidR="00445CA5" w:rsidRPr="00445CA5" w:rsidRDefault="00445CA5" w:rsidP="00511535">
                              <w:pPr>
                                <w:bidi/>
                                <w:jc w:val="both"/>
                                <w:rPr>
                                  <w:rFonts w:ascii="Arial" w:hAnsi="Arial" w:cs="Arial"/>
                                  <w:sz w:val="14"/>
                                  <w:szCs w:val="14"/>
                                  <w:lang w:bidi="fa-IR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3" name="Group 173"/>
                        <wpg:cNvGrpSpPr/>
                        <wpg:grpSpPr>
                          <a:xfrm flipH="1">
                            <a:off x="31805" y="57152"/>
                            <a:ext cx="2880301" cy="433262"/>
                            <a:chOff x="18419" y="57152"/>
                            <a:chExt cx="2880301" cy="433262"/>
                          </a:xfrm>
                        </wpg:grpSpPr>
                        <wpg:grpSp>
                          <wpg:cNvPr id="18" name="Group 18"/>
                          <wpg:cNvGrpSpPr/>
                          <wpg:grpSpPr>
                            <a:xfrm>
                              <a:off x="18419" y="57152"/>
                              <a:ext cx="2880301" cy="433262"/>
                              <a:chOff x="14491" y="57210"/>
                              <a:chExt cx="2266170" cy="433705"/>
                            </a:xfrm>
                          </wpg:grpSpPr>
                          <wps:wsp>
                            <wps:cNvPr id="8" name="Rectangle: Rounded Corners 8"/>
                            <wps:cNvSpPr/>
                            <wps:spPr>
                              <a:xfrm>
                                <a:off x="14491" y="57210"/>
                                <a:ext cx="2266170" cy="433705"/>
                              </a:xfrm>
                              <a:prstGeom prst="roundRect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" name="Text Box 16"/>
                            <wps:cNvSpPr txBox="1"/>
                            <wps:spPr>
                              <a:xfrm>
                                <a:off x="313866" y="96842"/>
                                <a:ext cx="1871764" cy="3340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FBBFAA" w14:textId="77777777" w:rsidR="000E54D7" w:rsidRPr="00A807E0" w:rsidRDefault="00875755" w:rsidP="00511535">
                                  <w:pPr>
                                    <w:bidi/>
                                    <w:jc w:val="center"/>
                                    <w:rPr>
                                      <w:rFonts w:ascii="Rockwell" w:hAnsi="Rockwell" w:cs="B Nazanin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lang w:val="en-GB" w:bidi="fa-IR"/>
                                    </w:rPr>
                                  </w:pPr>
                                  <w:r w:rsidRPr="00A807E0">
                                    <w:rPr>
                                      <w:rFonts w:ascii="Rockwell" w:hAnsi="Rockwell" w:cs="B Nazanin" w:hint="cs"/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rtl/>
                                      <w:lang w:val="en-GB" w:bidi="fa-IR"/>
                                    </w:rPr>
                                    <w:t>مشخصات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62" name="Graphic 162" descr="User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24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89959" y="90110"/>
                              <a:ext cx="359410" cy="35941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5165BF" id="profile" o:spid="_x0000_s1118" style="position:absolute;margin-left:384.75pt;margin-top:230.25pt;width:226.75pt;height:126.95pt;z-index:251723776;mso-width-relative:margin;mso-height-relative:margin" coordorigin="318,571" coordsize="28803,161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">
                <v:shape id="Text Box 133" o:spid="_x0000_s1119" type="#_x0000_t202" style="position:absolute;left:318;top:6122;width:25181;height:10578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" filled="f" stroked="f" strokeweight=".5pt">
                  <v:textbox>
                    <w:txbxContent>
                      <w:p w14:paraId="182626C4" w14:textId="77777777" w:rsidR="00875755" w:rsidRPr="00A807E0" w:rsidRDefault="00F3651B" w:rsidP="00875755">
                        <w:pPr>
                          <w:bidi/>
                          <w:rPr>
                            <w:rFonts w:ascii="Arial" w:eastAsia="Times New Roman" w:hAnsi="Arial" w:cs="B Nazanin"/>
                            <w:kern w:val="36"/>
                            <w:rtl/>
                            <w:lang w:eastAsia="en-IN" w:bidi="fa-IR"/>
                          </w:rPr>
                        </w:pPr>
                        <w:r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 xml:space="preserve">- پیشنهاد ایران استخدام: </w:t>
                        </w:r>
                        <w:r w:rsidR="00875755" w:rsidRPr="00A807E0">
                          <w:rPr>
                            <w:rFonts w:ascii="Arial" w:eastAsia="Times New Roman" w:hAnsi="Arial" w:cs="B Nazanin"/>
                            <w:kern w:val="36"/>
                            <w:rtl/>
                            <w:lang w:eastAsia="en-IN" w:bidi="fa-IR"/>
                          </w:rPr>
                          <w:t>در این قسمت میتوانید</w:t>
                        </w:r>
                        <w:r w:rsidR="00875755"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 xml:space="preserve"> در مورد رده شغلی خود توضیح دهید</w:t>
                        </w:r>
                        <w:r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>.</w:t>
                        </w:r>
                      </w:p>
                      <w:p w14:paraId="0AA9F2AA" w14:textId="77777777" w:rsidR="00C0551B" w:rsidRPr="00A807E0" w:rsidRDefault="00D52177" w:rsidP="00C0551B">
                        <w:pPr>
                          <w:bidi/>
                          <w:jc w:val="center"/>
                          <w:rPr>
                            <w:rFonts w:ascii="Arial" w:eastAsia="Times New Roman" w:hAnsi="Arial" w:cs="B Nazanin"/>
                            <w:color w:val="000000" w:themeColor="text1"/>
                            <w:kern w:val="36"/>
                            <w:rtl/>
                            <w:lang w:eastAsia="en-IN" w:bidi="fa-IR"/>
                          </w:rPr>
                        </w:pPr>
                        <w:hyperlink r:id="rId25" w:history="1">
                          <w:r w:rsidR="00C0551B" w:rsidRPr="00A807E0">
                            <w:rPr>
                              <w:rStyle w:val="Hyperlink"/>
                              <w:rFonts w:ascii="Arial" w:eastAsia="Times New Roman" w:hAnsi="Arial" w:cs="B Nazanin"/>
                              <w:color w:val="000000" w:themeColor="text1"/>
                              <w:kern w:val="36"/>
                              <w:lang w:eastAsia="en-IN" w:bidi="fa-IR"/>
                            </w:rPr>
                            <w:t>Www.iranestekhdam.ir</w:t>
                          </w:r>
                        </w:hyperlink>
                      </w:p>
                      <w:p w14:paraId="34CF25D8" w14:textId="77777777" w:rsidR="00445CA5" w:rsidRPr="00445CA5" w:rsidRDefault="00445CA5" w:rsidP="00511535">
                        <w:pPr>
                          <w:bidi/>
                          <w:jc w:val="both"/>
                          <w:rPr>
                            <w:rFonts w:ascii="Arial" w:hAnsi="Arial" w:cs="Arial"/>
                            <w:sz w:val="14"/>
                            <w:szCs w:val="14"/>
                            <w:lang w:bidi="fa-IR"/>
                          </w:rPr>
                        </w:pPr>
                      </w:p>
                    </w:txbxContent>
                  </v:textbox>
                </v:shape>
                <v:group id="Group 173" o:spid="_x0000_s1120" style="position:absolute;left:318;top:571;width:28803;height:4333;flip:x" coordorigin="184,571" coordsize="28803,4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">
                  <v:group id="Group 18" o:spid="_x0000_s1121" style="position:absolute;left:184;top:571;width:28803;height:4333" coordorigin="144,572" coordsize="22661,4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<v:roundrect id="Rectangle: Rounded Corners 8" o:spid="_x0000_s1122" style="position:absolute;left:144;top:572;width:22662;height:433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" fillcolor="#212934 [1615]" stroked="f" strokeweight="1pt">
                      <v:stroke joinstyle="miter"/>
                    </v:roundrect>
                    <v:shape id="Text Box 16" o:spid="_x0000_s1123" type="#_x0000_t202" style="position:absolute;left:3138;top:968;width:18718;height:3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  <v:textbox>
                        <w:txbxContent>
                          <w:p w14:paraId="31FBBFAA" w14:textId="77777777" w:rsidR="000E54D7" w:rsidRPr="00A807E0" w:rsidRDefault="00875755" w:rsidP="00511535">
                            <w:pPr>
                              <w:bidi/>
                              <w:jc w:val="center"/>
                              <w:rPr>
                                <w:rFonts w:ascii="Rockwell" w:hAnsi="Rockwell" w:cs="B Nazanin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GB" w:bidi="fa-IR"/>
                              </w:rPr>
                            </w:pPr>
                            <w:r w:rsidRPr="00A807E0">
                              <w:rPr>
                                <w:rFonts w:ascii="Rockwell" w:hAnsi="Rockwell" w:cs="B Nazanin" w:hint="c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rtl/>
                                <w:lang w:val="en-GB" w:bidi="fa-IR"/>
                              </w:rPr>
                              <w:t>مشخصات</w:t>
                            </w:r>
                          </w:p>
                        </w:txbxContent>
                      </v:textbox>
                    </v:shape>
                  </v:group>
                  <v:shape id="Graphic 162" o:spid="_x0000_s1124" type="#_x0000_t75" alt="User" style="position:absolute;left:3899;top:901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">
                    <v:imagedata r:id="rId26" o:title="User"/>
                  </v:shape>
                </v:group>
              </v:group>
            </w:pict>
          </mc:Fallback>
        </mc:AlternateContent>
      </w:r>
      <w:r w:rsidR="00B62234">
        <w:rPr>
          <w:rFonts w:ascii="Rockwell" w:hAnsi="Rockwell"/>
          <w:b/>
          <w:bCs/>
          <w:noProof/>
          <w:color w:val="FFFFFF" w:themeColor="background1"/>
          <w:sz w:val="32"/>
          <w:szCs w:val="32"/>
          <w:lang w:val="en-GB" w:bidi="fa-IR"/>
        </w:rPr>
        <w:drawing>
          <wp:anchor distT="0" distB="0" distL="114300" distR="114300" simplePos="0" relativeHeight="251748352" behindDoc="0" locked="0" layoutInCell="1" allowOverlap="1" wp14:anchorId="1008688D" wp14:editId="2D9FB294">
            <wp:simplePos x="0" y="0"/>
            <wp:positionH relativeFrom="column">
              <wp:posOffset>5153660</wp:posOffset>
            </wp:positionH>
            <wp:positionV relativeFrom="paragraph">
              <wp:posOffset>9544050</wp:posOffset>
            </wp:positionV>
            <wp:extent cx="1868805" cy="396240"/>
            <wp:effectExtent l="0" t="0" r="0" b="3810"/>
            <wp:wrapThrough wrapText="bothSides">
              <wp:wrapPolygon edited="0">
                <wp:start x="5725" y="0"/>
                <wp:lineTo x="0" y="0"/>
                <wp:lineTo x="0" y="17654"/>
                <wp:lineTo x="1541" y="19731"/>
                <wp:lineTo x="2862" y="20769"/>
                <wp:lineTo x="20697" y="20769"/>
                <wp:lineTo x="21358" y="16615"/>
                <wp:lineTo x="21358" y="3115"/>
                <wp:lineTo x="16514" y="0"/>
                <wp:lineTo x="5725" y="0"/>
              </wp:wrapPolygon>
            </wp:wrapThrough>
            <wp:docPr id="43" name="Picture 43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>
                      <a:hlinkClick r:id="rId27"/>
                    </pic:cNvPr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8805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651B">
        <w:rPr>
          <w:noProof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6292AAEF" wp14:editId="2FB4847E">
                <wp:simplePos x="0" y="0"/>
                <wp:positionH relativeFrom="column">
                  <wp:posOffset>4924425</wp:posOffset>
                </wp:positionH>
                <wp:positionV relativeFrom="paragraph">
                  <wp:posOffset>4905375</wp:posOffset>
                </wp:positionV>
                <wp:extent cx="2835910" cy="1755140"/>
                <wp:effectExtent l="0" t="0" r="2540" b="0"/>
                <wp:wrapNone/>
                <wp:docPr id="15" name="objectiv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5910" cy="1755140"/>
                          <a:chOff x="-9879" y="25419"/>
                          <a:chExt cx="2836545" cy="1755986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 flipH="1">
                            <a:off x="-9879" y="25419"/>
                            <a:ext cx="2836545" cy="433110"/>
                            <a:chOff x="14493" y="25454"/>
                            <a:chExt cx="2305685" cy="433705"/>
                          </a:xfrm>
                        </wpg:grpSpPr>
                        <wps:wsp>
                          <wps:cNvPr id="20" name="Rectangle: Rounded Corners 20"/>
                          <wps:cNvSpPr/>
                          <wps:spPr>
                            <a:xfrm>
                              <a:off x="14493" y="25454"/>
                              <a:ext cx="2305685" cy="433705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tx2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Text Box 21"/>
                          <wps:cNvSpPr txBox="1"/>
                          <wps:spPr>
                            <a:xfrm>
                              <a:off x="501411" y="63527"/>
                              <a:ext cx="1640652" cy="395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1C377A3" w14:textId="77777777" w:rsidR="000E54D7" w:rsidRPr="00A807E0" w:rsidRDefault="00875755" w:rsidP="001302A3">
                                <w:pPr>
                                  <w:bidi/>
                                  <w:jc w:val="center"/>
                                  <w:rPr>
                                    <w:rFonts w:ascii="Rockwell" w:hAnsi="Rockwell" w:cs="B Nazanin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lang w:val="en-GB" w:bidi="fa-IR"/>
                                  </w:rPr>
                                </w:pPr>
                                <w:r w:rsidRPr="00A807E0">
                                  <w:rPr>
                                    <w:rFonts w:ascii="Rockwell" w:hAnsi="Rockwell" w:cs="B Nazanin" w:hint="cs"/>
                                    <w:b/>
                                    <w:bCs/>
                                    <w:color w:val="FFFFFF" w:themeColor="background1"/>
                                    <w:sz w:val="32"/>
                                    <w:szCs w:val="32"/>
                                    <w:rtl/>
                                    <w:lang w:val="en-GB" w:bidi="fa-IR"/>
                                  </w:rPr>
                                  <w:t>اهداف شغلی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34" name="Text Box 134"/>
                        <wps:cNvSpPr txBox="1"/>
                        <wps:spPr>
                          <a:xfrm flipH="1">
                            <a:off x="0" y="723569"/>
                            <a:ext cx="2518148" cy="105783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9E76B3A" w14:textId="77777777" w:rsidR="00875755" w:rsidRPr="00A807E0" w:rsidRDefault="00F3651B" w:rsidP="00875755">
                              <w:pPr>
                                <w:bidi/>
                                <w:rPr>
                                  <w:rFonts w:ascii="Arial" w:eastAsia="Times New Roman" w:hAnsi="Arial" w:cs="B Nazanin"/>
                                  <w:kern w:val="36"/>
                                  <w:rtl/>
                                  <w:lang w:eastAsia="en-IN" w:bidi="fa-IR"/>
                                </w:rPr>
                              </w:pPr>
                              <w:r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 xml:space="preserve">- پیشنهاد ایران استخدام: </w:t>
                              </w:r>
                              <w:r w:rsidR="00875755" w:rsidRPr="00A807E0">
                                <w:rPr>
                                  <w:rFonts w:ascii="Arial" w:eastAsia="Times New Roman" w:hAnsi="Arial" w:cs="B Nazanin"/>
                                  <w:kern w:val="36"/>
                                  <w:rtl/>
                                  <w:lang w:eastAsia="en-IN" w:bidi="fa-IR"/>
                                </w:rPr>
                                <w:t>در این قسمت میتوانید</w:t>
                              </w:r>
                              <w:r w:rsidR="00875755"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 xml:space="preserve"> هدف خود را از ارسال رزومه و انتخاب این رده شغلی توضیح دهید</w:t>
                              </w:r>
                              <w:r w:rsidRPr="00A807E0">
                                <w:rPr>
                                  <w:rFonts w:ascii="Arial" w:eastAsia="Times New Roman" w:hAnsi="Arial" w:cs="B Nazanin" w:hint="cs"/>
                                  <w:kern w:val="36"/>
                                  <w:rtl/>
                                  <w:lang w:eastAsia="en-IN" w:bidi="fa-IR"/>
                                </w:rPr>
                                <w:t>.</w:t>
                              </w:r>
                            </w:p>
                            <w:p w14:paraId="7E095155" w14:textId="77777777" w:rsidR="00445CA5" w:rsidRPr="00445CA5" w:rsidRDefault="00445CA5" w:rsidP="001302A3">
                              <w:pPr>
                                <w:bidi/>
                                <w:jc w:val="both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" name="Graphic 163" descr="Presentation with checklist RTL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2126642" y="71562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92AAEF" id="objective" o:spid="_x0000_s1125" style="position:absolute;margin-left:387.75pt;margin-top:386.25pt;width:223.3pt;height:138.2pt;z-index:251732992;mso-width-relative:margin;mso-height-relative:margin" coordorigin="-98,254" coordsize="28365,175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">
                <v:group id="Group 19" o:spid="_x0000_s1126" style="position:absolute;left:-98;top:254;width:28364;height:4331;flip:x" coordorigin="144,254" coordsize="23056,4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">
                  <v:roundrect id="Rectangle: Rounded Corners 20" o:spid="_x0000_s1127" style="position:absolute;left:144;top:254;width:23057;height:4337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" fillcolor="#212934 [1615]" stroked="f" strokeweight="1pt">
                    <v:stroke joinstyle="miter"/>
                  </v:roundrect>
                  <v:shape id="Text Box 21" o:spid="_x0000_s1128" type="#_x0000_t202" style="position:absolute;left:5014;top:635;width:16406;height:3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  <v:textbox>
                      <w:txbxContent>
                        <w:p w14:paraId="41C377A3" w14:textId="77777777" w:rsidR="000E54D7" w:rsidRPr="00A807E0" w:rsidRDefault="00875755" w:rsidP="001302A3">
                          <w:pPr>
                            <w:bidi/>
                            <w:jc w:val="center"/>
                            <w:rPr>
                              <w:rFonts w:ascii="Rockwell" w:hAnsi="Rockwell" w:cs="B Nazanin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lang w:val="en-GB" w:bidi="fa-IR"/>
                            </w:rPr>
                          </w:pPr>
                          <w:r w:rsidRPr="00A807E0">
                            <w:rPr>
                              <w:rFonts w:ascii="Rockwell" w:hAnsi="Rockwell" w:cs="B Nazanin" w:hint="cs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rtl/>
                              <w:lang w:val="en-GB" w:bidi="fa-IR"/>
                            </w:rPr>
                            <w:t>اهداف شغلی</w:t>
                          </w:r>
                        </w:p>
                      </w:txbxContent>
                    </v:textbox>
                  </v:shape>
                </v:group>
                <v:shape id="Text Box 134" o:spid="_x0000_s1129" type="#_x0000_t202" style="position:absolute;top:7235;width:25181;height:1057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" filled="f" stroked="f" strokeweight=".5pt">
                  <v:textbox>
                    <w:txbxContent>
                      <w:p w14:paraId="39E76B3A" w14:textId="77777777" w:rsidR="00875755" w:rsidRPr="00A807E0" w:rsidRDefault="00F3651B" w:rsidP="00875755">
                        <w:pPr>
                          <w:bidi/>
                          <w:rPr>
                            <w:rFonts w:ascii="Arial" w:eastAsia="Times New Roman" w:hAnsi="Arial" w:cs="B Nazanin"/>
                            <w:kern w:val="36"/>
                            <w:rtl/>
                            <w:lang w:eastAsia="en-IN" w:bidi="fa-IR"/>
                          </w:rPr>
                        </w:pPr>
                        <w:r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 xml:space="preserve">- پیشنهاد ایران استخدام: </w:t>
                        </w:r>
                        <w:r w:rsidR="00875755" w:rsidRPr="00A807E0">
                          <w:rPr>
                            <w:rFonts w:ascii="Arial" w:eastAsia="Times New Roman" w:hAnsi="Arial" w:cs="B Nazanin"/>
                            <w:kern w:val="36"/>
                            <w:rtl/>
                            <w:lang w:eastAsia="en-IN" w:bidi="fa-IR"/>
                          </w:rPr>
                          <w:t>در این قسمت میتوانید</w:t>
                        </w:r>
                        <w:r w:rsidR="00875755"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 xml:space="preserve"> هدف خود را از ارسال رزومه و انتخاب این رده شغلی توضیح دهید</w:t>
                        </w:r>
                        <w:r w:rsidRPr="00A807E0">
                          <w:rPr>
                            <w:rFonts w:ascii="Arial" w:eastAsia="Times New Roman" w:hAnsi="Arial" w:cs="B Nazanin" w:hint="cs"/>
                            <w:kern w:val="36"/>
                            <w:rtl/>
                            <w:lang w:eastAsia="en-IN" w:bidi="fa-IR"/>
                          </w:rPr>
                          <w:t>.</w:t>
                        </w:r>
                      </w:p>
                      <w:p w14:paraId="7E095155" w14:textId="77777777" w:rsidR="00445CA5" w:rsidRPr="00445CA5" w:rsidRDefault="00445CA5" w:rsidP="001302A3">
                        <w:pPr>
                          <w:bidi/>
                          <w:jc w:val="both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Graphic 163" o:spid="_x0000_s1130" type="#_x0000_t75" alt="Presentation with checklist RTL" style="position:absolute;left:21266;top:715;width:3594;height:359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">
                  <v:imagedata r:id="rId31" o:title="Presentation with checklist RTL"/>
                </v:shape>
              </v:group>
            </w:pict>
          </mc:Fallback>
        </mc:AlternateContent>
      </w:r>
    </w:p>
    <w:sectPr w:rsidR="004C2429" w:rsidSect="00406D47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CF7E1ED-9B5E-475D-9CCD-CB4E31CC9989}"/>
    <w:embedBold r:id="rId2" w:fontKey="{86C4E72E-1ECF-45E5-BF83-FB5B7AA93E11}"/>
    <w:embedItalic r:id="rId3" w:fontKey="{B3783E49-B4EF-474D-AB98-868B03B055B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4" w:fontKey="{041BE0A8-0150-4456-A2BC-F445F5EAABC5}"/>
    <w:embedBold r:id="rId5" w:fontKey="{2F01C5F5-52E1-48E3-8D08-A00B67DA4F2B}"/>
  </w:font>
  <w:font w:name="Antipasto Pro Extralight">
    <w:altName w:val="Calibri"/>
    <w:charset w:val="00"/>
    <w:family w:val="auto"/>
    <w:pitch w:val="variable"/>
    <w:sig w:usb0="A00002AF" w:usb1="5000204A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  <w:embedRegular r:id="rId6" w:fontKey="{9B7819F8-0AFE-4CEB-8643-8706B9D3DE34}"/>
    <w:embedBold r:id="rId7" w:fontKey="{CD972C79-3939-4534-A00B-EC5B7ABBBF8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0C41FC4D-A1AE-4626-A56B-913A6B2A8AB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3199F"/>
    <w:multiLevelType w:val="hybridMultilevel"/>
    <w:tmpl w:val="BCDA7E76"/>
    <w:lvl w:ilvl="0" w:tplc="8BFCA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450AC"/>
    <w:multiLevelType w:val="hybridMultilevel"/>
    <w:tmpl w:val="986AC5FE"/>
    <w:lvl w:ilvl="0" w:tplc="C24A275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3545D"/>
    <w:multiLevelType w:val="hybridMultilevel"/>
    <w:tmpl w:val="529814C8"/>
    <w:lvl w:ilvl="0" w:tplc="A6220D8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55FFA"/>
    <w:multiLevelType w:val="hybridMultilevel"/>
    <w:tmpl w:val="AF36446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31912"/>
    <w:multiLevelType w:val="hybridMultilevel"/>
    <w:tmpl w:val="0592EE38"/>
    <w:lvl w:ilvl="0" w:tplc="A9B2BF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AC2978"/>
    <w:multiLevelType w:val="hybridMultilevel"/>
    <w:tmpl w:val="8E84D004"/>
    <w:lvl w:ilvl="0" w:tplc="FFF61FD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E946CD8"/>
    <w:multiLevelType w:val="hybridMultilevel"/>
    <w:tmpl w:val="63F074AC"/>
    <w:lvl w:ilvl="0" w:tplc="6DE0AD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573EB3"/>
    <w:multiLevelType w:val="hybridMultilevel"/>
    <w:tmpl w:val="85243A96"/>
    <w:lvl w:ilvl="0" w:tplc="1076C0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5B2ED2"/>
    <w:multiLevelType w:val="hybridMultilevel"/>
    <w:tmpl w:val="CBB8FB20"/>
    <w:lvl w:ilvl="0" w:tplc="C406AB8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177"/>
    <w:rsid w:val="00031211"/>
    <w:rsid w:val="00040808"/>
    <w:rsid w:val="000E54D7"/>
    <w:rsid w:val="001302A3"/>
    <w:rsid w:val="001832CF"/>
    <w:rsid w:val="001C41E3"/>
    <w:rsid w:val="00240F6D"/>
    <w:rsid w:val="00281921"/>
    <w:rsid w:val="002A29BC"/>
    <w:rsid w:val="00355FAC"/>
    <w:rsid w:val="00373F0A"/>
    <w:rsid w:val="00394F35"/>
    <w:rsid w:val="00395F94"/>
    <w:rsid w:val="00406D47"/>
    <w:rsid w:val="00411214"/>
    <w:rsid w:val="00420AD6"/>
    <w:rsid w:val="00445CA5"/>
    <w:rsid w:val="004C2429"/>
    <w:rsid w:val="004E4BB7"/>
    <w:rsid w:val="00511535"/>
    <w:rsid w:val="00520207"/>
    <w:rsid w:val="0058476A"/>
    <w:rsid w:val="005C794C"/>
    <w:rsid w:val="005E6BF6"/>
    <w:rsid w:val="00607288"/>
    <w:rsid w:val="006313DE"/>
    <w:rsid w:val="00675CB4"/>
    <w:rsid w:val="006E25C2"/>
    <w:rsid w:val="007C0629"/>
    <w:rsid w:val="0080014C"/>
    <w:rsid w:val="00852A9E"/>
    <w:rsid w:val="00875755"/>
    <w:rsid w:val="00893C18"/>
    <w:rsid w:val="008A7608"/>
    <w:rsid w:val="009446CF"/>
    <w:rsid w:val="00955962"/>
    <w:rsid w:val="00956677"/>
    <w:rsid w:val="009E22E6"/>
    <w:rsid w:val="00A31532"/>
    <w:rsid w:val="00A526C2"/>
    <w:rsid w:val="00A54366"/>
    <w:rsid w:val="00A807E0"/>
    <w:rsid w:val="00B21F47"/>
    <w:rsid w:val="00B46357"/>
    <w:rsid w:val="00B62234"/>
    <w:rsid w:val="00C016B8"/>
    <w:rsid w:val="00C0551B"/>
    <w:rsid w:val="00C816A7"/>
    <w:rsid w:val="00C83B76"/>
    <w:rsid w:val="00CC0515"/>
    <w:rsid w:val="00CF4DAD"/>
    <w:rsid w:val="00D52177"/>
    <w:rsid w:val="00E02B5F"/>
    <w:rsid w:val="00EB12D7"/>
    <w:rsid w:val="00EF70F7"/>
    <w:rsid w:val="00F01ABA"/>
    <w:rsid w:val="00F3651B"/>
    <w:rsid w:val="00F54379"/>
    <w:rsid w:val="00F71ED7"/>
    <w:rsid w:val="00F73BAD"/>
    <w:rsid w:val="00FD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72C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7E0"/>
  </w:style>
  <w:style w:type="paragraph" w:styleId="Heading1">
    <w:name w:val="heading 1"/>
    <w:basedOn w:val="Normal"/>
    <w:link w:val="Heading1Char"/>
    <w:uiPriority w:val="9"/>
    <w:qFormat/>
    <w:rsid w:val="006E25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FA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E25C2"/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paragraph" w:styleId="Caption">
    <w:name w:val="caption"/>
    <w:basedOn w:val="Normal"/>
    <w:next w:val="Normal"/>
    <w:uiPriority w:val="35"/>
    <w:unhideWhenUsed/>
    <w:qFormat/>
    <w:rsid w:val="00F01AB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055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55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1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svg"/><Relationship Id="rId25" Type="http://schemas.openxmlformats.org/officeDocument/2006/relationships/hyperlink" Target="file:///C:\Users\Altin-System\Downloads\Www.iranestekhdam.ir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sv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svg"/><Relationship Id="rId24" Type="http://schemas.openxmlformats.org/officeDocument/2006/relationships/image" Target="media/image19.sv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28" Type="http://schemas.openxmlformats.org/officeDocument/2006/relationships/image" Target="media/image2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hyperlink" Target="file:///C:\Users\Altin-System\Downloads\Www.iranestekhdam.ir" TargetMode="External"/><Relationship Id="rId27" Type="http://schemas.openxmlformats.org/officeDocument/2006/relationships/hyperlink" Target="http://Www.iranestekhdam.ir" TargetMode="External"/><Relationship Id="rId30" Type="http://schemas.openxmlformats.org/officeDocument/2006/relationships/image" Target="media/image23.svg"/><Relationship Id="rId8" Type="http://schemas.openxmlformats.org/officeDocument/2006/relationships/image" Target="media/image4.sv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resume 2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Altin-System</dc:creator>
  <cp:keywords/>
  <dc:description/>
  <cp:lastModifiedBy>Altin-System</cp:lastModifiedBy>
  <cp:revision>1</cp:revision>
  <dcterms:created xsi:type="dcterms:W3CDTF">2026-06-30T05:27:00Z</dcterms:created>
  <dcterms:modified xsi:type="dcterms:W3CDTF">2026-06-30T05:28:00Z</dcterms:modified>
</cp:coreProperties>
</file>