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C37AE3" w14:textId="77777777" w:rsidR="003F13BD" w:rsidRDefault="00032DFD" w:rsidP="00915261">
      <w:pPr>
        <w:bidi/>
      </w:pPr>
      <w:r>
        <w:rPr>
          <w:rFonts w:ascii="Times New Roman"/>
          <w:noProof/>
          <w:position w:val="-5"/>
          <w:sz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A4E3D6B" wp14:editId="4696FB60">
                <wp:simplePos x="0" y="0"/>
                <wp:positionH relativeFrom="margin">
                  <wp:posOffset>-3175</wp:posOffset>
                </wp:positionH>
                <wp:positionV relativeFrom="paragraph">
                  <wp:posOffset>2314765</wp:posOffset>
                </wp:positionV>
                <wp:extent cx="4317365" cy="5498276"/>
                <wp:effectExtent l="0" t="0" r="6985" b="7620"/>
                <wp:wrapNone/>
                <wp:docPr id="11" name="experienc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7365" cy="549827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4AA6313" w14:textId="77777777" w:rsidR="00426D3A" w:rsidRPr="007D13DC" w:rsidRDefault="00426D3A" w:rsidP="00915261">
                            <w:pPr>
                              <w:bidi/>
                              <w:spacing w:before="115" w:line="271" w:lineRule="auto"/>
                              <w:ind w:left="262" w:right="4036"/>
                              <w:rPr>
                                <w:rFonts w:asciiTheme="minorBidi" w:hAnsiTheme="minorBidi" w:cs="B Nazanin"/>
                                <w:b/>
                                <w:color w:val="FC950B"/>
                                <w:sz w:val="36"/>
                                <w:szCs w:val="36"/>
                                <w:rtl/>
                                <w:lang w:bidi="ar-SA"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b/>
                                <w:color w:val="FC950B"/>
                                <w:sz w:val="36"/>
                                <w:szCs w:val="36"/>
                                <w:rtl/>
                                <w:lang w:bidi="ar-SA"/>
                              </w:rPr>
                              <w:t xml:space="preserve">تجربه کاری </w:t>
                            </w:r>
                          </w:p>
                          <w:p w14:paraId="37A78314" w14:textId="77777777" w:rsidR="00426D3A" w:rsidRPr="007D13DC" w:rsidRDefault="00426D3A" w:rsidP="00426D3A">
                            <w:pPr>
                              <w:bidi/>
                              <w:spacing w:before="115" w:line="271" w:lineRule="auto"/>
                              <w:ind w:left="262" w:right="4036"/>
                              <w:rPr>
                                <w:rFonts w:asciiTheme="minorBidi" w:hAnsiTheme="minorBidi" w:cs="B Nazanin"/>
                                <w:color w:val="52536F"/>
                                <w:sz w:val="28"/>
                                <w:szCs w:val="28"/>
                                <w:rtl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color w:val="52536F"/>
                                <w:sz w:val="28"/>
                                <w:szCs w:val="28"/>
                                <w:rtl/>
                                <w:lang w:bidi="ar-SA"/>
                              </w:rPr>
                              <w:t>محل درج عنوان شغلی</w:t>
                            </w:r>
                          </w:p>
                          <w:p w14:paraId="305C726E" w14:textId="77777777" w:rsidR="00426D3A" w:rsidRPr="007D13DC" w:rsidRDefault="00426D3A" w:rsidP="00426D3A">
                            <w:pPr>
                              <w:bidi/>
                              <w:spacing w:before="115" w:line="271" w:lineRule="auto"/>
                              <w:ind w:left="262" w:right="4036"/>
                              <w:rPr>
                                <w:rFonts w:asciiTheme="minorBidi" w:hAnsiTheme="minorBidi" w:cs="B Nazanin"/>
                                <w:color w:val="52536F"/>
                                <w:sz w:val="28"/>
                                <w:szCs w:val="28"/>
                                <w:rtl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color w:val="52536F"/>
                                <w:sz w:val="28"/>
                                <w:szCs w:val="28"/>
                                <w:rtl/>
                                <w:lang w:bidi="ar-SA"/>
                              </w:rPr>
                              <w:t>نام شرکت</w:t>
                            </w:r>
                          </w:p>
                          <w:p w14:paraId="659EA978" w14:textId="77777777" w:rsidR="00915261" w:rsidRPr="007D13DC" w:rsidRDefault="00426D3A" w:rsidP="00426D3A">
                            <w:pPr>
                              <w:bidi/>
                              <w:spacing w:before="115" w:line="271" w:lineRule="auto"/>
                              <w:ind w:left="262" w:right="4036"/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  <w:rtl/>
                                <w:lang w:bidi="ar-SA"/>
                              </w:rPr>
                              <w:t>از تاریخ .... تا تاریخ .....</w:t>
                            </w:r>
                          </w:p>
                          <w:p w14:paraId="12D853B0" w14:textId="77777777" w:rsidR="00426D3A" w:rsidRPr="007D13DC" w:rsidRDefault="00915261" w:rsidP="00426D3A">
                            <w:pPr>
                              <w:pStyle w:val="BodyText"/>
                              <w:bidi/>
                              <w:spacing w:before="96" w:line="273" w:lineRule="auto"/>
                              <w:ind w:left="262" w:right="201"/>
                              <w:jc w:val="both"/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  <w:lang w:bidi="ar-SA"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color w:val="FC950B"/>
                                <w:sz w:val="24"/>
                                <w:szCs w:val="24"/>
                              </w:rPr>
                              <w:t>◊</w:t>
                            </w:r>
                            <w:r w:rsidR="00426D3A" w:rsidRPr="007D13DC"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  <w:rtl/>
                                <w:lang w:bidi="ar-SA"/>
                              </w:rPr>
                              <w:t xml:space="preserve"> پیشنهاد </w:t>
                            </w:r>
                            <w:hyperlink r:id="rId6" w:history="1">
                              <w:r w:rsidR="00426D3A" w:rsidRPr="007D13DC">
                                <w:rPr>
                                  <w:rStyle w:val="Hyperlink"/>
                                  <w:rFonts w:asciiTheme="minorBidi" w:hAnsiTheme="minorBidi" w:cs="B Nazanin" w:hint="cs"/>
                                  <w:color w:val="auto"/>
                                  <w:sz w:val="24"/>
                                  <w:szCs w:val="24"/>
                                  <w:rtl/>
                                  <w:lang w:bidi="ar-SA"/>
                                </w:rPr>
                                <w:t>ایران استخدام</w:t>
                              </w:r>
                            </w:hyperlink>
                            <w:r w:rsidR="00426D3A" w:rsidRPr="007D13DC"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  <w:rtl/>
                                <w:lang w:bidi="ar-SA"/>
                              </w:rPr>
                              <w:t>: در این قسمت میتوانید به شرح وظایف و مسئولیت های خود بپردازید.</w:t>
                            </w:r>
                          </w:p>
                          <w:p w14:paraId="100F3A6B" w14:textId="77777777" w:rsidR="00915261" w:rsidRPr="007D13DC" w:rsidRDefault="00FD46D1" w:rsidP="00915261">
                            <w:pPr>
                              <w:pStyle w:val="BodyText"/>
                              <w:bidi/>
                              <w:spacing w:line="273" w:lineRule="auto"/>
                              <w:ind w:left="262" w:right="199"/>
                              <w:jc w:val="both"/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  <w:rtl/>
                                <w:lang w:bidi="ar-SA"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color w:val="FC950B"/>
                                <w:sz w:val="24"/>
                                <w:szCs w:val="24"/>
                              </w:rPr>
                              <w:t>◊</w:t>
                            </w:r>
                            <w:r w:rsidRPr="007D13DC">
                              <w:rPr>
                                <w:rFonts w:asciiTheme="minorBidi" w:hAnsiTheme="minorBidi" w:cs="B Nazanin" w:hint="cs"/>
                                <w:color w:val="FC950B"/>
                                <w:spacing w:val="-24"/>
                                <w:sz w:val="24"/>
                                <w:szCs w:val="24"/>
                                <w:rtl/>
                                <w:lang w:bidi="ar-SA"/>
                              </w:rPr>
                              <w:t xml:space="preserve">  </w:t>
                            </w:r>
                            <w:r w:rsidRPr="007D13DC">
                              <w:rPr>
                                <w:rFonts w:asciiTheme="minorBidi" w:hAnsiTheme="minorBidi" w:cs="B Nazanin" w:hint="cs"/>
                                <w:sz w:val="24"/>
                                <w:szCs w:val="24"/>
                                <w:rtl/>
                                <w:lang w:bidi="ar-SA"/>
                              </w:rPr>
                              <w:t>پیشنهاد</w:t>
                            </w:r>
                            <w:r w:rsidR="00426D3A" w:rsidRPr="007D13DC"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  <w:rtl/>
                                <w:lang w:bidi="ar-SA"/>
                              </w:rPr>
                              <w:t xml:space="preserve"> </w:t>
                            </w:r>
                            <w:hyperlink r:id="rId7" w:history="1">
                              <w:r w:rsidR="00426D3A" w:rsidRPr="007D13DC">
                                <w:rPr>
                                  <w:rStyle w:val="Hyperlink"/>
                                  <w:rFonts w:asciiTheme="minorBidi" w:hAnsiTheme="minorBidi" w:cs="B Nazanin" w:hint="cs"/>
                                  <w:color w:val="auto"/>
                                  <w:sz w:val="24"/>
                                  <w:szCs w:val="24"/>
                                  <w:rtl/>
                                  <w:lang w:bidi="ar-SA"/>
                                </w:rPr>
                                <w:t>ایران استخدام</w:t>
                              </w:r>
                            </w:hyperlink>
                            <w:r w:rsidR="00426D3A" w:rsidRPr="007D13DC"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  <w:rtl/>
                                <w:lang w:bidi="ar-SA"/>
                              </w:rPr>
                              <w:t>: در این قسمت میتوانید به شرح وظایف و مسئولیت های خود بپردازید.</w:t>
                            </w:r>
                          </w:p>
                          <w:p w14:paraId="3340C62E" w14:textId="77777777" w:rsidR="00426D3A" w:rsidRPr="007D13DC" w:rsidRDefault="00426D3A" w:rsidP="00426D3A">
                            <w:pPr>
                              <w:bidi/>
                              <w:spacing w:before="115" w:line="271" w:lineRule="auto"/>
                              <w:ind w:left="262" w:right="4036"/>
                              <w:rPr>
                                <w:rFonts w:asciiTheme="minorBidi" w:hAnsiTheme="minorBidi" w:cs="B Nazanin"/>
                                <w:b/>
                                <w:color w:val="FC950B"/>
                                <w:sz w:val="36"/>
                                <w:szCs w:val="36"/>
                                <w:rtl/>
                                <w:lang w:bidi="ar-SA"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b/>
                                <w:color w:val="FC950B"/>
                                <w:sz w:val="36"/>
                                <w:szCs w:val="36"/>
                                <w:rtl/>
                                <w:lang w:bidi="ar-SA"/>
                              </w:rPr>
                              <w:t xml:space="preserve">تجربه کاری </w:t>
                            </w:r>
                          </w:p>
                          <w:p w14:paraId="56FFAC19" w14:textId="77777777" w:rsidR="00426D3A" w:rsidRPr="007D13DC" w:rsidRDefault="00426D3A" w:rsidP="00426D3A">
                            <w:pPr>
                              <w:bidi/>
                              <w:spacing w:before="115" w:line="271" w:lineRule="auto"/>
                              <w:ind w:left="262" w:right="4036"/>
                              <w:rPr>
                                <w:rFonts w:asciiTheme="minorBidi" w:hAnsiTheme="minorBidi" w:cs="B Nazanin"/>
                                <w:color w:val="52536F"/>
                                <w:sz w:val="28"/>
                                <w:szCs w:val="28"/>
                                <w:rtl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color w:val="52536F"/>
                                <w:sz w:val="28"/>
                                <w:szCs w:val="28"/>
                                <w:rtl/>
                                <w:lang w:bidi="ar-SA"/>
                              </w:rPr>
                              <w:t>محل درج عنوان شغلی</w:t>
                            </w:r>
                          </w:p>
                          <w:p w14:paraId="297A2FAC" w14:textId="77777777" w:rsidR="00426D3A" w:rsidRPr="007D13DC" w:rsidRDefault="00426D3A" w:rsidP="00426D3A">
                            <w:pPr>
                              <w:bidi/>
                              <w:spacing w:before="115" w:line="271" w:lineRule="auto"/>
                              <w:ind w:left="262" w:right="4036"/>
                              <w:rPr>
                                <w:rFonts w:asciiTheme="minorBidi" w:hAnsiTheme="minorBidi" w:cs="B Nazanin"/>
                                <w:color w:val="52536F"/>
                                <w:sz w:val="28"/>
                                <w:szCs w:val="28"/>
                                <w:rtl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color w:val="52536F"/>
                                <w:sz w:val="28"/>
                                <w:szCs w:val="28"/>
                                <w:rtl/>
                                <w:lang w:bidi="ar-SA"/>
                              </w:rPr>
                              <w:t>نام شرکت</w:t>
                            </w:r>
                          </w:p>
                          <w:p w14:paraId="4F83A53C" w14:textId="77777777" w:rsidR="00426D3A" w:rsidRPr="007D13DC" w:rsidRDefault="00426D3A" w:rsidP="00426D3A">
                            <w:pPr>
                              <w:bidi/>
                              <w:spacing w:before="115" w:line="271" w:lineRule="auto"/>
                              <w:ind w:left="262" w:right="4036"/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  <w:rtl/>
                                <w:lang w:bidi="ar-SA"/>
                              </w:rPr>
                              <w:t>از تاریخ .... تا تاریخ .....</w:t>
                            </w:r>
                          </w:p>
                          <w:p w14:paraId="0866E124" w14:textId="77777777" w:rsidR="00426D3A" w:rsidRPr="007D13DC" w:rsidRDefault="00426D3A" w:rsidP="00426D3A">
                            <w:pPr>
                              <w:pStyle w:val="BodyText"/>
                              <w:bidi/>
                              <w:spacing w:before="96" w:line="273" w:lineRule="auto"/>
                              <w:ind w:left="262" w:right="201"/>
                              <w:jc w:val="both"/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  <w:lang w:bidi="ar-SA"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color w:val="FC950B"/>
                                <w:sz w:val="24"/>
                                <w:szCs w:val="24"/>
                              </w:rPr>
                              <w:t>◊</w:t>
                            </w:r>
                            <w:r w:rsidRPr="007D13DC"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  <w:rtl/>
                                <w:lang w:bidi="ar-SA"/>
                              </w:rPr>
                              <w:t xml:space="preserve"> پیشنهاد </w:t>
                            </w:r>
                            <w:hyperlink r:id="rId8" w:history="1">
                              <w:r w:rsidR="00032DFD" w:rsidRPr="007D13DC">
                                <w:rPr>
                                  <w:rStyle w:val="Hyperlink"/>
                                  <w:rFonts w:asciiTheme="minorBidi" w:hAnsiTheme="minorBidi" w:cs="B Nazanin" w:hint="cs"/>
                                  <w:color w:val="auto"/>
                                  <w:sz w:val="24"/>
                                  <w:szCs w:val="24"/>
                                  <w:rtl/>
                                  <w:lang w:bidi="ar-SA"/>
                                </w:rPr>
                                <w:t>ایران استخدام</w:t>
                              </w:r>
                            </w:hyperlink>
                            <w:r w:rsidR="00032DFD" w:rsidRPr="007D13DC"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  <w:rtl/>
                                <w:lang w:bidi="ar-SA"/>
                              </w:rPr>
                              <w:t xml:space="preserve">: </w:t>
                            </w:r>
                            <w:r w:rsidRPr="007D13DC"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  <w:rtl/>
                                <w:lang w:bidi="ar-SA"/>
                              </w:rPr>
                              <w:t>در این قسمت میتوانید به شرح وظایف و مسئولیت های خود بپردازید.</w:t>
                            </w:r>
                          </w:p>
                          <w:p w14:paraId="6DD7DC98" w14:textId="428BB76C" w:rsidR="00426D3A" w:rsidRPr="007D13DC" w:rsidRDefault="00426D3A" w:rsidP="00426D3A">
                            <w:pPr>
                              <w:pStyle w:val="BodyText"/>
                              <w:bidi/>
                              <w:spacing w:line="273" w:lineRule="auto"/>
                              <w:ind w:left="262" w:right="199"/>
                              <w:jc w:val="both"/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color w:val="FC950B"/>
                                <w:sz w:val="24"/>
                                <w:szCs w:val="24"/>
                              </w:rPr>
                              <w:t>◊</w:t>
                            </w:r>
                            <w:r w:rsidRPr="007D13DC"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  <w:rtl/>
                                <w:lang w:bidi="ar-SA"/>
                              </w:rPr>
                              <w:t xml:space="preserve"> </w:t>
                            </w:r>
                            <w:r w:rsidR="00032DFD" w:rsidRPr="007D13DC"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  <w:rtl/>
                                <w:lang w:bidi="ar-SA"/>
                              </w:rPr>
                              <w:t xml:space="preserve">پیشنهاد </w:t>
                            </w:r>
                            <w:hyperlink r:id="rId9" w:history="1">
                              <w:r w:rsidR="00032DFD" w:rsidRPr="007D13DC">
                                <w:rPr>
                                  <w:rStyle w:val="Hyperlink"/>
                                  <w:rFonts w:asciiTheme="minorBidi" w:hAnsiTheme="minorBidi" w:cs="B Nazanin" w:hint="cs"/>
                                  <w:color w:val="auto"/>
                                  <w:sz w:val="24"/>
                                  <w:szCs w:val="24"/>
                                  <w:rtl/>
                                  <w:lang w:bidi="ar-SA"/>
                                </w:rPr>
                                <w:t>ایران استخدام</w:t>
                              </w:r>
                            </w:hyperlink>
                            <w:r w:rsidR="00032DFD" w:rsidRPr="007D13DC"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  <w:rtl/>
                                <w:lang w:bidi="ar-SA"/>
                              </w:rPr>
                              <w:t xml:space="preserve">: </w:t>
                            </w:r>
                            <w:r w:rsidRPr="007D13DC"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  <w:rtl/>
                                <w:lang w:bidi="ar-SA"/>
                              </w:rPr>
                              <w:t>در این قسمت میتوانید به شرح وظایف و مسئولیت های خود بپردازید.</w:t>
                            </w:r>
                          </w:p>
                          <w:p w14:paraId="0D36AE1B" w14:textId="77777777" w:rsidR="00915261" w:rsidRPr="007D13DC" w:rsidRDefault="00915261" w:rsidP="00915261">
                            <w:pPr>
                              <w:bidi/>
                              <w:ind w:left="262"/>
                              <w:rPr>
                                <w:rFonts w:asciiTheme="minorBidi" w:hAnsiTheme="minorBidi" w:cs="B Nazani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4E3D6B" id="_x0000_t202" coordsize="21600,21600" o:spt="202" path="m,l,21600r21600,l21600,xe">
                <v:stroke joinstyle="miter"/>
                <v:path gradientshapeok="t" o:connecttype="rect"/>
              </v:shapetype>
              <v:shape id="experience" o:spid="_x0000_s1026" type="#_x0000_t202" style="position:absolute;left:0;text-align:left;margin-left:-.25pt;margin-top:182.25pt;width:339.95pt;height:432.95pt;z-index:25166643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" fillcolor="white [3201]" stroked="f" strokeweight=".5pt">
                <v:textbox>
                  <w:txbxContent>
                    <w:p w14:paraId="24AA6313" w14:textId="77777777" w:rsidR="00426D3A" w:rsidRPr="007D13DC" w:rsidRDefault="00426D3A" w:rsidP="00915261">
                      <w:pPr>
                        <w:bidi/>
                        <w:spacing w:before="115" w:line="271" w:lineRule="auto"/>
                        <w:ind w:left="262" w:right="4036"/>
                        <w:rPr>
                          <w:rFonts w:asciiTheme="minorBidi" w:hAnsiTheme="minorBidi" w:cs="B Nazanin"/>
                          <w:b/>
                          <w:color w:val="FC950B"/>
                          <w:sz w:val="36"/>
                          <w:szCs w:val="36"/>
                          <w:rtl/>
                          <w:lang w:bidi="ar-SA"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b/>
                          <w:color w:val="FC950B"/>
                          <w:sz w:val="36"/>
                          <w:szCs w:val="36"/>
                          <w:rtl/>
                          <w:lang w:bidi="ar-SA"/>
                        </w:rPr>
                        <w:t xml:space="preserve">تجربه کاری </w:t>
                      </w:r>
                    </w:p>
                    <w:p w14:paraId="37A78314" w14:textId="77777777" w:rsidR="00426D3A" w:rsidRPr="007D13DC" w:rsidRDefault="00426D3A" w:rsidP="00426D3A">
                      <w:pPr>
                        <w:bidi/>
                        <w:spacing w:before="115" w:line="271" w:lineRule="auto"/>
                        <w:ind w:left="262" w:right="4036"/>
                        <w:rPr>
                          <w:rFonts w:asciiTheme="minorBidi" w:hAnsiTheme="minorBidi" w:cs="B Nazanin"/>
                          <w:color w:val="52536F"/>
                          <w:sz w:val="28"/>
                          <w:szCs w:val="28"/>
                          <w:rtl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color w:val="52536F"/>
                          <w:sz w:val="28"/>
                          <w:szCs w:val="28"/>
                          <w:rtl/>
                          <w:lang w:bidi="ar-SA"/>
                        </w:rPr>
                        <w:t>محل درج عنوان شغلی</w:t>
                      </w:r>
                    </w:p>
                    <w:p w14:paraId="305C726E" w14:textId="77777777" w:rsidR="00426D3A" w:rsidRPr="007D13DC" w:rsidRDefault="00426D3A" w:rsidP="00426D3A">
                      <w:pPr>
                        <w:bidi/>
                        <w:spacing w:before="115" w:line="271" w:lineRule="auto"/>
                        <w:ind w:left="262" w:right="4036"/>
                        <w:rPr>
                          <w:rFonts w:asciiTheme="minorBidi" w:hAnsiTheme="minorBidi" w:cs="B Nazanin"/>
                          <w:color w:val="52536F"/>
                          <w:sz w:val="28"/>
                          <w:szCs w:val="28"/>
                          <w:rtl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color w:val="52536F"/>
                          <w:sz w:val="28"/>
                          <w:szCs w:val="28"/>
                          <w:rtl/>
                          <w:lang w:bidi="ar-SA"/>
                        </w:rPr>
                        <w:t>نام شرکت</w:t>
                      </w:r>
                    </w:p>
                    <w:p w14:paraId="659EA978" w14:textId="77777777" w:rsidR="00915261" w:rsidRPr="007D13DC" w:rsidRDefault="00426D3A" w:rsidP="00426D3A">
                      <w:pPr>
                        <w:bidi/>
                        <w:spacing w:before="115" w:line="271" w:lineRule="auto"/>
                        <w:ind w:left="262" w:right="4036"/>
                        <w:rPr>
                          <w:rFonts w:asciiTheme="minorBidi" w:hAnsiTheme="minorBidi" w:cs="B Nazanin"/>
                          <w:sz w:val="24"/>
                          <w:szCs w:val="24"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sz w:val="24"/>
                          <w:szCs w:val="24"/>
                          <w:rtl/>
                          <w:lang w:bidi="ar-SA"/>
                        </w:rPr>
                        <w:t>از تاریخ .... تا تاریخ .....</w:t>
                      </w:r>
                    </w:p>
                    <w:p w14:paraId="12D853B0" w14:textId="77777777" w:rsidR="00426D3A" w:rsidRPr="007D13DC" w:rsidRDefault="00915261" w:rsidP="00426D3A">
                      <w:pPr>
                        <w:pStyle w:val="BodyText"/>
                        <w:bidi/>
                        <w:spacing w:before="96" w:line="273" w:lineRule="auto"/>
                        <w:ind w:left="262" w:right="201"/>
                        <w:jc w:val="both"/>
                        <w:rPr>
                          <w:rFonts w:asciiTheme="minorBidi" w:hAnsiTheme="minorBidi" w:cs="B Nazanin"/>
                          <w:sz w:val="24"/>
                          <w:szCs w:val="24"/>
                          <w:lang w:bidi="ar-SA"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color w:val="FC950B"/>
                          <w:sz w:val="24"/>
                          <w:szCs w:val="24"/>
                        </w:rPr>
                        <w:t>◊</w:t>
                      </w:r>
                      <w:r w:rsidR="00426D3A" w:rsidRPr="007D13DC">
                        <w:rPr>
                          <w:rFonts w:asciiTheme="minorBidi" w:hAnsiTheme="minorBidi" w:cs="B Nazanin"/>
                          <w:sz w:val="24"/>
                          <w:szCs w:val="24"/>
                          <w:rtl/>
                          <w:lang w:bidi="ar-SA"/>
                        </w:rPr>
                        <w:t xml:space="preserve"> پیشنهاد </w:t>
                      </w:r>
                      <w:hyperlink r:id="rId10" w:history="1">
                        <w:r w:rsidR="00426D3A" w:rsidRPr="007D13DC">
                          <w:rPr>
                            <w:rStyle w:val="Hyperlink"/>
                            <w:rFonts w:asciiTheme="minorBidi" w:hAnsiTheme="minorBidi" w:cs="B Nazanin" w:hint="cs"/>
                            <w:color w:val="auto"/>
                            <w:sz w:val="24"/>
                            <w:szCs w:val="24"/>
                            <w:rtl/>
                            <w:lang w:bidi="ar-SA"/>
                          </w:rPr>
                          <w:t>ایران استخدام</w:t>
                        </w:r>
                      </w:hyperlink>
                      <w:r w:rsidR="00426D3A" w:rsidRPr="007D13DC">
                        <w:rPr>
                          <w:rFonts w:asciiTheme="minorBidi" w:hAnsiTheme="minorBidi" w:cs="B Nazanin"/>
                          <w:sz w:val="24"/>
                          <w:szCs w:val="24"/>
                          <w:rtl/>
                          <w:lang w:bidi="ar-SA"/>
                        </w:rPr>
                        <w:t>: در این قسمت میتوانید به شرح وظایف و مسئولیت های خود بپردازید.</w:t>
                      </w:r>
                    </w:p>
                    <w:p w14:paraId="100F3A6B" w14:textId="77777777" w:rsidR="00915261" w:rsidRPr="007D13DC" w:rsidRDefault="00FD46D1" w:rsidP="00915261">
                      <w:pPr>
                        <w:pStyle w:val="BodyText"/>
                        <w:bidi/>
                        <w:spacing w:line="273" w:lineRule="auto"/>
                        <w:ind w:left="262" w:right="199"/>
                        <w:jc w:val="both"/>
                        <w:rPr>
                          <w:rFonts w:asciiTheme="minorBidi" w:hAnsiTheme="minorBidi" w:cs="B Nazanin"/>
                          <w:sz w:val="24"/>
                          <w:szCs w:val="24"/>
                          <w:rtl/>
                          <w:lang w:bidi="ar-SA"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color w:val="FC950B"/>
                          <w:sz w:val="24"/>
                          <w:szCs w:val="24"/>
                        </w:rPr>
                        <w:t>◊</w:t>
                      </w:r>
                      <w:r w:rsidRPr="007D13DC">
                        <w:rPr>
                          <w:rFonts w:asciiTheme="minorBidi" w:hAnsiTheme="minorBidi" w:cs="B Nazanin" w:hint="cs"/>
                          <w:color w:val="FC950B"/>
                          <w:spacing w:val="-24"/>
                          <w:sz w:val="24"/>
                          <w:szCs w:val="24"/>
                          <w:rtl/>
                          <w:lang w:bidi="ar-SA"/>
                        </w:rPr>
                        <w:t xml:space="preserve">  </w:t>
                      </w:r>
                      <w:r w:rsidRPr="007D13DC">
                        <w:rPr>
                          <w:rFonts w:asciiTheme="minorBidi" w:hAnsiTheme="minorBidi" w:cs="B Nazanin" w:hint="cs"/>
                          <w:sz w:val="24"/>
                          <w:szCs w:val="24"/>
                          <w:rtl/>
                          <w:lang w:bidi="ar-SA"/>
                        </w:rPr>
                        <w:t>پیشنهاد</w:t>
                      </w:r>
                      <w:r w:rsidR="00426D3A" w:rsidRPr="007D13DC">
                        <w:rPr>
                          <w:rFonts w:asciiTheme="minorBidi" w:hAnsiTheme="minorBidi" w:cs="B Nazanin"/>
                          <w:sz w:val="24"/>
                          <w:szCs w:val="24"/>
                          <w:rtl/>
                          <w:lang w:bidi="ar-SA"/>
                        </w:rPr>
                        <w:t xml:space="preserve"> </w:t>
                      </w:r>
                      <w:hyperlink r:id="rId11" w:history="1">
                        <w:r w:rsidR="00426D3A" w:rsidRPr="007D13DC">
                          <w:rPr>
                            <w:rStyle w:val="Hyperlink"/>
                            <w:rFonts w:asciiTheme="minorBidi" w:hAnsiTheme="minorBidi" w:cs="B Nazanin" w:hint="cs"/>
                            <w:color w:val="auto"/>
                            <w:sz w:val="24"/>
                            <w:szCs w:val="24"/>
                            <w:rtl/>
                            <w:lang w:bidi="ar-SA"/>
                          </w:rPr>
                          <w:t>ایران استخدام</w:t>
                        </w:r>
                      </w:hyperlink>
                      <w:r w:rsidR="00426D3A" w:rsidRPr="007D13DC">
                        <w:rPr>
                          <w:rFonts w:asciiTheme="minorBidi" w:hAnsiTheme="minorBidi" w:cs="B Nazanin"/>
                          <w:sz w:val="24"/>
                          <w:szCs w:val="24"/>
                          <w:rtl/>
                          <w:lang w:bidi="ar-SA"/>
                        </w:rPr>
                        <w:t>: در این قسمت میتوانید به شرح وظایف و مسئولیت های خود بپردازید.</w:t>
                      </w:r>
                    </w:p>
                    <w:p w14:paraId="3340C62E" w14:textId="77777777" w:rsidR="00426D3A" w:rsidRPr="007D13DC" w:rsidRDefault="00426D3A" w:rsidP="00426D3A">
                      <w:pPr>
                        <w:bidi/>
                        <w:spacing w:before="115" w:line="271" w:lineRule="auto"/>
                        <w:ind w:left="262" w:right="4036"/>
                        <w:rPr>
                          <w:rFonts w:asciiTheme="minorBidi" w:hAnsiTheme="minorBidi" w:cs="B Nazanin"/>
                          <w:b/>
                          <w:color w:val="FC950B"/>
                          <w:sz w:val="36"/>
                          <w:szCs w:val="36"/>
                          <w:rtl/>
                          <w:lang w:bidi="ar-SA"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b/>
                          <w:color w:val="FC950B"/>
                          <w:sz w:val="36"/>
                          <w:szCs w:val="36"/>
                          <w:rtl/>
                          <w:lang w:bidi="ar-SA"/>
                        </w:rPr>
                        <w:t xml:space="preserve">تجربه کاری </w:t>
                      </w:r>
                    </w:p>
                    <w:p w14:paraId="56FFAC19" w14:textId="77777777" w:rsidR="00426D3A" w:rsidRPr="007D13DC" w:rsidRDefault="00426D3A" w:rsidP="00426D3A">
                      <w:pPr>
                        <w:bidi/>
                        <w:spacing w:before="115" w:line="271" w:lineRule="auto"/>
                        <w:ind w:left="262" w:right="4036"/>
                        <w:rPr>
                          <w:rFonts w:asciiTheme="minorBidi" w:hAnsiTheme="minorBidi" w:cs="B Nazanin"/>
                          <w:color w:val="52536F"/>
                          <w:sz w:val="28"/>
                          <w:szCs w:val="28"/>
                          <w:rtl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color w:val="52536F"/>
                          <w:sz w:val="28"/>
                          <w:szCs w:val="28"/>
                          <w:rtl/>
                          <w:lang w:bidi="ar-SA"/>
                        </w:rPr>
                        <w:t>محل درج عنوان شغلی</w:t>
                      </w:r>
                    </w:p>
                    <w:p w14:paraId="297A2FAC" w14:textId="77777777" w:rsidR="00426D3A" w:rsidRPr="007D13DC" w:rsidRDefault="00426D3A" w:rsidP="00426D3A">
                      <w:pPr>
                        <w:bidi/>
                        <w:spacing w:before="115" w:line="271" w:lineRule="auto"/>
                        <w:ind w:left="262" w:right="4036"/>
                        <w:rPr>
                          <w:rFonts w:asciiTheme="minorBidi" w:hAnsiTheme="minorBidi" w:cs="B Nazanin"/>
                          <w:color w:val="52536F"/>
                          <w:sz w:val="28"/>
                          <w:szCs w:val="28"/>
                          <w:rtl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color w:val="52536F"/>
                          <w:sz w:val="28"/>
                          <w:szCs w:val="28"/>
                          <w:rtl/>
                          <w:lang w:bidi="ar-SA"/>
                        </w:rPr>
                        <w:t>نام شرکت</w:t>
                      </w:r>
                    </w:p>
                    <w:p w14:paraId="4F83A53C" w14:textId="77777777" w:rsidR="00426D3A" w:rsidRPr="007D13DC" w:rsidRDefault="00426D3A" w:rsidP="00426D3A">
                      <w:pPr>
                        <w:bidi/>
                        <w:spacing w:before="115" w:line="271" w:lineRule="auto"/>
                        <w:ind w:left="262" w:right="4036"/>
                        <w:rPr>
                          <w:rFonts w:asciiTheme="minorBidi" w:hAnsiTheme="minorBidi" w:cs="B Nazanin"/>
                          <w:sz w:val="24"/>
                          <w:szCs w:val="24"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sz w:val="24"/>
                          <w:szCs w:val="24"/>
                          <w:rtl/>
                          <w:lang w:bidi="ar-SA"/>
                        </w:rPr>
                        <w:t>از تاریخ .... تا تاریخ .....</w:t>
                      </w:r>
                    </w:p>
                    <w:p w14:paraId="0866E124" w14:textId="77777777" w:rsidR="00426D3A" w:rsidRPr="007D13DC" w:rsidRDefault="00426D3A" w:rsidP="00426D3A">
                      <w:pPr>
                        <w:pStyle w:val="BodyText"/>
                        <w:bidi/>
                        <w:spacing w:before="96" w:line="273" w:lineRule="auto"/>
                        <w:ind w:left="262" w:right="201"/>
                        <w:jc w:val="both"/>
                        <w:rPr>
                          <w:rFonts w:asciiTheme="minorBidi" w:hAnsiTheme="minorBidi" w:cs="B Nazanin"/>
                          <w:sz w:val="24"/>
                          <w:szCs w:val="24"/>
                          <w:lang w:bidi="ar-SA"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color w:val="FC950B"/>
                          <w:sz w:val="24"/>
                          <w:szCs w:val="24"/>
                        </w:rPr>
                        <w:t>◊</w:t>
                      </w:r>
                      <w:r w:rsidRPr="007D13DC">
                        <w:rPr>
                          <w:rFonts w:asciiTheme="minorBidi" w:hAnsiTheme="minorBidi" w:cs="B Nazanin"/>
                          <w:sz w:val="24"/>
                          <w:szCs w:val="24"/>
                          <w:rtl/>
                          <w:lang w:bidi="ar-SA"/>
                        </w:rPr>
                        <w:t xml:space="preserve"> پیشنهاد </w:t>
                      </w:r>
                      <w:hyperlink r:id="rId12" w:history="1">
                        <w:r w:rsidR="00032DFD" w:rsidRPr="007D13DC">
                          <w:rPr>
                            <w:rStyle w:val="Hyperlink"/>
                            <w:rFonts w:asciiTheme="minorBidi" w:hAnsiTheme="minorBidi" w:cs="B Nazanin" w:hint="cs"/>
                            <w:color w:val="auto"/>
                            <w:sz w:val="24"/>
                            <w:szCs w:val="24"/>
                            <w:rtl/>
                            <w:lang w:bidi="ar-SA"/>
                          </w:rPr>
                          <w:t>ایران استخدام</w:t>
                        </w:r>
                      </w:hyperlink>
                      <w:r w:rsidR="00032DFD" w:rsidRPr="007D13DC">
                        <w:rPr>
                          <w:rFonts w:asciiTheme="minorBidi" w:hAnsiTheme="minorBidi" w:cs="B Nazanin"/>
                          <w:sz w:val="24"/>
                          <w:szCs w:val="24"/>
                          <w:rtl/>
                          <w:lang w:bidi="ar-SA"/>
                        </w:rPr>
                        <w:t xml:space="preserve">: </w:t>
                      </w:r>
                      <w:r w:rsidRPr="007D13DC">
                        <w:rPr>
                          <w:rFonts w:asciiTheme="minorBidi" w:hAnsiTheme="minorBidi" w:cs="B Nazanin"/>
                          <w:sz w:val="24"/>
                          <w:szCs w:val="24"/>
                          <w:rtl/>
                          <w:lang w:bidi="ar-SA"/>
                        </w:rPr>
                        <w:t>در این قسمت میتوانید به شرح وظایف و مسئولیت های خود بپردازید.</w:t>
                      </w:r>
                    </w:p>
                    <w:p w14:paraId="6DD7DC98" w14:textId="428BB76C" w:rsidR="00426D3A" w:rsidRPr="007D13DC" w:rsidRDefault="00426D3A" w:rsidP="00426D3A">
                      <w:pPr>
                        <w:pStyle w:val="BodyText"/>
                        <w:bidi/>
                        <w:spacing w:line="273" w:lineRule="auto"/>
                        <w:ind w:left="262" w:right="199"/>
                        <w:jc w:val="both"/>
                        <w:rPr>
                          <w:rFonts w:asciiTheme="minorBidi" w:hAnsiTheme="minorBidi" w:cs="B Nazanin"/>
                          <w:sz w:val="24"/>
                          <w:szCs w:val="24"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color w:val="FC950B"/>
                          <w:sz w:val="24"/>
                          <w:szCs w:val="24"/>
                        </w:rPr>
                        <w:t>◊</w:t>
                      </w:r>
                      <w:r w:rsidRPr="007D13DC">
                        <w:rPr>
                          <w:rFonts w:asciiTheme="minorBidi" w:hAnsiTheme="minorBidi" w:cs="B Nazanin"/>
                          <w:sz w:val="24"/>
                          <w:szCs w:val="24"/>
                          <w:rtl/>
                          <w:lang w:bidi="ar-SA"/>
                        </w:rPr>
                        <w:t xml:space="preserve"> </w:t>
                      </w:r>
                      <w:r w:rsidR="00032DFD" w:rsidRPr="007D13DC">
                        <w:rPr>
                          <w:rFonts w:asciiTheme="minorBidi" w:hAnsiTheme="minorBidi" w:cs="B Nazanin"/>
                          <w:sz w:val="24"/>
                          <w:szCs w:val="24"/>
                          <w:rtl/>
                          <w:lang w:bidi="ar-SA"/>
                        </w:rPr>
                        <w:t xml:space="preserve">پیشنهاد </w:t>
                      </w:r>
                      <w:hyperlink r:id="rId13" w:history="1">
                        <w:r w:rsidR="00032DFD" w:rsidRPr="007D13DC">
                          <w:rPr>
                            <w:rStyle w:val="Hyperlink"/>
                            <w:rFonts w:asciiTheme="minorBidi" w:hAnsiTheme="minorBidi" w:cs="B Nazanin" w:hint="cs"/>
                            <w:color w:val="auto"/>
                            <w:sz w:val="24"/>
                            <w:szCs w:val="24"/>
                            <w:rtl/>
                            <w:lang w:bidi="ar-SA"/>
                          </w:rPr>
                          <w:t>ایران استخدام</w:t>
                        </w:r>
                      </w:hyperlink>
                      <w:r w:rsidR="00032DFD" w:rsidRPr="007D13DC">
                        <w:rPr>
                          <w:rFonts w:asciiTheme="minorBidi" w:hAnsiTheme="minorBidi" w:cs="B Nazanin"/>
                          <w:sz w:val="24"/>
                          <w:szCs w:val="24"/>
                          <w:rtl/>
                          <w:lang w:bidi="ar-SA"/>
                        </w:rPr>
                        <w:t xml:space="preserve">: </w:t>
                      </w:r>
                      <w:r w:rsidRPr="007D13DC">
                        <w:rPr>
                          <w:rFonts w:asciiTheme="minorBidi" w:hAnsiTheme="minorBidi" w:cs="B Nazanin"/>
                          <w:sz w:val="24"/>
                          <w:szCs w:val="24"/>
                          <w:rtl/>
                          <w:lang w:bidi="ar-SA"/>
                        </w:rPr>
                        <w:t>در این قسمت میتوانید به شرح وظایف و مسئولیت های خود بپردازید.</w:t>
                      </w:r>
                    </w:p>
                    <w:p w14:paraId="0D36AE1B" w14:textId="77777777" w:rsidR="00915261" w:rsidRPr="007D13DC" w:rsidRDefault="00915261" w:rsidP="00915261">
                      <w:pPr>
                        <w:bidi/>
                        <w:ind w:left="262"/>
                        <w:rPr>
                          <w:rFonts w:asciiTheme="minorBidi" w:hAnsiTheme="minorBidi" w:cs="B Nazanin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D13DC">
        <w:rPr>
          <w:rFonts w:ascii="Times New Roman"/>
          <w:noProof/>
          <w:position w:val="-5"/>
          <w:sz w:val="20"/>
        </w:rPr>
        <w:drawing>
          <wp:anchor distT="0" distB="0" distL="114300" distR="114300" simplePos="0" relativeHeight="251671552" behindDoc="0" locked="0" layoutInCell="1" allowOverlap="1" wp14:anchorId="293672FC" wp14:editId="28E5F09C">
            <wp:simplePos x="0" y="0"/>
            <wp:positionH relativeFrom="column">
              <wp:posOffset>4850130</wp:posOffset>
            </wp:positionH>
            <wp:positionV relativeFrom="paragraph">
              <wp:posOffset>9065895</wp:posOffset>
            </wp:positionV>
            <wp:extent cx="2054225" cy="435610"/>
            <wp:effectExtent l="0" t="0" r="3175" b="2540"/>
            <wp:wrapThrough wrapText="bothSides">
              <wp:wrapPolygon edited="0">
                <wp:start x="5609" y="0"/>
                <wp:lineTo x="0" y="0"/>
                <wp:lineTo x="0" y="18892"/>
                <wp:lineTo x="3005" y="20781"/>
                <wp:lineTo x="20632" y="20781"/>
                <wp:lineTo x="21433" y="16058"/>
                <wp:lineTo x="21433" y="2834"/>
                <wp:lineTo x="16626" y="0"/>
                <wp:lineTo x="5609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لوگو-متنی-ایران-استخدام-سفید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4225" cy="435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70A39">
        <w:rPr>
          <w:rFonts w:ascii="Times New Roman"/>
          <w:noProof/>
          <w:position w:val="-5"/>
          <w:sz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84C59F4" wp14:editId="4423B1D8">
                <wp:simplePos x="0" y="0"/>
                <wp:positionH relativeFrom="margin">
                  <wp:posOffset>232410</wp:posOffset>
                </wp:positionH>
                <wp:positionV relativeFrom="paragraph">
                  <wp:posOffset>7933500</wp:posOffset>
                </wp:positionV>
                <wp:extent cx="1753870" cy="1899920"/>
                <wp:effectExtent l="0" t="0" r="0" b="5080"/>
                <wp:wrapNone/>
                <wp:docPr id="13" name="social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3870" cy="18999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C4ACA6E" w14:textId="77777777" w:rsidR="00915261" w:rsidRPr="007D13DC" w:rsidRDefault="00426D3A" w:rsidP="00915261">
                            <w:pPr>
                              <w:bidi/>
                              <w:rPr>
                                <w:rFonts w:asciiTheme="minorBidi" w:hAnsiTheme="minorBidi" w:cs="B Nazanin"/>
                                <w:color w:val="FC950B"/>
                                <w:sz w:val="36"/>
                                <w:szCs w:val="36"/>
                                <w:rtl/>
                                <w:lang w:bidi="ar-SA"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color w:val="FC950B"/>
                                <w:sz w:val="36"/>
                                <w:szCs w:val="36"/>
                                <w:rtl/>
                                <w:lang w:bidi="ar-SA"/>
                              </w:rPr>
                              <w:t>رسانه های اجتماعی</w:t>
                            </w:r>
                          </w:p>
                          <w:p w14:paraId="5C44DE50" w14:textId="77777777" w:rsidR="00FD46D1" w:rsidRPr="007D13DC" w:rsidRDefault="00B4338B" w:rsidP="00FD46D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646"/>
                              </w:tabs>
                              <w:spacing w:before="189"/>
                              <w:rPr>
                                <w:rFonts w:asciiTheme="minorBidi" w:hAnsiTheme="minorBidi" w:cs="B Nazanin"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lang w:bidi="ar-SA"/>
                              </w:rPr>
                              <w:t>Instagram</w:t>
                            </w:r>
                          </w:p>
                          <w:p w14:paraId="591182BF" w14:textId="77777777" w:rsidR="00FD46D1" w:rsidRPr="007D13DC" w:rsidRDefault="00FD46D1" w:rsidP="00FD46D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657"/>
                              </w:tabs>
                              <w:ind w:left="656"/>
                              <w:rPr>
                                <w:rFonts w:asciiTheme="minorBidi" w:hAnsiTheme="minorBidi" w:cs="B Nazanin"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lang w:bidi="ar-SA"/>
                              </w:rPr>
                              <w:t>whatsapp</w:t>
                            </w:r>
                          </w:p>
                          <w:p w14:paraId="0FD1B181" w14:textId="77777777" w:rsidR="00FD46D1" w:rsidRPr="007D13DC" w:rsidRDefault="00FD46D1" w:rsidP="00FD46D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657"/>
                              </w:tabs>
                              <w:ind w:left="656"/>
                              <w:rPr>
                                <w:rFonts w:asciiTheme="minorBidi" w:hAnsiTheme="minorBidi" w:cs="B Nazanin"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lang w:bidi="ar-SA"/>
                              </w:rPr>
                              <w:t>telegram</w:t>
                            </w:r>
                          </w:p>
                          <w:p w14:paraId="7A936CB7" w14:textId="77777777" w:rsidR="00EB0D1C" w:rsidRPr="007D13DC" w:rsidRDefault="00FD46D1" w:rsidP="00B4338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646"/>
                              </w:tabs>
                              <w:rPr>
                                <w:rFonts w:asciiTheme="minorBidi" w:hAnsiTheme="minorBidi" w:cs="B Nazanin"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lang w:bidi="ar-SA"/>
                              </w:rPr>
                              <w:t>linkedin</w:t>
                            </w:r>
                          </w:p>
                          <w:p w14:paraId="04BE93EE" w14:textId="77777777" w:rsidR="00B4338B" w:rsidRPr="007D13DC" w:rsidRDefault="00B4338B" w:rsidP="00B4338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646"/>
                              </w:tabs>
                              <w:rPr>
                                <w:rFonts w:asciiTheme="minorBidi" w:hAnsiTheme="minorBidi" w:cs="B Nazanin"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</w:rPr>
                              <w:t>facebook</w:t>
                            </w:r>
                          </w:p>
                          <w:p w14:paraId="1E3DD739" w14:textId="77777777" w:rsidR="00B4338B" w:rsidRPr="007D13DC" w:rsidRDefault="00B4338B" w:rsidP="00B4338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646"/>
                              </w:tabs>
                              <w:rPr>
                                <w:rFonts w:asciiTheme="minorBidi" w:hAnsiTheme="minorBidi" w:cs="B Nazanin"/>
                                <w:rtl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</w:rPr>
                              <w:t>twitter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4C59F4" id="social" o:spid="_x0000_s1027" type="#_x0000_t202" style="position:absolute;left:0;text-align:left;margin-left:18.3pt;margin-top:624.7pt;width:138.1pt;height:149.6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" fillcolor="white [3201]" stroked="f" strokeweight=".5pt">
                <v:textbox>
                  <w:txbxContent>
                    <w:p w14:paraId="7C4ACA6E" w14:textId="77777777" w:rsidR="00915261" w:rsidRPr="007D13DC" w:rsidRDefault="00426D3A" w:rsidP="00915261">
                      <w:pPr>
                        <w:bidi/>
                        <w:rPr>
                          <w:rFonts w:asciiTheme="minorBidi" w:hAnsiTheme="minorBidi" w:cs="B Nazanin"/>
                          <w:color w:val="FC950B"/>
                          <w:sz w:val="36"/>
                          <w:szCs w:val="36"/>
                          <w:rtl/>
                          <w:lang w:bidi="ar-SA"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color w:val="FC950B"/>
                          <w:sz w:val="36"/>
                          <w:szCs w:val="36"/>
                          <w:rtl/>
                          <w:lang w:bidi="ar-SA"/>
                        </w:rPr>
                        <w:t>رسانه های اجتماعی</w:t>
                      </w:r>
                    </w:p>
                    <w:p w14:paraId="5C44DE50" w14:textId="77777777" w:rsidR="00FD46D1" w:rsidRPr="007D13DC" w:rsidRDefault="00B4338B" w:rsidP="00FD46D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abs>
                          <w:tab w:val="left" w:pos="646"/>
                        </w:tabs>
                        <w:spacing w:before="189"/>
                        <w:rPr>
                          <w:rFonts w:asciiTheme="minorBidi" w:hAnsiTheme="minorBidi" w:cs="B Nazanin"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lang w:bidi="ar-SA"/>
                        </w:rPr>
                        <w:t>Instagram</w:t>
                      </w:r>
                    </w:p>
                    <w:p w14:paraId="591182BF" w14:textId="77777777" w:rsidR="00FD46D1" w:rsidRPr="007D13DC" w:rsidRDefault="00FD46D1" w:rsidP="00FD46D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abs>
                          <w:tab w:val="left" w:pos="657"/>
                        </w:tabs>
                        <w:ind w:left="656"/>
                        <w:rPr>
                          <w:rFonts w:asciiTheme="minorBidi" w:hAnsiTheme="minorBidi" w:cs="B Nazanin"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lang w:bidi="ar-SA"/>
                        </w:rPr>
                        <w:t>whatsapp</w:t>
                      </w:r>
                    </w:p>
                    <w:p w14:paraId="0FD1B181" w14:textId="77777777" w:rsidR="00FD46D1" w:rsidRPr="007D13DC" w:rsidRDefault="00FD46D1" w:rsidP="00FD46D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abs>
                          <w:tab w:val="left" w:pos="657"/>
                        </w:tabs>
                        <w:ind w:left="656"/>
                        <w:rPr>
                          <w:rFonts w:asciiTheme="minorBidi" w:hAnsiTheme="minorBidi" w:cs="B Nazanin"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lang w:bidi="ar-SA"/>
                        </w:rPr>
                        <w:t>telegram</w:t>
                      </w:r>
                    </w:p>
                    <w:p w14:paraId="7A936CB7" w14:textId="77777777" w:rsidR="00EB0D1C" w:rsidRPr="007D13DC" w:rsidRDefault="00FD46D1" w:rsidP="00B4338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abs>
                          <w:tab w:val="left" w:pos="646"/>
                        </w:tabs>
                        <w:rPr>
                          <w:rFonts w:asciiTheme="minorBidi" w:hAnsiTheme="minorBidi" w:cs="B Nazanin"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lang w:bidi="ar-SA"/>
                        </w:rPr>
                        <w:t>linkedin</w:t>
                      </w:r>
                    </w:p>
                    <w:p w14:paraId="04BE93EE" w14:textId="77777777" w:rsidR="00B4338B" w:rsidRPr="007D13DC" w:rsidRDefault="00B4338B" w:rsidP="00B4338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abs>
                          <w:tab w:val="left" w:pos="646"/>
                        </w:tabs>
                        <w:rPr>
                          <w:rFonts w:asciiTheme="minorBidi" w:hAnsiTheme="minorBidi" w:cs="B Nazanin"/>
                        </w:rPr>
                      </w:pPr>
                      <w:r w:rsidRPr="007D13DC">
                        <w:rPr>
                          <w:rFonts w:asciiTheme="minorBidi" w:hAnsiTheme="minorBidi" w:cs="B Nazanin"/>
                        </w:rPr>
                        <w:t>facebook</w:t>
                      </w:r>
                    </w:p>
                    <w:p w14:paraId="1E3DD739" w14:textId="77777777" w:rsidR="00B4338B" w:rsidRPr="007D13DC" w:rsidRDefault="00B4338B" w:rsidP="00B4338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abs>
                          <w:tab w:val="left" w:pos="646"/>
                        </w:tabs>
                        <w:rPr>
                          <w:rFonts w:asciiTheme="minorBidi" w:hAnsiTheme="minorBidi" w:cs="B Nazanin"/>
                          <w:rtl/>
                        </w:rPr>
                      </w:pPr>
                      <w:r w:rsidRPr="007D13DC">
                        <w:rPr>
                          <w:rFonts w:asciiTheme="minorBidi" w:hAnsiTheme="minorBidi" w:cs="B Nazanin"/>
                        </w:rPr>
                        <w:t>twitter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70A39">
        <w:rPr>
          <w:rFonts w:ascii="Times New Roman"/>
          <w:noProof/>
          <w:position w:val="-5"/>
          <w:sz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86A7AE5" wp14:editId="17F96B5A">
                <wp:simplePos x="0" y="0"/>
                <wp:positionH relativeFrom="column">
                  <wp:posOffset>2404110</wp:posOffset>
                </wp:positionH>
                <wp:positionV relativeFrom="paragraph">
                  <wp:posOffset>7925245</wp:posOffset>
                </wp:positionV>
                <wp:extent cx="1753870" cy="1938020"/>
                <wp:effectExtent l="0" t="0" r="0" b="5080"/>
                <wp:wrapNone/>
                <wp:docPr id="12" name="skills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3870" cy="19380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8E64AA2" w14:textId="77777777" w:rsidR="00915261" w:rsidRPr="007D13DC" w:rsidRDefault="00426D3A" w:rsidP="00915261">
                            <w:pPr>
                              <w:bidi/>
                              <w:rPr>
                                <w:rFonts w:asciiTheme="minorBidi" w:hAnsiTheme="minorBidi" w:cs="B Nazanin"/>
                                <w:sz w:val="36"/>
                                <w:szCs w:val="36"/>
                                <w:rtl/>
                                <w:lang w:bidi="fa-IR"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color w:val="FC950B"/>
                                <w:sz w:val="36"/>
                                <w:szCs w:val="36"/>
                                <w:rtl/>
                                <w:lang w:bidi="ar-SA"/>
                              </w:rPr>
                              <w:t>مهارت ها</w:t>
                            </w:r>
                          </w:p>
                          <w:p w14:paraId="65CA05C3" w14:textId="77777777" w:rsidR="00915261" w:rsidRPr="007D13DC" w:rsidRDefault="00426D3A" w:rsidP="0091526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646"/>
                              </w:tabs>
                              <w:bidi/>
                              <w:spacing w:before="189"/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  <w:rtl/>
                                <w:lang w:bidi="ar-SA"/>
                              </w:rPr>
                              <w:t xml:space="preserve">مهارت اول: </w:t>
                            </w:r>
                          </w:p>
                          <w:p w14:paraId="124BECAC" w14:textId="77777777" w:rsidR="00915261" w:rsidRPr="007D13DC" w:rsidRDefault="00426D3A" w:rsidP="0091526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657"/>
                              </w:tabs>
                              <w:bidi/>
                              <w:ind w:left="656"/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  <w:rtl/>
                                <w:lang w:bidi="ar-SA"/>
                              </w:rPr>
                              <w:t xml:space="preserve">مهارت دوم: </w:t>
                            </w:r>
                          </w:p>
                          <w:p w14:paraId="05C34C5E" w14:textId="77777777" w:rsidR="00915261" w:rsidRPr="007D13DC" w:rsidRDefault="00426D3A" w:rsidP="0091526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657"/>
                              </w:tabs>
                              <w:bidi/>
                              <w:ind w:left="656"/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  <w:rtl/>
                                <w:lang w:bidi="ar-SA"/>
                              </w:rPr>
                              <w:t xml:space="preserve">مهارت سوم: </w:t>
                            </w:r>
                          </w:p>
                          <w:p w14:paraId="3055695F" w14:textId="77777777" w:rsidR="00915261" w:rsidRPr="007D13DC" w:rsidRDefault="00426D3A" w:rsidP="0091526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646"/>
                              </w:tabs>
                              <w:bidi/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  <w:rtl/>
                                <w:lang w:bidi="ar-SA"/>
                              </w:rPr>
                              <w:t>مهارت چهارم:</w:t>
                            </w:r>
                          </w:p>
                          <w:p w14:paraId="57B83654" w14:textId="77777777" w:rsidR="00915261" w:rsidRPr="007D13DC" w:rsidRDefault="00426D3A" w:rsidP="0091526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646"/>
                              </w:tabs>
                              <w:bidi/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  <w:rtl/>
                                <w:lang w:bidi="ar-SA"/>
                              </w:rPr>
                              <w:t>مهارت پنجم:</w:t>
                            </w:r>
                          </w:p>
                          <w:p w14:paraId="51092608" w14:textId="77777777" w:rsidR="00915261" w:rsidRPr="007D13DC" w:rsidRDefault="00426D3A" w:rsidP="0091526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663"/>
                              </w:tabs>
                              <w:bidi/>
                              <w:ind w:left="662"/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spacing w:val="-6"/>
                                <w:sz w:val="24"/>
                                <w:szCs w:val="24"/>
                                <w:rtl/>
                                <w:lang w:bidi="ar-SA"/>
                              </w:rPr>
                              <w:t xml:space="preserve">مهارت ششم: </w:t>
                            </w:r>
                          </w:p>
                          <w:p w14:paraId="6704E1DD" w14:textId="77777777" w:rsidR="00915261" w:rsidRPr="007D13DC" w:rsidRDefault="00915261" w:rsidP="00915261">
                            <w:pPr>
                              <w:bidi/>
                              <w:rPr>
                                <w:rFonts w:asciiTheme="minorBidi" w:hAnsiTheme="minorBidi" w:cs="B Nazanin"/>
                                <w:rtl/>
                                <w:lang w:bidi="fa-I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6A7AE5" id="skills" o:spid="_x0000_s1028" type="#_x0000_t202" style="position:absolute;left:0;text-align:left;margin-left:189.3pt;margin-top:624.05pt;width:138.1pt;height:152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" fillcolor="white [3201]" stroked="f" strokeweight=".5pt">
                <v:textbox>
                  <w:txbxContent>
                    <w:p w14:paraId="68E64AA2" w14:textId="77777777" w:rsidR="00915261" w:rsidRPr="007D13DC" w:rsidRDefault="00426D3A" w:rsidP="00915261">
                      <w:pPr>
                        <w:bidi/>
                        <w:rPr>
                          <w:rFonts w:asciiTheme="minorBidi" w:hAnsiTheme="minorBidi" w:cs="B Nazanin"/>
                          <w:sz w:val="36"/>
                          <w:szCs w:val="36"/>
                          <w:rtl/>
                          <w:lang w:bidi="fa-IR"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color w:val="FC950B"/>
                          <w:sz w:val="36"/>
                          <w:szCs w:val="36"/>
                          <w:rtl/>
                          <w:lang w:bidi="ar-SA"/>
                        </w:rPr>
                        <w:t>مهارت ها</w:t>
                      </w:r>
                    </w:p>
                    <w:p w14:paraId="65CA05C3" w14:textId="77777777" w:rsidR="00915261" w:rsidRPr="007D13DC" w:rsidRDefault="00426D3A" w:rsidP="0091526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abs>
                          <w:tab w:val="left" w:pos="646"/>
                        </w:tabs>
                        <w:bidi/>
                        <w:spacing w:before="189"/>
                        <w:rPr>
                          <w:rFonts w:asciiTheme="minorBidi" w:hAnsiTheme="minorBidi" w:cs="B Nazanin"/>
                          <w:sz w:val="24"/>
                          <w:szCs w:val="24"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sz w:val="24"/>
                          <w:szCs w:val="24"/>
                          <w:rtl/>
                          <w:lang w:bidi="ar-SA"/>
                        </w:rPr>
                        <w:t xml:space="preserve">مهارت اول: </w:t>
                      </w:r>
                    </w:p>
                    <w:p w14:paraId="124BECAC" w14:textId="77777777" w:rsidR="00915261" w:rsidRPr="007D13DC" w:rsidRDefault="00426D3A" w:rsidP="0091526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abs>
                          <w:tab w:val="left" w:pos="657"/>
                        </w:tabs>
                        <w:bidi/>
                        <w:ind w:left="656"/>
                        <w:rPr>
                          <w:rFonts w:asciiTheme="minorBidi" w:hAnsiTheme="minorBidi" w:cs="B Nazanin"/>
                          <w:sz w:val="24"/>
                          <w:szCs w:val="24"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sz w:val="24"/>
                          <w:szCs w:val="24"/>
                          <w:rtl/>
                          <w:lang w:bidi="ar-SA"/>
                        </w:rPr>
                        <w:t xml:space="preserve">مهارت دوم: </w:t>
                      </w:r>
                    </w:p>
                    <w:p w14:paraId="05C34C5E" w14:textId="77777777" w:rsidR="00915261" w:rsidRPr="007D13DC" w:rsidRDefault="00426D3A" w:rsidP="0091526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abs>
                          <w:tab w:val="left" w:pos="657"/>
                        </w:tabs>
                        <w:bidi/>
                        <w:ind w:left="656"/>
                        <w:rPr>
                          <w:rFonts w:asciiTheme="minorBidi" w:hAnsiTheme="minorBidi" w:cs="B Nazanin"/>
                          <w:sz w:val="24"/>
                          <w:szCs w:val="24"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sz w:val="24"/>
                          <w:szCs w:val="24"/>
                          <w:rtl/>
                          <w:lang w:bidi="ar-SA"/>
                        </w:rPr>
                        <w:t xml:space="preserve">مهارت سوم: </w:t>
                      </w:r>
                    </w:p>
                    <w:p w14:paraId="3055695F" w14:textId="77777777" w:rsidR="00915261" w:rsidRPr="007D13DC" w:rsidRDefault="00426D3A" w:rsidP="0091526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abs>
                          <w:tab w:val="left" w:pos="646"/>
                        </w:tabs>
                        <w:bidi/>
                        <w:rPr>
                          <w:rFonts w:asciiTheme="minorBidi" w:hAnsiTheme="minorBidi" w:cs="B Nazanin"/>
                          <w:sz w:val="24"/>
                          <w:szCs w:val="24"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sz w:val="24"/>
                          <w:szCs w:val="24"/>
                          <w:rtl/>
                          <w:lang w:bidi="ar-SA"/>
                        </w:rPr>
                        <w:t>مهارت چهارم:</w:t>
                      </w:r>
                    </w:p>
                    <w:p w14:paraId="57B83654" w14:textId="77777777" w:rsidR="00915261" w:rsidRPr="007D13DC" w:rsidRDefault="00426D3A" w:rsidP="0091526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abs>
                          <w:tab w:val="left" w:pos="646"/>
                        </w:tabs>
                        <w:bidi/>
                        <w:rPr>
                          <w:rFonts w:asciiTheme="minorBidi" w:hAnsiTheme="minorBidi" w:cs="B Nazanin"/>
                          <w:sz w:val="24"/>
                          <w:szCs w:val="24"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sz w:val="24"/>
                          <w:szCs w:val="24"/>
                          <w:rtl/>
                          <w:lang w:bidi="ar-SA"/>
                        </w:rPr>
                        <w:t>مهارت پنجم:</w:t>
                      </w:r>
                    </w:p>
                    <w:p w14:paraId="51092608" w14:textId="77777777" w:rsidR="00915261" w:rsidRPr="007D13DC" w:rsidRDefault="00426D3A" w:rsidP="0091526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tabs>
                          <w:tab w:val="left" w:pos="663"/>
                        </w:tabs>
                        <w:bidi/>
                        <w:ind w:left="662"/>
                        <w:rPr>
                          <w:rFonts w:asciiTheme="minorBidi" w:hAnsiTheme="minorBidi" w:cs="B Nazanin"/>
                          <w:sz w:val="24"/>
                          <w:szCs w:val="24"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spacing w:val="-6"/>
                          <w:sz w:val="24"/>
                          <w:szCs w:val="24"/>
                          <w:rtl/>
                          <w:lang w:bidi="ar-SA"/>
                        </w:rPr>
                        <w:t xml:space="preserve">مهارت ششم: </w:t>
                      </w:r>
                    </w:p>
                    <w:p w14:paraId="6704E1DD" w14:textId="77777777" w:rsidR="00915261" w:rsidRPr="007D13DC" w:rsidRDefault="00915261" w:rsidP="00915261">
                      <w:pPr>
                        <w:bidi/>
                        <w:rPr>
                          <w:rFonts w:asciiTheme="minorBidi" w:hAnsiTheme="minorBidi" w:cs="B Nazanin"/>
                          <w:rtl/>
                          <w:lang w:bidi="fa-I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4338B">
        <w:rPr>
          <w:rFonts w:ascii="Times New Roman"/>
          <w:noProof/>
          <w:position w:val="-5"/>
          <w:sz w:val="2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6980C19" wp14:editId="221501F6">
                <wp:simplePos x="0" y="0"/>
                <wp:positionH relativeFrom="column">
                  <wp:posOffset>-206375</wp:posOffset>
                </wp:positionH>
                <wp:positionV relativeFrom="paragraph">
                  <wp:posOffset>104775</wp:posOffset>
                </wp:positionV>
                <wp:extent cx="6949440" cy="1831340"/>
                <wp:effectExtent l="38100" t="38100" r="41910" b="29845"/>
                <wp:wrapThrough wrapText="bothSides">
                  <wp:wrapPolygon edited="0">
                    <wp:start x="-118" y="-449"/>
                    <wp:lineTo x="-118" y="21795"/>
                    <wp:lineTo x="21671" y="21795"/>
                    <wp:lineTo x="21671" y="-449"/>
                    <wp:lineTo x="-118" y="-449"/>
                  </wp:wrapPolygon>
                </wp:wrapThrough>
                <wp:docPr id="1" name="nam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9440" cy="183134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FC950B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9C59B74" w14:textId="77777777" w:rsidR="00426D3A" w:rsidRPr="007D13DC" w:rsidRDefault="00426D3A" w:rsidP="00036F62">
                            <w:pPr>
                              <w:bidi/>
                              <w:spacing w:line="422" w:lineRule="exact"/>
                              <w:ind w:left="5026"/>
                              <w:jc w:val="center"/>
                              <w:rPr>
                                <w:rFonts w:asciiTheme="minorBidi" w:hAnsiTheme="minorBidi" w:cs="B Nazanin"/>
                                <w:b/>
                                <w:sz w:val="36"/>
                                <w:szCs w:val="36"/>
                                <w:lang w:bidi="fa-IR"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b/>
                                <w:sz w:val="36"/>
                                <w:szCs w:val="36"/>
                                <w:rtl/>
                                <w:lang w:bidi="fa-IR"/>
                              </w:rPr>
                              <w:br/>
                            </w:r>
                          </w:p>
                          <w:p w14:paraId="1CE97C99" w14:textId="77777777" w:rsidR="00426D3A" w:rsidRPr="007D13DC" w:rsidRDefault="00370A39" w:rsidP="007D13DC">
                            <w:pPr>
                              <w:bidi/>
                              <w:ind w:left="5026"/>
                              <w:rPr>
                                <w:rFonts w:asciiTheme="minorBidi" w:hAnsiTheme="minorBidi" w:cs="B Nazanin"/>
                                <w:b/>
                                <w:sz w:val="36"/>
                                <w:szCs w:val="36"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b/>
                                <w:sz w:val="44"/>
                                <w:szCs w:val="44"/>
                                <w:rtl/>
                                <w:lang w:bidi="fa-IR"/>
                              </w:rPr>
                              <w:t>محل درج نام و نام خانوادگی</w:t>
                            </w:r>
                            <w:r w:rsidRPr="007D13DC">
                              <w:rPr>
                                <w:rFonts w:asciiTheme="minorBidi" w:hAnsiTheme="minorBidi" w:cs="B Nazanin"/>
                                <w:b/>
                                <w:sz w:val="36"/>
                                <w:szCs w:val="36"/>
                                <w:rtl/>
                                <w:lang w:bidi="fa-IR"/>
                              </w:rPr>
                              <w:br/>
                            </w:r>
                            <w:r w:rsidRPr="007D13DC">
                              <w:rPr>
                                <w:rFonts w:asciiTheme="minorBidi" w:hAnsiTheme="minorBidi" w:cs="B Nazanin"/>
                                <w:color w:val="FF7D25"/>
                                <w:sz w:val="32"/>
                                <w:szCs w:val="32"/>
                                <w:rtl/>
                                <w:lang w:bidi="ar-SA"/>
                              </w:rPr>
                              <w:t xml:space="preserve">        </w:t>
                            </w:r>
                            <w:r w:rsidRPr="007D13DC">
                              <w:rPr>
                                <w:rFonts w:asciiTheme="minorBidi" w:hAnsiTheme="minorBidi" w:cs="B Nazanin"/>
                                <w:color w:val="FF7D25"/>
                                <w:sz w:val="32"/>
                                <w:szCs w:val="32"/>
                                <w:rtl/>
                              </w:rPr>
                              <w:t>محل درج عنوان شغلی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980C19" id="name" o:spid="_x0000_s1029" type="#_x0000_t202" style="position:absolute;left:0;text-align:left;margin-left:-16.25pt;margin-top:8.25pt;width:547.2pt;height:144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" filled="f" strokecolor="#fc950b" strokeweight="6pt">
                <v:textbox inset="0,0,0,0">
                  <w:txbxContent>
                    <w:p w14:paraId="29C59B74" w14:textId="77777777" w:rsidR="00426D3A" w:rsidRPr="007D13DC" w:rsidRDefault="00426D3A" w:rsidP="00036F62">
                      <w:pPr>
                        <w:bidi/>
                        <w:spacing w:line="422" w:lineRule="exact"/>
                        <w:ind w:left="5026"/>
                        <w:jc w:val="center"/>
                        <w:rPr>
                          <w:rFonts w:asciiTheme="minorBidi" w:hAnsiTheme="minorBidi" w:cs="B Nazanin"/>
                          <w:b/>
                          <w:sz w:val="36"/>
                          <w:szCs w:val="36"/>
                          <w:lang w:bidi="fa-IR"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b/>
                          <w:sz w:val="36"/>
                          <w:szCs w:val="36"/>
                          <w:rtl/>
                          <w:lang w:bidi="fa-IR"/>
                        </w:rPr>
                        <w:br/>
                      </w:r>
                    </w:p>
                    <w:p w14:paraId="1CE97C99" w14:textId="77777777" w:rsidR="00426D3A" w:rsidRPr="007D13DC" w:rsidRDefault="00370A39" w:rsidP="007D13DC">
                      <w:pPr>
                        <w:bidi/>
                        <w:ind w:left="5026"/>
                        <w:rPr>
                          <w:rFonts w:asciiTheme="minorBidi" w:hAnsiTheme="minorBidi" w:cs="B Nazanin"/>
                          <w:b/>
                          <w:sz w:val="36"/>
                          <w:szCs w:val="36"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b/>
                          <w:sz w:val="44"/>
                          <w:szCs w:val="44"/>
                          <w:rtl/>
                          <w:lang w:bidi="fa-IR"/>
                        </w:rPr>
                        <w:t>محل درج نام و نام خانوادگی</w:t>
                      </w:r>
                      <w:r w:rsidRPr="007D13DC">
                        <w:rPr>
                          <w:rFonts w:asciiTheme="minorBidi" w:hAnsiTheme="minorBidi" w:cs="B Nazanin"/>
                          <w:b/>
                          <w:sz w:val="36"/>
                          <w:szCs w:val="36"/>
                          <w:rtl/>
                          <w:lang w:bidi="fa-IR"/>
                        </w:rPr>
                        <w:br/>
                      </w:r>
                      <w:r w:rsidRPr="007D13DC">
                        <w:rPr>
                          <w:rFonts w:asciiTheme="minorBidi" w:hAnsiTheme="minorBidi" w:cs="B Nazanin"/>
                          <w:color w:val="FF7D25"/>
                          <w:sz w:val="32"/>
                          <w:szCs w:val="32"/>
                          <w:rtl/>
                          <w:lang w:bidi="ar-SA"/>
                        </w:rPr>
                        <w:t xml:space="preserve">        </w:t>
                      </w:r>
                      <w:r w:rsidRPr="007D13DC">
                        <w:rPr>
                          <w:rFonts w:asciiTheme="minorBidi" w:hAnsiTheme="minorBidi" w:cs="B Nazanin"/>
                          <w:color w:val="FF7D25"/>
                          <w:sz w:val="32"/>
                          <w:szCs w:val="32"/>
                          <w:rtl/>
                        </w:rPr>
                        <w:t>محل درج عنوان شغلی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B4338B">
        <w:rPr>
          <w:rFonts w:ascii="Times New Roman"/>
          <w:noProof/>
          <w:position w:val="-5"/>
          <w:sz w:val="20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1AF8FCE8" wp14:editId="5D0B0F25">
                <wp:simplePos x="0" y="0"/>
                <wp:positionH relativeFrom="margin">
                  <wp:posOffset>4688205</wp:posOffset>
                </wp:positionH>
                <wp:positionV relativeFrom="page">
                  <wp:posOffset>0</wp:posOffset>
                </wp:positionV>
                <wp:extent cx="2394585" cy="10672445"/>
                <wp:effectExtent l="0" t="0" r="5715" b="0"/>
                <wp:wrapNone/>
                <wp:docPr id="3" name="sider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94585" cy="10672445"/>
                          <a:chOff x="150" y="255"/>
                          <a:chExt cx="3771" cy="16366"/>
                        </a:xfrm>
                      </wpg:grpSpPr>
                      <wps:wsp>
                        <wps:cNvPr id="4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50" y="255"/>
                            <a:ext cx="3771" cy="16366"/>
                          </a:xfrm>
                          <a:prstGeom prst="rect">
                            <a:avLst/>
                          </a:prstGeom>
                          <a:solidFill>
                            <a:srgbClr val="52536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9" y="1092"/>
                            <a:ext cx="1751" cy="227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8DCD18" id="sider" o:spid="_x0000_s1026" style="position:absolute;margin-left:369.15pt;margin-top:0;width:188.55pt;height:840.35pt;z-index:-251658240;mso-position-horizontal-relative:margin;mso-position-vertical-relative:page" coordorigin="150,255" coordsize="3771,163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">
                <v:rect id="Rectangle 4" o:spid="_x0000_s1027" style="position:absolute;left:150;top:255;width:3771;height:163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" fillcolor="#52536f" stroked="f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8" type="#_x0000_t75" style="position:absolute;left:949;top:1092;width:1751;height:22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">
                  <v:imagedata r:id="rId16" o:title=""/>
                </v:shape>
                <w10:wrap anchorx="margin" anchory="page"/>
              </v:group>
            </w:pict>
          </mc:Fallback>
        </mc:AlternateContent>
      </w:r>
      <w:r w:rsidR="00FD46D1">
        <w:rPr>
          <w:rFonts w:ascii="Times New Roman"/>
          <w:noProof/>
          <w:position w:val="-5"/>
          <w:sz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C50E77F" wp14:editId="16CD9994">
                <wp:simplePos x="0" y="0"/>
                <wp:positionH relativeFrom="margin">
                  <wp:posOffset>4804410</wp:posOffset>
                </wp:positionH>
                <wp:positionV relativeFrom="paragraph">
                  <wp:posOffset>6517005</wp:posOffset>
                </wp:positionV>
                <wp:extent cx="1978660" cy="2196465"/>
                <wp:effectExtent l="0" t="0" r="0" b="0"/>
                <wp:wrapNone/>
                <wp:docPr id="9" name="education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8660" cy="21964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8438FF1" w14:textId="77777777" w:rsidR="00915261" w:rsidRPr="007D13DC" w:rsidRDefault="00214022" w:rsidP="00915261">
                            <w:pPr>
                              <w:bidi/>
                              <w:spacing w:before="241"/>
                              <w:ind w:left="-15"/>
                              <w:rPr>
                                <w:rFonts w:asciiTheme="minorBidi" w:hAnsiTheme="minorBidi" w:cs="B Nazanin"/>
                                <w:b/>
                                <w:sz w:val="36"/>
                                <w:szCs w:val="36"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b/>
                                <w:color w:val="FC950B"/>
                                <w:sz w:val="36"/>
                                <w:szCs w:val="36"/>
                                <w:rtl/>
                                <w:lang w:bidi="ar-SA"/>
                              </w:rPr>
                              <w:t>تحصیلات</w:t>
                            </w:r>
                          </w:p>
                          <w:p w14:paraId="32F5E393" w14:textId="77777777" w:rsidR="00915261" w:rsidRPr="007D13DC" w:rsidRDefault="00214022" w:rsidP="00915261">
                            <w:pPr>
                              <w:bidi/>
                              <w:spacing w:before="116" w:line="249" w:lineRule="auto"/>
                              <w:ind w:left="-15"/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color w:val="B0B5D1"/>
                                <w:sz w:val="24"/>
                                <w:szCs w:val="24"/>
                                <w:rtl/>
                                <w:lang w:bidi="ar-SA"/>
                              </w:rPr>
                              <w:t>عنوان مدرک تحصیلی</w:t>
                            </w:r>
                          </w:p>
                          <w:p w14:paraId="1E283BC5" w14:textId="77777777" w:rsidR="00915261" w:rsidRPr="007D13DC" w:rsidRDefault="00214022" w:rsidP="00915261">
                            <w:pPr>
                              <w:bidi/>
                              <w:spacing w:before="52"/>
                              <w:ind w:left="-15"/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color w:val="B0B5D1"/>
                                <w:sz w:val="24"/>
                                <w:szCs w:val="24"/>
                                <w:rtl/>
                                <w:lang w:bidi="ar-SA"/>
                              </w:rPr>
                              <w:t>نام دانشگاه | سال اخذ مدرک</w:t>
                            </w:r>
                          </w:p>
                          <w:p w14:paraId="0889C558" w14:textId="77777777" w:rsidR="00915261" w:rsidRPr="007D13DC" w:rsidRDefault="00915261" w:rsidP="00915261">
                            <w:pPr>
                              <w:bidi/>
                              <w:spacing w:before="116" w:line="249" w:lineRule="auto"/>
                              <w:ind w:left="-15"/>
                              <w:rPr>
                                <w:rFonts w:asciiTheme="minorBidi" w:hAnsiTheme="minorBidi" w:cs="B Nazanin"/>
                                <w:color w:val="B0B5D1"/>
                                <w:sz w:val="24"/>
                                <w:szCs w:val="24"/>
                              </w:rPr>
                            </w:pPr>
                          </w:p>
                          <w:p w14:paraId="28646D1A" w14:textId="77777777" w:rsidR="00214022" w:rsidRPr="007D13DC" w:rsidRDefault="00214022" w:rsidP="00214022">
                            <w:pPr>
                              <w:bidi/>
                              <w:spacing w:before="116" w:line="249" w:lineRule="auto"/>
                              <w:ind w:left="-15"/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color w:val="B0B5D1"/>
                                <w:sz w:val="24"/>
                                <w:szCs w:val="24"/>
                                <w:rtl/>
                                <w:lang w:bidi="ar-SA"/>
                              </w:rPr>
                              <w:t>عنوان مدرک تحصیلی</w:t>
                            </w:r>
                          </w:p>
                          <w:p w14:paraId="2FBA57C3" w14:textId="77777777" w:rsidR="00214022" w:rsidRPr="007D13DC" w:rsidRDefault="00214022" w:rsidP="00214022">
                            <w:pPr>
                              <w:bidi/>
                              <w:spacing w:before="52"/>
                              <w:ind w:left="-15"/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color w:val="B0B5D1"/>
                                <w:sz w:val="24"/>
                                <w:szCs w:val="24"/>
                                <w:rtl/>
                                <w:lang w:bidi="ar-SA"/>
                              </w:rPr>
                              <w:t>نام دانشگاه | سال اخذ مدرک</w:t>
                            </w:r>
                          </w:p>
                          <w:p w14:paraId="1AC59B19" w14:textId="77777777" w:rsidR="00915261" w:rsidRPr="007D13DC" w:rsidRDefault="00915261" w:rsidP="00915261">
                            <w:pPr>
                              <w:bidi/>
                              <w:ind w:left="-15"/>
                              <w:rPr>
                                <w:rFonts w:asciiTheme="minorBidi" w:hAnsiTheme="minorBidi" w:cs="B Nazani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50E77F" id="education" o:spid="_x0000_s1030" type="#_x0000_t202" style="position:absolute;left:0;text-align:left;margin-left:378.3pt;margin-top:513.15pt;width:155.8pt;height:172.95pt;z-index:25166336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" filled="f" stroked="f" strokeweight=".5pt">
                <v:textbox>
                  <w:txbxContent>
                    <w:p w14:paraId="58438FF1" w14:textId="77777777" w:rsidR="00915261" w:rsidRPr="007D13DC" w:rsidRDefault="00214022" w:rsidP="00915261">
                      <w:pPr>
                        <w:bidi/>
                        <w:spacing w:before="241"/>
                        <w:ind w:left="-15"/>
                        <w:rPr>
                          <w:rFonts w:asciiTheme="minorBidi" w:hAnsiTheme="minorBidi" w:cs="B Nazanin"/>
                          <w:b/>
                          <w:sz w:val="36"/>
                          <w:szCs w:val="36"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b/>
                          <w:color w:val="FC950B"/>
                          <w:sz w:val="36"/>
                          <w:szCs w:val="36"/>
                          <w:rtl/>
                          <w:lang w:bidi="ar-SA"/>
                        </w:rPr>
                        <w:t>تحصیلات</w:t>
                      </w:r>
                    </w:p>
                    <w:p w14:paraId="32F5E393" w14:textId="77777777" w:rsidR="00915261" w:rsidRPr="007D13DC" w:rsidRDefault="00214022" w:rsidP="00915261">
                      <w:pPr>
                        <w:bidi/>
                        <w:spacing w:before="116" w:line="249" w:lineRule="auto"/>
                        <w:ind w:left="-15"/>
                        <w:rPr>
                          <w:rFonts w:asciiTheme="minorBidi" w:hAnsiTheme="minorBidi" w:cs="B Nazanin"/>
                          <w:sz w:val="24"/>
                          <w:szCs w:val="24"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color w:val="B0B5D1"/>
                          <w:sz w:val="24"/>
                          <w:szCs w:val="24"/>
                          <w:rtl/>
                          <w:lang w:bidi="ar-SA"/>
                        </w:rPr>
                        <w:t>عنوان مدرک تحصیلی</w:t>
                      </w:r>
                    </w:p>
                    <w:p w14:paraId="1E283BC5" w14:textId="77777777" w:rsidR="00915261" w:rsidRPr="007D13DC" w:rsidRDefault="00214022" w:rsidP="00915261">
                      <w:pPr>
                        <w:bidi/>
                        <w:spacing w:before="52"/>
                        <w:ind w:left="-15"/>
                        <w:rPr>
                          <w:rFonts w:asciiTheme="minorBidi" w:hAnsiTheme="minorBidi" w:cs="B Nazanin"/>
                          <w:sz w:val="24"/>
                          <w:szCs w:val="24"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color w:val="B0B5D1"/>
                          <w:sz w:val="24"/>
                          <w:szCs w:val="24"/>
                          <w:rtl/>
                          <w:lang w:bidi="ar-SA"/>
                        </w:rPr>
                        <w:t>نام دانشگاه | سال اخذ مدرک</w:t>
                      </w:r>
                    </w:p>
                    <w:p w14:paraId="0889C558" w14:textId="77777777" w:rsidR="00915261" w:rsidRPr="007D13DC" w:rsidRDefault="00915261" w:rsidP="00915261">
                      <w:pPr>
                        <w:bidi/>
                        <w:spacing w:before="116" w:line="249" w:lineRule="auto"/>
                        <w:ind w:left="-15"/>
                        <w:rPr>
                          <w:rFonts w:asciiTheme="minorBidi" w:hAnsiTheme="minorBidi" w:cs="B Nazanin"/>
                          <w:color w:val="B0B5D1"/>
                          <w:sz w:val="24"/>
                          <w:szCs w:val="24"/>
                        </w:rPr>
                      </w:pPr>
                    </w:p>
                    <w:p w14:paraId="28646D1A" w14:textId="77777777" w:rsidR="00214022" w:rsidRPr="007D13DC" w:rsidRDefault="00214022" w:rsidP="00214022">
                      <w:pPr>
                        <w:bidi/>
                        <w:spacing w:before="116" w:line="249" w:lineRule="auto"/>
                        <w:ind w:left="-15"/>
                        <w:rPr>
                          <w:rFonts w:asciiTheme="minorBidi" w:hAnsiTheme="minorBidi" w:cs="B Nazanin"/>
                          <w:sz w:val="24"/>
                          <w:szCs w:val="24"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color w:val="B0B5D1"/>
                          <w:sz w:val="24"/>
                          <w:szCs w:val="24"/>
                          <w:rtl/>
                          <w:lang w:bidi="ar-SA"/>
                        </w:rPr>
                        <w:t>عنوان مدرک تحصیلی</w:t>
                      </w:r>
                    </w:p>
                    <w:p w14:paraId="2FBA57C3" w14:textId="77777777" w:rsidR="00214022" w:rsidRPr="007D13DC" w:rsidRDefault="00214022" w:rsidP="00214022">
                      <w:pPr>
                        <w:bidi/>
                        <w:spacing w:before="52"/>
                        <w:ind w:left="-15"/>
                        <w:rPr>
                          <w:rFonts w:asciiTheme="minorBidi" w:hAnsiTheme="minorBidi" w:cs="B Nazanin"/>
                          <w:sz w:val="24"/>
                          <w:szCs w:val="24"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color w:val="B0B5D1"/>
                          <w:sz w:val="24"/>
                          <w:szCs w:val="24"/>
                          <w:rtl/>
                          <w:lang w:bidi="ar-SA"/>
                        </w:rPr>
                        <w:t>نام دانشگاه | سال اخذ مدرک</w:t>
                      </w:r>
                    </w:p>
                    <w:p w14:paraId="1AC59B19" w14:textId="77777777" w:rsidR="00915261" w:rsidRPr="007D13DC" w:rsidRDefault="00915261" w:rsidP="00915261">
                      <w:pPr>
                        <w:bidi/>
                        <w:ind w:left="-15"/>
                        <w:rPr>
                          <w:rFonts w:asciiTheme="minorBidi" w:hAnsiTheme="minorBidi" w:cs="B Nazanin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D46D1">
        <w:rPr>
          <w:rFonts w:ascii="Times New Roman"/>
          <w:noProof/>
          <w:position w:val="-5"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897D35" wp14:editId="7D954E2A">
                <wp:simplePos x="0" y="0"/>
                <wp:positionH relativeFrom="margin">
                  <wp:posOffset>4802505</wp:posOffset>
                </wp:positionH>
                <wp:positionV relativeFrom="paragraph">
                  <wp:posOffset>4701540</wp:posOffset>
                </wp:positionV>
                <wp:extent cx="1978660" cy="1518285"/>
                <wp:effectExtent l="0" t="0" r="0" b="5715"/>
                <wp:wrapThrough wrapText="bothSides">
                  <wp:wrapPolygon edited="0">
                    <wp:start x="624" y="0"/>
                    <wp:lineTo x="624" y="21410"/>
                    <wp:lineTo x="20796" y="21410"/>
                    <wp:lineTo x="20796" y="0"/>
                    <wp:lineTo x="624" y="0"/>
                  </wp:wrapPolygon>
                </wp:wrapThrough>
                <wp:docPr id="8" name="refrences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8660" cy="1518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2DECB9B" w14:textId="77777777" w:rsidR="00915261" w:rsidRPr="007D13DC" w:rsidRDefault="00214022" w:rsidP="00915261">
                            <w:pPr>
                              <w:bidi/>
                              <w:spacing w:before="217"/>
                              <w:ind w:left="-15"/>
                              <w:rPr>
                                <w:rFonts w:asciiTheme="minorBidi" w:hAnsiTheme="minorBidi" w:cs="B Nazanin"/>
                                <w:b/>
                                <w:sz w:val="36"/>
                                <w:szCs w:val="36"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b/>
                                <w:color w:val="FC950B"/>
                                <w:sz w:val="36"/>
                                <w:szCs w:val="36"/>
                                <w:rtl/>
                                <w:lang w:bidi="ar-SA"/>
                              </w:rPr>
                              <w:t>معرف ها</w:t>
                            </w:r>
                          </w:p>
                          <w:p w14:paraId="6835DDB6" w14:textId="77777777" w:rsidR="00915261" w:rsidRPr="007D13DC" w:rsidRDefault="00214022" w:rsidP="00915261">
                            <w:pPr>
                              <w:bidi/>
                              <w:spacing w:before="107" w:line="268" w:lineRule="auto"/>
                              <w:ind w:left="-15" w:right="787"/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color w:val="B0B5D1"/>
                                <w:sz w:val="24"/>
                                <w:szCs w:val="24"/>
                                <w:rtl/>
                                <w:lang w:bidi="ar-SA"/>
                              </w:rPr>
                              <w:t>نام و نام خانوادگی</w:t>
                            </w:r>
                          </w:p>
                          <w:p w14:paraId="7587783D" w14:textId="77777777" w:rsidR="00915261" w:rsidRPr="007D13DC" w:rsidRDefault="00214022" w:rsidP="00915261">
                            <w:pPr>
                              <w:bidi/>
                              <w:ind w:left="-15"/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color w:val="B0B5D1"/>
                                <w:sz w:val="24"/>
                                <w:szCs w:val="24"/>
                                <w:rtl/>
                                <w:lang w:bidi="ar-SA"/>
                              </w:rPr>
                              <w:t>شماره تماس</w:t>
                            </w:r>
                          </w:p>
                          <w:p w14:paraId="691CB64B" w14:textId="77777777" w:rsidR="00915261" w:rsidRPr="007D13DC" w:rsidRDefault="00214022" w:rsidP="00915261">
                            <w:pPr>
                              <w:bidi/>
                              <w:spacing w:before="193" w:line="268" w:lineRule="auto"/>
                              <w:ind w:left="-15"/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color w:val="B0B5D1"/>
                                <w:sz w:val="24"/>
                                <w:szCs w:val="24"/>
                                <w:rtl/>
                                <w:lang w:bidi="ar-SA"/>
                              </w:rPr>
                              <w:t>نام و نام خانوادگی</w:t>
                            </w:r>
                          </w:p>
                          <w:p w14:paraId="0D8A3816" w14:textId="77777777" w:rsidR="00915261" w:rsidRPr="007D13DC" w:rsidRDefault="00214022" w:rsidP="00915261">
                            <w:pPr>
                              <w:bidi/>
                              <w:ind w:left="-15"/>
                              <w:rPr>
                                <w:rFonts w:asciiTheme="minorBidi" w:hAnsiTheme="minorBidi" w:cs="B Nazanin"/>
                                <w:sz w:val="24"/>
                                <w:szCs w:val="24"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color w:val="B0B5D1"/>
                                <w:sz w:val="24"/>
                                <w:szCs w:val="24"/>
                                <w:rtl/>
                                <w:lang w:bidi="ar-SA"/>
                              </w:rPr>
                              <w:t>شماره تماس</w:t>
                            </w:r>
                          </w:p>
                          <w:p w14:paraId="0A96597F" w14:textId="77777777" w:rsidR="00915261" w:rsidRPr="007D13DC" w:rsidRDefault="00915261" w:rsidP="00915261">
                            <w:pPr>
                              <w:bidi/>
                              <w:ind w:left="-15"/>
                              <w:rPr>
                                <w:rFonts w:cs="B Nazani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897D35" id="refrences" o:spid="_x0000_s1031" type="#_x0000_t202" style="position:absolute;left:0;text-align:left;margin-left:378.15pt;margin-top:370.2pt;width:155.8pt;height:119.55pt;z-index:25166131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" filled="f" stroked="f" strokeweight=".5pt">
                <v:textbox>
                  <w:txbxContent>
                    <w:p w14:paraId="72DECB9B" w14:textId="77777777" w:rsidR="00915261" w:rsidRPr="007D13DC" w:rsidRDefault="00214022" w:rsidP="00915261">
                      <w:pPr>
                        <w:bidi/>
                        <w:spacing w:before="217"/>
                        <w:ind w:left="-15"/>
                        <w:rPr>
                          <w:rFonts w:asciiTheme="minorBidi" w:hAnsiTheme="minorBidi" w:cs="B Nazanin"/>
                          <w:b/>
                          <w:sz w:val="36"/>
                          <w:szCs w:val="36"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b/>
                          <w:color w:val="FC950B"/>
                          <w:sz w:val="36"/>
                          <w:szCs w:val="36"/>
                          <w:rtl/>
                          <w:lang w:bidi="ar-SA"/>
                        </w:rPr>
                        <w:t>معرف ها</w:t>
                      </w:r>
                    </w:p>
                    <w:p w14:paraId="6835DDB6" w14:textId="77777777" w:rsidR="00915261" w:rsidRPr="007D13DC" w:rsidRDefault="00214022" w:rsidP="00915261">
                      <w:pPr>
                        <w:bidi/>
                        <w:spacing w:before="107" w:line="268" w:lineRule="auto"/>
                        <w:ind w:left="-15" w:right="787"/>
                        <w:rPr>
                          <w:rFonts w:asciiTheme="minorBidi" w:hAnsiTheme="minorBidi" w:cs="B Nazanin"/>
                          <w:sz w:val="24"/>
                          <w:szCs w:val="24"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color w:val="B0B5D1"/>
                          <w:sz w:val="24"/>
                          <w:szCs w:val="24"/>
                          <w:rtl/>
                          <w:lang w:bidi="ar-SA"/>
                        </w:rPr>
                        <w:t>نام و نام خانوادگی</w:t>
                      </w:r>
                    </w:p>
                    <w:p w14:paraId="7587783D" w14:textId="77777777" w:rsidR="00915261" w:rsidRPr="007D13DC" w:rsidRDefault="00214022" w:rsidP="00915261">
                      <w:pPr>
                        <w:bidi/>
                        <w:ind w:left="-15"/>
                        <w:rPr>
                          <w:rFonts w:asciiTheme="minorBidi" w:hAnsiTheme="minorBidi" w:cs="B Nazanin"/>
                          <w:sz w:val="24"/>
                          <w:szCs w:val="24"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color w:val="B0B5D1"/>
                          <w:sz w:val="24"/>
                          <w:szCs w:val="24"/>
                          <w:rtl/>
                          <w:lang w:bidi="ar-SA"/>
                        </w:rPr>
                        <w:t>شماره تماس</w:t>
                      </w:r>
                    </w:p>
                    <w:p w14:paraId="691CB64B" w14:textId="77777777" w:rsidR="00915261" w:rsidRPr="007D13DC" w:rsidRDefault="00214022" w:rsidP="00915261">
                      <w:pPr>
                        <w:bidi/>
                        <w:spacing w:before="193" w:line="268" w:lineRule="auto"/>
                        <w:ind w:left="-15"/>
                        <w:rPr>
                          <w:rFonts w:asciiTheme="minorBidi" w:hAnsiTheme="minorBidi" w:cs="B Nazanin"/>
                          <w:sz w:val="24"/>
                          <w:szCs w:val="24"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color w:val="B0B5D1"/>
                          <w:sz w:val="24"/>
                          <w:szCs w:val="24"/>
                          <w:rtl/>
                          <w:lang w:bidi="ar-SA"/>
                        </w:rPr>
                        <w:t>نام و نام خانوادگی</w:t>
                      </w:r>
                    </w:p>
                    <w:p w14:paraId="0D8A3816" w14:textId="77777777" w:rsidR="00915261" w:rsidRPr="007D13DC" w:rsidRDefault="00214022" w:rsidP="00915261">
                      <w:pPr>
                        <w:bidi/>
                        <w:ind w:left="-15"/>
                        <w:rPr>
                          <w:rFonts w:asciiTheme="minorBidi" w:hAnsiTheme="minorBidi" w:cs="B Nazanin"/>
                          <w:sz w:val="24"/>
                          <w:szCs w:val="24"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color w:val="B0B5D1"/>
                          <w:sz w:val="24"/>
                          <w:szCs w:val="24"/>
                          <w:rtl/>
                          <w:lang w:bidi="ar-SA"/>
                        </w:rPr>
                        <w:t>شماره تماس</w:t>
                      </w:r>
                    </w:p>
                    <w:p w14:paraId="0A96597F" w14:textId="77777777" w:rsidR="00915261" w:rsidRPr="007D13DC" w:rsidRDefault="00915261" w:rsidP="00915261">
                      <w:pPr>
                        <w:bidi/>
                        <w:ind w:left="-15"/>
                        <w:rPr>
                          <w:rFonts w:cs="B Nazanin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FD46D1">
        <w:rPr>
          <w:rFonts w:ascii="Times New Roman"/>
          <w:noProof/>
          <w:position w:val="-5"/>
          <w:sz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3E4A162" wp14:editId="55101DD1">
                <wp:simplePos x="0" y="0"/>
                <wp:positionH relativeFrom="margin">
                  <wp:posOffset>4899660</wp:posOffset>
                </wp:positionH>
                <wp:positionV relativeFrom="paragraph">
                  <wp:posOffset>3049270</wp:posOffset>
                </wp:positionV>
                <wp:extent cx="1978660" cy="1590040"/>
                <wp:effectExtent l="0" t="0" r="0" b="0"/>
                <wp:wrapNone/>
                <wp:docPr id="10" name="contacts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8660" cy="1590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067FD24" w14:textId="77777777" w:rsidR="00915261" w:rsidRPr="007D13DC" w:rsidRDefault="00214022" w:rsidP="00915261">
                            <w:pPr>
                              <w:bidi/>
                              <w:spacing w:before="217"/>
                              <w:ind w:left="-18"/>
                              <w:rPr>
                                <w:rFonts w:asciiTheme="minorBidi" w:hAnsiTheme="minorBidi" w:cs="B Nazanin"/>
                                <w:b/>
                                <w:sz w:val="36"/>
                                <w:szCs w:val="36"/>
                              </w:rPr>
                            </w:pPr>
                            <w:r w:rsidRPr="007D13DC">
                              <w:rPr>
                                <w:rFonts w:asciiTheme="minorBidi" w:hAnsiTheme="minorBidi" w:cs="B Nazanin"/>
                                <w:b/>
                                <w:color w:val="FC950B"/>
                                <w:sz w:val="36"/>
                                <w:szCs w:val="36"/>
                                <w:rtl/>
                                <w:lang w:bidi="ar-SA"/>
                              </w:rPr>
                              <w:t>اطلاعات تماس</w:t>
                            </w:r>
                          </w:p>
                          <w:p w14:paraId="1067266C" w14:textId="77777777" w:rsidR="00214022" w:rsidRPr="007D13DC" w:rsidRDefault="00214022" w:rsidP="00915261">
                            <w:pPr>
                              <w:bidi/>
                              <w:spacing w:before="52"/>
                              <w:ind w:left="-18"/>
                              <w:rPr>
                                <w:rFonts w:ascii="Arial" w:hAnsi="Arial" w:cs="B Nazanin"/>
                                <w:caps/>
                                <w:color w:val="ACB9CA" w:themeColor="text2" w:themeTint="66"/>
                                <w:kern w:val="24"/>
                                <w:sz w:val="24"/>
                                <w:szCs w:val="24"/>
                                <w:rtl/>
                                <w:lang w:bidi="fa-IR"/>
                              </w:rPr>
                            </w:pPr>
                            <w:r w:rsidRPr="007D13DC">
                              <w:rPr>
                                <w:rFonts w:ascii="Arial" w:hAnsi="Arial" w:cs="B Nazanin"/>
                                <w:caps/>
                                <w:color w:val="ACB9CA" w:themeColor="text2" w:themeTint="66"/>
                                <w:kern w:val="24"/>
                                <w:sz w:val="24"/>
                                <w:szCs w:val="24"/>
                                <w:rtl/>
                                <w:lang w:bidi="fa-IR"/>
                              </w:rPr>
                              <w:t>۰۲۱-۹۱۳۰۰۰۱۳</w:t>
                            </w:r>
                          </w:p>
                          <w:p w14:paraId="6039B6A1" w14:textId="77777777" w:rsidR="00214022" w:rsidRPr="007D13DC" w:rsidRDefault="000D5ED1" w:rsidP="00214022">
                            <w:pPr>
                              <w:bidi/>
                              <w:spacing w:before="52"/>
                              <w:ind w:left="-18"/>
                              <w:rPr>
                                <w:rFonts w:ascii="Arial" w:hAnsi="Arial" w:cs="B Nazanin"/>
                                <w:color w:val="ACB9CA" w:themeColor="text2" w:themeTint="66"/>
                                <w:sz w:val="24"/>
                                <w:szCs w:val="24"/>
                                <w:rtl/>
                                <w:lang w:bidi="fa-IR"/>
                              </w:rPr>
                            </w:pPr>
                            <w:hyperlink r:id="rId17" w:history="1">
                              <w:r w:rsidR="00214022" w:rsidRPr="007D13DC">
                                <w:rPr>
                                  <w:rStyle w:val="Hyperlink"/>
                                  <w:rFonts w:ascii="Arial" w:hAnsi="Arial" w:cs="B Nazanin"/>
                                  <w:color w:val="ACB9CA" w:themeColor="text2" w:themeTint="66"/>
                                  <w:sz w:val="24"/>
                                  <w:szCs w:val="24"/>
                                  <w:lang w:bidi="fa-IR"/>
                                </w:rPr>
                                <w:t>info@iranestekhdam.ir</w:t>
                              </w:r>
                            </w:hyperlink>
                          </w:p>
                          <w:p w14:paraId="21201D93" w14:textId="77777777" w:rsidR="00915261" w:rsidRPr="007D13DC" w:rsidRDefault="00214022" w:rsidP="00214022">
                            <w:pPr>
                              <w:bidi/>
                              <w:spacing w:before="52"/>
                              <w:ind w:left="-18"/>
                              <w:rPr>
                                <w:rFonts w:cs="B Nazanin"/>
                                <w:color w:val="ACB9CA" w:themeColor="text2" w:themeTint="66"/>
                                <w:sz w:val="24"/>
                                <w:szCs w:val="24"/>
                              </w:rPr>
                            </w:pPr>
                            <w:r w:rsidRPr="007D13DC">
                              <w:rPr>
                                <w:rFonts w:cs="B Nazanin"/>
                                <w:color w:val="ACB9CA" w:themeColor="text2" w:themeTint="66"/>
                                <w:sz w:val="24"/>
                                <w:szCs w:val="24"/>
                              </w:rPr>
                              <w:t xml:space="preserve"> </w:t>
                            </w:r>
                            <w:hyperlink w:history="1">
                              <w:r w:rsidRPr="007D13DC">
                                <w:rPr>
                                  <w:rStyle w:val="Hyperlink"/>
                                  <w:rFonts w:cs="B Nazanin"/>
                                  <w:color w:val="ACB9CA" w:themeColor="text2" w:themeTint="66"/>
                                  <w:sz w:val="24"/>
                                  <w:szCs w:val="24"/>
                                </w:rPr>
                                <w:t>Www.</w:t>
                              </w:r>
                              <w:r w:rsidRPr="007D13DC">
                                <w:rPr>
                                  <w:rStyle w:val="Hyperlink"/>
                                  <w:rFonts w:ascii="Arial" w:hAnsi="Arial" w:cs="B Nazanin"/>
                                  <w:color w:val="ACB9CA" w:themeColor="text2" w:themeTint="66"/>
                                  <w:sz w:val="24"/>
                                  <w:szCs w:val="24"/>
                                  <w:lang w:bidi="fa-IR"/>
                                </w:rPr>
                                <w:t>iranestekhdam.ir</w:t>
                              </w:r>
                              <w:r w:rsidRPr="007D13DC">
                                <w:rPr>
                                  <w:rStyle w:val="Hyperlink"/>
                                  <w:rFonts w:cs="B Nazanin"/>
                                  <w:color w:val="ACB9CA" w:themeColor="text2" w:themeTint="66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</w:hyperlink>
                          </w:p>
                          <w:p w14:paraId="681B5722" w14:textId="77777777" w:rsidR="00915261" w:rsidRPr="007D13DC" w:rsidRDefault="00915261" w:rsidP="00915261">
                            <w:pPr>
                              <w:bidi/>
                              <w:ind w:left="-18"/>
                              <w:rPr>
                                <w:rFonts w:cs="B Nazanin"/>
                                <w:color w:val="D0CECE" w:themeColor="background2" w:themeShade="E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E4A162" id="contacts" o:spid="_x0000_s1032" type="#_x0000_t202" style="position:absolute;left:0;text-align:left;margin-left:385.8pt;margin-top:240.1pt;width:155.8pt;height:125.2pt;z-index:25166540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" filled="f" stroked="f" strokeweight=".5pt">
                <v:textbox>
                  <w:txbxContent>
                    <w:p w14:paraId="6067FD24" w14:textId="77777777" w:rsidR="00915261" w:rsidRPr="007D13DC" w:rsidRDefault="00214022" w:rsidP="00915261">
                      <w:pPr>
                        <w:bidi/>
                        <w:spacing w:before="217"/>
                        <w:ind w:left="-18"/>
                        <w:rPr>
                          <w:rFonts w:asciiTheme="minorBidi" w:hAnsiTheme="minorBidi" w:cs="B Nazanin"/>
                          <w:b/>
                          <w:sz w:val="36"/>
                          <w:szCs w:val="36"/>
                        </w:rPr>
                      </w:pPr>
                      <w:r w:rsidRPr="007D13DC">
                        <w:rPr>
                          <w:rFonts w:asciiTheme="minorBidi" w:hAnsiTheme="minorBidi" w:cs="B Nazanin"/>
                          <w:b/>
                          <w:color w:val="FC950B"/>
                          <w:sz w:val="36"/>
                          <w:szCs w:val="36"/>
                          <w:rtl/>
                          <w:lang w:bidi="ar-SA"/>
                        </w:rPr>
                        <w:t>اطلاعات تماس</w:t>
                      </w:r>
                    </w:p>
                    <w:p w14:paraId="1067266C" w14:textId="77777777" w:rsidR="00214022" w:rsidRPr="007D13DC" w:rsidRDefault="00214022" w:rsidP="00915261">
                      <w:pPr>
                        <w:bidi/>
                        <w:spacing w:before="52"/>
                        <w:ind w:left="-18"/>
                        <w:rPr>
                          <w:rFonts w:ascii="Arial" w:hAnsi="Arial" w:cs="B Nazanin"/>
                          <w:caps/>
                          <w:color w:val="ACB9CA" w:themeColor="text2" w:themeTint="66"/>
                          <w:kern w:val="24"/>
                          <w:sz w:val="24"/>
                          <w:szCs w:val="24"/>
                          <w:rtl/>
                          <w:lang w:bidi="fa-IR"/>
                        </w:rPr>
                      </w:pPr>
                      <w:r w:rsidRPr="007D13DC">
                        <w:rPr>
                          <w:rFonts w:ascii="Arial" w:hAnsi="Arial" w:cs="B Nazanin"/>
                          <w:caps/>
                          <w:color w:val="ACB9CA" w:themeColor="text2" w:themeTint="66"/>
                          <w:kern w:val="24"/>
                          <w:sz w:val="24"/>
                          <w:szCs w:val="24"/>
                          <w:rtl/>
                          <w:lang w:bidi="fa-IR"/>
                        </w:rPr>
                        <w:t>۰۲۱-۹۱۳۰۰۰۱۳</w:t>
                      </w:r>
                    </w:p>
                    <w:p w14:paraId="6039B6A1" w14:textId="77777777" w:rsidR="00214022" w:rsidRPr="007D13DC" w:rsidRDefault="000D5ED1" w:rsidP="00214022">
                      <w:pPr>
                        <w:bidi/>
                        <w:spacing w:before="52"/>
                        <w:ind w:left="-18"/>
                        <w:rPr>
                          <w:rFonts w:ascii="Arial" w:hAnsi="Arial" w:cs="B Nazanin"/>
                          <w:color w:val="ACB9CA" w:themeColor="text2" w:themeTint="66"/>
                          <w:sz w:val="24"/>
                          <w:szCs w:val="24"/>
                          <w:rtl/>
                          <w:lang w:bidi="fa-IR"/>
                        </w:rPr>
                      </w:pPr>
                      <w:hyperlink r:id="rId18" w:history="1">
                        <w:r w:rsidR="00214022" w:rsidRPr="007D13DC">
                          <w:rPr>
                            <w:rStyle w:val="Hyperlink"/>
                            <w:rFonts w:ascii="Arial" w:hAnsi="Arial" w:cs="B Nazanin"/>
                            <w:color w:val="ACB9CA" w:themeColor="text2" w:themeTint="66"/>
                            <w:sz w:val="24"/>
                            <w:szCs w:val="24"/>
                            <w:lang w:bidi="fa-IR"/>
                          </w:rPr>
                          <w:t>info@iranestekhdam.ir</w:t>
                        </w:r>
                      </w:hyperlink>
                    </w:p>
                    <w:p w14:paraId="21201D93" w14:textId="77777777" w:rsidR="00915261" w:rsidRPr="007D13DC" w:rsidRDefault="00214022" w:rsidP="00214022">
                      <w:pPr>
                        <w:bidi/>
                        <w:spacing w:before="52"/>
                        <w:ind w:left="-18"/>
                        <w:rPr>
                          <w:rFonts w:cs="B Nazanin"/>
                          <w:color w:val="ACB9CA" w:themeColor="text2" w:themeTint="66"/>
                          <w:sz w:val="24"/>
                          <w:szCs w:val="24"/>
                        </w:rPr>
                      </w:pPr>
                      <w:r w:rsidRPr="007D13DC">
                        <w:rPr>
                          <w:rFonts w:cs="B Nazanin"/>
                          <w:color w:val="ACB9CA" w:themeColor="text2" w:themeTint="66"/>
                          <w:sz w:val="24"/>
                          <w:szCs w:val="24"/>
                        </w:rPr>
                        <w:t xml:space="preserve"> </w:t>
                      </w:r>
                      <w:hyperlink w:history="1">
                        <w:r w:rsidRPr="007D13DC">
                          <w:rPr>
                            <w:rStyle w:val="Hyperlink"/>
                            <w:rFonts w:cs="B Nazanin"/>
                            <w:color w:val="ACB9CA" w:themeColor="text2" w:themeTint="66"/>
                            <w:sz w:val="24"/>
                            <w:szCs w:val="24"/>
                          </w:rPr>
                          <w:t>Www.</w:t>
                        </w:r>
                        <w:r w:rsidRPr="007D13DC">
                          <w:rPr>
                            <w:rStyle w:val="Hyperlink"/>
                            <w:rFonts w:ascii="Arial" w:hAnsi="Arial" w:cs="B Nazanin"/>
                            <w:color w:val="ACB9CA" w:themeColor="text2" w:themeTint="66"/>
                            <w:sz w:val="24"/>
                            <w:szCs w:val="24"/>
                            <w:lang w:bidi="fa-IR"/>
                          </w:rPr>
                          <w:t>iranestekhdam.ir</w:t>
                        </w:r>
                        <w:r w:rsidRPr="007D13DC">
                          <w:rPr>
                            <w:rStyle w:val="Hyperlink"/>
                            <w:rFonts w:cs="B Nazanin"/>
                            <w:color w:val="ACB9CA" w:themeColor="text2" w:themeTint="66"/>
                            <w:sz w:val="24"/>
                            <w:szCs w:val="24"/>
                          </w:rPr>
                          <w:t xml:space="preserve"> </w:t>
                        </w:r>
                      </w:hyperlink>
                    </w:p>
                    <w:p w14:paraId="681B5722" w14:textId="77777777" w:rsidR="00915261" w:rsidRPr="007D13DC" w:rsidRDefault="00915261" w:rsidP="00915261">
                      <w:pPr>
                        <w:bidi/>
                        <w:ind w:left="-18"/>
                        <w:rPr>
                          <w:rFonts w:cs="B Nazanin"/>
                          <w:color w:val="D0CECE" w:themeColor="background2" w:themeShade="E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915261">
        <w:rPr>
          <w:rFonts w:ascii="Times New Roman"/>
          <w:noProof/>
          <w:position w:val="-5"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54C65F" wp14:editId="5D4B167B">
                <wp:simplePos x="0" y="0"/>
                <wp:positionH relativeFrom="column">
                  <wp:posOffset>4798551</wp:posOffset>
                </wp:positionH>
                <wp:positionV relativeFrom="paragraph">
                  <wp:posOffset>2101754</wp:posOffset>
                </wp:positionV>
                <wp:extent cx="1978925" cy="1958196"/>
                <wp:effectExtent l="0" t="0" r="0" b="4445"/>
                <wp:wrapNone/>
                <wp:docPr id="7" name="bi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8925" cy="195819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2E9436F" w14:textId="77777777" w:rsidR="00426D3A" w:rsidRPr="007D13DC" w:rsidRDefault="00426D3A" w:rsidP="00426D3A">
                            <w:pPr>
                              <w:pStyle w:val="NormalWeb"/>
                              <w:kinsoku w:val="0"/>
                              <w:overflowPunct w:val="0"/>
                              <w:bidi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eastAsia="Lato" w:hAnsi="Arial" w:cs="B Nazanin"/>
                                <w:noProof/>
                                <w:color w:val="ACB9CA" w:themeColor="text2" w:themeTint="66"/>
                                <w:kern w:val="24"/>
                                <w:lang w:val="fr-FR"/>
                              </w:rPr>
                            </w:pPr>
                            <w:r w:rsidRPr="007D13DC">
                              <w:rPr>
                                <w:rFonts w:ascii="Arial" w:eastAsia="Lato" w:hAnsi="Arial" w:cs="B Nazanin"/>
                                <w:noProof/>
                                <w:color w:val="ACB9CA" w:themeColor="text2" w:themeTint="66"/>
                                <w:kern w:val="24"/>
                                <w:rtl/>
                                <w:lang w:val="fr-FR"/>
                              </w:rPr>
                              <w:t>- پیشنهاد ایران استخدام: در این قسمت به ارائه بیوگرافی مختصر خود بپردازید.</w:t>
                            </w:r>
                          </w:p>
                          <w:p w14:paraId="79CCDB41" w14:textId="77777777" w:rsidR="00915261" w:rsidRPr="007D13DC" w:rsidRDefault="00915261" w:rsidP="00426D3A">
                            <w:pPr>
                              <w:bidi/>
                              <w:rPr>
                                <w:rFonts w:cs="B Nazanin"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54C65F" id="bio" o:spid="_x0000_s1033" type="#_x0000_t202" style="position:absolute;left:0;text-align:left;margin-left:377.85pt;margin-top:165.5pt;width:155.8pt;height:154.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" filled="f" stroked="f" strokeweight=".5pt">
                <v:textbox>
                  <w:txbxContent>
                    <w:p w14:paraId="72E9436F" w14:textId="77777777" w:rsidR="00426D3A" w:rsidRPr="007D13DC" w:rsidRDefault="00426D3A" w:rsidP="00426D3A">
                      <w:pPr>
                        <w:pStyle w:val="NormalWeb"/>
                        <w:kinsoku w:val="0"/>
                        <w:overflowPunct w:val="0"/>
                        <w:bidi/>
                        <w:spacing w:before="0" w:beforeAutospacing="0" w:after="0" w:afterAutospacing="0"/>
                        <w:textAlignment w:val="baseline"/>
                        <w:rPr>
                          <w:rFonts w:ascii="Arial" w:eastAsia="Lato" w:hAnsi="Arial" w:cs="B Nazanin"/>
                          <w:noProof/>
                          <w:color w:val="ACB9CA" w:themeColor="text2" w:themeTint="66"/>
                          <w:kern w:val="24"/>
                          <w:lang w:val="fr-FR"/>
                        </w:rPr>
                      </w:pPr>
                      <w:r w:rsidRPr="007D13DC">
                        <w:rPr>
                          <w:rFonts w:ascii="Arial" w:eastAsia="Lato" w:hAnsi="Arial" w:cs="B Nazanin"/>
                          <w:noProof/>
                          <w:color w:val="ACB9CA" w:themeColor="text2" w:themeTint="66"/>
                          <w:kern w:val="24"/>
                          <w:rtl/>
                          <w:lang w:val="fr-FR"/>
                        </w:rPr>
                        <w:t>- پیشنهاد ایران استخدام: در این قسمت به ارائه بیوگرافی مختصر خود بپردازید.</w:t>
                      </w:r>
                    </w:p>
                    <w:p w14:paraId="79CCDB41" w14:textId="77777777" w:rsidR="00915261" w:rsidRPr="007D13DC" w:rsidRDefault="00915261" w:rsidP="00426D3A">
                      <w:pPr>
                        <w:bidi/>
                        <w:rPr>
                          <w:rFonts w:cs="B Nazanin"/>
                          <w:color w:val="FFFFFF" w:themeColor="background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3F13BD" w:rsidSect="00915261">
      <w:pgSz w:w="11906" w:h="16838"/>
      <w:pgMar w:top="426" w:right="282" w:bottom="1440" w:left="567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tolzl Light">
    <w:altName w:val="Calibri"/>
    <w:charset w:val="00"/>
    <w:family w:val="moder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17DA7267-F6D7-496B-9933-FE01A243C2F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2" w:fontKey="{101CB113-412E-4FCD-9FBB-49984EF838D7}"/>
  </w:font>
  <w:font w:name="Lato">
    <w:charset w:val="00"/>
    <w:family w:val="swiss"/>
    <w:pitch w:val="variable"/>
    <w:sig w:usb0="E10002FF" w:usb1="5000ECFF" w:usb2="00000021" w:usb3="00000000" w:csb0="0000019F" w:csb1="00000000"/>
    <w:embedRegular r:id="rId3" w:fontKey="{37F1A7D5-6A56-4B6E-AD9F-2A888B184546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4" w:fontKey="{8CAF0815-44AD-4746-B8E7-6C06CAFBDCA8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990E78"/>
    <w:multiLevelType w:val="hybridMultilevel"/>
    <w:tmpl w:val="65D89C8E"/>
    <w:lvl w:ilvl="0" w:tplc="9B58FDE2">
      <w:numFmt w:val="bullet"/>
      <w:lvlText w:val="•"/>
      <w:lvlJc w:val="left"/>
      <w:pPr>
        <w:ind w:left="645" w:hanging="202"/>
      </w:pPr>
      <w:rPr>
        <w:rFonts w:ascii="Stolzl Light" w:eastAsia="Stolzl Light" w:hAnsi="Stolzl Light" w:cs="Stolzl Light" w:hint="default"/>
        <w:color w:val="FC950B"/>
        <w:spacing w:val="-31"/>
        <w:w w:val="100"/>
        <w:sz w:val="22"/>
        <w:szCs w:val="22"/>
        <w:lang w:val="en-US" w:eastAsia="en-US" w:bidi="en-US"/>
      </w:rPr>
    </w:lvl>
    <w:lvl w:ilvl="1" w:tplc="6C0EC240">
      <w:numFmt w:val="bullet"/>
      <w:lvlText w:val="•"/>
      <w:lvlJc w:val="left"/>
      <w:pPr>
        <w:ind w:left="855" w:hanging="202"/>
      </w:pPr>
      <w:rPr>
        <w:rFonts w:hint="default"/>
        <w:lang w:val="en-US" w:eastAsia="en-US" w:bidi="en-US"/>
      </w:rPr>
    </w:lvl>
    <w:lvl w:ilvl="2" w:tplc="A5787D44">
      <w:numFmt w:val="bullet"/>
      <w:lvlText w:val="•"/>
      <w:lvlJc w:val="left"/>
      <w:pPr>
        <w:ind w:left="1070" w:hanging="202"/>
      </w:pPr>
      <w:rPr>
        <w:rFonts w:hint="default"/>
        <w:lang w:val="en-US" w:eastAsia="en-US" w:bidi="en-US"/>
      </w:rPr>
    </w:lvl>
    <w:lvl w:ilvl="3" w:tplc="0082C89C">
      <w:numFmt w:val="bullet"/>
      <w:lvlText w:val="•"/>
      <w:lvlJc w:val="left"/>
      <w:pPr>
        <w:ind w:left="1286" w:hanging="202"/>
      </w:pPr>
      <w:rPr>
        <w:rFonts w:hint="default"/>
        <w:lang w:val="en-US" w:eastAsia="en-US" w:bidi="en-US"/>
      </w:rPr>
    </w:lvl>
    <w:lvl w:ilvl="4" w:tplc="93DE404E">
      <w:numFmt w:val="bullet"/>
      <w:lvlText w:val="•"/>
      <w:lvlJc w:val="left"/>
      <w:pPr>
        <w:ind w:left="1501" w:hanging="202"/>
      </w:pPr>
      <w:rPr>
        <w:rFonts w:hint="default"/>
        <w:lang w:val="en-US" w:eastAsia="en-US" w:bidi="en-US"/>
      </w:rPr>
    </w:lvl>
    <w:lvl w:ilvl="5" w:tplc="56764E06">
      <w:numFmt w:val="bullet"/>
      <w:lvlText w:val="•"/>
      <w:lvlJc w:val="left"/>
      <w:pPr>
        <w:ind w:left="1717" w:hanging="202"/>
      </w:pPr>
      <w:rPr>
        <w:rFonts w:hint="default"/>
        <w:lang w:val="en-US" w:eastAsia="en-US" w:bidi="en-US"/>
      </w:rPr>
    </w:lvl>
    <w:lvl w:ilvl="6" w:tplc="8B4C45F6">
      <w:numFmt w:val="bullet"/>
      <w:lvlText w:val="•"/>
      <w:lvlJc w:val="left"/>
      <w:pPr>
        <w:ind w:left="1932" w:hanging="202"/>
      </w:pPr>
      <w:rPr>
        <w:rFonts w:hint="default"/>
        <w:lang w:val="en-US" w:eastAsia="en-US" w:bidi="en-US"/>
      </w:rPr>
    </w:lvl>
    <w:lvl w:ilvl="7" w:tplc="778A6E30">
      <w:numFmt w:val="bullet"/>
      <w:lvlText w:val="•"/>
      <w:lvlJc w:val="left"/>
      <w:pPr>
        <w:ind w:left="2147" w:hanging="202"/>
      </w:pPr>
      <w:rPr>
        <w:rFonts w:hint="default"/>
        <w:lang w:val="en-US" w:eastAsia="en-US" w:bidi="en-US"/>
      </w:rPr>
    </w:lvl>
    <w:lvl w:ilvl="8" w:tplc="B9DCDFDC">
      <w:numFmt w:val="bullet"/>
      <w:lvlText w:val="•"/>
      <w:lvlJc w:val="left"/>
      <w:pPr>
        <w:ind w:left="2363" w:hanging="202"/>
      </w:pPr>
      <w:rPr>
        <w:rFonts w:hint="default"/>
        <w:lang w:val="en-US" w:eastAsia="en-US" w:bidi="en-US"/>
      </w:rPr>
    </w:lvl>
  </w:abstractNum>
  <w:abstractNum w:abstractNumId="1" w15:restartNumberingAfterBreak="0">
    <w:nsid w:val="5166067B"/>
    <w:multiLevelType w:val="hybridMultilevel"/>
    <w:tmpl w:val="E6FA9DF2"/>
    <w:lvl w:ilvl="0" w:tplc="C5EA1A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66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ED1"/>
    <w:rsid w:val="00032DFD"/>
    <w:rsid w:val="00036F62"/>
    <w:rsid w:val="000D5ED1"/>
    <w:rsid w:val="00214022"/>
    <w:rsid w:val="00370A39"/>
    <w:rsid w:val="003F13BD"/>
    <w:rsid w:val="00426D3A"/>
    <w:rsid w:val="006A20A7"/>
    <w:rsid w:val="007D13DC"/>
    <w:rsid w:val="00915261"/>
    <w:rsid w:val="0098371B"/>
    <w:rsid w:val="00B4338B"/>
    <w:rsid w:val="00CE6F35"/>
    <w:rsid w:val="00E57B7A"/>
    <w:rsid w:val="00EB0D1C"/>
    <w:rsid w:val="00FD46D1"/>
    <w:rsid w:val="00FF4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02FE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4022"/>
    <w:pPr>
      <w:widowControl w:val="0"/>
      <w:autoSpaceDE w:val="0"/>
      <w:autoSpaceDN w:val="0"/>
      <w:spacing w:after="0" w:line="240" w:lineRule="auto"/>
    </w:pPr>
    <w:rPr>
      <w:rFonts w:ascii="Stolzl Light" w:eastAsia="Stolzl Light" w:hAnsi="Stolzl Light" w:cs="Stolzl Light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915261"/>
  </w:style>
  <w:style w:type="character" w:customStyle="1" w:styleId="BodyTextChar">
    <w:name w:val="Body Text Char"/>
    <w:basedOn w:val="DefaultParagraphFont"/>
    <w:link w:val="BodyText"/>
    <w:uiPriority w:val="1"/>
    <w:rsid w:val="00915261"/>
    <w:rPr>
      <w:rFonts w:ascii="Stolzl Light" w:eastAsia="Stolzl Light" w:hAnsi="Stolzl Light" w:cs="Stolzl Light"/>
      <w:lang w:bidi="en-US"/>
    </w:rPr>
  </w:style>
  <w:style w:type="paragraph" w:styleId="ListParagraph">
    <w:name w:val="List Paragraph"/>
    <w:basedOn w:val="Normal"/>
    <w:uiPriority w:val="1"/>
    <w:qFormat/>
    <w:rsid w:val="00915261"/>
    <w:pPr>
      <w:spacing w:before="71"/>
      <w:ind w:left="645" w:hanging="202"/>
    </w:pPr>
  </w:style>
  <w:style w:type="paragraph" w:styleId="NormalWeb">
    <w:name w:val="Normal (Web)"/>
    <w:basedOn w:val="Normal"/>
    <w:unhideWhenUsed/>
    <w:rsid w:val="00426D3A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bidi="ar-SA"/>
    </w:rPr>
  </w:style>
  <w:style w:type="character" w:styleId="Hyperlink">
    <w:name w:val="Hyperlink"/>
    <w:basedOn w:val="DefaultParagraphFont"/>
    <w:uiPriority w:val="99"/>
    <w:unhideWhenUsed/>
    <w:rsid w:val="0021402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140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67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Altin-System\Downloads\www.iranestekhdam.ir" TargetMode="External"/><Relationship Id="rId13" Type="http://schemas.openxmlformats.org/officeDocument/2006/relationships/hyperlink" Target="file:///C:\Users\Altin-System\Downloads\www.iranestekhdam.ir" TargetMode="External"/><Relationship Id="rId18" Type="http://schemas.openxmlformats.org/officeDocument/2006/relationships/hyperlink" Target="mailto:info@iranestekhdam.ir" TargetMode="External"/><Relationship Id="rId3" Type="http://schemas.openxmlformats.org/officeDocument/2006/relationships/styles" Target="styles.xml"/><Relationship Id="rId7" Type="http://schemas.openxmlformats.org/officeDocument/2006/relationships/hyperlink" Target="file:///C:\Users\Altin-System\Downloads\www.iranestekhdam.ir" TargetMode="External"/><Relationship Id="rId12" Type="http://schemas.openxmlformats.org/officeDocument/2006/relationships/hyperlink" Target="file:///C:\Users\Altin-System\Downloads\www.iranestekhdam.ir" TargetMode="External"/><Relationship Id="rId17" Type="http://schemas.openxmlformats.org/officeDocument/2006/relationships/hyperlink" Target="mailto:info@iranestekhdam.ir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file:///C:\Users\Altin-System\Downloads\www.iranestekhdam.ir" TargetMode="External"/><Relationship Id="rId11" Type="http://schemas.openxmlformats.org/officeDocument/2006/relationships/hyperlink" Target="file:///C:\Users\Altin-System\Downloads\www.iranestekhdam.ir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10" Type="http://schemas.openxmlformats.org/officeDocument/2006/relationships/hyperlink" Target="file:///C:\Users\Altin-System\Downloads\www.iranestekhdam.ir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file:///C:\Users\Altin-System\Downloads\www.iranestekhdam.ir" TargetMode="External"/><Relationship Id="rId1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7EE87F-CCED-43C0-A27D-CFEE3D13C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resume 5</Template>
  <TotalTime>4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Altin-System</dc:creator>
  <cp:keywords/>
  <dc:description/>
  <cp:lastModifiedBy>Altin-System</cp:lastModifiedBy>
  <cp:revision>1</cp:revision>
  <dcterms:created xsi:type="dcterms:W3CDTF">2026-07-09T10:01:00Z</dcterms:created>
  <dcterms:modified xsi:type="dcterms:W3CDTF">2026-07-09T10:05:00Z</dcterms:modified>
</cp:coreProperties>
</file>