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01F9C" w14:textId="3FA74BBD" w:rsidR="00C707AB" w:rsidRPr="00756BA6" w:rsidRDefault="00280B46" w:rsidP="00686637">
      <w:pPr>
        <w:bidi/>
        <w:rPr>
          <w:rFonts w:cs="B Nazanin"/>
        </w:rPr>
      </w:pPr>
      <w:r w:rsidRPr="00756BA6">
        <w:rPr>
          <w:rFonts w:cs="B Nazanin" w:hint="eastAsia"/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011583F" wp14:editId="40C919E9">
                <wp:simplePos x="0" y="0"/>
                <wp:positionH relativeFrom="column">
                  <wp:posOffset>-238125</wp:posOffset>
                </wp:positionH>
                <wp:positionV relativeFrom="paragraph">
                  <wp:posOffset>-295275</wp:posOffset>
                </wp:positionV>
                <wp:extent cx="7127875" cy="1885315"/>
                <wp:effectExtent l="0" t="0" r="0" b="635"/>
                <wp:wrapNone/>
                <wp:docPr id="87" name="heade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7127875" cy="1885315"/>
                          <a:chOff x="0" y="0"/>
                          <a:chExt cx="7127875" cy="1885315"/>
                        </a:xfrm>
                      </wpg:grpSpPr>
                      <wps:wsp>
                        <wps:cNvPr id="85" name="header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127875" cy="1885315"/>
                          </a:xfrm>
                          <a:prstGeom prst="rect">
                            <a:avLst/>
                          </a:prstGeom>
                          <a:solidFill>
                            <a:srgbClr val="069B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2" name="name"/>
                        <wps:cNvSpPr txBox="1">
                          <a:spLocks noChangeArrowheads="1"/>
                        </wps:cNvSpPr>
                        <wps:spPr bwMode="auto">
                          <a:xfrm>
                            <a:off x="1886967" y="248716"/>
                            <a:ext cx="2534285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0026CF" w14:textId="41D33D4F" w:rsidR="00C707AB" w:rsidRPr="00756BA6" w:rsidRDefault="00013B93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620" w:lineRule="exact"/>
                                <w:rPr>
                                  <w:rFonts w:asciiTheme="minorBidi" w:eastAsia="Microsoft YaHei" w:hAnsiTheme="minorBidi" w:cs="B Nazanin"/>
                                  <w:b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:lang w:bidi="fa-IR"/>
                                </w:rPr>
                              </w:pPr>
                              <w:r w:rsidRPr="00756BA6">
                                <w:rPr>
                                  <w:rFonts w:asciiTheme="minorBidi" w:eastAsia="Microsoft YaHei" w:hAnsiTheme="minorBidi" w:cs="B Nazanin" w:hint="cs"/>
                                  <w:b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 xml:space="preserve">محل درج </w:t>
                              </w:r>
                              <w:r w:rsidRPr="00756BA6">
                                <w:rPr>
                                  <w:rFonts w:asciiTheme="minorBidi" w:eastAsia="Microsoft YaHei" w:hAnsiTheme="minorBidi" w:cs="B Nazanin"/>
                                  <w:b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:rtl/>
                                  <w:lang w:bidi="fa-IR"/>
                                </w:rPr>
                                <w:t>نام و نام خانوادگی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3" name="job"/>
                        <wps:cNvSpPr txBox="1">
                          <a:spLocks noChangeArrowheads="1"/>
                        </wps:cNvSpPr>
                        <wps:spPr bwMode="auto">
                          <a:xfrm>
                            <a:off x="4506162" y="351129"/>
                            <a:ext cx="255143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5E443" w14:textId="0265E94C" w:rsidR="00C707AB" w:rsidRPr="00756BA6" w:rsidRDefault="00013B93" w:rsidP="00280B46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420" w:lineRule="exact"/>
                                <w:rPr>
                                  <w:rFonts w:asciiTheme="minorBidi" w:eastAsia="Microsoft YaHei" w:hAnsiTheme="minorBidi" w:cs="B Nazanin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:lang w:bidi="fa-IR"/>
                                </w:rPr>
                              </w:pPr>
                              <w:r w:rsidRPr="00756BA6">
                                <w:rPr>
                                  <w:rFonts w:asciiTheme="minorBidi" w:eastAsia="Microsoft YaHei" w:hAnsiTheme="minorBidi" w:cs="B Nazanin"/>
                                  <w:b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محل درج عنوان شغلی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4" name="benefits"/>
                        <wps:cNvSpPr txBox="1">
                          <a:spLocks noChangeArrowheads="1"/>
                        </wps:cNvSpPr>
                        <wps:spPr bwMode="auto">
                          <a:xfrm>
                            <a:off x="1550822" y="1082649"/>
                            <a:ext cx="540004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D238F6" w14:textId="238D8021" w:rsidR="00C707AB" w:rsidRPr="00756BA6" w:rsidRDefault="00013B93" w:rsidP="00686637">
                              <w:pPr>
                                <w:pStyle w:val="NormalWeb"/>
                                <w:numPr>
                                  <w:ilvl w:val="0"/>
                                  <w:numId w:val="4"/>
                                </w:numPr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jc w:val="both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پیشنهاد ایران استخدام: در این قسمت میتوانید مهارت های خود را درج کنید.</w:t>
                              </w:r>
                            </w:p>
                            <w:p w14:paraId="62FECB9E" w14:textId="59A4F65D" w:rsidR="00013B93" w:rsidRPr="00756BA6" w:rsidRDefault="00013B93" w:rsidP="00013B93">
                              <w:pPr>
                                <w:pStyle w:val="NormalWeb"/>
                                <w:numPr>
                                  <w:ilvl w:val="0"/>
                                  <w:numId w:val="4"/>
                                </w:numPr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jc w:val="both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پیشنهاد ایران استخدام: در این قسمت میتوانید مهارت های خود را درج کنید.</w:t>
                              </w:r>
                            </w:p>
                            <w:p w14:paraId="288C3856" w14:textId="1476F3D6" w:rsidR="00013B93" w:rsidRPr="00756BA6" w:rsidRDefault="00013B93" w:rsidP="00013B93">
                              <w:pPr>
                                <w:pStyle w:val="NormalWeb"/>
                                <w:numPr>
                                  <w:ilvl w:val="0"/>
                                  <w:numId w:val="4"/>
                                </w:numPr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jc w:val="both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پیشنهاد ایران استخدام: در این قسمت میتوانید مهارت های خود را درج کنید.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70047" y="248716"/>
                            <a:ext cx="1052988" cy="1403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11583F" id="header" o:spid="_x0000_s1026" style="position:absolute;left:0;text-align:left;margin-left:-18.75pt;margin-top:-23.25pt;width:561.25pt;height:148.45pt;flip:x;z-index:251656704" coordsize="71278,188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">
                <v:rect id="_x0000_s1027" style="position:absolute;width:71278;height:188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" fillcolor="#069b87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name" o:spid="_x0000_s1028" type="#_x0000_t202" style="position:absolute;left:18869;top:2487;width:25343;height:4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" filled="f" stroked="f">
                  <v:textbox style="mso-fit-shape-to-text:t">
                    <w:txbxContent>
                      <w:p w14:paraId="610026CF" w14:textId="41D33D4F" w:rsidR="00C707AB" w:rsidRPr="00756BA6" w:rsidRDefault="00013B93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620" w:lineRule="exact"/>
                          <w:rPr>
                            <w:rFonts w:asciiTheme="minorBidi" w:eastAsia="Microsoft YaHei" w:hAnsiTheme="minorBidi" w:cs="B Nazanin"/>
                            <w:b/>
                            <w:color w:val="FFFFFF" w:themeColor="background1"/>
                            <w:kern w:val="24"/>
                            <w:sz w:val="36"/>
                            <w:szCs w:val="36"/>
                            <w:lang w:bidi="fa-IR"/>
                          </w:rPr>
                        </w:pPr>
                        <w:r w:rsidRPr="00756BA6">
                          <w:rPr>
                            <w:rFonts w:asciiTheme="minorBidi" w:eastAsia="Microsoft YaHei" w:hAnsiTheme="minorBidi" w:cs="B Nazanin" w:hint="cs"/>
                            <w:b/>
                            <w:color w:val="FFFFFF" w:themeColor="background1"/>
                            <w:kern w:val="24"/>
                            <w:sz w:val="36"/>
                            <w:szCs w:val="36"/>
                            <w:rtl/>
                            <w:lang w:bidi="fa-IR"/>
                          </w:rPr>
                          <w:t xml:space="preserve">محل درج </w:t>
                        </w:r>
                        <w:r w:rsidRPr="00756BA6">
                          <w:rPr>
                            <w:rFonts w:asciiTheme="minorBidi" w:eastAsia="Microsoft YaHei" w:hAnsiTheme="minorBidi" w:cs="B Nazanin"/>
                            <w:b/>
                            <w:color w:val="FFFFFF" w:themeColor="background1"/>
                            <w:kern w:val="24"/>
                            <w:sz w:val="36"/>
                            <w:szCs w:val="36"/>
                            <w:rtl/>
                            <w:lang w:bidi="fa-IR"/>
                          </w:rPr>
                          <w:t>نام و نام خانوادگی</w:t>
                        </w:r>
                      </w:p>
                    </w:txbxContent>
                  </v:textbox>
                </v:shape>
                <v:shape id="job" o:spid="_x0000_s1029" type="#_x0000_t202" style="position:absolute;left:45061;top:3511;width:25514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" filled="f" stroked="f">
                  <v:textbox style="mso-fit-shape-to-text:t">
                    <w:txbxContent>
                      <w:p w14:paraId="6065E443" w14:textId="0265E94C" w:rsidR="00C707AB" w:rsidRPr="00756BA6" w:rsidRDefault="00013B93" w:rsidP="00280B46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420" w:lineRule="exact"/>
                          <w:rPr>
                            <w:rFonts w:asciiTheme="minorBidi" w:eastAsia="Microsoft YaHei" w:hAnsiTheme="minorBidi" w:cs="B Nazanin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:lang w:bidi="fa-IR"/>
                          </w:rPr>
                        </w:pPr>
                        <w:r w:rsidRPr="00756BA6">
                          <w:rPr>
                            <w:rFonts w:asciiTheme="minorBidi" w:eastAsia="Microsoft YaHei" w:hAnsiTheme="minorBidi" w:cs="B Nazanin"/>
                            <w:b/>
                            <w:color w:val="FFFFFF" w:themeColor="background1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محل درج عنوان شغلی</w:t>
                        </w:r>
                      </w:p>
                    </w:txbxContent>
                  </v:textbox>
                </v:shape>
                <v:shape id="benefits" o:spid="_x0000_s1030" type="#_x0000_t202" style="position:absolute;left:15508;top:10826;width:54000;height:78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14:paraId="37D238F6" w14:textId="238D8021" w:rsidR="00C707AB" w:rsidRPr="00756BA6" w:rsidRDefault="00013B93" w:rsidP="00686637">
                        <w:pPr>
                          <w:pStyle w:val="NormalWeb"/>
                          <w:numPr>
                            <w:ilvl w:val="0"/>
                            <w:numId w:val="4"/>
                          </w:numPr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jc w:val="both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پیشنهاد ایران استخدام: در این قسمت میتوانید مهارت های خود را درج کنید.</w:t>
                        </w:r>
                      </w:p>
                      <w:p w14:paraId="62FECB9E" w14:textId="59A4F65D" w:rsidR="00013B93" w:rsidRPr="00756BA6" w:rsidRDefault="00013B93" w:rsidP="00013B93">
                        <w:pPr>
                          <w:pStyle w:val="NormalWeb"/>
                          <w:numPr>
                            <w:ilvl w:val="0"/>
                            <w:numId w:val="4"/>
                          </w:numPr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jc w:val="both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پیشنهاد ایران استخدام: در این قسمت میتوانید مهارت های خود را درج کنید.</w:t>
                        </w:r>
                      </w:p>
                      <w:p w14:paraId="288C3856" w14:textId="1476F3D6" w:rsidR="00013B93" w:rsidRPr="00756BA6" w:rsidRDefault="00013B93" w:rsidP="00013B93">
                        <w:pPr>
                          <w:pStyle w:val="NormalWeb"/>
                          <w:numPr>
                            <w:ilvl w:val="0"/>
                            <w:numId w:val="4"/>
                          </w:numPr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jc w:val="both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پیشنهاد ایران استخدام: در این قسمت میتوانید مهارت های خود را درج کنید.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5" o:spid="_x0000_s1031" type="#_x0000_t75" style="position:absolute;left:3700;top:2487;width:10530;height:14040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">
                  <v:imagedata r:id="rId8" o:title=""/>
                </v:shape>
              </v:group>
            </w:pict>
          </mc:Fallback>
        </mc:AlternateContent>
      </w:r>
      <w:r w:rsidR="00686637" w:rsidRPr="00756BA6">
        <w:rPr>
          <w:rFonts w:cs="B Nazanin" w:hint="eastAsia"/>
        </w:rPr>
        <w:t xml:space="preserve"> </w:t>
      </w:r>
    </w:p>
    <w:p w14:paraId="5F399317" w14:textId="14A9270A" w:rsidR="00C707AB" w:rsidRPr="00756BA6" w:rsidRDefault="00C707AB">
      <w:pPr>
        <w:rPr>
          <w:rFonts w:cs="B Nazanin"/>
        </w:rPr>
      </w:pPr>
    </w:p>
    <w:p w14:paraId="3ECCB704" w14:textId="3977DDB8" w:rsidR="00C707AB" w:rsidRPr="00756BA6" w:rsidRDefault="00C707AB">
      <w:pPr>
        <w:widowControl/>
        <w:jc w:val="left"/>
        <w:rPr>
          <w:rFonts w:cs="B Nazanin"/>
        </w:rPr>
      </w:pPr>
    </w:p>
    <w:p w14:paraId="4E95F03D" w14:textId="77777777" w:rsidR="00C707AB" w:rsidRPr="00756BA6" w:rsidRDefault="00C707AB">
      <w:pPr>
        <w:rPr>
          <w:rFonts w:cs="B Nazanin"/>
        </w:rPr>
      </w:pPr>
    </w:p>
    <w:p w14:paraId="692E418E" w14:textId="77777777" w:rsidR="00C707AB" w:rsidRPr="00756BA6" w:rsidRDefault="00C707AB">
      <w:pPr>
        <w:rPr>
          <w:rFonts w:cs="B Nazanin"/>
        </w:rPr>
      </w:pPr>
    </w:p>
    <w:p w14:paraId="2E95C5EB" w14:textId="1903A034" w:rsidR="00C707AB" w:rsidRPr="00756BA6" w:rsidRDefault="00447BCE" w:rsidP="00686637">
      <w:pPr>
        <w:bidi/>
        <w:rPr>
          <w:rFonts w:cs="B Nazanin"/>
        </w:rPr>
      </w:pPr>
      <w:r w:rsidRPr="00756BA6">
        <w:rPr>
          <w:rFonts w:cs="B Nazanin"/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64C477F" wp14:editId="18E1B1F1">
                <wp:simplePos x="0" y="0"/>
                <wp:positionH relativeFrom="column">
                  <wp:posOffset>-247650</wp:posOffset>
                </wp:positionH>
                <wp:positionV relativeFrom="paragraph">
                  <wp:posOffset>242570</wp:posOffset>
                </wp:positionV>
                <wp:extent cx="4860290" cy="8213090"/>
                <wp:effectExtent l="0" t="0" r="16510" b="16510"/>
                <wp:wrapNone/>
                <wp:docPr id="95" name="main tex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860290" cy="8213090"/>
                          <a:chOff x="0" y="0"/>
                          <a:chExt cx="4860290" cy="8213141"/>
                        </a:xfrm>
                      </wpg:grpSpPr>
                      <wpg:grpSp>
                        <wpg:cNvPr id="92" name="internship"/>
                        <wpg:cNvGrpSpPr/>
                        <wpg:grpSpPr>
                          <a:xfrm>
                            <a:off x="172288" y="2689877"/>
                            <a:ext cx="4608195" cy="2872742"/>
                            <a:chOff x="-3277" y="246600"/>
                            <a:chExt cx="4608195" cy="2872742"/>
                          </a:xfrm>
                        </wpg:grpSpPr>
                        <wps:wsp>
                          <wps:cNvPr id="79" name="internship text"/>
                          <wps:cNvSpPr txBox="1">
                            <a:spLocks/>
                          </wps:cNvSpPr>
                          <wps:spPr>
                            <a:xfrm>
                              <a:off x="-3277" y="723596"/>
                              <a:ext cx="4608195" cy="239574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47262E5" w14:textId="4711F136" w:rsidR="00C707AB" w:rsidRPr="00447BCE" w:rsidRDefault="000D509C" w:rsidP="0068663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تاریخ</w:t>
                                </w:r>
                                <w:r w:rsidR="00847A94"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  <w:tab/>
                                </w:r>
                              </w:p>
                              <w:p w14:paraId="6348ECF7" w14:textId="5365D9D3" w:rsidR="00C707AB" w:rsidRPr="00447BCE" w:rsidRDefault="00C57A97" w:rsidP="0068663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عنوان کارآموزی</w:t>
                                </w:r>
                                <w:r w:rsidR="00847A94"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  <w:tab/>
                                </w:r>
                                <w:r w:rsidR="00847A94"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  <w:tab/>
                                </w:r>
                                <w:r w:rsidR="00847A94"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  <w:tab/>
                                </w: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نام موسسه یا شرکت</w:t>
                                </w:r>
                              </w:p>
                              <w:p w14:paraId="0562464D" w14:textId="77777777" w:rsidR="00C57A97" w:rsidRPr="00447BCE" w:rsidRDefault="00C57A97" w:rsidP="00C57A9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FB7B0A5" w14:textId="72F675DB" w:rsidR="00C707AB" w:rsidRPr="00447BCE" w:rsidRDefault="00C57A97" w:rsidP="00C57A97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 xml:space="preserve">پیشنهاد ایران استخدام: </w:t>
                                </w:r>
                                <w:r w:rsidR="0001450E"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در این قسمت میتوانید به خلاصه ای از دوره های آموزشی خود و تجارب کارآموزی بپردازید.</w:t>
                                </w:r>
                              </w:p>
                              <w:p w14:paraId="4681E502" w14:textId="77777777" w:rsidR="0001450E" w:rsidRPr="00447BCE" w:rsidRDefault="0001450E" w:rsidP="0001450E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خلاصه ای از دوره های آموزشی خود و تجارب کارآموزی بپردازید.</w:t>
                                </w:r>
                              </w:p>
                              <w:p w14:paraId="003B620F" w14:textId="77777777" w:rsidR="0001450E" w:rsidRPr="00447BCE" w:rsidRDefault="0001450E" w:rsidP="0001450E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خلاصه ای از دوره های آموزشی خود و تجارب کارآموزی بپردازید.</w:t>
                                </w:r>
                              </w:p>
                              <w:p w14:paraId="6CE7BF35" w14:textId="13E841B0" w:rsidR="00C707AB" w:rsidRPr="00447BCE" w:rsidRDefault="0001450E" w:rsidP="0001450E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خلاصه ای از دوره های آموزشی خود و تجارب کارآموزی بپردازید.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67" name="internship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836" y="246600"/>
                              <a:ext cx="1466114" cy="4343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69B87"/>
                              </a:solidFill>
                            </a:ln>
                          </wps:spPr>
                          <wps:txbx>
                            <w:txbxContent>
                              <w:p w14:paraId="218D5C9F" w14:textId="1C1F2E62" w:rsidR="00C707AB" w:rsidRPr="00447BCE" w:rsidRDefault="000D509C" w:rsidP="000D509C">
                                <w:pPr>
                                  <w:bidi/>
                                  <w:adjustRightInd w:val="0"/>
                                  <w:snapToGrid w:val="0"/>
                                  <w:jc w:val="center"/>
                                  <w:rPr>
                                    <w:rFonts w:asciiTheme="minorBidi" w:hAnsiTheme="minorBidi" w:cs="B Nazanin"/>
                                    <w:b/>
                                    <w:color w:val="069B87"/>
                                    <w:sz w:val="36"/>
                                    <w:szCs w:val="36"/>
                                    <w:lang w:bidi="fa-IR"/>
                                  </w:rPr>
                                </w:pP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color w:val="069B87"/>
                                    <w:sz w:val="36"/>
                                    <w:szCs w:val="36"/>
                                    <w:rtl/>
                                    <w:lang w:bidi="fa-IR"/>
                                  </w:rPr>
                                  <w:t>دوره کارآموزی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8" name="main frame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60290" cy="821314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69B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94" name="education"/>
                        <wpg:cNvGrpSpPr/>
                        <wpg:grpSpPr>
                          <a:xfrm>
                            <a:off x="175567" y="180977"/>
                            <a:ext cx="4608195" cy="2400313"/>
                            <a:chOff x="2" y="93194"/>
                            <a:chExt cx="4608195" cy="2400313"/>
                          </a:xfrm>
                        </wpg:grpSpPr>
                        <wps:wsp>
                          <wps:cNvPr id="80" name="education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785" y="93194"/>
                              <a:ext cx="1158875" cy="428627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69B87"/>
                              </a:solidFill>
                            </a:ln>
                          </wps:spPr>
                          <wps:txbx>
                            <w:txbxContent>
                              <w:p w14:paraId="6DBA40C1" w14:textId="2F71C670" w:rsidR="00C707AB" w:rsidRPr="00447BCE" w:rsidRDefault="000D509C" w:rsidP="000D509C">
                                <w:pPr>
                                  <w:bidi/>
                                  <w:snapToGrid w:val="0"/>
                                  <w:jc w:val="center"/>
                                  <w:rPr>
                                    <w:rFonts w:asciiTheme="minorBidi" w:hAnsiTheme="minorBidi" w:cs="B Nazanin"/>
                                    <w:b/>
                                    <w:color w:val="069B87"/>
                                    <w:sz w:val="36"/>
                                    <w:szCs w:val="36"/>
                                    <w:lang w:bidi="fa-IR"/>
                                  </w:rPr>
                                </w:pP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color w:val="069B87"/>
                                    <w:sz w:val="36"/>
                                    <w:szCs w:val="36"/>
                                    <w:rtl/>
                                    <w:lang w:bidi="fa-IR"/>
                                  </w:rPr>
                                  <w:t>تحصیلات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education text"/>
                          <wps:cNvSpPr txBox="1">
                            <a:spLocks/>
                          </wps:cNvSpPr>
                          <wps:spPr>
                            <a:xfrm>
                              <a:off x="2" y="501627"/>
                              <a:ext cx="4608195" cy="1991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F4667DD" w14:textId="520F7C18" w:rsidR="00093A68" w:rsidRPr="00447BCE" w:rsidRDefault="000D509C" w:rsidP="0068663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60" w:lineRule="exact"/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عنوان مدرک | نام دانشگاه (تاریخ)</w:t>
                                </w:r>
                              </w:p>
                              <w:p w14:paraId="4771C3AB" w14:textId="5B3537CB" w:rsidR="00857860" w:rsidRPr="00447BCE" w:rsidRDefault="000D509C" w:rsidP="00857860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</w:rPr>
                                </w:pP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sz w:val="28"/>
                                    <w:rtl/>
                                  </w:rPr>
                                  <w:t xml:space="preserve">پیشنهاد </w:t>
                                </w:r>
                                <w:hyperlink r:id="rId9" w:history="1">
                                  <w:r w:rsidRPr="00447BCE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b/>
                                      <w:color w:val="auto"/>
                                      <w:sz w:val="28"/>
                                      <w:rtl/>
                                    </w:rPr>
                                    <w:t>ایران استخدام</w:t>
                                  </w:r>
                                </w:hyperlink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sz w:val="28"/>
                                    <w:rtl/>
                                  </w:rPr>
                                  <w:t xml:space="preserve">: </w:t>
                                </w: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  <w:rtl/>
                                  </w:rPr>
                                  <w:t>در این قسمت میتوانید به واحد های مهم درسی گذرانده مرتبط با شغل خود اشاره نمایید.</w:t>
                                </w:r>
                                <w:r w:rsidR="00857860" w:rsidRPr="00447BCE"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  <w:rtl/>
                                  </w:rPr>
                                  <w:br/>
                                </w:r>
                              </w:p>
                              <w:p w14:paraId="746FEAA5" w14:textId="77777777" w:rsidR="00847A94" w:rsidRPr="00447BCE" w:rsidRDefault="00847A94" w:rsidP="00847A94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60" w:lineRule="exact"/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عنوان مدرک | نام دانشگاه (تاریخ)</w:t>
                                </w:r>
                              </w:p>
                              <w:p w14:paraId="68F18048" w14:textId="3358DB4F" w:rsidR="00847A94" w:rsidRPr="00447BCE" w:rsidRDefault="00847A94" w:rsidP="00447BCE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60" w:lineRule="exact"/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</w:rPr>
                                </w:pP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sz w:val="28"/>
                                    <w:rtl/>
                                  </w:rPr>
                                  <w:t xml:space="preserve">پیشنهاد </w:t>
                                </w:r>
                                <w:hyperlink r:id="rId10" w:history="1">
                                  <w:r w:rsidRPr="00447BCE">
                                    <w:rPr>
                                      <w:rStyle w:val="Hyperlink"/>
                                      <w:rFonts w:asciiTheme="minorBidi" w:hAnsiTheme="minorBidi" w:cs="B Nazanin" w:hint="cs"/>
                                      <w:b/>
                                      <w:color w:val="auto"/>
                                      <w:sz w:val="28"/>
                                      <w:rtl/>
                                    </w:rPr>
                                    <w:t>ایران استخدام</w:t>
                                  </w:r>
                                </w:hyperlink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sz w:val="28"/>
                                    <w:rtl/>
                                  </w:rPr>
                                  <w:t>:</w:t>
                                </w: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  <w:rtl/>
                                  </w:rPr>
                                  <w:t xml:space="preserve"> در این قسمت میتوانید به واحد های مهم درسی گذرانده مرتبط با </w:t>
                                </w:r>
                                <w:r w:rsidRPr="00447BCE">
                                  <w:rPr>
                                    <w:rFonts w:asciiTheme="minorBidi" w:hAnsiTheme="minorBidi" w:cs="B Nazanin"/>
                                    <w:b/>
                                    <w:color w:val="262626" w:themeColor="text1" w:themeTint="D9"/>
                                    <w:sz w:val="28"/>
                                    <w:rtl/>
                                  </w:rPr>
                                  <w:t>شغل خود اشاره نمایید</w:t>
                                </w:r>
                                <w:r w:rsidR="00447BCE">
                                  <w:rPr>
                                    <w:rFonts w:asciiTheme="minorBidi" w:hAnsiTheme="minorBidi" w:cs="B Nazanin" w:hint="cs"/>
                                    <w:b/>
                                    <w:color w:val="262626" w:themeColor="text1" w:themeTint="D9"/>
                                    <w:sz w:val="28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g:grpSp>
                        <wpg:cNvPr id="90" name="activity"/>
                        <wpg:cNvGrpSpPr/>
                        <wpg:grpSpPr>
                          <a:xfrm>
                            <a:off x="175565" y="5675679"/>
                            <a:ext cx="4608195" cy="2115174"/>
                            <a:chOff x="0" y="-571502"/>
                            <a:chExt cx="4608195" cy="2115174"/>
                          </a:xfrm>
                        </wpg:grpSpPr>
                        <wps:wsp>
                          <wps:cNvPr id="66" name="activity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50" y="-571502"/>
                              <a:ext cx="1314450" cy="439409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69B87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E3F8676" w14:textId="51C78767" w:rsidR="00C707AB" w:rsidRPr="00447BCE" w:rsidRDefault="00857860" w:rsidP="0001450E">
                                <w:pPr>
                                  <w:bidi/>
                                  <w:snapToGrid w:val="0"/>
                                  <w:jc w:val="center"/>
                                  <w:rPr>
                                    <w:rFonts w:asciiTheme="minorBidi" w:eastAsia="Microsoft YaHei" w:hAnsiTheme="minorBidi" w:cs="B Nazanin"/>
                                    <w:b/>
                                    <w:color w:val="069B87"/>
                                    <w:sz w:val="34"/>
                                    <w:szCs w:val="34"/>
                                    <w:lang w:bidi="fa-IR"/>
                                  </w:rPr>
                                </w:pPr>
                                <w:r w:rsidRPr="00447BCE">
                                  <w:rPr>
                                    <w:rFonts w:asciiTheme="minorBidi" w:hAnsiTheme="minorBidi" w:cs="B Nazanin" w:hint="cs"/>
                                    <w:b/>
                                    <w:color w:val="069B87"/>
                                    <w:sz w:val="34"/>
                                    <w:szCs w:val="34"/>
                                    <w:rtl/>
                                    <w:lang w:bidi="fa-IR"/>
                                  </w:rPr>
                                  <w:t>سابقه کاری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activity 2"/>
                          <wps:cNvSpPr txBox="1">
                            <a:spLocks/>
                          </wps:cNvSpPr>
                          <wps:spPr>
                            <a:xfrm>
                              <a:off x="0" y="-71768"/>
                              <a:ext cx="4608195" cy="16154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9D261AE" w14:textId="171F534D" w:rsidR="00093A68" w:rsidRPr="00447BCE" w:rsidRDefault="0001450E" w:rsidP="0068663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b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b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تاریخ</w:t>
                                </w:r>
                              </w:p>
                              <w:p w14:paraId="16FA457A" w14:textId="0D2D9BE1" w:rsidR="00093A68" w:rsidRPr="00447BCE" w:rsidRDefault="00857860" w:rsidP="00686637">
                                <w:pPr>
                                  <w:pStyle w:val="NormalWeb"/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b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 w:hint="cs"/>
                                    <w:b/>
                                    <w:bCs/>
                                    <w:color w:val="069B87"/>
                                    <w:kern w:val="24"/>
                                    <w:sz w:val="26"/>
                                    <w:szCs w:val="26"/>
                                    <w:rtl/>
                                  </w:rPr>
                                  <w:t>سمت شغلی | نام شرکت یا موسسه</w:t>
                                </w:r>
                              </w:p>
                              <w:p w14:paraId="1A481724" w14:textId="4F60243D" w:rsidR="00093A68" w:rsidRPr="00447BCE" w:rsidRDefault="00857860" w:rsidP="00686637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وظایف و فعالیت های محوله اشاره نمایید.</w:t>
                                </w:r>
                              </w:p>
                              <w:p w14:paraId="5AAC6DEF" w14:textId="547746D7" w:rsidR="00093A68" w:rsidRPr="00447BCE" w:rsidRDefault="00857860" w:rsidP="00857860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وظایف و فعالیت های محوله اشاره نمایید.</w:t>
                                </w:r>
                              </w:p>
                              <w:p w14:paraId="7EE57F0B" w14:textId="7805FC72" w:rsidR="00857860" w:rsidRPr="00447BCE" w:rsidRDefault="00857860" w:rsidP="00447BCE">
                                <w:pPr>
                                  <w:pStyle w:val="NormalWeb"/>
                                  <w:numPr>
                                    <w:ilvl w:val="0"/>
                                    <w:numId w:val="2"/>
                                  </w:numPr>
                                  <w:bidi/>
                                  <w:adjustRightInd w:val="0"/>
                                  <w:snapToGrid w:val="0"/>
                                  <w:spacing w:before="0" w:beforeAutospacing="0" w:after="0" w:afterAutospacing="0" w:line="300" w:lineRule="exact"/>
                                  <w:jc w:val="both"/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</w:rPr>
                                </w:pPr>
                                <w:r w:rsidRPr="00447BCE">
                                  <w:rPr>
                                    <w:rFonts w:asciiTheme="minorBidi" w:eastAsia="Microsoft YaHei" w:hAnsiTheme="minorBidi" w:cs="B Nazanin"/>
                                    <w:color w:val="000000"/>
                                    <w:kern w:val="24"/>
                                    <w:rtl/>
                                  </w:rPr>
                                  <w:t>پیشنهاد ایران استخدام: در این قسمت میتوانید به وظایف و فعالیت های محوله اشاره نمایید.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64C477F" id="main text" o:spid="_x0000_s1032" style="position:absolute;left:0;text-align:left;margin-left:-19.5pt;margin-top:19.1pt;width:382.7pt;height:646.7pt;flip:x;z-index:251658752;mso-width-relative:margin" coordsize="48602,82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">
                <v:group id="internship" o:spid="_x0000_s1033" style="position:absolute;left:1722;top:26898;width:46082;height:28728" coordorigin="-32,2466" coordsize="46081,28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internship text" o:spid="_x0000_s1034" type="#_x0000_t202" style="position:absolute;left:-32;top:7235;width:46081;height:23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  <v:textbox>
                      <w:txbxContent>
                        <w:p w14:paraId="747262E5" w14:textId="4711F136" w:rsidR="00C707AB" w:rsidRPr="00447BCE" w:rsidRDefault="000D509C" w:rsidP="0068663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تاریخ</w:t>
                          </w:r>
                          <w:r w:rsidR="00847A94"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  <w:tab/>
                          </w:r>
                        </w:p>
                        <w:p w14:paraId="6348ECF7" w14:textId="5365D9D3" w:rsidR="00C707AB" w:rsidRPr="00447BCE" w:rsidRDefault="00C57A97" w:rsidP="0068663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عنوان کارآموزی</w:t>
                          </w:r>
                          <w:r w:rsidR="00847A94"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  <w:tab/>
                          </w:r>
                          <w:r w:rsidR="00847A94"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  <w:tab/>
                          </w:r>
                          <w:r w:rsidR="00847A94"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  <w:tab/>
                          </w:r>
                          <w:r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نام موسسه یا شرکت</w:t>
                          </w:r>
                        </w:p>
                        <w:p w14:paraId="0562464D" w14:textId="77777777" w:rsidR="00C57A97" w:rsidRPr="00447BCE" w:rsidRDefault="00C57A97" w:rsidP="00C57A9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</w:pPr>
                        </w:p>
                        <w:p w14:paraId="7FB7B0A5" w14:textId="72F675DB" w:rsidR="00C707AB" w:rsidRPr="00447BCE" w:rsidRDefault="00C57A97" w:rsidP="00C57A97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 xml:space="preserve">پیشنهاد ایران استخدام: </w:t>
                          </w:r>
                          <w:r w:rsidR="0001450E"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در این قسمت میتوانید به خلاصه ای از دوره های آموزشی خود و تجارب کارآموزی بپردازید.</w:t>
                          </w:r>
                        </w:p>
                        <w:p w14:paraId="4681E502" w14:textId="77777777" w:rsidR="0001450E" w:rsidRPr="00447BCE" w:rsidRDefault="0001450E" w:rsidP="0001450E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خلاصه ای از دوره های آموزشی خود و تجارب کارآموزی بپردازید.</w:t>
                          </w:r>
                        </w:p>
                        <w:p w14:paraId="003B620F" w14:textId="77777777" w:rsidR="0001450E" w:rsidRPr="00447BCE" w:rsidRDefault="0001450E" w:rsidP="0001450E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خلاصه ای از دوره های آموزشی خود و تجارب کارآموزی بپردازید.</w:t>
                          </w:r>
                        </w:p>
                        <w:p w14:paraId="6CE7BF35" w14:textId="13E841B0" w:rsidR="00C707AB" w:rsidRPr="00447BCE" w:rsidRDefault="0001450E" w:rsidP="0001450E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خلاصه ای از دوره های آموزشی خود و تجارب کارآموزی بپردازید.</w:t>
                          </w:r>
                        </w:p>
                      </w:txbxContent>
                    </v:textbox>
                  </v:shape>
                  <v:shape id="internship" o:spid="_x0000_s1035" type="#_x0000_t202" style="position:absolute;left:658;top:2466;width:1466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" filled="f" strokecolor="#069b87" strokeweight="1.5pt">
                    <v:textbox>
                      <w:txbxContent>
                        <w:p w14:paraId="218D5C9F" w14:textId="1C1F2E62" w:rsidR="00C707AB" w:rsidRPr="00447BCE" w:rsidRDefault="000D509C" w:rsidP="000D509C">
                          <w:pPr>
                            <w:bidi/>
                            <w:adjustRightInd w:val="0"/>
                            <w:snapToGrid w:val="0"/>
                            <w:jc w:val="center"/>
                            <w:rPr>
                              <w:rFonts w:asciiTheme="minorBidi" w:hAnsiTheme="minorBidi" w:cs="B Nazanin"/>
                              <w:b/>
                              <w:color w:val="069B87"/>
                              <w:sz w:val="36"/>
                              <w:szCs w:val="36"/>
                              <w:lang w:bidi="fa-IR"/>
                            </w:rPr>
                          </w:pPr>
                          <w:r w:rsidRPr="00447BCE">
                            <w:rPr>
                              <w:rFonts w:asciiTheme="minorBidi" w:hAnsiTheme="minorBidi" w:cs="B Nazanin"/>
                              <w:b/>
                              <w:color w:val="069B87"/>
                              <w:sz w:val="36"/>
                              <w:szCs w:val="36"/>
                              <w:rtl/>
                              <w:lang w:bidi="fa-IR"/>
                            </w:rPr>
                            <w:t>دوره کارآموزی</w:t>
                          </w:r>
                        </w:p>
                      </w:txbxContent>
                    </v:textbox>
                  </v:shape>
                </v:group>
                <v:rect id="main frame" o:spid="_x0000_s1036" style="position:absolute;width:48602;height:821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" filled="f" strokecolor="#069b87" strokeweight="1.5pt">
                  <v:stroke joinstyle="round"/>
                </v:rect>
                <v:group id="education" o:spid="_x0000_s1037" style="position:absolute;left:1755;top:1809;width:46082;height:24003" coordorigin=",931" coordsize="46081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education" o:spid="_x0000_s1038" type="#_x0000_t202" style="position:absolute;left:877;top:931;width:11589;height:4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" filled="f" strokecolor="#069b87" strokeweight="1.5pt">
                    <v:textbox>
                      <w:txbxContent>
                        <w:p w14:paraId="6DBA40C1" w14:textId="2F71C670" w:rsidR="00C707AB" w:rsidRPr="00447BCE" w:rsidRDefault="000D509C" w:rsidP="000D509C">
                          <w:pPr>
                            <w:bidi/>
                            <w:snapToGrid w:val="0"/>
                            <w:jc w:val="center"/>
                            <w:rPr>
                              <w:rFonts w:asciiTheme="minorBidi" w:hAnsiTheme="minorBidi" w:cs="B Nazanin"/>
                              <w:b/>
                              <w:color w:val="069B87"/>
                              <w:sz w:val="36"/>
                              <w:szCs w:val="36"/>
                              <w:lang w:bidi="fa-IR"/>
                            </w:rPr>
                          </w:pPr>
                          <w:r w:rsidRPr="00447BCE">
                            <w:rPr>
                              <w:rFonts w:asciiTheme="minorBidi" w:hAnsiTheme="minorBidi" w:cs="B Nazanin"/>
                              <w:b/>
                              <w:color w:val="069B87"/>
                              <w:sz w:val="36"/>
                              <w:szCs w:val="36"/>
                              <w:rtl/>
                              <w:lang w:bidi="fa-IR"/>
                            </w:rPr>
                            <w:t>تحصیلات</w:t>
                          </w:r>
                        </w:p>
                      </w:txbxContent>
                    </v:textbox>
                  </v:shape>
                  <v:shape id="education text" o:spid="_x0000_s1039" type="#_x0000_t202" style="position:absolute;top:5016;width:46081;height:19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  <v:textbox>
                      <w:txbxContent>
                        <w:p w14:paraId="1F4667DD" w14:textId="520F7C18" w:rsidR="00093A68" w:rsidRPr="00447BCE" w:rsidRDefault="000D509C" w:rsidP="0068663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60" w:lineRule="exact"/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عنوان مدرک | نام دانشگاه (تاریخ)</w:t>
                          </w:r>
                        </w:p>
                        <w:p w14:paraId="4771C3AB" w14:textId="5B3537CB" w:rsidR="00857860" w:rsidRPr="00447BCE" w:rsidRDefault="000D509C" w:rsidP="00857860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</w:rPr>
                          </w:pPr>
                          <w:r w:rsidRPr="00447BCE">
                            <w:rPr>
                              <w:rFonts w:asciiTheme="minorBidi" w:hAnsiTheme="minorBidi" w:cs="B Nazanin"/>
                              <w:b/>
                              <w:sz w:val="28"/>
                              <w:rtl/>
                            </w:rPr>
                            <w:t xml:space="preserve">پیشنهاد </w:t>
                          </w:r>
                          <w:hyperlink r:id="rId11" w:history="1">
                            <w:r w:rsidRPr="00447BCE">
                              <w:rPr>
                                <w:rStyle w:val="Hyperlink"/>
                                <w:rFonts w:asciiTheme="minorBidi" w:hAnsiTheme="minorBidi" w:cs="B Nazanin" w:hint="cs"/>
                                <w:b/>
                                <w:color w:val="auto"/>
                                <w:sz w:val="28"/>
                                <w:rtl/>
                              </w:rPr>
                              <w:t>ایران استخدام</w:t>
                            </w:r>
                          </w:hyperlink>
                          <w:r w:rsidRPr="00447BCE">
                            <w:rPr>
                              <w:rFonts w:asciiTheme="minorBidi" w:hAnsiTheme="minorBidi" w:cs="B Nazanin"/>
                              <w:b/>
                              <w:sz w:val="28"/>
                              <w:rtl/>
                            </w:rPr>
                            <w:t xml:space="preserve">: </w:t>
                          </w:r>
                          <w:r w:rsidRPr="00447BCE"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  <w:rtl/>
                            </w:rPr>
                            <w:t>در این قسمت میتوانید به واحد های مهم درسی گذرانده مرتبط با شغل خود اشاره نمایید.</w:t>
                          </w:r>
                          <w:r w:rsidR="00857860" w:rsidRPr="00447BCE"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  <w:rtl/>
                            </w:rPr>
                            <w:br/>
                          </w:r>
                        </w:p>
                        <w:p w14:paraId="746FEAA5" w14:textId="77777777" w:rsidR="00847A94" w:rsidRPr="00447BCE" w:rsidRDefault="00847A94" w:rsidP="00847A94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60" w:lineRule="exact"/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عنوان مدرک | نام دانشگاه (تاریخ)</w:t>
                          </w:r>
                        </w:p>
                        <w:p w14:paraId="68F18048" w14:textId="3358DB4F" w:rsidR="00847A94" w:rsidRPr="00447BCE" w:rsidRDefault="00847A94" w:rsidP="00447BCE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60" w:lineRule="exact"/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</w:rPr>
                          </w:pPr>
                          <w:r w:rsidRPr="00447BCE">
                            <w:rPr>
                              <w:rFonts w:asciiTheme="minorBidi" w:hAnsiTheme="minorBidi" w:cs="B Nazanin"/>
                              <w:b/>
                              <w:sz w:val="28"/>
                              <w:rtl/>
                            </w:rPr>
                            <w:t xml:space="preserve">پیشنهاد </w:t>
                          </w:r>
                          <w:hyperlink r:id="rId12" w:history="1">
                            <w:r w:rsidRPr="00447BCE">
                              <w:rPr>
                                <w:rStyle w:val="Hyperlink"/>
                                <w:rFonts w:asciiTheme="minorBidi" w:hAnsiTheme="minorBidi" w:cs="B Nazanin" w:hint="cs"/>
                                <w:b/>
                                <w:color w:val="auto"/>
                                <w:sz w:val="28"/>
                                <w:rtl/>
                              </w:rPr>
                              <w:t>ایران استخدام</w:t>
                            </w:r>
                          </w:hyperlink>
                          <w:r w:rsidRPr="00447BCE">
                            <w:rPr>
                              <w:rFonts w:asciiTheme="minorBidi" w:hAnsiTheme="minorBidi" w:cs="B Nazanin"/>
                              <w:b/>
                              <w:sz w:val="28"/>
                              <w:rtl/>
                            </w:rPr>
                            <w:t>:</w:t>
                          </w:r>
                          <w:r w:rsidRPr="00447BCE"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  <w:rtl/>
                            </w:rPr>
                            <w:t xml:space="preserve"> در این قسمت میتوانید به واحد های مهم درسی گذرانده مرتبط با </w:t>
                          </w:r>
                          <w:r w:rsidRPr="00447BCE">
                            <w:rPr>
                              <w:rFonts w:asciiTheme="minorBidi" w:hAnsiTheme="minorBidi" w:cs="B Nazanin"/>
                              <w:b/>
                              <w:color w:val="262626" w:themeColor="text1" w:themeTint="D9"/>
                              <w:sz w:val="28"/>
                              <w:rtl/>
                            </w:rPr>
                            <w:t>شغل خود اشاره نمایید</w:t>
                          </w:r>
                          <w:r w:rsidR="00447BCE">
                            <w:rPr>
                              <w:rFonts w:asciiTheme="minorBidi" w:hAnsiTheme="minorBidi" w:cs="B Nazanin" w:hint="cs"/>
                              <w:b/>
                              <w:color w:val="262626" w:themeColor="text1" w:themeTint="D9"/>
                              <w:sz w:val="28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activity" o:spid="_x0000_s1040" style="position:absolute;left:1755;top:56756;width:46082;height:21152" coordorigin=",-5715" coordsize="46081,21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activity" o:spid="_x0000_s1041" type="#_x0000_t202" style="position:absolute;left:460;top:-5715;width:13145;height:4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" filled="f" strokecolor="#069b87" strokeweight="1.5pt">
                    <v:textbox>
                      <w:txbxContent>
                        <w:p w14:paraId="3E3F8676" w14:textId="51C78767" w:rsidR="00C707AB" w:rsidRPr="00447BCE" w:rsidRDefault="00857860" w:rsidP="0001450E">
                          <w:pPr>
                            <w:bidi/>
                            <w:snapToGrid w:val="0"/>
                            <w:jc w:val="center"/>
                            <w:rPr>
                              <w:rFonts w:asciiTheme="minorBidi" w:eastAsia="Microsoft YaHei" w:hAnsiTheme="minorBidi" w:cs="B Nazanin"/>
                              <w:b/>
                              <w:color w:val="069B87"/>
                              <w:sz w:val="34"/>
                              <w:szCs w:val="34"/>
                              <w:lang w:bidi="fa-IR"/>
                            </w:rPr>
                          </w:pPr>
                          <w:r w:rsidRPr="00447BCE">
                            <w:rPr>
                              <w:rFonts w:asciiTheme="minorBidi" w:hAnsiTheme="minorBidi" w:cs="B Nazanin" w:hint="cs"/>
                              <w:b/>
                              <w:color w:val="069B87"/>
                              <w:sz w:val="34"/>
                              <w:szCs w:val="34"/>
                              <w:rtl/>
                              <w:lang w:bidi="fa-IR"/>
                            </w:rPr>
                            <w:t>سابقه کاری</w:t>
                          </w:r>
                        </w:p>
                      </w:txbxContent>
                    </v:textbox>
                  </v:shape>
                  <v:shape id="activity 2" o:spid="_x0000_s1042" type="#_x0000_t202" style="position:absolute;top:-717;width:46081;height:1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" filled="f" stroked="f" strokeweight=".5pt">
                    <v:textbox>
                      <w:txbxContent>
                        <w:p w14:paraId="79D261AE" w14:textId="171F534D" w:rsidR="00093A68" w:rsidRPr="00447BCE" w:rsidRDefault="0001450E" w:rsidP="0068663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b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b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تاریخ</w:t>
                          </w:r>
                        </w:p>
                        <w:p w14:paraId="16FA457A" w14:textId="0D2D9BE1" w:rsidR="00093A68" w:rsidRPr="00447BCE" w:rsidRDefault="00857860" w:rsidP="00686637">
                          <w:pPr>
                            <w:pStyle w:val="NormalWeb"/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b/>
                              <w:bCs/>
                              <w:color w:val="069B87"/>
                              <w:kern w:val="24"/>
                              <w:sz w:val="26"/>
                              <w:szCs w:val="26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 w:hint="cs"/>
                              <w:b/>
                              <w:bCs/>
                              <w:color w:val="069B87"/>
                              <w:kern w:val="24"/>
                              <w:sz w:val="26"/>
                              <w:szCs w:val="26"/>
                              <w:rtl/>
                            </w:rPr>
                            <w:t>سمت شغلی | نام شرکت یا موسسه</w:t>
                          </w:r>
                        </w:p>
                        <w:p w14:paraId="1A481724" w14:textId="4F60243D" w:rsidR="00093A68" w:rsidRPr="00447BCE" w:rsidRDefault="00857860" w:rsidP="00686637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وظایف و فعالیت های محوله اشاره نمایید.</w:t>
                          </w:r>
                        </w:p>
                        <w:p w14:paraId="5AAC6DEF" w14:textId="547746D7" w:rsidR="00093A68" w:rsidRPr="00447BCE" w:rsidRDefault="00857860" w:rsidP="00857860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وظایف و فعالیت های محوله اشاره نمایید.</w:t>
                          </w:r>
                        </w:p>
                        <w:p w14:paraId="7EE57F0B" w14:textId="7805FC72" w:rsidR="00857860" w:rsidRPr="00447BCE" w:rsidRDefault="00857860" w:rsidP="00447BCE">
                          <w:pPr>
                            <w:pStyle w:val="NormalWeb"/>
                            <w:numPr>
                              <w:ilvl w:val="0"/>
                              <w:numId w:val="2"/>
                            </w:numPr>
                            <w:bidi/>
                            <w:adjustRightInd w:val="0"/>
                            <w:snapToGrid w:val="0"/>
                            <w:spacing w:before="0" w:beforeAutospacing="0" w:after="0" w:afterAutospacing="0" w:line="300" w:lineRule="exact"/>
                            <w:jc w:val="both"/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</w:rPr>
                          </w:pPr>
                          <w:r w:rsidRPr="00447BCE">
                            <w:rPr>
                              <w:rFonts w:asciiTheme="minorBidi" w:eastAsia="Microsoft YaHei" w:hAnsiTheme="minorBidi" w:cs="B Nazanin"/>
                              <w:color w:val="000000"/>
                              <w:kern w:val="24"/>
                              <w:rtl/>
                            </w:rPr>
                            <w:t>پیشنهاد ایران استخدام: در این قسمت میتوانید به وظایف و فعالیت های محوله اشاره نمایید.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E715C" w:rsidRPr="00756BA6">
        <w:rPr>
          <w:rFonts w:cs="B Nazanin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AC54F8C" wp14:editId="3B25AFC0">
                <wp:simplePos x="0" y="0"/>
                <wp:positionH relativeFrom="column">
                  <wp:posOffset>4724400</wp:posOffset>
                </wp:positionH>
                <wp:positionV relativeFrom="paragraph">
                  <wp:posOffset>213995</wp:posOffset>
                </wp:positionV>
                <wp:extent cx="2160270" cy="8244205"/>
                <wp:effectExtent l="0" t="0" r="0" b="4445"/>
                <wp:wrapNone/>
                <wp:docPr id="69" name="left sid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2160270" cy="8244205"/>
                          <a:chOff x="8164" y="3888"/>
                          <a:chExt cx="3402" cy="12983"/>
                        </a:xfrm>
                      </wpg:grpSpPr>
                      <wps:wsp>
                        <wps:cNvPr id="70" name="left frame"/>
                        <wps:cNvSpPr>
                          <a:spLocks noChangeArrowheads="1"/>
                        </wps:cNvSpPr>
                        <wps:spPr bwMode="auto">
                          <a:xfrm>
                            <a:off x="8164" y="3888"/>
                            <a:ext cx="3402" cy="12983"/>
                          </a:xfrm>
                          <a:prstGeom prst="rect">
                            <a:avLst/>
                          </a:prstGeom>
                          <a:solidFill>
                            <a:srgbClr val="069B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2" name="me text"/>
                        <wps:cNvSpPr txBox="1">
                          <a:spLocks noChangeArrowheads="1"/>
                        </wps:cNvSpPr>
                        <wps:spPr bwMode="auto">
                          <a:xfrm>
                            <a:off x="8369" y="4830"/>
                            <a:ext cx="2941" cy="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20177E" w14:textId="5292077E" w:rsidR="00C707AB" w:rsidRPr="00756BA6" w:rsidRDefault="00013B93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سن:</w:t>
                              </w:r>
                            </w:p>
                            <w:p w14:paraId="14B4E396" w14:textId="4A4CD44C" w:rsidR="00C707AB" w:rsidRPr="00756BA6" w:rsidRDefault="00013B93" w:rsidP="00013B93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تاریخ تولد: 00/00/1300</w:t>
                              </w:r>
                            </w:p>
                            <w:p w14:paraId="7A8BAF14" w14:textId="6FFF37A2" w:rsidR="00C707AB" w:rsidRPr="00756BA6" w:rsidRDefault="00013B93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آدرس: </w:t>
                              </w: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>تهران، خ</w:t>
                              </w: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یابان</w:t>
                              </w: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شر</w:t>
                              </w: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یعتی،</w:t>
                              </w: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خ</w:t>
                              </w: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یابان</w:t>
                              </w: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م</w:t>
                              </w: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>یرداماد</w:t>
                              </w:r>
                            </w:p>
                            <w:p w14:paraId="775BFBE6" w14:textId="77777777" w:rsidR="00521C9A" w:rsidRPr="00756BA6" w:rsidRDefault="00013B93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شماره تماس: </w:t>
                              </w:r>
                            </w:p>
                            <w:p w14:paraId="5BC89E4E" w14:textId="3A194AEB" w:rsidR="00C707AB" w:rsidRPr="00756BA6" w:rsidRDefault="00013B93" w:rsidP="00521C9A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  <w:rtl/>
                                  <w:lang w:bidi="fa-IR"/>
                                </w:rPr>
                                <w:t>۰۲۱-۹۱۳۰۰۰۱۳</w:t>
                              </w:r>
                            </w:p>
                            <w:p w14:paraId="29725FB1" w14:textId="733769BA" w:rsidR="00C707AB" w:rsidRPr="00756BA6" w:rsidRDefault="00013B93" w:rsidP="00756BA6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756BA6">
                                <w:rPr>
                                  <w:rFonts w:ascii="Calibri" w:eastAsia="Microsoft YaHei" w:hAnsi="Microsoft YaHei" w:cs="B Nazanin" w:hint="cs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ایمیل: </w:t>
                              </w:r>
                              <w:r w:rsidRPr="00756BA6">
                                <w:rPr>
                                  <w:rFonts w:ascii="Calibri" w:eastAsia="Microsoft YaHei" w:hAnsi="Microsoft YaHei" w:cs="B Nazanin"/>
                                  <w:color w:val="FFFFFF" w:themeColor="background1"/>
                                  <w:kern w:val="24"/>
                                </w:rPr>
                                <w:t>info@iranestekhdam.ir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office skills"/>
                        <wps:cNvSpPr txBox="1">
                          <a:spLocks noChangeArrowheads="1"/>
                        </wps:cNvSpPr>
                        <wps:spPr bwMode="auto">
                          <a:xfrm>
                            <a:off x="8391" y="12153"/>
                            <a:ext cx="2509" cy="2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4805FE" w14:textId="66977822" w:rsidR="002E715C" w:rsidRPr="00447BCE" w:rsidRDefault="00C57A97" w:rsidP="002E715C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360" w:afterAutospacing="0" w:line="300" w:lineRule="exact"/>
                                <w:textAlignment w:val="baseline"/>
                                <w:rPr>
                                  <w:rFonts w:asciiTheme="minorBidi" w:hAnsiTheme="minorBidi" w:cs="B Nazanin"/>
                                  <w:color w:val="FFFFFF" w:themeColor="background1"/>
                                </w:rPr>
                              </w:pPr>
                              <w:r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rtl/>
                                </w:rPr>
                                <w:t>مهارت های کامپیوتری:</w:t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</w:rPr>
                                <w:br/>
                                <w:t>Word</w:t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noProof/>
                                  <w:color w:val="FFFFFF" w:themeColor="background1"/>
                                  <w:kern w:val="24"/>
                                </w:rPr>
                                <w:drawing>
                                  <wp:inline distT="0" distB="0" distL="0" distR="0" wp14:anchorId="0D5CDC09" wp14:editId="7A5BD6AB">
                                    <wp:extent cx="1352550" cy="66675"/>
                                    <wp:effectExtent l="0" t="0" r="0" b="9525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52550" cy="666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kern w:val="24"/>
                                </w:rPr>
                                <w:t>Excel</w:t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noProof/>
                                  <w:color w:val="FFFFFF" w:themeColor="background1"/>
                                </w:rPr>
                                <w:drawing>
                                  <wp:inline distT="0" distB="0" distL="0" distR="0" wp14:anchorId="3BD63D25" wp14:editId="1AA0A396">
                                    <wp:extent cx="885825" cy="66675"/>
                                    <wp:effectExtent l="0" t="0" r="9525" b="9525"/>
                                    <wp:docPr id="3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85825" cy="666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kern w:val="24"/>
                                </w:rPr>
                                <w:t>PowerPoint</w:t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color w:val="FFFFFF" w:themeColor="background1"/>
                                  <w:kern w:val="24"/>
                                </w:rPr>
                                <w:br/>
                              </w:r>
                              <w:r w:rsidR="002E715C" w:rsidRPr="00447BCE">
                                <w:rPr>
                                  <w:rFonts w:asciiTheme="minorBidi" w:hAnsiTheme="minorBidi" w:cs="B Nazanin"/>
                                  <w:noProof/>
                                  <w:color w:val="FFFFFF" w:themeColor="background1"/>
                                </w:rPr>
                                <w:drawing>
                                  <wp:inline distT="0" distB="0" distL="0" distR="0" wp14:anchorId="75CD99DC" wp14:editId="4AEFA4F0">
                                    <wp:extent cx="1181100" cy="57150"/>
                                    <wp:effectExtent l="0" t="0" r="0" b="0"/>
                                    <wp:docPr id="4" name="Picture 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81100" cy="571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4B6984C" w14:textId="4D2CAF25" w:rsidR="00C707AB" w:rsidRPr="002E715C" w:rsidRDefault="00C707AB" w:rsidP="002E715C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360" w:afterAutospacing="0" w:line="300" w:lineRule="exact"/>
                                <w:textAlignment w:val="baseline"/>
                                <w:rPr>
                                  <w:rFonts w:asciiTheme="minorBidi" w:hAnsiTheme="minorBidi" w:cstheme="minorBidi"/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bout"/>
                        <wps:cNvSpPr txBox="1">
                          <a:spLocks noChangeArrowheads="1"/>
                        </wps:cNvSpPr>
                        <wps:spPr bwMode="auto">
                          <a:xfrm>
                            <a:off x="8502" y="4194"/>
                            <a:ext cx="1895" cy="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67F646" w14:textId="29E6B2F9" w:rsidR="00C707AB" w:rsidRPr="00756BA6" w:rsidRDefault="00013B93" w:rsidP="00013B93">
                              <w:pPr>
                                <w:bidi/>
                                <w:snapToGrid w:val="0"/>
                                <w:jc w:val="center"/>
                                <w:rPr>
                                  <w:rFonts w:asciiTheme="minorBidi" w:hAnsiTheme="minorBidi" w:cs="B Nazanin"/>
                                  <w:b/>
                                  <w:color w:val="FFFFFF" w:themeColor="background1"/>
                                  <w:sz w:val="32"/>
                                  <w:szCs w:val="32"/>
                                  <w:lang w:bidi="fa-IR"/>
                                </w:rPr>
                              </w:pPr>
                              <w:r w:rsidRPr="00756BA6">
                                <w:rPr>
                                  <w:rFonts w:asciiTheme="minorBidi" w:hAnsiTheme="minorBidi" w:cs="B Nazanin"/>
                                  <w:b/>
                                  <w:color w:val="FFFFFF" w:themeColor="background1"/>
                                  <w:sz w:val="32"/>
                                  <w:szCs w:val="32"/>
                                  <w:rtl/>
                                  <w:lang w:bidi="fa-IR"/>
                                </w:rPr>
                                <w:t>درباره من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skills"/>
                        <wps:cNvSpPr txBox="1">
                          <a:spLocks noChangeArrowheads="1"/>
                        </wps:cNvSpPr>
                        <wps:spPr bwMode="auto">
                          <a:xfrm>
                            <a:off x="8502" y="8169"/>
                            <a:ext cx="1136" cy="6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CF0A28C" w14:textId="465DA3B0" w:rsidR="00C707AB" w:rsidRPr="00756BA6" w:rsidRDefault="00013B93" w:rsidP="00521C9A">
                              <w:pPr>
                                <w:bidi/>
                                <w:snapToGrid w:val="0"/>
                                <w:jc w:val="center"/>
                                <w:rPr>
                                  <w:rFonts w:asciiTheme="minorBidi" w:hAnsiTheme="minorBidi" w:cs="B Nazanin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756BA6">
                                <w:rPr>
                                  <w:rFonts w:asciiTheme="minorBidi" w:hAnsiTheme="minorBidi" w:cs="B Nazanin"/>
                                  <w:b/>
                                  <w:color w:val="FFFFFF" w:themeColor="background1"/>
                                  <w:sz w:val="32"/>
                                  <w:szCs w:val="32"/>
                                  <w:rtl/>
                                </w:rPr>
                                <w:t>توانایی ها ها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kills text"/>
                        <wps:cNvSpPr txBox="1">
                          <a:spLocks noChangeArrowheads="1"/>
                        </wps:cNvSpPr>
                        <wps:spPr bwMode="auto">
                          <a:xfrm>
                            <a:off x="8391" y="9045"/>
                            <a:ext cx="3175" cy="3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0CCBAB" w14:textId="0EAF5807" w:rsidR="00E07644" w:rsidRPr="00447BCE" w:rsidRDefault="00521C9A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</w:rPr>
                              </w:pP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>مهارت های تخصصی:</w:t>
                              </w:r>
                            </w:p>
                            <w:p w14:paraId="2472EB59" w14:textId="233AE569" w:rsidR="00E07644" w:rsidRPr="00447BCE" w:rsidRDefault="00521C9A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1 </w:t>
                              </w:r>
                              <w:r w:rsidRPr="00447BCE">
                                <w:rPr>
                                  <w:rFonts w:ascii="Arial" w:eastAsia="Microsoft YaHei" w:hAnsi="Arial" w:cs="Arial" w:hint="cs"/>
                                  <w:color w:val="FFFFFF" w:themeColor="background1"/>
                                  <w:kern w:val="24"/>
                                  <w:rtl/>
                                </w:rPr>
                                <w:t>–</w:t>
                              </w: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</w:t>
                              </w:r>
                            </w:p>
                            <w:p w14:paraId="32BE575A" w14:textId="0E18E340" w:rsidR="00521C9A" w:rsidRPr="00447BCE" w:rsidRDefault="00521C9A" w:rsidP="00521C9A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2 </w:t>
                              </w:r>
                              <w:r w:rsidRPr="00447BCE">
                                <w:rPr>
                                  <w:rFonts w:ascii="Arial" w:eastAsia="Microsoft YaHei" w:hAnsi="Arial" w:cs="Arial" w:hint="cs"/>
                                  <w:color w:val="FFFFFF" w:themeColor="background1"/>
                                  <w:kern w:val="24"/>
                                  <w:rtl/>
                                </w:rPr>
                                <w:t>–</w:t>
                              </w: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</w:t>
                              </w:r>
                            </w:p>
                            <w:p w14:paraId="6DFD0EF9" w14:textId="26C03BF4" w:rsidR="00521C9A" w:rsidRPr="00447BCE" w:rsidRDefault="00521C9A" w:rsidP="00C57A9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3 </w:t>
                              </w:r>
                              <w:r w:rsidRPr="00447BCE">
                                <w:rPr>
                                  <w:rFonts w:ascii="Arial" w:eastAsia="Microsoft YaHei" w:hAnsi="Arial" w:cs="Arial" w:hint="cs"/>
                                  <w:color w:val="FFFFFF" w:themeColor="background1"/>
                                  <w:kern w:val="24"/>
                                  <w:rtl/>
                                </w:rPr>
                                <w:t>–</w:t>
                              </w: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 xml:space="preserve"> </w:t>
                              </w:r>
                            </w:p>
                            <w:p w14:paraId="2E8E5DE4" w14:textId="77777777" w:rsidR="00C57A97" w:rsidRPr="00447BCE" w:rsidRDefault="00C57A97" w:rsidP="0068663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</w:p>
                            <w:p w14:paraId="745D3C87" w14:textId="37C8D489" w:rsidR="00521C9A" w:rsidRPr="00447BCE" w:rsidRDefault="00521C9A" w:rsidP="00C57A97">
                              <w:pPr>
                                <w:pStyle w:val="NormalWeb"/>
                                <w:bidi/>
                                <w:adjustRightInd w:val="0"/>
                                <w:snapToGrid w:val="0"/>
                                <w:spacing w:before="0" w:beforeAutospacing="0" w:after="0" w:afterAutospacing="0" w:line="300" w:lineRule="exact"/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</w:pPr>
                              <w:r w:rsidRPr="00447BCE">
                                <w:rPr>
                                  <w:rFonts w:asciiTheme="minorBidi" w:eastAsia="Microsoft YaHei" w:hAnsiTheme="minorBidi" w:cs="B Nazanin"/>
                                  <w:color w:val="FFFFFF" w:themeColor="background1"/>
                                  <w:kern w:val="24"/>
                                  <w:rtl/>
                                </w:rPr>
                                <w:t>مهارت های زبانی:</w:t>
                              </w:r>
                            </w:p>
                            <w:p w14:paraId="41C40F17" w14:textId="2032CB7F" w:rsidR="00521C9A" w:rsidRPr="00447BCE" w:rsidRDefault="00521C9A" w:rsidP="00C57A97">
                              <w:pPr>
                                <w:bidi/>
                                <w:adjustRightInd w:val="0"/>
                                <w:snapToGrid w:val="0"/>
                                <w:spacing w:line="440" w:lineRule="exact"/>
                                <w:rPr>
                                  <w:rFonts w:asciiTheme="minorBidi" w:hAnsiTheme="minorBid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</w:pPr>
                              <w:r w:rsidRPr="00447BCE">
                                <w:rPr>
                                  <w:rFonts w:asciiTheme="minorBidi" w:hAnsiTheme="minorBid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 xml:space="preserve">1 </w:t>
                              </w:r>
                              <w:r w:rsidRPr="00447BCE">
                                <w:rPr>
                                  <w:rFonts w:ascii="Arial" w:hAnsi="Arial" w:cs="Arial" w:hint="cs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>–</w:t>
                              </w:r>
                              <w:r w:rsidR="00C57A97" w:rsidRPr="00447BCE">
                                <w:rPr>
                                  <w:rFonts w:asciiTheme="minorBidi" w:hAnsiTheme="minorBid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br/>
                              </w:r>
                              <w:r w:rsidR="00C57A97" w:rsidRPr="00447BCE">
                                <w:rPr>
                                  <w:rFonts w:asciiTheme="minorBidi" w:hAnsiTheme="minorBidi" w:cs="B Nazanin" w:hint="cs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>2</w:t>
                              </w:r>
                              <w:r w:rsidRPr="00447BCE">
                                <w:rPr>
                                  <w:rFonts w:asciiTheme="minorBidi" w:hAnsiTheme="minorBid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 xml:space="preserve"> </w:t>
                              </w:r>
                              <w:r w:rsidRPr="00447BCE">
                                <w:rPr>
                                  <w:rFonts w:ascii="Arial" w:hAnsi="Arial" w:cs="Arial" w:hint="cs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>–</w:t>
                              </w:r>
                              <w:r w:rsidRPr="00447BCE">
                                <w:rPr>
                                  <w:rFonts w:asciiTheme="minorBidi" w:hAnsiTheme="minorBid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 xml:space="preserve"> </w:t>
                              </w:r>
                            </w:p>
                            <w:p w14:paraId="66BF2560" w14:textId="4BF6450E" w:rsidR="00521C9A" w:rsidRPr="00447BCE" w:rsidRDefault="00521C9A" w:rsidP="00521C9A">
                              <w:pPr>
                                <w:bidi/>
                                <w:adjustRightInd w:val="0"/>
                                <w:snapToGrid w:val="0"/>
                                <w:spacing w:line="440" w:lineRule="exact"/>
                                <w:rPr>
                                  <w:rFonts w:hAnsi="Microsoft YaHei" w:cs="B Nazanin"/>
                                  <w:bCs/>
                                  <w:color w:val="FFFFFF" w:themeColor="background1"/>
                                  <w:kern w:val="24"/>
                                  <w:sz w:val="22"/>
                                </w:rPr>
                              </w:pPr>
                              <w:r w:rsidRPr="00447BCE">
                                <w:rPr>
                                  <w:rFonts w:hAnsi="Microsoft YaHei" w:cs="B Nazanin" w:hint="cs"/>
                                  <w:bCs/>
                                  <w:color w:val="FFFFFF" w:themeColor="background1"/>
                                  <w:kern w:val="24"/>
                                  <w:sz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AC54F8C" id="left side" o:spid="_x0000_s1043" style="position:absolute;left:0;text-align:left;margin-left:372pt;margin-top:16.85pt;width:170.1pt;height:649.15pt;flip:x;z-index:251657728;mso-width-relative:margin" coordorigin="8164,3888" coordsize="3402,12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">
                <v:rect id="left frame" o:spid="_x0000_s1044" style="position:absolute;left:8164;top:3888;width:3402;height:129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" fillcolor="#069b87" stroked="f" strokeweight="2pt"/>
                <v:shape id="me text" o:spid="_x0000_s1045" type="#_x0000_t202" style="position:absolute;left:8369;top:4830;width:2941;height:3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" filled="f" stroked="f" strokeweight=".25pt">
                  <v:textbox>
                    <w:txbxContent>
                      <w:p w14:paraId="2A20177E" w14:textId="5292077E" w:rsidR="00C707AB" w:rsidRPr="00756BA6" w:rsidRDefault="00013B93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سن:</w:t>
                        </w:r>
                      </w:p>
                      <w:p w14:paraId="14B4E396" w14:textId="4A4CD44C" w:rsidR="00C707AB" w:rsidRPr="00756BA6" w:rsidRDefault="00013B93" w:rsidP="00013B93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تاریخ تولد: 00/00/1300</w:t>
                        </w:r>
                      </w:p>
                      <w:p w14:paraId="7A8BAF14" w14:textId="6FFF37A2" w:rsidR="00C707AB" w:rsidRPr="00756BA6" w:rsidRDefault="00013B93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 xml:space="preserve">آدرس: </w:t>
                        </w: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</w:rPr>
                          <w:t>تهران، خ</w:t>
                        </w: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یابان</w:t>
                        </w: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</w:rPr>
                          <w:t xml:space="preserve"> شر</w:t>
                        </w: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یعتی،</w:t>
                        </w: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</w:rPr>
                          <w:t xml:space="preserve"> خ</w:t>
                        </w: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یابان</w:t>
                        </w: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</w:rPr>
                          <w:t xml:space="preserve"> م</w:t>
                        </w: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>یرداماد</w:t>
                        </w:r>
                      </w:p>
                      <w:p w14:paraId="775BFBE6" w14:textId="77777777" w:rsidR="00521C9A" w:rsidRPr="00756BA6" w:rsidRDefault="00013B93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 xml:space="preserve">شماره تماس: </w:t>
                        </w:r>
                      </w:p>
                      <w:p w14:paraId="5BC89E4E" w14:textId="3A194AEB" w:rsidR="00C707AB" w:rsidRPr="00756BA6" w:rsidRDefault="00013B93" w:rsidP="00521C9A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  <w:rtl/>
                            <w:lang w:bidi="fa-IR"/>
                          </w:rPr>
                          <w:t>۰۲۱-۹۱۳۰۰۰۱۳</w:t>
                        </w:r>
                      </w:p>
                      <w:p w14:paraId="29725FB1" w14:textId="733769BA" w:rsidR="00C707AB" w:rsidRPr="00756BA6" w:rsidRDefault="00013B93" w:rsidP="00756BA6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</w:pPr>
                        <w:r w:rsidRPr="00756BA6">
                          <w:rPr>
                            <w:rFonts w:ascii="Calibri" w:eastAsia="Microsoft YaHei" w:hAnsi="Microsoft YaHei" w:cs="B Nazanin" w:hint="cs"/>
                            <w:color w:val="FFFFFF" w:themeColor="background1"/>
                            <w:kern w:val="24"/>
                            <w:rtl/>
                          </w:rPr>
                          <w:t xml:space="preserve">ایمیل: </w:t>
                        </w:r>
                        <w:r w:rsidRPr="00756BA6">
                          <w:rPr>
                            <w:rFonts w:ascii="Calibri" w:eastAsia="Microsoft YaHei" w:hAnsi="Microsoft YaHei" w:cs="B Nazanin"/>
                            <w:color w:val="FFFFFF" w:themeColor="background1"/>
                            <w:kern w:val="24"/>
                          </w:rPr>
                          <w:t>info@iranestekhdam.ir</w:t>
                        </w:r>
                      </w:p>
                    </w:txbxContent>
                  </v:textbox>
                </v:shape>
                <v:shape id="office skills" o:spid="_x0000_s1046" type="#_x0000_t202" style="position:absolute;left:8391;top:12153;width:2509;height:2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a4u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5RluX+IPkIs/AAAA//8DAFBLAQItABQABgAIAAAAIQDb4fbL7gAAAIUBAAATAAAAAAAAAAAA&#10;AAAAAAAAAABbQ29udGVudF9UeXBlc10ueG1sUEsBAi0AFAAGAAgAAAAhAFr0LFu/AAAAFQEAAAsA&#10;AAAAAAAAAAAAAAAAHwEAAF9yZWxzLy5yZWxzUEsBAi0AFAAGAAgAAAAhAHGNri7EAAAA2wAAAA8A&#10;AAAAAAAAAAAAAAAABwIAAGRycy9kb3ducmV2LnhtbFBLBQYAAAAAAwADALcAAAD4AgAAAAA=&#10;" filled="f" stroked="f">
                  <v:textbox>
                    <w:txbxContent>
                      <w:p w14:paraId="464805FE" w14:textId="66977822" w:rsidR="002E715C" w:rsidRPr="00447BCE" w:rsidRDefault="00C57A97" w:rsidP="002E715C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360" w:afterAutospacing="0" w:line="300" w:lineRule="exact"/>
                          <w:textAlignment w:val="baseline"/>
                          <w:rPr>
                            <w:rFonts w:asciiTheme="minorBidi" w:hAnsiTheme="minorBidi" w:cs="B Nazanin"/>
                            <w:color w:val="FFFFFF" w:themeColor="background1"/>
                          </w:rPr>
                        </w:pPr>
                        <w:r w:rsidRPr="00447BCE">
                          <w:rPr>
                            <w:rFonts w:asciiTheme="minorBidi" w:hAnsiTheme="minorBidi" w:cs="B Nazanin"/>
                            <w:color w:val="FFFFFF" w:themeColor="background1"/>
                            <w:rtl/>
                          </w:rPr>
                          <w:t>مهارت های کامپیوتری:</w:t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</w:rPr>
                          <w:br/>
                          <w:t>Word</w:t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  <w:kern w:val="24"/>
                            <w:rtl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noProof/>
                            <w:color w:val="FFFFFF" w:themeColor="background1"/>
                            <w:kern w:val="24"/>
                          </w:rPr>
                          <w:drawing>
                            <wp:inline distT="0" distB="0" distL="0" distR="0" wp14:anchorId="0D5CDC09" wp14:editId="7A5BD6AB">
                              <wp:extent cx="1352550" cy="66675"/>
                              <wp:effectExtent l="0" t="0" r="0" b="9525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52550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  <w:kern w:val="24"/>
                          </w:rPr>
                          <w:t>Excel</w:t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  <w:kern w:val="24"/>
                            <w:rtl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noProof/>
                            <w:color w:val="FFFFFF" w:themeColor="background1"/>
                          </w:rPr>
                          <w:drawing>
                            <wp:inline distT="0" distB="0" distL="0" distR="0" wp14:anchorId="3BD63D25" wp14:editId="1AA0A396">
                              <wp:extent cx="885825" cy="66675"/>
                              <wp:effectExtent l="0" t="0" r="9525" b="9525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582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  <w:kern w:val="24"/>
                          </w:rPr>
                          <w:t>PowerPoint</w:t>
                        </w:r>
                        <w:r w:rsidR="002E715C" w:rsidRPr="00447BCE">
                          <w:rPr>
                            <w:rFonts w:asciiTheme="minorBidi" w:hAnsiTheme="minorBidi" w:cs="B Nazanin"/>
                            <w:color w:val="FFFFFF" w:themeColor="background1"/>
                            <w:kern w:val="24"/>
                          </w:rPr>
                          <w:br/>
                        </w:r>
                        <w:r w:rsidR="002E715C" w:rsidRPr="00447BCE">
                          <w:rPr>
                            <w:rFonts w:asciiTheme="minorBidi" w:hAnsiTheme="minorBidi" w:cs="B Nazanin"/>
                            <w:noProof/>
                            <w:color w:val="FFFFFF" w:themeColor="background1"/>
                          </w:rPr>
                          <w:drawing>
                            <wp:inline distT="0" distB="0" distL="0" distR="0" wp14:anchorId="75CD99DC" wp14:editId="4AEFA4F0">
                              <wp:extent cx="1181100" cy="57150"/>
                              <wp:effectExtent l="0" t="0" r="0" b="0"/>
                              <wp:docPr id="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81100" cy="57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4B6984C" w14:textId="4D2CAF25" w:rsidR="00C707AB" w:rsidRPr="002E715C" w:rsidRDefault="00C707AB" w:rsidP="002E715C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360" w:afterAutospacing="0" w:line="300" w:lineRule="exact"/>
                          <w:textAlignment w:val="baseline"/>
                          <w:rPr>
                            <w:rFonts w:asciiTheme="minorBidi" w:hAnsiTheme="minorBidi" w:cstheme="minorBidi"/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about" o:spid="_x0000_s1047" type="#_x0000_t202" style="position:absolute;left:8502;top:4194;width:1895;height: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" filled="f" strokecolor="white [3212]">
                  <v:textbox>
                    <w:txbxContent>
                      <w:p w14:paraId="1A67F646" w14:textId="29E6B2F9" w:rsidR="00C707AB" w:rsidRPr="00756BA6" w:rsidRDefault="00013B93" w:rsidP="00013B93">
                        <w:pPr>
                          <w:bidi/>
                          <w:snapToGrid w:val="0"/>
                          <w:jc w:val="center"/>
                          <w:rPr>
                            <w:rFonts w:asciiTheme="minorBidi" w:hAnsiTheme="minorBidi" w:cs="B Nazanin"/>
                            <w:b/>
                            <w:color w:val="FFFFFF" w:themeColor="background1"/>
                            <w:sz w:val="32"/>
                            <w:szCs w:val="32"/>
                            <w:lang w:bidi="fa-IR"/>
                          </w:rPr>
                        </w:pPr>
                        <w:r w:rsidRPr="00756BA6">
                          <w:rPr>
                            <w:rFonts w:asciiTheme="minorBidi" w:hAnsiTheme="minorBidi" w:cs="B Nazanin"/>
                            <w:b/>
                            <w:color w:val="FFFFFF" w:themeColor="background1"/>
                            <w:sz w:val="32"/>
                            <w:szCs w:val="32"/>
                            <w:rtl/>
                            <w:lang w:bidi="fa-IR"/>
                          </w:rPr>
                          <w:t>درباره من</w:t>
                        </w:r>
                      </w:p>
                    </w:txbxContent>
                  </v:textbox>
                </v:shape>
                <v:shape id="skills" o:spid="_x0000_s1048" type="#_x0000_t202" style="position:absolute;left:8502;top:8169;width:113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" filled="f" strokecolor="white [3212]">
                  <v:textbox>
                    <w:txbxContent>
                      <w:p w14:paraId="1CF0A28C" w14:textId="465DA3B0" w:rsidR="00C707AB" w:rsidRPr="00756BA6" w:rsidRDefault="00013B93" w:rsidP="00521C9A">
                        <w:pPr>
                          <w:bidi/>
                          <w:snapToGrid w:val="0"/>
                          <w:jc w:val="center"/>
                          <w:rPr>
                            <w:rFonts w:asciiTheme="minorBidi" w:hAnsiTheme="minorBidi" w:cs="B Nazanin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756BA6">
                          <w:rPr>
                            <w:rFonts w:asciiTheme="minorBidi" w:hAnsiTheme="minorBidi" w:cs="B Nazanin"/>
                            <w:b/>
                            <w:color w:val="FFFFFF" w:themeColor="background1"/>
                            <w:sz w:val="32"/>
                            <w:szCs w:val="32"/>
                            <w:rtl/>
                          </w:rPr>
                          <w:t>توانایی ها ها</w:t>
                        </w:r>
                      </w:p>
                    </w:txbxContent>
                  </v:textbox>
                </v:shape>
                <v:shape id="skills text" o:spid="_x0000_s1049" type="#_x0000_t202" style="position:absolute;left:8391;top:9045;width:3175;height:3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" filled="f" stroked="f" strokeweight=".25pt">
                  <v:textbox>
                    <w:txbxContent>
                      <w:p w14:paraId="790CCBAB" w14:textId="0EAF5807" w:rsidR="00E07644" w:rsidRPr="00447BCE" w:rsidRDefault="00521C9A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</w:rPr>
                        </w:pP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>مهارت های تخصصی:</w:t>
                        </w:r>
                      </w:p>
                      <w:p w14:paraId="2472EB59" w14:textId="233AE569" w:rsidR="00E07644" w:rsidRPr="00447BCE" w:rsidRDefault="00521C9A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</w:pP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1 </w:t>
                        </w:r>
                        <w:r w:rsidRPr="00447BCE">
                          <w:rPr>
                            <w:rFonts w:ascii="Arial" w:eastAsia="Microsoft YaHei" w:hAnsi="Arial" w:cs="Arial" w:hint="cs"/>
                            <w:color w:val="FFFFFF" w:themeColor="background1"/>
                            <w:kern w:val="24"/>
                            <w:rtl/>
                          </w:rPr>
                          <w:t>–</w:t>
                        </w: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 </w:t>
                        </w:r>
                      </w:p>
                      <w:p w14:paraId="32BE575A" w14:textId="0E18E340" w:rsidR="00521C9A" w:rsidRPr="00447BCE" w:rsidRDefault="00521C9A" w:rsidP="00521C9A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</w:pP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2 </w:t>
                        </w:r>
                        <w:r w:rsidRPr="00447BCE">
                          <w:rPr>
                            <w:rFonts w:ascii="Arial" w:eastAsia="Microsoft YaHei" w:hAnsi="Arial" w:cs="Arial" w:hint="cs"/>
                            <w:color w:val="FFFFFF" w:themeColor="background1"/>
                            <w:kern w:val="24"/>
                            <w:rtl/>
                          </w:rPr>
                          <w:t>–</w:t>
                        </w: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 </w:t>
                        </w:r>
                      </w:p>
                      <w:p w14:paraId="6DFD0EF9" w14:textId="26C03BF4" w:rsidR="00521C9A" w:rsidRPr="00447BCE" w:rsidRDefault="00521C9A" w:rsidP="00C57A9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</w:pP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3 </w:t>
                        </w:r>
                        <w:r w:rsidRPr="00447BCE">
                          <w:rPr>
                            <w:rFonts w:ascii="Arial" w:eastAsia="Microsoft YaHei" w:hAnsi="Arial" w:cs="Arial" w:hint="cs"/>
                            <w:color w:val="FFFFFF" w:themeColor="background1"/>
                            <w:kern w:val="24"/>
                            <w:rtl/>
                          </w:rPr>
                          <w:t>–</w:t>
                        </w: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 xml:space="preserve"> </w:t>
                        </w:r>
                      </w:p>
                      <w:p w14:paraId="2E8E5DE4" w14:textId="77777777" w:rsidR="00C57A97" w:rsidRPr="00447BCE" w:rsidRDefault="00C57A97" w:rsidP="0068663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</w:pPr>
                      </w:p>
                      <w:p w14:paraId="745D3C87" w14:textId="37C8D489" w:rsidR="00521C9A" w:rsidRPr="00447BCE" w:rsidRDefault="00521C9A" w:rsidP="00C57A97">
                        <w:pPr>
                          <w:pStyle w:val="NormalWeb"/>
                          <w:bidi/>
                          <w:adjustRightInd w:val="0"/>
                          <w:snapToGrid w:val="0"/>
                          <w:spacing w:before="0" w:beforeAutospacing="0" w:after="0" w:afterAutospacing="0" w:line="300" w:lineRule="exact"/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</w:pPr>
                        <w:r w:rsidRPr="00447BCE">
                          <w:rPr>
                            <w:rFonts w:asciiTheme="minorBidi" w:eastAsia="Microsoft YaHei" w:hAnsiTheme="minorBidi" w:cs="B Nazanin"/>
                            <w:color w:val="FFFFFF" w:themeColor="background1"/>
                            <w:kern w:val="24"/>
                            <w:rtl/>
                          </w:rPr>
                          <w:t>مهارت های زبانی:</w:t>
                        </w:r>
                      </w:p>
                      <w:p w14:paraId="41C40F17" w14:textId="2032CB7F" w:rsidR="00521C9A" w:rsidRPr="00447BCE" w:rsidRDefault="00521C9A" w:rsidP="00C57A97">
                        <w:pPr>
                          <w:bidi/>
                          <w:adjustRightInd w:val="0"/>
                          <w:snapToGrid w:val="0"/>
                          <w:spacing w:line="440" w:lineRule="exact"/>
                          <w:rPr>
                            <w:rFonts w:asciiTheme="minorBidi" w:hAnsiTheme="minorBidi" w:cs="B Nazanin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</w:pPr>
                        <w:r w:rsidRPr="00447BCE">
                          <w:rPr>
                            <w:rFonts w:asciiTheme="minorBidi" w:hAnsiTheme="minorBidi" w:cs="B Nazanin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 xml:space="preserve">1 </w:t>
                        </w:r>
                        <w:r w:rsidRPr="00447BCE">
                          <w:rPr>
                            <w:rFonts w:ascii="Arial" w:hAnsi="Arial" w:cs="Arial" w:hint="cs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>–</w:t>
                        </w:r>
                        <w:r w:rsidR="00C57A97" w:rsidRPr="00447BCE">
                          <w:rPr>
                            <w:rFonts w:asciiTheme="minorBidi" w:hAnsiTheme="minorBidi" w:cs="B Nazanin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br/>
                        </w:r>
                        <w:r w:rsidR="00C57A97" w:rsidRPr="00447BCE">
                          <w:rPr>
                            <w:rFonts w:asciiTheme="minorBidi" w:hAnsiTheme="minorBidi" w:cs="B Nazanin" w:hint="cs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>2</w:t>
                        </w:r>
                        <w:r w:rsidRPr="00447BCE">
                          <w:rPr>
                            <w:rFonts w:asciiTheme="minorBidi" w:hAnsiTheme="minorBidi" w:cs="B Nazanin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 xml:space="preserve"> </w:t>
                        </w:r>
                        <w:r w:rsidRPr="00447BCE">
                          <w:rPr>
                            <w:rFonts w:ascii="Arial" w:hAnsi="Arial" w:cs="Arial" w:hint="cs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>–</w:t>
                        </w:r>
                        <w:r w:rsidRPr="00447BCE">
                          <w:rPr>
                            <w:rFonts w:asciiTheme="minorBidi" w:hAnsiTheme="minorBidi" w:cs="B Nazanin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 xml:space="preserve"> </w:t>
                        </w:r>
                      </w:p>
                      <w:p w14:paraId="66BF2560" w14:textId="4BF6450E" w:rsidR="00521C9A" w:rsidRPr="00447BCE" w:rsidRDefault="00521C9A" w:rsidP="00521C9A">
                        <w:pPr>
                          <w:bidi/>
                          <w:adjustRightInd w:val="0"/>
                          <w:snapToGrid w:val="0"/>
                          <w:spacing w:line="440" w:lineRule="exact"/>
                          <w:rPr>
                            <w:rFonts w:hAnsi="Microsoft YaHei" w:cs="B Nazanin"/>
                            <w:bCs/>
                            <w:color w:val="FFFFFF" w:themeColor="background1"/>
                            <w:kern w:val="24"/>
                            <w:sz w:val="22"/>
                          </w:rPr>
                        </w:pPr>
                        <w:r w:rsidRPr="00447BCE">
                          <w:rPr>
                            <w:rFonts w:hAnsi="Microsoft YaHei" w:cs="B Nazanin" w:hint="cs"/>
                            <w:bCs/>
                            <w:color w:val="FFFFFF" w:themeColor="background1"/>
                            <w:kern w:val="24"/>
                            <w:sz w:val="2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2D6A056" w14:textId="722668F8" w:rsidR="00C707AB" w:rsidRPr="00756BA6" w:rsidRDefault="00C707AB">
      <w:pPr>
        <w:rPr>
          <w:rFonts w:cs="B Nazanin"/>
        </w:rPr>
      </w:pPr>
    </w:p>
    <w:p w14:paraId="3ED1E686" w14:textId="3C34DBA2" w:rsidR="00C707AB" w:rsidRPr="00756BA6" w:rsidRDefault="00C707AB">
      <w:pPr>
        <w:rPr>
          <w:rFonts w:cs="B Nazanin"/>
        </w:rPr>
      </w:pPr>
    </w:p>
    <w:p w14:paraId="15857002" w14:textId="15835B27" w:rsidR="00C707AB" w:rsidRPr="00756BA6" w:rsidRDefault="00C707AB">
      <w:pPr>
        <w:rPr>
          <w:rFonts w:cs="B Nazanin"/>
        </w:rPr>
      </w:pPr>
    </w:p>
    <w:p w14:paraId="3B26C196" w14:textId="6B4C9C97" w:rsidR="00C707AB" w:rsidRPr="00756BA6" w:rsidRDefault="00857860">
      <w:pPr>
        <w:rPr>
          <w:rFonts w:cs="B Nazanin"/>
        </w:rPr>
      </w:pPr>
      <w:r w:rsidRPr="00756BA6">
        <w:rPr>
          <w:rFonts w:cs="B Nazanin"/>
          <w:noProof/>
        </w:rPr>
        <w:drawing>
          <wp:anchor distT="0" distB="0" distL="114300" distR="114300" simplePos="0" relativeHeight="251659776" behindDoc="0" locked="0" layoutInCell="1" allowOverlap="1" wp14:anchorId="5E358686" wp14:editId="47069A26">
            <wp:simplePos x="0" y="0"/>
            <wp:positionH relativeFrom="column">
              <wp:posOffset>4859020</wp:posOffset>
            </wp:positionH>
            <wp:positionV relativeFrom="paragraph">
              <wp:posOffset>6344285</wp:posOffset>
            </wp:positionV>
            <wp:extent cx="1892300" cy="401320"/>
            <wp:effectExtent l="0" t="0" r="0" b="0"/>
            <wp:wrapThrough wrapText="bothSides">
              <wp:wrapPolygon edited="0">
                <wp:start x="5654" y="0"/>
                <wp:lineTo x="0" y="0"/>
                <wp:lineTo x="0" y="17430"/>
                <wp:lineTo x="1522" y="19481"/>
                <wp:lineTo x="2827" y="20506"/>
                <wp:lineTo x="20658" y="20506"/>
                <wp:lineTo x="21310" y="16405"/>
                <wp:lineTo x="21310" y="3076"/>
                <wp:lineTo x="16526" y="0"/>
                <wp:lineTo x="5654" y="0"/>
              </wp:wrapPolygon>
            </wp:wrapThrough>
            <wp:docPr id="1" name="Picture 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hlinkClick r:id="rId9"/>
                    </pic:cNvPr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0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07AB" w:rsidRPr="00756BA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59DC490-6FBD-4614-A5D2-18A8B7782ECE}"/>
    <w:embedBold r:id="rId2" w:fontKey="{240A481E-0661-4DE7-BD78-7B98407AC99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9550A98-A6E8-43CB-8CAA-41BDEDED84FD}"/>
    <w:embedBold r:id="rId4" w:fontKey="{191FAE25-685A-4183-A3AE-2E5916AC07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09501D5E-6666-4C64-97EC-4107548FC676}"/>
    <w:embedBold r:id="rId6" w:fontKey="{A51AEAE7-EDCD-4C8E-B2FF-BD5C2BD4B6C5}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834A853"/>
    <w:multiLevelType w:val="singleLevel"/>
    <w:tmpl w:val="C834A853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cs="Wingdings" w:hint="default"/>
        <w:color w:val="FFFFFF" w:themeColor="background1"/>
        <w:sz w:val="16"/>
      </w:rPr>
    </w:lvl>
  </w:abstractNum>
  <w:abstractNum w:abstractNumId="1" w15:restartNumberingAfterBreak="0">
    <w:nsid w:val="363F4BCE"/>
    <w:multiLevelType w:val="hybridMultilevel"/>
    <w:tmpl w:val="D6120E60"/>
    <w:lvl w:ilvl="0" w:tplc="EFE857E6">
      <w:start w:val="1"/>
      <w:numFmt w:val="bullet"/>
      <w:lvlText w:val=""/>
      <w:lvlJc w:val="left"/>
      <w:pPr>
        <w:ind w:left="420" w:hanging="420"/>
      </w:pPr>
      <w:rPr>
        <w:rFonts w:ascii="Wingdings" w:hAnsi="Wingdings" w:cs="Wingdings" w:hint="default"/>
        <w:color w:val="FFFFFF" w:themeColor="background1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1CF12"/>
    <w:multiLevelType w:val="singleLevel"/>
    <w:tmpl w:val="2C78534E"/>
    <w:lvl w:ilvl="0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  <w:color w:val="069B87"/>
        <w:sz w:val="16"/>
      </w:rPr>
    </w:lvl>
  </w:abstractNum>
  <w:abstractNum w:abstractNumId="3" w15:restartNumberingAfterBreak="0">
    <w:nsid w:val="740239E1"/>
    <w:multiLevelType w:val="hybridMultilevel"/>
    <w:tmpl w:val="57607172"/>
    <w:lvl w:ilvl="0" w:tplc="2C78534E">
      <w:start w:val="1"/>
      <w:numFmt w:val="bullet"/>
      <w:lvlText w:val=""/>
      <w:lvlJc w:val="left"/>
      <w:pPr>
        <w:ind w:left="420" w:hanging="420"/>
      </w:pPr>
      <w:rPr>
        <w:rFonts w:ascii="Wingdings" w:hAnsi="Wingdings" w:hint="default"/>
        <w:color w:val="069B87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2C"/>
    <w:rsid w:val="00012BB5"/>
    <w:rsid w:val="00013B93"/>
    <w:rsid w:val="0001450E"/>
    <w:rsid w:val="000506C7"/>
    <w:rsid w:val="00064E9D"/>
    <w:rsid w:val="00082AA4"/>
    <w:rsid w:val="00093A68"/>
    <w:rsid w:val="000C070F"/>
    <w:rsid w:val="000D509C"/>
    <w:rsid w:val="00103539"/>
    <w:rsid w:val="00117DFC"/>
    <w:rsid w:val="0014559E"/>
    <w:rsid w:val="00172E51"/>
    <w:rsid w:val="001D5AAF"/>
    <w:rsid w:val="00201430"/>
    <w:rsid w:val="00220C69"/>
    <w:rsid w:val="00280B46"/>
    <w:rsid w:val="002E715C"/>
    <w:rsid w:val="0031305D"/>
    <w:rsid w:val="003673AE"/>
    <w:rsid w:val="003B3F5E"/>
    <w:rsid w:val="003C0632"/>
    <w:rsid w:val="004262AC"/>
    <w:rsid w:val="00447BCE"/>
    <w:rsid w:val="004669F7"/>
    <w:rsid w:val="00476DEF"/>
    <w:rsid w:val="0048342C"/>
    <w:rsid w:val="00496330"/>
    <w:rsid w:val="004F5759"/>
    <w:rsid w:val="00521C9A"/>
    <w:rsid w:val="0059249A"/>
    <w:rsid w:val="006248E9"/>
    <w:rsid w:val="00686637"/>
    <w:rsid w:val="006915B0"/>
    <w:rsid w:val="006A722E"/>
    <w:rsid w:val="006D73D0"/>
    <w:rsid w:val="006F4B38"/>
    <w:rsid w:val="00756BA6"/>
    <w:rsid w:val="007916BC"/>
    <w:rsid w:val="007C7500"/>
    <w:rsid w:val="007F0D66"/>
    <w:rsid w:val="00847A94"/>
    <w:rsid w:val="00857860"/>
    <w:rsid w:val="008623F7"/>
    <w:rsid w:val="00877EBE"/>
    <w:rsid w:val="00937838"/>
    <w:rsid w:val="00A747D4"/>
    <w:rsid w:val="00B22E47"/>
    <w:rsid w:val="00B5404C"/>
    <w:rsid w:val="00B97985"/>
    <w:rsid w:val="00C1483D"/>
    <w:rsid w:val="00C57A97"/>
    <w:rsid w:val="00C64F50"/>
    <w:rsid w:val="00C707AB"/>
    <w:rsid w:val="00CC24FC"/>
    <w:rsid w:val="00CD4872"/>
    <w:rsid w:val="00D77FFC"/>
    <w:rsid w:val="00DC4CF2"/>
    <w:rsid w:val="00DD0054"/>
    <w:rsid w:val="00E07644"/>
    <w:rsid w:val="00E65751"/>
    <w:rsid w:val="00E8372E"/>
    <w:rsid w:val="00E85AEF"/>
    <w:rsid w:val="00F16142"/>
    <w:rsid w:val="00FB44A9"/>
    <w:rsid w:val="00FF2F28"/>
    <w:rsid w:val="0D692FF9"/>
    <w:rsid w:val="0DED321D"/>
    <w:rsid w:val="10533D9F"/>
    <w:rsid w:val="11072A62"/>
    <w:rsid w:val="19FA343A"/>
    <w:rsid w:val="1DFE55DB"/>
    <w:rsid w:val="2DB33426"/>
    <w:rsid w:val="340C3D47"/>
    <w:rsid w:val="3B101836"/>
    <w:rsid w:val="442151C7"/>
    <w:rsid w:val="48A51683"/>
    <w:rsid w:val="531B22E2"/>
    <w:rsid w:val="559A0B15"/>
    <w:rsid w:val="7876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9D274B"/>
  <w14:discardImageEditingData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eastAsia="zh-CN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Cambria" w:eastAsia="SimSun" w:hAnsi="Cambria" w:cs="Times New Roman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">
    <w:name w:val="无间隔1"/>
    <w:uiPriority w:val="1"/>
    <w:qFormat/>
    <w:pPr>
      <w:widowControl w:val="0"/>
      <w:jc w:val="both"/>
    </w:pPr>
    <w:rPr>
      <w:kern w:val="2"/>
      <w:sz w:val="21"/>
      <w:szCs w:val="22"/>
      <w:lang w:eastAsia="zh-CN" w:bidi="ar-SA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Pr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kern w:val="2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kern w:val="2"/>
      <w:sz w:val="18"/>
      <w:szCs w:val="18"/>
    </w:rPr>
  </w:style>
  <w:style w:type="paragraph" w:customStyle="1" w:styleId="10">
    <w:name w:val="列出段落1"/>
    <w:basedOn w:val="Normal"/>
    <w:uiPriority w:val="34"/>
    <w:qFormat/>
    <w:pPr>
      <w:widowControl/>
      <w:ind w:firstLineChars="200" w:firstLine="420"/>
      <w:jc w:val="left"/>
    </w:pPr>
    <w:rPr>
      <w:rFonts w:ascii="SimSun" w:hAnsi="SimSun" w:cs="SimSu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  <w:rPr>
      <w:rFonts w:asciiTheme="minorHAnsi" w:eastAsiaTheme="minorEastAsia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8578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://Www.iranestekhdam.i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ranestekhdam.ir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10" Type="http://schemas.openxmlformats.org/officeDocument/2006/relationships/hyperlink" Target="http://Www.iranestekhdam.i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iranestekhdam.ir" TargetMode="External"/><Relationship Id="rId14" Type="http://schemas.openxmlformats.org/officeDocument/2006/relationships/image" Target="media/image4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18"/>
    <customShpInfo spid="_x0000_s1119"/>
    <customShpInfo spid="_x0000_s1120"/>
    <customShpInfo spid="_x0000_s1121"/>
    <customShpInfo spid="_x0000_s1123"/>
    <customShpInfo spid="_x0000_s1126"/>
    <customShpInfo spid="_x0000_s1127"/>
    <customShpInfo spid="_x0000_s1128"/>
    <customShpInfo spid="_x0000_s1129"/>
    <customShpInfo spid="_x0000_s1112"/>
    <customShpInfo spid="_x0000_s1111"/>
    <customShpInfo spid="_x0000_s1115"/>
    <customShpInfo spid="_x0000_s1114"/>
    <customShpInfo spid="_x0000_s1113"/>
    <customShpInfo spid="_x0000_s1116"/>
    <customShpInfo spid="_x0000_s1117"/>
    <customShpInfo spid="_x0000_s1132"/>
    <customShpInfo spid="_x0000_s1130"/>
    <customShpInfo spid="_x0000_s1131"/>
    <customShpInfo spid="_x0000_s1124"/>
    <customShpInfo spid="_x0000_s1122"/>
    <customShpInfo spid="_x0000_s1125"/>
  </customShpExts>
</s:customData>
</file>

<file path=customXml/itemProps1.xml><?xml version="1.0" encoding="utf-8"?>
<ds:datastoreItem xmlns:ds="http://schemas.openxmlformats.org/officeDocument/2006/customXml" ds:itemID="{73D6E36B-1155-4E9F-BC71-5E5B4F2001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6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Altin_system</dc:creator>
  <cp:lastModifiedBy>Altin-System</cp:lastModifiedBy>
  <cp:revision>3</cp:revision>
  <cp:lastPrinted>2017-08-15T16:41:00Z</cp:lastPrinted>
  <dcterms:created xsi:type="dcterms:W3CDTF">2026-07-09T12:15:00Z</dcterms:created>
  <dcterms:modified xsi:type="dcterms:W3CDTF">2026-07-09T12:16:00Z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