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DCF24" w14:textId="77777777" w:rsidR="00B73B2E" w:rsidRPr="00184DBE" w:rsidRDefault="008B6797" w:rsidP="004F262A">
      <w:pPr>
        <w:bidi/>
        <w:spacing w:line="240" w:lineRule="auto"/>
        <w:rPr>
          <w:rFonts w:cs="B Nazanin" w:hint="cs"/>
          <w:color w:val="FF0000"/>
          <w:sz w:val="18"/>
          <w:szCs w:val="18"/>
          <w:rtl/>
          <w:lang w:val="en-US" w:bidi="fa-IR"/>
        </w:rPr>
      </w:pPr>
      <w:r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 xml:space="preserve">* </w:t>
      </w:r>
      <w:r w:rsidR="004F262A" w:rsidRPr="00184DBE">
        <w:rPr>
          <w:rFonts w:cs="B Nazanin" w:hint="cs"/>
          <w:b/>
          <w:bCs/>
          <w:color w:val="FF0000"/>
          <w:sz w:val="18"/>
          <w:szCs w:val="18"/>
          <w:rtl/>
          <w:lang w:val="en-US" w:bidi="fa-IR"/>
        </w:rPr>
        <w:t>این قسمت صرفاً جهت راهنمایی شماست و باید از رزومه حذف گردد. توجه داشته باشید که</w:t>
      </w:r>
      <w:r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 xml:space="preserve">:  </w:t>
      </w:r>
      <w:r w:rsidR="00B73B2E" w:rsidRPr="00184DBE">
        <w:rPr>
          <w:rFonts w:cs="B Nazanin"/>
          <w:color w:val="FF0000"/>
          <w:sz w:val="18"/>
          <w:szCs w:val="18"/>
          <w:rtl/>
          <w:lang w:val="en-US" w:bidi="fa-IR"/>
        </w:rPr>
        <w:br/>
      </w:r>
      <w:r w:rsidR="00B73B2E"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 xml:space="preserve">-  </w:t>
      </w:r>
      <w:r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 xml:space="preserve">عبارات درج شده در داخل </w:t>
      </w:r>
      <w:r w:rsidRPr="00184DBE">
        <w:rPr>
          <w:rFonts w:cs="B Nazanin"/>
          <w:b/>
          <w:bCs/>
          <w:color w:val="FF0000"/>
          <w:lang w:val="en-US" w:bidi="fa-IR"/>
        </w:rPr>
        <w:t>]</w:t>
      </w:r>
      <w:r w:rsidRPr="00184DBE">
        <w:rPr>
          <w:rFonts w:cs="B Nazanin" w:hint="cs"/>
          <w:b/>
          <w:bCs/>
          <w:color w:val="FF0000"/>
          <w:sz w:val="18"/>
          <w:szCs w:val="18"/>
          <w:rtl/>
          <w:lang w:val="en-US" w:bidi="fa-IR"/>
        </w:rPr>
        <w:t>براکت</w:t>
      </w:r>
      <w:r w:rsidRPr="00184DBE">
        <w:rPr>
          <w:rFonts w:cs="B Nazanin"/>
          <w:b/>
          <w:bCs/>
          <w:color w:val="FF0000"/>
          <w:lang w:val="en-US" w:bidi="fa-IR"/>
        </w:rPr>
        <w:t>[</w:t>
      </w:r>
      <w:r w:rsidR="004F262A" w:rsidRPr="00184DBE">
        <w:rPr>
          <w:rFonts w:cs="B Nazanin" w:hint="cs"/>
          <w:b/>
          <w:bCs/>
          <w:color w:val="FF0000"/>
          <w:rtl/>
          <w:lang w:val="en-US" w:bidi="fa-IR"/>
        </w:rPr>
        <w:t xml:space="preserve"> </w:t>
      </w:r>
      <w:r w:rsidR="004F262A"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>بعنوان راهنما</w:t>
      </w:r>
      <w:r w:rsidR="004F262A" w:rsidRPr="00184DBE">
        <w:rPr>
          <w:rFonts w:cs="B Nazanin" w:hint="cs"/>
          <w:b/>
          <w:bCs/>
          <w:color w:val="FF0000"/>
          <w:rtl/>
          <w:lang w:val="en-US" w:bidi="fa-IR"/>
        </w:rPr>
        <w:t xml:space="preserve"> </w:t>
      </w:r>
      <w:r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>است، لطفا پس از نگارش براکت ها را از متن حذف کنید.</w:t>
      </w:r>
      <w:r w:rsidR="00B73B2E" w:rsidRPr="00184DBE">
        <w:rPr>
          <w:rFonts w:cs="B Nazanin"/>
          <w:color w:val="FF0000"/>
          <w:sz w:val="18"/>
          <w:szCs w:val="18"/>
          <w:rtl/>
          <w:lang w:val="en-US" w:bidi="fa-IR"/>
        </w:rPr>
        <w:br/>
      </w:r>
      <w:r w:rsidR="00B73B2E"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>-  پس از اتمام تایپ، فایل رزومه تان را با فونت یا قلم مناسب فارسی ذخیره کنید.</w:t>
      </w:r>
      <w:r w:rsidR="00B73B2E" w:rsidRPr="00184DBE">
        <w:rPr>
          <w:rFonts w:cs="B Nazanin"/>
          <w:color w:val="FF0000"/>
          <w:sz w:val="18"/>
          <w:szCs w:val="18"/>
          <w:rtl/>
          <w:lang w:val="en-US" w:bidi="fa-IR"/>
        </w:rPr>
        <w:br/>
      </w:r>
      <w:r w:rsidR="00B73B2E"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>-  رزومه را کامل و صحیح بنویسید و به یاد داشته باشید که "</w:t>
      </w:r>
      <w:r w:rsidR="00B73B2E" w:rsidRPr="00184DBE">
        <w:rPr>
          <w:rFonts w:cs="B Nazanin" w:hint="cs"/>
          <w:i/>
          <w:iCs/>
          <w:color w:val="FF0000"/>
          <w:sz w:val="18"/>
          <w:szCs w:val="18"/>
          <w:rtl/>
          <w:lang w:val="en-US" w:bidi="fa-IR"/>
        </w:rPr>
        <w:t>رزومه نویسان خوب الزاماً اشخاص با سابقه ای نیستند بلکه قادرند توانایی های خود را بطور موثر</w:t>
      </w:r>
      <w:r w:rsidR="00A2798E" w:rsidRPr="00184DBE">
        <w:rPr>
          <w:rFonts w:cs="B Nazanin" w:hint="cs"/>
          <w:i/>
          <w:iCs/>
          <w:color w:val="FF0000"/>
          <w:sz w:val="18"/>
          <w:szCs w:val="18"/>
          <w:rtl/>
          <w:lang w:val="en-US" w:bidi="fa-IR"/>
        </w:rPr>
        <w:t xml:space="preserve"> توضیح و</w:t>
      </w:r>
      <w:r w:rsidR="00B73B2E" w:rsidRPr="00184DBE">
        <w:rPr>
          <w:rFonts w:cs="B Nazanin" w:hint="cs"/>
          <w:i/>
          <w:iCs/>
          <w:color w:val="FF0000"/>
          <w:sz w:val="18"/>
          <w:szCs w:val="18"/>
          <w:rtl/>
          <w:lang w:val="en-US" w:bidi="fa-IR"/>
        </w:rPr>
        <w:t xml:space="preserve"> انتقال دهند، چه بسا اشخاص زیادی که سابقه کار طولانی دارند اما رزومه شان چندان چشمگیر نیست!</w:t>
      </w:r>
      <w:r w:rsidR="00B73B2E" w:rsidRPr="00184DBE">
        <w:rPr>
          <w:rFonts w:cs="B Nazanin" w:hint="cs"/>
          <w:color w:val="FF0000"/>
          <w:sz w:val="18"/>
          <w:szCs w:val="18"/>
          <w:rtl/>
          <w:lang w:val="en-US" w:bidi="fa-IR"/>
        </w:rPr>
        <w:t xml:space="preserve">"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9026"/>
      </w:tblGrid>
      <w:tr w:rsidR="00EE4959" w:rsidRPr="00184DBE" w14:paraId="4D120C9E" w14:textId="77777777" w:rsidTr="00906693">
        <w:tc>
          <w:tcPr>
            <w:tcW w:w="9242" w:type="dxa"/>
            <w:shd w:val="clear" w:color="auto" w:fill="D9D9D9"/>
          </w:tcPr>
          <w:p w14:paraId="0170524D" w14:textId="77777777" w:rsidR="00EE4959" w:rsidRPr="00184DBE" w:rsidRDefault="00EE4959" w:rsidP="00EA191B">
            <w:pPr>
              <w:bidi/>
              <w:spacing w:after="0"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184DBE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رزومه</w:t>
            </w:r>
          </w:p>
        </w:tc>
      </w:tr>
      <w:tr w:rsidR="008E7861" w:rsidRPr="00184DBE" w14:paraId="618EDF38" w14:textId="77777777" w:rsidTr="00906693">
        <w:tc>
          <w:tcPr>
            <w:tcW w:w="9242" w:type="dxa"/>
          </w:tcPr>
          <w:p w14:paraId="487AEF87" w14:textId="77777777" w:rsidR="008E7861" w:rsidRPr="00184DBE" w:rsidRDefault="008E7861" w:rsidP="00EA191B">
            <w:pPr>
              <w:bidi/>
              <w:spacing w:after="0" w:line="240" w:lineRule="auto"/>
              <w:rPr>
                <w:rFonts w:cs="B Nazanin" w:hint="cs"/>
                <w:rtl/>
              </w:rPr>
            </w:pPr>
          </w:p>
          <w:p w14:paraId="2F43E317" w14:textId="77777777" w:rsidR="008E7861" w:rsidRPr="00184DBE" w:rsidRDefault="00D06B29" w:rsidP="00E902D0">
            <w:pPr>
              <w:bidi/>
              <w:spacing w:after="0" w:line="240" w:lineRule="auto"/>
              <w:rPr>
                <w:rFonts w:cs="B Nazanin"/>
                <w:b/>
                <w:bCs/>
                <w:lang w:val="en-US" w:bidi="fa-IR"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[</w:t>
            </w:r>
            <w:r w:rsidR="008E7861" w:rsidRPr="00184DBE">
              <w:rPr>
                <w:rFonts w:cs="B Nazanin" w:hint="cs"/>
                <w:b/>
                <w:bCs/>
                <w:rtl/>
              </w:rPr>
              <w:t>نام و نام خانوادگی</w:t>
            </w:r>
            <w:r w:rsidR="00E902D0" w:rsidRPr="00184DBE">
              <w:rPr>
                <w:rFonts w:cs="B Nazanin" w:hint="cs"/>
                <w:b/>
                <w:bCs/>
                <w:rtl/>
                <w:lang w:bidi="fa-IR"/>
              </w:rPr>
              <w:t xml:space="preserve"> کارجو</w:t>
            </w:r>
            <w:r w:rsidRPr="00184DBE">
              <w:rPr>
                <w:rFonts w:cs="B Nazanin" w:hint="cs"/>
                <w:b/>
                <w:bCs/>
                <w:rtl/>
                <w:lang w:bidi="fa-IR"/>
              </w:rPr>
              <w:t>]</w:t>
            </w:r>
          </w:p>
          <w:p w14:paraId="5A6BA30D" w14:textId="77777777" w:rsidR="008E7861" w:rsidRPr="00184DBE" w:rsidRDefault="008E7861" w:rsidP="00EA191B">
            <w:pPr>
              <w:bidi/>
              <w:spacing w:after="0" w:line="240" w:lineRule="auto"/>
              <w:ind w:left="720"/>
              <w:rPr>
                <w:rFonts w:cs="B Nazanin" w:hint="cs"/>
                <w:rtl/>
                <w:lang w:val="en-US" w:bidi="fa-IR"/>
              </w:rPr>
            </w:pPr>
            <w:r w:rsidRPr="00184DBE">
              <w:rPr>
                <w:rFonts w:cs="B Nazanin" w:hint="cs"/>
                <w:rtl/>
                <w:lang w:val="en-US" w:bidi="fa-IR"/>
              </w:rPr>
              <w:t xml:space="preserve">تلفن تماس: </w:t>
            </w:r>
            <w:r w:rsidR="00906693" w:rsidRPr="00184DBE">
              <w:rPr>
                <w:rFonts w:cs="B Nazanin" w:hint="cs"/>
                <w:rtl/>
                <w:lang w:val="en-US" w:bidi="fa-IR"/>
              </w:rPr>
              <w:t>[</w:t>
            </w:r>
            <w:r w:rsidRPr="00184DBE">
              <w:rPr>
                <w:rFonts w:cs="B Nazanin" w:hint="cs"/>
                <w:i/>
                <w:iCs/>
                <w:rtl/>
                <w:lang w:val="en-US" w:bidi="fa-IR"/>
              </w:rPr>
              <w:t>09123330000</w:t>
            </w:r>
            <w:r w:rsidR="00906693" w:rsidRPr="00184DBE">
              <w:rPr>
                <w:rFonts w:cs="B Nazanin" w:hint="cs"/>
                <w:rtl/>
                <w:lang w:val="en-US" w:bidi="fa-IR"/>
              </w:rPr>
              <w:t>]</w:t>
            </w:r>
          </w:p>
          <w:p w14:paraId="6E5AFE50" w14:textId="77777777" w:rsidR="00906693" w:rsidRPr="00184DBE" w:rsidRDefault="00906693" w:rsidP="00906693">
            <w:pPr>
              <w:bidi/>
              <w:spacing w:after="0" w:line="240" w:lineRule="auto"/>
              <w:ind w:left="720"/>
              <w:rPr>
                <w:rFonts w:cs="B Nazanin"/>
                <w:i/>
                <w:iCs/>
                <w:lang w:val="en-US"/>
              </w:rPr>
            </w:pPr>
            <w:r w:rsidRPr="00184DBE">
              <w:rPr>
                <w:rFonts w:cs="B Nazanin" w:hint="cs"/>
                <w:rtl/>
              </w:rPr>
              <w:t>ایمیل : [</w:t>
            </w:r>
            <w:r w:rsidRPr="00184DBE">
              <w:rPr>
                <w:rFonts w:cs="B Nazanin"/>
                <w:i/>
                <w:iCs/>
                <w:lang w:val="en-US"/>
              </w:rPr>
              <w:t>youremail@adomain.ext</w:t>
            </w:r>
            <w:r w:rsidRPr="00184DBE">
              <w:rPr>
                <w:rFonts w:cs="B Nazanin" w:hint="cs"/>
                <w:rtl/>
                <w:lang w:val="en-US"/>
              </w:rPr>
              <w:t>]</w:t>
            </w:r>
          </w:p>
          <w:p w14:paraId="33DB460A" w14:textId="77777777" w:rsidR="008E7861" w:rsidRPr="00184DBE" w:rsidRDefault="008E7861" w:rsidP="00327B02">
            <w:pPr>
              <w:bidi/>
              <w:spacing w:after="0" w:line="240" w:lineRule="auto"/>
              <w:ind w:left="720"/>
              <w:rPr>
                <w:rFonts w:cs="B Nazanin" w:hint="cs"/>
                <w:rtl/>
                <w:lang w:val="en-US" w:bidi="fa-IR"/>
              </w:rPr>
            </w:pPr>
            <w:r w:rsidRPr="00184DBE">
              <w:rPr>
                <w:rFonts w:cs="B Nazanin" w:hint="cs"/>
                <w:rtl/>
                <w:lang w:val="en-US" w:bidi="fa-IR"/>
              </w:rPr>
              <w:t xml:space="preserve">متولد : 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>[</w:t>
            </w:r>
            <w:r w:rsidR="00327B02" w:rsidRPr="00184DBE">
              <w:rPr>
                <w:rFonts w:cs="B Nazanin" w:hint="cs"/>
                <w:i/>
                <w:iCs/>
                <w:rtl/>
                <w:lang w:val="en-US" w:bidi="fa-IR"/>
              </w:rPr>
              <w:t>سال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>]</w:t>
            </w:r>
          </w:p>
          <w:p w14:paraId="7E1AB496" w14:textId="77777777" w:rsidR="008E7861" w:rsidRPr="00184DBE" w:rsidRDefault="008E7861" w:rsidP="00327B02">
            <w:pPr>
              <w:bidi/>
              <w:spacing w:after="0" w:line="240" w:lineRule="auto"/>
              <w:ind w:left="720"/>
              <w:rPr>
                <w:rFonts w:cs="B Nazanin" w:hint="cs"/>
                <w:rtl/>
                <w:lang w:val="en-US" w:bidi="fa-IR"/>
              </w:rPr>
            </w:pPr>
            <w:r w:rsidRPr="00184DBE">
              <w:rPr>
                <w:rFonts w:cs="B Nazanin" w:hint="cs"/>
                <w:rtl/>
                <w:lang w:val="en-US" w:bidi="fa-IR"/>
              </w:rPr>
              <w:t xml:space="preserve">ساکن : 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>[</w:t>
            </w:r>
            <w:r w:rsidR="00327B02" w:rsidRPr="00184DBE">
              <w:rPr>
                <w:rFonts w:cs="B Nazanin" w:hint="cs"/>
                <w:i/>
                <w:iCs/>
                <w:rtl/>
                <w:lang w:val="en-US" w:bidi="fa-IR"/>
              </w:rPr>
              <w:t>شهر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 xml:space="preserve">] </w:t>
            </w:r>
            <w:r w:rsidR="00327B02" w:rsidRPr="00184DBE">
              <w:rPr>
                <w:rFonts w:ascii="Arial" w:hAnsi="Arial" w:hint="cs"/>
                <w:rtl/>
                <w:lang w:val="en-US" w:bidi="fa-IR"/>
              </w:rPr>
              <w:t>–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 xml:space="preserve"> [</w:t>
            </w:r>
            <w:r w:rsidR="00327B02" w:rsidRPr="00184DBE">
              <w:rPr>
                <w:rFonts w:cs="B Nazanin" w:hint="cs"/>
                <w:i/>
                <w:iCs/>
                <w:rtl/>
                <w:lang w:val="en-US" w:bidi="fa-IR"/>
              </w:rPr>
              <w:t>محدوده</w:t>
            </w:r>
            <w:r w:rsidR="00327B02" w:rsidRPr="00184DBE">
              <w:rPr>
                <w:rFonts w:cs="B Nazanin" w:hint="cs"/>
                <w:rtl/>
                <w:lang w:val="en-US" w:bidi="fa-IR"/>
              </w:rPr>
              <w:t xml:space="preserve">] </w:t>
            </w:r>
          </w:p>
        </w:tc>
      </w:tr>
    </w:tbl>
    <w:p w14:paraId="41164395" w14:textId="77777777" w:rsidR="00EE4959" w:rsidRPr="00184DBE" w:rsidRDefault="00EE4959" w:rsidP="00EE4959">
      <w:pPr>
        <w:bidi/>
        <w:rPr>
          <w:rFonts w:cs="B Nazanin"/>
          <w:sz w:val="12"/>
          <w:szCs w:val="12"/>
          <w:lang w:val="en-US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5874"/>
        <w:gridCol w:w="3152"/>
      </w:tblGrid>
      <w:tr w:rsidR="00EE4959" w:rsidRPr="00184DBE" w14:paraId="344BAA47" w14:textId="77777777" w:rsidTr="00906693">
        <w:tc>
          <w:tcPr>
            <w:tcW w:w="9242" w:type="dxa"/>
            <w:gridSpan w:val="2"/>
            <w:shd w:val="clear" w:color="auto" w:fill="D9D9D9"/>
          </w:tcPr>
          <w:p w14:paraId="0E2B759C" w14:textId="77777777" w:rsidR="00EE4959" w:rsidRPr="00184DBE" w:rsidRDefault="008E7861" w:rsidP="00EA191B">
            <w:pPr>
              <w:bidi/>
              <w:spacing w:after="0" w:line="240" w:lineRule="auto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84DBE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سوابق تحصیلی</w:t>
            </w:r>
          </w:p>
        </w:tc>
      </w:tr>
      <w:tr w:rsidR="00E902D0" w:rsidRPr="00184DBE" w14:paraId="4F6E9FD6" w14:textId="77777777" w:rsidTr="00906693">
        <w:tc>
          <w:tcPr>
            <w:tcW w:w="6015" w:type="dxa"/>
          </w:tcPr>
          <w:p w14:paraId="55D04001" w14:textId="77777777" w:rsidR="00E902D0" w:rsidRPr="00184DBE" w:rsidRDefault="00E902D0" w:rsidP="00224886">
            <w:pPr>
              <w:bidi/>
              <w:spacing w:after="0" w:line="240" w:lineRule="auto"/>
              <w:ind w:left="237"/>
              <w:rPr>
                <w:rFonts w:cs="B Nazanin" w:hint="cs"/>
                <w:b/>
                <w:bCs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کارشناسی [</w:t>
            </w:r>
            <w:r w:rsidRPr="00184DBE">
              <w:rPr>
                <w:rFonts w:cs="B Nazanin" w:hint="cs"/>
                <w:i/>
                <w:iCs/>
                <w:rtl/>
              </w:rPr>
              <w:t>نام رشته تحصیلی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  <w:r w:rsidRPr="00184DBE">
              <w:rPr>
                <w:rFonts w:ascii="Arial" w:hAnsi="Arial" w:hint="cs"/>
                <w:b/>
                <w:bCs/>
                <w:rtl/>
              </w:rPr>
              <w:t>–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 دانشگاه [</w:t>
            </w:r>
            <w:r w:rsidRPr="00184DBE">
              <w:rPr>
                <w:rFonts w:cs="B Nazanin" w:hint="cs"/>
                <w:i/>
                <w:iCs/>
                <w:rtl/>
              </w:rPr>
              <w:t>نام دانشگاه</w:t>
            </w:r>
            <w:r w:rsidRPr="00184DBE">
              <w:rPr>
                <w:rFonts w:cs="B Nazanin" w:hint="cs"/>
                <w:b/>
                <w:bCs/>
                <w:rtl/>
              </w:rPr>
              <w:t>]</w:t>
            </w:r>
          </w:p>
          <w:p w14:paraId="31345AE1" w14:textId="77777777" w:rsidR="00EA391E" w:rsidRPr="00184DBE" w:rsidRDefault="00EA391E" w:rsidP="00EA391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[اختیاری: ذکر مختصر دروس اصلی گذرانده شده ...]</w:t>
            </w:r>
          </w:p>
          <w:p w14:paraId="408F2E86" w14:textId="77777777" w:rsidR="00EA391E" w:rsidRPr="00184DBE" w:rsidRDefault="00EA391E" w:rsidP="00EA391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[اختیاری: ذکر موضوع پایان نامه، پروژه یا تحقیقات انجام شده..]</w:t>
            </w:r>
          </w:p>
          <w:p w14:paraId="4FF89AC7" w14:textId="77777777" w:rsidR="00EA391E" w:rsidRPr="00184DBE" w:rsidRDefault="00EA391E" w:rsidP="00EA391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[اختیاری: معدل]</w:t>
            </w:r>
          </w:p>
          <w:p w14:paraId="0F56A4CE" w14:textId="77777777" w:rsidR="00EA391E" w:rsidRPr="00184DBE" w:rsidRDefault="00EA391E" w:rsidP="00EA391E">
            <w:pPr>
              <w:bidi/>
              <w:spacing w:after="0" w:line="240" w:lineRule="auto"/>
              <w:ind w:left="360"/>
              <w:rPr>
                <w:rFonts w:cs="B Nazanin"/>
                <w:i/>
                <w:iCs/>
                <w:rtl/>
              </w:rPr>
            </w:pPr>
          </w:p>
        </w:tc>
        <w:tc>
          <w:tcPr>
            <w:tcW w:w="3227" w:type="dxa"/>
          </w:tcPr>
          <w:p w14:paraId="09FD2484" w14:textId="77777777" w:rsidR="00E902D0" w:rsidRPr="00184DBE" w:rsidRDefault="00E902D0" w:rsidP="00EA191B">
            <w:p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sz w:val="20"/>
                <w:szCs w:val="20"/>
                <w:rtl/>
              </w:rPr>
              <w:t>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تاریخ شروع دوره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 الی 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تاریخ فارغ التحصیلی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</w:t>
            </w:r>
          </w:p>
        </w:tc>
      </w:tr>
      <w:tr w:rsidR="00EA391E" w:rsidRPr="00184DBE" w14:paraId="39148B8E" w14:textId="77777777" w:rsidTr="00906693">
        <w:tc>
          <w:tcPr>
            <w:tcW w:w="6015" w:type="dxa"/>
          </w:tcPr>
          <w:p w14:paraId="61F6C44F" w14:textId="77777777" w:rsidR="00EA391E" w:rsidRPr="00184DBE" w:rsidRDefault="00EA391E" w:rsidP="00224886">
            <w:pPr>
              <w:bidi/>
              <w:spacing w:after="0" w:line="240" w:lineRule="auto"/>
              <w:ind w:left="237"/>
              <w:rPr>
                <w:rFonts w:cs="B Nazanin" w:hint="cs"/>
                <w:b/>
                <w:bCs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کاردانی [</w:t>
            </w:r>
            <w:r w:rsidRPr="00184DBE">
              <w:rPr>
                <w:rFonts w:cs="B Nazanin" w:hint="cs"/>
                <w:i/>
                <w:iCs/>
                <w:rtl/>
              </w:rPr>
              <w:t>نام رشته تحصیلی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  <w:r w:rsidRPr="00184DBE">
              <w:rPr>
                <w:rFonts w:ascii="Arial" w:hAnsi="Arial" w:hint="cs"/>
                <w:b/>
                <w:bCs/>
                <w:rtl/>
              </w:rPr>
              <w:t>–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 دانشگاه [</w:t>
            </w:r>
            <w:r w:rsidRPr="00184DBE">
              <w:rPr>
                <w:rFonts w:cs="B Nazanin" w:hint="cs"/>
                <w:i/>
                <w:iCs/>
                <w:rtl/>
              </w:rPr>
              <w:t>نام دانشگاه</w:t>
            </w:r>
            <w:r w:rsidRPr="00184DBE">
              <w:rPr>
                <w:rFonts w:cs="B Nazanin" w:hint="cs"/>
                <w:b/>
                <w:bCs/>
                <w:rtl/>
              </w:rPr>
              <w:t>]</w:t>
            </w:r>
          </w:p>
          <w:p w14:paraId="52D5F64C" w14:textId="77777777" w:rsidR="00EA391E" w:rsidRPr="00184DBE" w:rsidRDefault="00EA391E" w:rsidP="00EA391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[اختیاری: ذکر مختصر دروس اصلی گذرانده شده یا تحقیقات انجام شده ...]</w:t>
            </w:r>
          </w:p>
          <w:p w14:paraId="75569527" w14:textId="77777777" w:rsidR="00EA391E" w:rsidRPr="00184DBE" w:rsidRDefault="00EA391E" w:rsidP="00EA391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[اختیاری: معدل]</w:t>
            </w:r>
          </w:p>
          <w:p w14:paraId="15A4E751" w14:textId="77777777" w:rsidR="00EA391E" w:rsidRPr="00184DBE" w:rsidRDefault="00EA391E" w:rsidP="00EA191B">
            <w:pPr>
              <w:bidi/>
              <w:spacing w:after="0" w:line="240" w:lineRule="auto"/>
              <w:rPr>
                <w:rFonts w:cs="B Nazanin"/>
                <w:rtl/>
              </w:rPr>
            </w:pPr>
          </w:p>
        </w:tc>
        <w:tc>
          <w:tcPr>
            <w:tcW w:w="3227" w:type="dxa"/>
          </w:tcPr>
          <w:p w14:paraId="724AC280" w14:textId="77777777" w:rsidR="00EA391E" w:rsidRPr="00184DBE" w:rsidRDefault="00EA391E" w:rsidP="00906693">
            <w:p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sz w:val="20"/>
                <w:szCs w:val="20"/>
                <w:rtl/>
              </w:rPr>
              <w:t>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تاریخ شروع دوره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 الی 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تاریخ فارغ التحصیلی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</w:t>
            </w:r>
          </w:p>
        </w:tc>
      </w:tr>
      <w:tr w:rsidR="00EA391E" w:rsidRPr="00184DBE" w14:paraId="38ECBE7A" w14:textId="77777777" w:rsidTr="00906693">
        <w:tc>
          <w:tcPr>
            <w:tcW w:w="9242" w:type="dxa"/>
            <w:gridSpan w:val="2"/>
            <w:shd w:val="clear" w:color="auto" w:fill="D9D9D9"/>
          </w:tcPr>
          <w:p w14:paraId="643AA585" w14:textId="77777777" w:rsidR="00EA391E" w:rsidRPr="00184DBE" w:rsidRDefault="00224886" w:rsidP="00906693">
            <w:pPr>
              <w:bidi/>
              <w:spacing w:after="0" w:line="240" w:lineRule="auto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84DBE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سوابق حرفه ای</w:t>
            </w:r>
          </w:p>
        </w:tc>
      </w:tr>
      <w:tr w:rsidR="00EA391E" w:rsidRPr="00184DBE" w14:paraId="45EAE81E" w14:textId="77777777" w:rsidTr="00906693">
        <w:tc>
          <w:tcPr>
            <w:tcW w:w="6015" w:type="dxa"/>
          </w:tcPr>
          <w:p w14:paraId="6D541C05" w14:textId="77777777" w:rsidR="00224886" w:rsidRPr="00184DBE" w:rsidRDefault="00224886" w:rsidP="00224886">
            <w:pPr>
              <w:bidi/>
              <w:spacing w:after="0" w:line="240" w:lineRule="auto"/>
              <w:ind w:left="237"/>
              <w:rPr>
                <w:rFonts w:ascii="Arial" w:hAnsi="Arial" w:cs="B Nazanin" w:hint="cs"/>
                <w:b/>
                <w:bCs/>
                <w:i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سمت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  <w:r w:rsidRPr="00184DBE">
              <w:rPr>
                <w:rFonts w:ascii="Arial" w:hAnsi="Arial" w:hint="cs"/>
                <w:b/>
                <w:bCs/>
                <w:rtl/>
              </w:rPr>
              <w:t>–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نام شرکت، موسسه یا سازمان</w:t>
            </w:r>
            <w:r w:rsidRPr="00184DBE">
              <w:rPr>
                <w:rFonts w:cs="B Nazanin" w:hint="cs"/>
                <w:b/>
                <w:bCs/>
                <w:rtl/>
              </w:rPr>
              <w:t>] -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شهر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</w:p>
          <w:p w14:paraId="4EC3D384" w14:textId="77777777" w:rsidR="00EA391E" w:rsidRPr="00184DBE" w:rsidRDefault="00224886" w:rsidP="00224886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[توضیح مختصر مسئولیت های کاری ... ]</w:t>
            </w:r>
          </w:p>
          <w:p w14:paraId="499657C7" w14:textId="77777777" w:rsidR="00EA391E" w:rsidRPr="00184DBE" w:rsidRDefault="00EA391E" w:rsidP="00224886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</w:t>
            </w:r>
            <w:r w:rsidR="00224886" w:rsidRPr="00184DBE">
              <w:rPr>
                <w:rFonts w:cs="B Nazanin" w:hint="cs"/>
                <w:i/>
                <w:iCs/>
                <w:rtl/>
              </w:rPr>
              <w:t>توضیح مختصر کارها و اقدامات انجام شده</w:t>
            </w:r>
            <w:r w:rsidR="00C82104" w:rsidRPr="00184DBE">
              <w:rPr>
                <w:rFonts w:cs="B Nazanin" w:hint="cs"/>
                <w:i/>
                <w:iCs/>
                <w:rtl/>
              </w:rPr>
              <w:t xml:space="preserve"> در یک الی دو خط</w:t>
            </w:r>
            <w:r w:rsidR="00224886" w:rsidRPr="00184DBE">
              <w:rPr>
                <w:rFonts w:cs="B Nazanin" w:hint="cs"/>
                <w:i/>
                <w:iCs/>
                <w:rtl/>
              </w:rPr>
              <w:t xml:space="preserve"> ... </w:t>
            </w:r>
            <w:r w:rsidRPr="00184DBE">
              <w:rPr>
                <w:rFonts w:cs="B Nazanin" w:hint="cs"/>
                <w:i/>
                <w:iCs/>
                <w:rtl/>
              </w:rPr>
              <w:t>]</w:t>
            </w:r>
          </w:p>
          <w:p w14:paraId="27B24B8E" w14:textId="77777777" w:rsidR="00793DF8" w:rsidRPr="00184DBE" w:rsidRDefault="00793DF8" w:rsidP="00793DF8">
            <w:pPr>
              <w:bidi/>
              <w:spacing w:after="0" w:line="240" w:lineRule="auto"/>
              <w:ind w:left="720"/>
              <w:rPr>
                <w:rFonts w:cs="B Nazanin"/>
                <w:i/>
                <w:iCs/>
                <w:rtl/>
              </w:rPr>
            </w:pPr>
          </w:p>
        </w:tc>
        <w:tc>
          <w:tcPr>
            <w:tcW w:w="3227" w:type="dxa"/>
          </w:tcPr>
          <w:p w14:paraId="7E094D64" w14:textId="77777777" w:rsidR="00EA391E" w:rsidRPr="00184DBE" w:rsidRDefault="00EA391E" w:rsidP="00224886">
            <w:p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sz w:val="20"/>
                <w:szCs w:val="20"/>
                <w:rtl/>
              </w:rPr>
              <w:t>[</w:t>
            </w:r>
            <w:r w:rsidR="00224886"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 xml:space="preserve"> شروع </w:t>
            </w:r>
            <w:r w:rsidR="00224886"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 الی [</w:t>
            </w:r>
            <w:r w:rsidR="00224886"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 اتمام 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</w:t>
            </w:r>
          </w:p>
        </w:tc>
      </w:tr>
      <w:tr w:rsidR="00793DF8" w:rsidRPr="00184DBE" w14:paraId="35AF90C5" w14:textId="77777777" w:rsidTr="00906693">
        <w:tc>
          <w:tcPr>
            <w:tcW w:w="6015" w:type="dxa"/>
          </w:tcPr>
          <w:p w14:paraId="5FD7AB3A" w14:textId="77777777" w:rsidR="00793DF8" w:rsidRPr="00184DBE" w:rsidRDefault="00793DF8" w:rsidP="00224886">
            <w:pPr>
              <w:bidi/>
              <w:spacing w:after="0" w:line="240" w:lineRule="auto"/>
              <w:ind w:left="237"/>
              <w:rPr>
                <w:rFonts w:ascii="Arial" w:hAnsi="Arial" w:cs="B Nazanin" w:hint="cs"/>
                <w:b/>
                <w:bCs/>
                <w:i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سمت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  <w:r w:rsidRPr="00184DBE">
              <w:rPr>
                <w:rFonts w:ascii="Arial" w:hAnsi="Arial" w:hint="cs"/>
                <w:b/>
                <w:bCs/>
                <w:rtl/>
              </w:rPr>
              <w:t>–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نام شرکت، موسسه یا سازمان</w:t>
            </w:r>
            <w:r w:rsidRPr="00184DBE">
              <w:rPr>
                <w:rFonts w:cs="B Nazanin" w:hint="cs"/>
                <w:b/>
                <w:bCs/>
                <w:rtl/>
              </w:rPr>
              <w:t>] -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شهر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</w:p>
          <w:p w14:paraId="6FD0B239" w14:textId="77777777" w:rsidR="00793DF8" w:rsidRPr="00184DBE" w:rsidRDefault="00793DF8" w:rsidP="00793D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[توضیح مختصر مسئولیت های کاری ... ]</w:t>
            </w:r>
          </w:p>
          <w:p w14:paraId="345232F6" w14:textId="77777777" w:rsidR="00793DF8" w:rsidRPr="00184DBE" w:rsidRDefault="00793DF8" w:rsidP="00793D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[توضیح مختصر کارها و اقدامات انجام شده</w:t>
            </w:r>
            <w:r w:rsidR="00C82104" w:rsidRPr="00184DBE">
              <w:rPr>
                <w:rFonts w:cs="B Nazanin" w:hint="cs"/>
                <w:i/>
                <w:iCs/>
                <w:rtl/>
              </w:rPr>
              <w:t xml:space="preserve"> در یک الی دو خط</w:t>
            </w:r>
            <w:r w:rsidRPr="00184DBE">
              <w:rPr>
                <w:rFonts w:cs="B Nazanin" w:hint="cs"/>
                <w:i/>
                <w:iCs/>
                <w:rtl/>
              </w:rPr>
              <w:t xml:space="preserve"> ... ]</w:t>
            </w:r>
          </w:p>
          <w:p w14:paraId="5079E3C1" w14:textId="77777777" w:rsidR="00793DF8" w:rsidRPr="00184DBE" w:rsidRDefault="00793DF8" w:rsidP="00793DF8">
            <w:pPr>
              <w:bidi/>
              <w:spacing w:after="0" w:line="240" w:lineRule="auto"/>
              <w:ind w:left="720"/>
              <w:rPr>
                <w:rFonts w:cs="B Nazanin"/>
                <w:rtl/>
              </w:rPr>
            </w:pPr>
          </w:p>
        </w:tc>
        <w:tc>
          <w:tcPr>
            <w:tcW w:w="3227" w:type="dxa"/>
          </w:tcPr>
          <w:p w14:paraId="6F233B87" w14:textId="77777777" w:rsidR="00793DF8" w:rsidRPr="00184DBE" w:rsidRDefault="00793DF8" w:rsidP="00906693">
            <w:p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sz w:val="20"/>
                <w:szCs w:val="20"/>
                <w:rtl/>
              </w:rPr>
              <w:t>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 شروع 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 الی 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 اتمام 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</w:t>
            </w:r>
          </w:p>
        </w:tc>
      </w:tr>
      <w:tr w:rsidR="00793DF8" w:rsidRPr="00184DBE" w14:paraId="26A7B075" w14:textId="77777777" w:rsidTr="00906693">
        <w:tc>
          <w:tcPr>
            <w:tcW w:w="6015" w:type="dxa"/>
          </w:tcPr>
          <w:p w14:paraId="2B51B09B" w14:textId="77777777" w:rsidR="00793DF8" w:rsidRPr="00184DBE" w:rsidRDefault="00793DF8" w:rsidP="00793DF8">
            <w:pPr>
              <w:bidi/>
              <w:spacing w:after="0" w:line="240" w:lineRule="auto"/>
              <w:ind w:left="237"/>
              <w:rPr>
                <w:rFonts w:ascii="Arial" w:hAnsi="Arial" w:cs="B Nazanin" w:hint="cs"/>
                <w:b/>
                <w:bCs/>
                <w:i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سمت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  <w:r w:rsidRPr="00184DBE">
              <w:rPr>
                <w:rFonts w:ascii="Arial" w:hAnsi="Arial" w:hint="cs"/>
                <w:b/>
                <w:bCs/>
                <w:rtl/>
              </w:rPr>
              <w:t>–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نام شرکت، موسسه یا سازمان</w:t>
            </w:r>
            <w:r w:rsidRPr="00184DBE">
              <w:rPr>
                <w:rFonts w:cs="B Nazanin" w:hint="cs"/>
                <w:b/>
                <w:bCs/>
                <w:rtl/>
              </w:rPr>
              <w:t>] - [</w:t>
            </w:r>
            <w:r w:rsidRPr="00184DBE">
              <w:rPr>
                <w:rFonts w:cs="B Nazanin" w:hint="cs"/>
                <w:b/>
                <w:bCs/>
                <w:i/>
                <w:iCs/>
                <w:rtl/>
              </w:rPr>
              <w:t>شهر</w:t>
            </w:r>
            <w:r w:rsidRPr="00184DBE">
              <w:rPr>
                <w:rFonts w:cs="B Nazanin" w:hint="cs"/>
                <w:b/>
                <w:bCs/>
                <w:rtl/>
              </w:rPr>
              <w:t xml:space="preserve">] </w:t>
            </w:r>
          </w:p>
          <w:p w14:paraId="77F0F861" w14:textId="77777777" w:rsidR="00793DF8" w:rsidRPr="00184DBE" w:rsidRDefault="00793DF8" w:rsidP="00793D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[توضیح مختصر مسئولیت های کاری ... ]</w:t>
            </w:r>
          </w:p>
          <w:p w14:paraId="7275ABC7" w14:textId="77777777" w:rsidR="00793DF8" w:rsidRPr="00184DBE" w:rsidRDefault="00793DF8" w:rsidP="00793D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/>
                <w:rtl/>
              </w:rPr>
            </w:pPr>
            <w:r w:rsidRPr="00184DBE">
              <w:rPr>
                <w:rFonts w:cs="B Nazanin" w:hint="cs"/>
                <w:i/>
                <w:iCs/>
                <w:rtl/>
              </w:rPr>
              <w:t>[توضیح مختصر کارها و اقدامات انجام شده</w:t>
            </w:r>
            <w:r w:rsidR="00C82104" w:rsidRPr="00184DBE">
              <w:rPr>
                <w:rFonts w:cs="B Nazanin" w:hint="cs"/>
                <w:i/>
                <w:iCs/>
                <w:rtl/>
              </w:rPr>
              <w:t xml:space="preserve"> در یک الی دو خط</w:t>
            </w:r>
            <w:r w:rsidRPr="00184DBE">
              <w:rPr>
                <w:rFonts w:cs="B Nazanin" w:hint="cs"/>
                <w:i/>
                <w:iCs/>
                <w:rtl/>
              </w:rPr>
              <w:t xml:space="preserve"> ... ]</w:t>
            </w:r>
          </w:p>
        </w:tc>
        <w:tc>
          <w:tcPr>
            <w:tcW w:w="3227" w:type="dxa"/>
          </w:tcPr>
          <w:p w14:paraId="274BEBF4" w14:textId="77777777" w:rsidR="00793DF8" w:rsidRPr="00184DBE" w:rsidRDefault="00793DF8" w:rsidP="00906693">
            <w:p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sz w:val="20"/>
                <w:szCs w:val="20"/>
                <w:rtl/>
              </w:rPr>
              <w:t>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 شروع 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 الی [</w:t>
            </w:r>
            <w:r w:rsidRPr="00184DBE">
              <w:rPr>
                <w:rFonts w:cs="B Nazanin" w:hint="cs"/>
                <w:i/>
                <w:iCs/>
                <w:sz w:val="20"/>
                <w:szCs w:val="20"/>
                <w:rtl/>
              </w:rPr>
              <w:t>ماه و سال اتمام کار</w:t>
            </w:r>
            <w:r w:rsidRPr="00184DBE">
              <w:rPr>
                <w:rFonts w:cs="B Nazanin" w:hint="cs"/>
                <w:sz w:val="20"/>
                <w:szCs w:val="20"/>
                <w:rtl/>
              </w:rPr>
              <w:t>]</w:t>
            </w:r>
          </w:p>
        </w:tc>
      </w:tr>
    </w:tbl>
    <w:p w14:paraId="0A29308E" w14:textId="77777777" w:rsidR="00EA391E" w:rsidRPr="00184DBE" w:rsidRDefault="00EA391E" w:rsidP="00EA391E">
      <w:pPr>
        <w:bidi/>
        <w:rPr>
          <w:rFonts w:cs="B Nazanin" w:hint="cs"/>
          <w:sz w:val="12"/>
          <w:szCs w:val="12"/>
          <w:rtl/>
          <w:lang w:val="en-US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9026"/>
      </w:tblGrid>
      <w:tr w:rsidR="00224886" w:rsidRPr="00184DBE" w14:paraId="33AC9F48" w14:textId="77777777" w:rsidTr="00906693">
        <w:tc>
          <w:tcPr>
            <w:tcW w:w="9242" w:type="dxa"/>
            <w:shd w:val="clear" w:color="auto" w:fill="D9D9D9"/>
          </w:tcPr>
          <w:p w14:paraId="693865F7" w14:textId="77777777" w:rsidR="00224886" w:rsidRPr="00184DBE" w:rsidRDefault="00327B02" w:rsidP="00906693">
            <w:pPr>
              <w:bidi/>
              <w:spacing w:after="0" w:line="240" w:lineRule="auto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84DBE"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  <w:t>مهارتها</w:t>
            </w:r>
          </w:p>
        </w:tc>
      </w:tr>
      <w:tr w:rsidR="00327B02" w:rsidRPr="00184DBE" w14:paraId="55591016" w14:textId="77777777" w:rsidTr="00906693">
        <w:tc>
          <w:tcPr>
            <w:tcW w:w="9242" w:type="dxa"/>
          </w:tcPr>
          <w:p w14:paraId="00674BE0" w14:textId="77777777" w:rsidR="00327B02" w:rsidRPr="00184DBE" w:rsidRDefault="00327B02" w:rsidP="00906693">
            <w:pPr>
              <w:bidi/>
              <w:spacing w:after="0" w:line="240" w:lineRule="auto"/>
              <w:ind w:left="237"/>
              <w:rPr>
                <w:rFonts w:ascii="Arial" w:hAnsi="Arial" w:cs="B Nazanin" w:hint="cs"/>
                <w:b/>
                <w:bCs/>
                <w:i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مهارتهای نرم افزاری</w:t>
            </w:r>
          </w:p>
          <w:p w14:paraId="15D68521" w14:textId="77777777" w:rsidR="00327B02" w:rsidRPr="00184DBE" w:rsidRDefault="00327B02" w:rsidP="00327B02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[ذکر نام نرم افزار در هر خط و تشریح میزان آشنایی ...  ]</w:t>
            </w:r>
            <w:r w:rsidRPr="00184DBE">
              <w:rPr>
                <w:rFonts w:cs="B Nazanin"/>
                <w:i/>
                <w:iCs/>
                <w:rtl/>
              </w:rPr>
              <w:br/>
            </w:r>
          </w:p>
          <w:p w14:paraId="61BDF1AB" w14:textId="77777777" w:rsidR="00327B02" w:rsidRPr="00184DBE" w:rsidRDefault="00327B02" w:rsidP="00327B02">
            <w:pPr>
              <w:bidi/>
              <w:spacing w:after="0" w:line="240" w:lineRule="auto"/>
              <w:ind w:left="237"/>
              <w:rPr>
                <w:rFonts w:cs="B Nazanin" w:hint="cs"/>
                <w:b/>
                <w:bCs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آشنایی با زبانهای خارجی</w:t>
            </w:r>
          </w:p>
          <w:p w14:paraId="4EED1B8C" w14:textId="77777777" w:rsidR="00327B02" w:rsidRPr="00184DBE" w:rsidRDefault="00327B02" w:rsidP="00327B02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 w:hint="cs"/>
                <w:i/>
                <w:iCs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[ذکر نام زبان مربوطه ضمن مشخص نمودن میزان آشنایی در زمینه محاوره و مکاتبه ...  ]</w:t>
            </w:r>
          </w:p>
          <w:p w14:paraId="7946A186" w14:textId="77777777" w:rsidR="00906693" w:rsidRPr="00184DBE" w:rsidRDefault="00906693" w:rsidP="00906693">
            <w:pPr>
              <w:bidi/>
              <w:spacing w:after="0" w:line="240" w:lineRule="auto"/>
              <w:ind w:left="720"/>
              <w:rPr>
                <w:rFonts w:cs="B Nazanin" w:hint="cs"/>
                <w:i/>
                <w:iCs/>
              </w:rPr>
            </w:pPr>
          </w:p>
          <w:p w14:paraId="25AF7F74" w14:textId="40E25898" w:rsidR="00906693" w:rsidRPr="00184DBE" w:rsidRDefault="00906693" w:rsidP="00906693">
            <w:pPr>
              <w:bidi/>
              <w:spacing w:after="0" w:line="240" w:lineRule="auto"/>
              <w:ind w:left="237"/>
              <w:rPr>
                <w:rFonts w:cs="B Nazanin" w:hint="cs"/>
                <w:b/>
                <w:bCs/>
                <w:rtl/>
              </w:rPr>
            </w:pPr>
            <w:r w:rsidRPr="00184DBE">
              <w:rPr>
                <w:rFonts w:cs="B Nazanin" w:hint="cs"/>
                <w:b/>
                <w:bCs/>
                <w:rtl/>
              </w:rPr>
              <w:t>سایر مهارت</w:t>
            </w:r>
            <w:r w:rsidR="00184DBE">
              <w:rPr>
                <w:rFonts w:cs="B Nazanin" w:hint="cs"/>
                <w:b/>
                <w:bCs/>
                <w:rtl/>
              </w:rPr>
              <w:t>‌</w:t>
            </w:r>
            <w:r w:rsidRPr="00184DBE">
              <w:rPr>
                <w:rFonts w:cs="B Nazanin" w:hint="cs"/>
                <w:b/>
                <w:bCs/>
                <w:rtl/>
              </w:rPr>
              <w:t>ها</w:t>
            </w:r>
          </w:p>
          <w:p w14:paraId="58B93CA9" w14:textId="6B9286D6" w:rsidR="00327B02" w:rsidRPr="00184DBE" w:rsidRDefault="00906693" w:rsidP="00B73B2E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cs="B Nazanin"/>
                <w:sz w:val="20"/>
                <w:szCs w:val="20"/>
                <w:rtl/>
              </w:rPr>
            </w:pPr>
            <w:r w:rsidRPr="00184DBE">
              <w:rPr>
                <w:rFonts w:cs="B Nazanin" w:hint="cs"/>
                <w:i/>
                <w:iCs/>
                <w:rtl/>
              </w:rPr>
              <w:t xml:space="preserve"> [ذکرسایر مهارت</w:t>
            </w:r>
            <w:r w:rsidR="00184DBE">
              <w:rPr>
                <w:rFonts w:cs="B Nazanin" w:hint="cs"/>
                <w:i/>
                <w:iCs/>
                <w:rtl/>
              </w:rPr>
              <w:t>‌</w:t>
            </w:r>
            <w:r w:rsidRPr="00184DBE">
              <w:rPr>
                <w:rFonts w:cs="B Nazanin" w:hint="cs"/>
                <w:i/>
                <w:iCs/>
                <w:rtl/>
              </w:rPr>
              <w:t>ها مانند تخصص</w:t>
            </w:r>
            <w:r w:rsidR="00184DBE">
              <w:rPr>
                <w:rFonts w:cs="B Nazanin" w:hint="cs"/>
                <w:i/>
                <w:iCs/>
                <w:rtl/>
              </w:rPr>
              <w:t>‌</w:t>
            </w:r>
            <w:r w:rsidRPr="00184DBE">
              <w:rPr>
                <w:rFonts w:cs="B Nazanin" w:hint="cs"/>
                <w:i/>
                <w:iCs/>
                <w:rtl/>
              </w:rPr>
              <w:t>های فنی، مهرات</w:t>
            </w:r>
            <w:r w:rsidR="00184DBE">
              <w:rPr>
                <w:rFonts w:cs="B Nazanin" w:hint="cs"/>
                <w:i/>
                <w:iCs/>
                <w:rtl/>
              </w:rPr>
              <w:t>‌</w:t>
            </w:r>
            <w:r w:rsidRPr="00184DBE">
              <w:rPr>
                <w:rFonts w:cs="B Nazanin" w:hint="cs"/>
                <w:i/>
                <w:iCs/>
                <w:rtl/>
              </w:rPr>
              <w:t>های فردی و غیره ...  ]</w:t>
            </w:r>
          </w:p>
        </w:tc>
      </w:tr>
    </w:tbl>
    <w:p w14:paraId="54CAFD06" w14:textId="77777777" w:rsidR="00EE4959" w:rsidRPr="00184DBE" w:rsidRDefault="00EE4959" w:rsidP="00327B02">
      <w:pPr>
        <w:bidi/>
        <w:rPr>
          <w:rFonts w:cs="B Nazanin"/>
          <w:lang w:val="en-US"/>
        </w:rPr>
      </w:pPr>
    </w:p>
    <w:sectPr w:rsidR="00EE4959" w:rsidRPr="00184DBE" w:rsidSect="0040432C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BA4FCFB-3D1D-4B0F-9F55-A42D94A346A2}"/>
    <w:embedBold r:id="rId2" w:fontKey="{B581BD81-9025-4B1D-B0E5-82A2CB6935AA}"/>
    <w:embedItalic r:id="rId3" w:fontKey="{A4C75587-BEE9-47FA-8EB8-124FA4AB539D}"/>
    <w:embedBoldItalic r:id="rId4" w:fontKey="{8A918C5F-F078-4696-8803-37986BA09CB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9EBF29EC-97EE-437E-AFBA-F82F4F481A12}"/>
    <w:embedBold r:id="rId6" w:fontKey="{629BEF83-BF4A-4A85-B806-B4C375198C92}"/>
    <w:embedItalic r:id="rId7" w:fontKey="{BF076082-AF53-4633-A9AA-718246480D96}"/>
    <w:embedBoldItalic r:id="rId8" w:fontKey="{C9E07006-E9BD-4ADE-8A58-AAA3EE6463A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DD95C67E-B3CF-4D3D-BB3B-F75222CD4BA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82702"/>
    <w:multiLevelType w:val="hybridMultilevel"/>
    <w:tmpl w:val="688C4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9020C"/>
    <w:multiLevelType w:val="hybridMultilevel"/>
    <w:tmpl w:val="7E4CB730"/>
    <w:lvl w:ilvl="0" w:tplc="2856F83A">
      <w:start w:val="1997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E4"/>
    <w:rsid w:val="000239C2"/>
    <w:rsid w:val="00065572"/>
    <w:rsid w:val="00184DBE"/>
    <w:rsid w:val="00224886"/>
    <w:rsid w:val="002F0735"/>
    <w:rsid w:val="00327B02"/>
    <w:rsid w:val="0040432C"/>
    <w:rsid w:val="004F262A"/>
    <w:rsid w:val="00644923"/>
    <w:rsid w:val="0069499D"/>
    <w:rsid w:val="00793DF8"/>
    <w:rsid w:val="008B6797"/>
    <w:rsid w:val="008E7861"/>
    <w:rsid w:val="00906693"/>
    <w:rsid w:val="00A2798E"/>
    <w:rsid w:val="00B26E84"/>
    <w:rsid w:val="00B73B2E"/>
    <w:rsid w:val="00B765A3"/>
    <w:rsid w:val="00C82104"/>
    <w:rsid w:val="00D06B29"/>
    <w:rsid w:val="00E902D0"/>
    <w:rsid w:val="00EA191B"/>
    <w:rsid w:val="00EA391E"/>
    <w:rsid w:val="00EE4959"/>
    <w:rsid w:val="00FE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087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735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4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78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9</Template>
  <TotalTime>2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Altin_zfadaie</dc:creator>
  <cp:keywords/>
  <cp:lastModifiedBy>Altin-System</cp:lastModifiedBy>
  <cp:revision>5</cp:revision>
  <dcterms:created xsi:type="dcterms:W3CDTF">2026-07-15T05:09:00Z</dcterms:created>
  <dcterms:modified xsi:type="dcterms:W3CDTF">2026-07-15T05:09:00Z</dcterms:modified>
</cp:coreProperties>
</file>