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6DB18" w14:textId="77777777" w:rsidR="00037851" w:rsidRPr="00333BDD" w:rsidRDefault="00037851" w:rsidP="00037851">
      <w:pPr>
        <w:spacing w:after="0"/>
        <w:jc w:val="center"/>
        <w:rPr>
          <w:rFonts w:ascii="Arial" w:hAnsi="Arial" w:cs="B Nazanin"/>
          <w:b/>
          <w:bCs/>
          <w:rtl/>
        </w:rPr>
      </w:pPr>
      <w:r w:rsidRPr="00333BDD">
        <w:rPr>
          <w:rFonts w:ascii="Arial" w:hAnsi="Arial" w:cs="B Nazanin"/>
          <w:b/>
          <w:bCs/>
          <w:rtl/>
        </w:rPr>
        <w:t>" بسمه تعالی"</w:t>
      </w:r>
    </w:p>
    <w:p w14:paraId="18A00276" w14:textId="77777777" w:rsidR="00901736" w:rsidRPr="00333BDD" w:rsidRDefault="00901736" w:rsidP="00037851">
      <w:pPr>
        <w:spacing w:after="0"/>
        <w:jc w:val="center"/>
        <w:rPr>
          <w:rFonts w:ascii="Arial" w:hAnsi="Arial" w:cs="B Nazanin"/>
          <w:rtl/>
        </w:rPr>
      </w:pPr>
    </w:p>
    <w:p w14:paraId="4D8B1B12" w14:textId="53631941" w:rsidR="00901736" w:rsidRPr="00333BDD" w:rsidRDefault="00333BDD" w:rsidP="00FD30AA">
      <w:pPr>
        <w:pBdr>
          <w:top w:val="single" w:sz="4" w:space="0" w:color="auto"/>
          <w:left w:val="single" w:sz="4" w:space="4" w:color="auto"/>
          <w:bottom w:val="single" w:sz="4" w:space="8" w:color="auto"/>
          <w:right w:val="single" w:sz="4" w:space="4" w:color="auto"/>
        </w:pBdr>
        <w:shd w:val="pct25" w:color="B2B2B2" w:fill="auto"/>
        <w:spacing w:after="120"/>
        <w:rPr>
          <w:rFonts w:ascii="Arial" w:hAnsi="Arial" w:cs="B Nazanin"/>
          <w:sz w:val="40"/>
          <w:szCs w:val="40"/>
          <w:rtl/>
        </w:rPr>
      </w:pPr>
      <w:r w:rsidRPr="00333BDD">
        <w:rPr>
          <w:rFonts w:cs="B Nazanin"/>
          <w:noProof/>
        </w:rPr>
        <w:drawing>
          <wp:anchor distT="0" distB="0" distL="114300" distR="114300" simplePos="0" relativeHeight="251664896" behindDoc="0" locked="0" layoutInCell="1" allowOverlap="1" wp14:anchorId="681595FA" wp14:editId="0AF062F2">
            <wp:simplePos x="0" y="0"/>
            <wp:positionH relativeFrom="column">
              <wp:posOffset>40640</wp:posOffset>
            </wp:positionH>
            <wp:positionV relativeFrom="paragraph">
              <wp:posOffset>107315</wp:posOffset>
            </wp:positionV>
            <wp:extent cx="928370" cy="1237615"/>
            <wp:effectExtent l="0" t="0" r="5080" b="63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123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BDD">
        <w:rPr>
          <w:rFonts w:ascii="Arial" w:hAnsi="Arial" w:cs="B Nazanin"/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F278BE3" wp14:editId="2879AAEE">
                <wp:simplePos x="0" y="0"/>
                <wp:positionH relativeFrom="column">
                  <wp:posOffset>1069340</wp:posOffset>
                </wp:positionH>
                <wp:positionV relativeFrom="paragraph">
                  <wp:posOffset>59690</wp:posOffset>
                </wp:positionV>
                <wp:extent cx="1525905" cy="361950"/>
                <wp:effectExtent l="12065" t="9525" r="5080" b="9525"/>
                <wp:wrapNone/>
                <wp:docPr id="14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590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D4917" w14:textId="77777777" w:rsidR="003F233C" w:rsidRPr="00333BDD" w:rsidRDefault="003F233C" w:rsidP="003F233C">
                            <w:pPr>
                              <w:rPr>
                                <w:rFonts w:ascii="Arial" w:hAnsi="Arial" w:cs="B Nazani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33BDD">
                              <w:rPr>
                                <w:rFonts w:ascii="Arial" w:hAnsi="Arial"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متولد:</w:t>
                            </w:r>
                          </w:p>
                          <w:p w14:paraId="66C9A356" w14:textId="77777777" w:rsidR="003F233C" w:rsidRDefault="003F233C" w:rsidP="003F23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278BE3" id="Rectangle 18" o:spid="_x0000_s1026" style="position:absolute;left:0;text-align:left;margin-left:84.2pt;margin-top:4.7pt;width:120.15pt;height:28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">
                <v:textbox>
                  <w:txbxContent>
                    <w:p w14:paraId="055D4917" w14:textId="77777777" w:rsidR="003F233C" w:rsidRPr="00333BDD" w:rsidRDefault="003F233C" w:rsidP="003F233C">
                      <w:pPr>
                        <w:rPr>
                          <w:rFonts w:ascii="Arial" w:hAnsi="Arial" w:cs="B Nazanin"/>
                          <w:b/>
                          <w:bCs/>
                          <w:sz w:val="20"/>
                          <w:szCs w:val="20"/>
                        </w:rPr>
                      </w:pPr>
                      <w:r w:rsidRPr="00333BDD">
                        <w:rPr>
                          <w:rFonts w:ascii="Arial" w:hAnsi="Arial"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متولد:</w:t>
                      </w:r>
                    </w:p>
                    <w:p w14:paraId="66C9A356" w14:textId="77777777" w:rsidR="003F233C" w:rsidRDefault="003F233C" w:rsidP="003F233C"/>
                  </w:txbxContent>
                </v:textbox>
              </v:rect>
            </w:pict>
          </mc:Fallback>
        </mc:AlternateContent>
      </w:r>
      <w:r w:rsidRPr="00333BDD">
        <w:rPr>
          <w:rFonts w:ascii="Arial" w:hAnsi="Arial" w:cs="B Nazanin"/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B2E44CD" wp14:editId="1733A54E">
                <wp:simplePos x="0" y="0"/>
                <wp:positionH relativeFrom="column">
                  <wp:posOffset>2648585</wp:posOffset>
                </wp:positionH>
                <wp:positionV relativeFrom="paragraph">
                  <wp:posOffset>59690</wp:posOffset>
                </wp:positionV>
                <wp:extent cx="1492250" cy="361950"/>
                <wp:effectExtent l="10160" t="9525" r="12065" b="952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B4920B" w14:textId="77777777" w:rsidR="00901736" w:rsidRPr="00333BDD" w:rsidRDefault="00901736">
                            <w:pPr>
                              <w:rPr>
                                <w:rFonts w:ascii="Tahoma" w:hAnsi="Tahoma" w:cs="B Nazanin"/>
                                <w:sz w:val="20"/>
                                <w:szCs w:val="20"/>
                              </w:rPr>
                            </w:pPr>
                            <w:r w:rsidRPr="00333BDD">
                              <w:rPr>
                                <w:rFonts w:ascii="Arial" w:hAnsi="Arial"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نام </w:t>
                            </w:r>
                            <w:r w:rsidRPr="00333BDD">
                              <w:rPr>
                                <w:rFonts w:ascii="Arial" w:hAnsi="Arial"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خانواد</w:t>
                            </w:r>
                            <w:r w:rsidR="003F233C" w:rsidRPr="00333BDD">
                              <w:rPr>
                                <w:rFonts w:ascii="Arial" w:hAnsi="Arial"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گی: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2E44CD" id="Rectangle 13" o:spid="_x0000_s1027" style="position:absolute;left:0;text-align:left;margin-left:208.55pt;margin-top:4.7pt;width:117.5pt;height:28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">
                <v:textbox>
                  <w:txbxContent>
                    <w:p w14:paraId="77B4920B" w14:textId="77777777" w:rsidR="00901736" w:rsidRPr="00333BDD" w:rsidRDefault="00901736">
                      <w:pPr>
                        <w:rPr>
                          <w:rFonts w:ascii="Tahoma" w:hAnsi="Tahoma" w:cs="B Nazanin"/>
                          <w:sz w:val="20"/>
                          <w:szCs w:val="20"/>
                        </w:rPr>
                      </w:pPr>
                      <w:r w:rsidRPr="00333BDD">
                        <w:rPr>
                          <w:rFonts w:ascii="Arial" w:hAnsi="Arial"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نام </w:t>
                      </w:r>
                      <w:r w:rsidRPr="00333BDD">
                        <w:rPr>
                          <w:rFonts w:ascii="Arial" w:hAnsi="Arial"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خانواد</w:t>
                      </w:r>
                      <w:r w:rsidR="003F233C" w:rsidRPr="00333BDD">
                        <w:rPr>
                          <w:rFonts w:ascii="Arial" w:hAnsi="Arial"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گی:</w:t>
                      </w:r>
                    </w:p>
                  </w:txbxContent>
                </v:textbox>
              </v:rect>
            </w:pict>
          </mc:Fallback>
        </mc:AlternateContent>
      </w:r>
      <w:r w:rsidRPr="00333BDD">
        <w:rPr>
          <w:rFonts w:ascii="Arial" w:hAnsi="Arial" w:cs="B Nazanin"/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912554C" wp14:editId="5D0CD0A1">
                <wp:simplePos x="0" y="0"/>
                <wp:positionH relativeFrom="column">
                  <wp:posOffset>4203065</wp:posOffset>
                </wp:positionH>
                <wp:positionV relativeFrom="paragraph">
                  <wp:posOffset>59690</wp:posOffset>
                </wp:positionV>
                <wp:extent cx="1525905" cy="361950"/>
                <wp:effectExtent l="12065" t="9525" r="5080" b="952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590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058B1" w14:textId="77777777" w:rsidR="00901736" w:rsidRPr="00333BDD" w:rsidRDefault="003F233C">
                            <w:pPr>
                              <w:rPr>
                                <w:rFonts w:ascii="Arial" w:hAnsi="Arial" w:cs="B Nazani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33BDD">
                              <w:rPr>
                                <w:rFonts w:ascii="Arial" w:hAnsi="Arial" w:cs="B Nazanin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نام: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12554C" id="Rectangle 12" o:spid="_x0000_s1028" style="position:absolute;left:0;text-align:left;margin-left:330.95pt;margin-top:4.7pt;width:120.15pt;height:28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">
                <v:textbox>
                  <w:txbxContent>
                    <w:p w14:paraId="550058B1" w14:textId="77777777" w:rsidR="00901736" w:rsidRPr="00333BDD" w:rsidRDefault="003F233C">
                      <w:pPr>
                        <w:rPr>
                          <w:rFonts w:ascii="Arial" w:hAnsi="Arial" w:cs="B Nazanin"/>
                          <w:b/>
                          <w:bCs/>
                          <w:sz w:val="20"/>
                          <w:szCs w:val="20"/>
                        </w:rPr>
                      </w:pPr>
                      <w:r w:rsidRPr="00333BDD">
                        <w:rPr>
                          <w:rFonts w:ascii="Arial" w:hAnsi="Arial" w:cs="B Nazanin"/>
                          <w:b/>
                          <w:bCs/>
                          <w:sz w:val="20"/>
                          <w:szCs w:val="20"/>
                          <w:rtl/>
                        </w:rPr>
                        <w:t>نام:</w:t>
                      </w:r>
                    </w:p>
                  </w:txbxContent>
                </v:textbox>
              </v:rect>
            </w:pict>
          </mc:Fallback>
        </mc:AlternateContent>
      </w:r>
    </w:p>
    <w:p w14:paraId="6C9A4FD6" w14:textId="0F650912" w:rsidR="00901736" w:rsidRPr="00333BDD" w:rsidRDefault="00333BDD" w:rsidP="00FD30AA">
      <w:pPr>
        <w:pBdr>
          <w:top w:val="single" w:sz="4" w:space="0" w:color="auto"/>
          <w:left w:val="single" w:sz="4" w:space="4" w:color="auto"/>
          <w:bottom w:val="single" w:sz="4" w:space="8" w:color="auto"/>
          <w:right w:val="single" w:sz="4" w:space="4" w:color="auto"/>
        </w:pBdr>
        <w:shd w:val="pct25" w:color="B2B2B2" w:fill="auto"/>
        <w:spacing w:after="120"/>
        <w:rPr>
          <w:rFonts w:ascii="Arial" w:hAnsi="Arial" w:cs="B Nazanin"/>
          <w:sz w:val="40"/>
          <w:szCs w:val="40"/>
          <w:rtl/>
        </w:rPr>
      </w:pPr>
      <w:r w:rsidRPr="00333BDD">
        <w:rPr>
          <w:rFonts w:ascii="Arial" w:hAnsi="Arial" w:cs="B Nazanin"/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F5F22DE" wp14:editId="086B172F">
                <wp:simplePos x="0" y="0"/>
                <wp:positionH relativeFrom="column">
                  <wp:posOffset>1069340</wp:posOffset>
                </wp:positionH>
                <wp:positionV relativeFrom="paragraph">
                  <wp:posOffset>43180</wp:posOffset>
                </wp:positionV>
                <wp:extent cx="1525905" cy="361950"/>
                <wp:effectExtent l="12065" t="13335" r="5080" b="5715"/>
                <wp:wrapNone/>
                <wp:docPr id="11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590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FB799" w14:textId="77777777" w:rsidR="003F233C" w:rsidRPr="00333BDD" w:rsidRDefault="003F233C" w:rsidP="003F233C">
                            <w:pPr>
                              <w:rPr>
                                <w:rFonts w:ascii="Tahoma" w:hAnsi="Tahoma" w:cs="B Nazanin"/>
                                <w:sz w:val="20"/>
                                <w:szCs w:val="20"/>
                              </w:rPr>
                            </w:pPr>
                            <w:r w:rsidRPr="00333BDD">
                              <w:rPr>
                                <w:rFonts w:ascii="Arial" w:hAnsi="Arial"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محل </w:t>
                            </w:r>
                            <w:r w:rsidRPr="00333BDD">
                              <w:rPr>
                                <w:rFonts w:ascii="Arial" w:hAnsi="Arial"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سکونت:</w:t>
                            </w:r>
                          </w:p>
                          <w:p w14:paraId="39935F92" w14:textId="77777777" w:rsidR="003F233C" w:rsidRDefault="003F233C" w:rsidP="003F23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F22DE" id="Rectangle 19" o:spid="_x0000_s1029" style="position:absolute;left:0;text-align:left;margin-left:84.2pt;margin-top:3.4pt;width:120.15pt;height:28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">
                <v:textbox>
                  <w:txbxContent>
                    <w:p w14:paraId="78DFB799" w14:textId="77777777" w:rsidR="003F233C" w:rsidRPr="00333BDD" w:rsidRDefault="003F233C" w:rsidP="003F233C">
                      <w:pPr>
                        <w:rPr>
                          <w:rFonts w:ascii="Tahoma" w:hAnsi="Tahoma" w:cs="B Nazanin"/>
                          <w:sz w:val="20"/>
                          <w:szCs w:val="20"/>
                        </w:rPr>
                      </w:pPr>
                      <w:r w:rsidRPr="00333BDD">
                        <w:rPr>
                          <w:rFonts w:ascii="Arial" w:hAnsi="Arial"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محل </w:t>
                      </w:r>
                      <w:r w:rsidRPr="00333BDD">
                        <w:rPr>
                          <w:rFonts w:ascii="Arial" w:hAnsi="Arial"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سکونت:</w:t>
                      </w:r>
                    </w:p>
                    <w:p w14:paraId="39935F92" w14:textId="77777777" w:rsidR="003F233C" w:rsidRDefault="003F233C" w:rsidP="003F233C"/>
                  </w:txbxContent>
                </v:textbox>
              </v:rect>
            </w:pict>
          </mc:Fallback>
        </mc:AlternateContent>
      </w:r>
      <w:r w:rsidRPr="00333BDD">
        <w:rPr>
          <w:rFonts w:ascii="Arial" w:hAnsi="Arial" w:cs="B Nazanin"/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FC98BD1" wp14:editId="480270B4">
                <wp:simplePos x="0" y="0"/>
                <wp:positionH relativeFrom="column">
                  <wp:posOffset>2648585</wp:posOffset>
                </wp:positionH>
                <wp:positionV relativeFrom="paragraph">
                  <wp:posOffset>43180</wp:posOffset>
                </wp:positionV>
                <wp:extent cx="1492250" cy="361950"/>
                <wp:effectExtent l="10160" t="13335" r="12065" b="5715"/>
                <wp:wrapNone/>
                <wp:docPr id="10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05723" w14:textId="77777777" w:rsidR="003F233C" w:rsidRPr="00333BDD" w:rsidRDefault="003F233C">
                            <w:pPr>
                              <w:rPr>
                                <w:rFonts w:cs="B Nazanin"/>
                              </w:rPr>
                            </w:pPr>
                            <w:r w:rsidRPr="00333BDD">
                              <w:rPr>
                                <w:rFonts w:ascii="Arial" w:hAnsi="Arial"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وضعیت </w:t>
                            </w:r>
                            <w:r w:rsidRPr="00333BDD">
                              <w:rPr>
                                <w:rFonts w:ascii="Arial" w:hAnsi="Arial"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نظام وظیفه: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C98BD1" id="Rectangle 15" o:spid="_x0000_s1030" style="position:absolute;left:0;text-align:left;margin-left:208.55pt;margin-top:3.4pt;width:117.5pt;height:2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">
                <v:textbox>
                  <w:txbxContent>
                    <w:p w14:paraId="7E105723" w14:textId="77777777" w:rsidR="003F233C" w:rsidRPr="00333BDD" w:rsidRDefault="003F233C">
                      <w:pPr>
                        <w:rPr>
                          <w:rFonts w:cs="B Nazanin"/>
                        </w:rPr>
                      </w:pPr>
                      <w:r w:rsidRPr="00333BDD">
                        <w:rPr>
                          <w:rFonts w:ascii="Arial" w:hAnsi="Arial"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وضعیت </w:t>
                      </w:r>
                      <w:r w:rsidRPr="00333BDD">
                        <w:rPr>
                          <w:rFonts w:ascii="Arial" w:hAnsi="Arial"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نظام وظیفه:</w:t>
                      </w:r>
                    </w:p>
                  </w:txbxContent>
                </v:textbox>
              </v:rect>
            </w:pict>
          </mc:Fallback>
        </mc:AlternateContent>
      </w:r>
      <w:r w:rsidRPr="00333BDD">
        <w:rPr>
          <w:rFonts w:ascii="Arial" w:hAnsi="Arial" w:cs="B Nazanin"/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05C3B7" wp14:editId="6A276EC3">
                <wp:simplePos x="0" y="0"/>
                <wp:positionH relativeFrom="column">
                  <wp:posOffset>4215765</wp:posOffset>
                </wp:positionH>
                <wp:positionV relativeFrom="paragraph">
                  <wp:posOffset>43180</wp:posOffset>
                </wp:positionV>
                <wp:extent cx="1525905" cy="361950"/>
                <wp:effectExtent l="5715" t="13335" r="11430" b="5715"/>
                <wp:wrapNone/>
                <wp:docPr id="9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590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E3F7D" w14:textId="77777777" w:rsidR="003F233C" w:rsidRPr="00333BDD" w:rsidRDefault="003F233C" w:rsidP="003F233C">
                            <w:pPr>
                              <w:rPr>
                                <w:rFonts w:ascii="Arial" w:hAnsi="Arial" w:cs="B Nazani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33BDD">
                              <w:rPr>
                                <w:rFonts w:ascii="Arial" w:hAnsi="Arial"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وضعیت تاهل:</w:t>
                            </w:r>
                          </w:p>
                          <w:p w14:paraId="64464D77" w14:textId="77777777" w:rsidR="003F233C" w:rsidRDefault="003F23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05C3B7" id="Rectangle 14" o:spid="_x0000_s1031" style="position:absolute;left:0;text-align:left;margin-left:331.95pt;margin-top:3.4pt;width:120.15pt;height:2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">
                <v:textbox>
                  <w:txbxContent>
                    <w:p w14:paraId="172E3F7D" w14:textId="77777777" w:rsidR="003F233C" w:rsidRPr="00333BDD" w:rsidRDefault="003F233C" w:rsidP="003F233C">
                      <w:pPr>
                        <w:rPr>
                          <w:rFonts w:ascii="Arial" w:hAnsi="Arial" w:cs="B Nazanin"/>
                          <w:b/>
                          <w:bCs/>
                          <w:sz w:val="20"/>
                          <w:szCs w:val="20"/>
                        </w:rPr>
                      </w:pPr>
                      <w:r w:rsidRPr="00333BDD">
                        <w:rPr>
                          <w:rFonts w:ascii="Arial" w:hAnsi="Arial"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وضعیت تاهل:</w:t>
                      </w:r>
                    </w:p>
                    <w:p w14:paraId="64464D77" w14:textId="77777777" w:rsidR="003F233C" w:rsidRDefault="003F233C"/>
                  </w:txbxContent>
                </v:textbox>
              </v:rect>
            </w:pict>
          </mc:Fallback>
        </mc:AlternateContent>
      </w:r>
    </w:p>
    <w:p w14:paraId="76F5BDD3" w14:textId="4987EACC" w:rsidR="00901736" w:rsidRPr="00333BDD" w:rsidRDefault="00333BDD" w:rsidP="00FD30AA">
      <w:pPr>
        <w:pBdr>
          <w:top w:val="single" w:sz="4" w:space="0" w:color="auto"/>
          <w:left w:val="single" w:sz="4" w:space="4" w:color="auto"/>
          <w:bottom w:val="single" w:sz="4" w:space="8" w:color="auto"/>
          <w:right w:val="single" w:sz="4" w:space="4" w:color="auto"/>
        </w:pBdr>
        <w:shd w:val="pct25" w:color="B2B2B2" w:fill="auto"/>
        <w:spacing w:after="120"/>
        <w:rPr>
          <w:rFonts w:ascii="Arial" w:hAnsi="Arial" w:cs="B Nazanin"/>
          <w:sz w:val="40"/>
          <w:szCs w:val="40"/>
        </w:rPr>
      </w:pPr>
      <w:r w:rsidRPr="00333BDD">
        <w:rPr>
          <w:rFonts w:ascii="Arial" w:hAnsi="Arial" w:cs="B Nazanin"/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23227CF" wp14:editId="3033AD31">
                <wp:simplePos x="0" y="0"/>
                <wp:positionH relativeFrom="column">
                  <wp:posOffset>1069340</wp:posOffset>
                </wp:positionH>
                <wp:positionV relativeFrom="paragraph">
                  <wp:posOffset>31750</wp:posOffset>
                </wp:positionV>
                <wp:extent cx="1525905" cy="361950"/>
                <wp:effectExtent l="12065" t="5715" r="5080" b="13335"/>
                <wp:wrapNone/>
                <wp:docPr id="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590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2078F" w14:textId="77777777" w:rsidR="003F233C" w:rsidRPr="00333BDD" w:rsidRDefault="003F233C" w:rsidP="003F233C">
                            <w:pPr>
                              <w:rPr>
                                <w:rFonts w:ascii="Arial" w:hAnsi="Arial" w:cs="B Nazani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33BDD">
                              <w:rPr>
                                <w:rFonts w:ascii="Arial" w:hAnsi="Arial"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ایمیل: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3227CF" id="Rectangle 20" o:spid="_x0000_s1032" style="position:absolute;left:0;text-align:left;margin-left:84.2pt;margin-top:2.5pt;width:120.15pt;height:28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">
                <v:textbox>
                  <w:txbxContent>
                    <w:p w14:paraId="18A2078F" w14:textId="77777777" w:rsidR="003F233C" w:rsidRPr="00333BDD" w:rsidRDefault="003F233C" w:rsidP="003F233C">
                      <w:pPr>
                        <w:rPr>
                          <w:rFonts w:ascii="Arial" w:hAnsi="Arial" w:cs="B Nazanin"/>
                          <w:b/>
                          <w:bCs/>
                          <w:sz w:val="20"/>
                          <w:szCs w:val="20"/>
                        </w:rPr>
                      </w:pPr>
                      <w:r w:rsidRPr="00333BDD">
                        <w:rPr>
                          <w:rFonts w:ascii="Arial" w:hAnsi="Arial"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ایمیل:</w:t>
                      </w:r>
                    </w:p>
                  </w:txbxContent>
                </v:textbox>
              </v:rect>
            </w:pict>
          </mc:Fallback>
        </mc:AlternateContent>
      </w:r>
      <w:r w:rsidRPr="00333BDD">
        <w:rPr>
          <w:rFonts w:ascii="Arial" w:hAnsi="Arial" w:cs="B Nazanin"/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92E125C" wp14:editId="42CB9888">
                <wp:simplePos x="0" y="0"/>
                <wp:positionH relativeFrom="column">
                  <wp:posOffset>2648585</wp:posOffset>
                </wp:positionH>
                <wp:positionV relativeFrom="paragraph">
                  <wp:posOffset>31750</wp:posOffset>
                </wp:positionV>
                <wp:extent cx="1492250" cy="361950"/>
                <wp:effectExtent l="10160" t="5715" r="12065" b="13335"/>
                <wp:wrapNone/>
                <wp:docPr id="2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839AFE" w14:textId="77777777" w:rsidR="003F233C" w:rsidRPr="00333BDD" w:rsidRDefault="003F233C">
                            <w:pPr>
                              <w:rPr>
                                <w:rFonts w:ascii="Arial" w:hAnsi="Arial" w:cs="B Nazani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33BDD">
                              <w:rPr>
                                <w:rFonts w:ascii="Arial" w:hAnsi="Arial"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تلفن همراه: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2E125C" id="Rectangle 17" o:spid="_x0000_s1033" style="position:absolute;left:0;text-align:left;margin-left:208.55pt;margin-top:2.5pt;width:117.5pt;height:28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">
                <v:textbox>
                  <w:txbxContent>
                    <w:p w14:paraId="37839AFE" w14:textId="77777777" w:rsidR="003F233C" w:rsidRPr="00333BDD" w:rsidRDefault="003F233C">
                      <w:pPr>
                        <w:rPr>
                          <w:rFonts w:ascii="Arial" w:hAnsi="Arial" w:cs="B Nazanin"/>
                          <w:b/>
                          <w:bCs/>
                          <w:sz w:val="20"/>
                          <w:szCs w:val="20"/>
                        </w:rPr>
                      </w:pPr>
                      <w:r w:rsidRPr="00333BDD">
                        <w:rPr>
                          <w:rFonts w:ascii="Arial" w:hAnsi="Arial"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تلفن همراه:</w:t>
                      </w:r>
                    </w:p>
                  </w:txbxContent>
                </v:textbox>
              </v:rect>
            </w:pict>
          </mc:Fallback>
        </mc:AlternateContent>
      </w:r>
      <w:r w:rsidRPr="00333BDD">
        <w:rPr>
          <w:rFonts w:ascii="Arial" w:hAnsi="Arial" w:cs="B Nazanin"/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78304F4" wp14:editId="015C6B72">
                <wp:simplePos x="0" y="0"/>
                <wp:positionH relativeFrom="column">
                  <wp:posOffset>4203065</wp:posOffset>
                </wp:positionH>
                <wp:positionV relativeFrom="paragraph">
                  <wp:posOffset>31750</wp:posOffset>
                </wp:positionV>
                <wp:extent cx="1525905" cy="361950"/>
                <wp:effectExtent l="12065" t="5715" r="5080" b="13335"/>
                <wp:wrapNone/>
                <wp:docPr id="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590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8CEB5" w14:textId="77777777" w:rsidR="003F233C" w:rsidRPr="00333BDD" w:rsidRDefault="003F233C">
                            <w:pPr>
                              <w:rPr>
                                <w:rFonts w:ascii="Arial" w:hAnsi="Arial" w:cs="B Nazani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33BDD">
                              <w:rPr>
                                <w:rFonts w:ascii="Arial" w:hAnsi="Arial"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تلفن </w:t>
                            </w:r>
                            <w:r w:rsidRPr="00333BDD">
                              <w:rPr>
                                <w:rFonts w:ascii="Arial" w:hAnsi="Arial"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ثابت: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8304F4" id="Rectangle 16" o:spid="_x0000_s1034" style="position:absolute;left:0;text-align:left;margin-left:330.95pt;margin-top:2.5pt;width:120.15pt;height:28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">
                <v:textbox>
                  <w:txbxContent>
                    <w:p w14:paraId="30F8CEB5" w14:textId="77777777" w:rsidR="003F233C" w:rsidRPr="00333BDD" w:rsidRDefault="003F233C">
                      <w:pPr>
                        <w:rPr>
                          <w:rFonts w:ascii="Arial" w:hAnsi="Arial" w:cs="B Nazanin"/>
                          <w:b/>
                          <w:bCs/>
                          <w:sz w:val="20"/>
                          <w:szCs w:val="20"/>
                        </w:rPr>
                      </w:pPr>
                      <w:r w:rsidRPr="00333BDD">
                        <w:rPr>
                          <w:rFonts w:ascii="Arial" w:hAnsi="Arial"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تلفن </w:t>
                      </w:r>
                      <w:r w:rsidRPr="00333BDD">
                        <w:rPr>
                          <w:rFonts w:ascii="Arial" w:hAnsi="Arial"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ثابت:</w:t>
                      </w:r>
                    </w:p>
                  </w:txbxContent>
                </v:textbox>
              </v:rect>
            </w:pict>
          </mc:Fallback>
        </mc:AlternateContent>
      </w:r>
    </w:p>
    <w:p w14:paraId="4C8035DF" w14:textId="77777777" w:rsidR="004D53F2" w:rsidRPr="00333BDD" w:rsidRDefault="004D53F2" w:rsidP="0021705F">
      <w:pPr>
        <w:rPr>
          <w:rFonts w:ascii="Arial" w:hAnsi="Arial" w:cs="B Nazanin"/>
          <w:rtl/>
        </w:rPr>
      </w:pPr>
    </w:p>
    <w:p w14:paraId="6D9F8D57" w14:textId="2939C598" w:rsidR="00037851" w:rsidRPr="00333BDD" w:rsidRDefault="00333BDD" w:rsidP="004D53F2">
      <w:pPr>
        <w:rPr>
          <w:rFonts w:ascii="Arial" w:hAnsi="Arial" w:cs="B Nazanin"/>
          <w:b/>
          <w:bCs/>
          <w:noProof/>
          <w:sz w:val="36"/>
          <w:szCs w:val="36"/>
          <w:rtl/>
        </w:rPr>
      </w:pPr>
      <w:r w:rsidRPr="00333BDD">
        <w:rPr>
          <w:rFonts w:ascii="Arial" w:hAnsi="Arial" w:cs="B Nazanin"/>
          <w:b/>
          <w:bCs/>
          <w:noProof/>
          <w:sz w:val="36"/>
          <w:szCs w:val="36"/>
        </w:rPr>
        <mc:AlternateContent>
          <mc:Choice Requires="wps">
            <w:drawing>
              <wp:anchor distT="4294967295" distB="4294967295" distL="114300" distR="114300" simplePos="0" relativeHeight="251650560" behindDoc="0" locked="0" layoutInCell="1" allowOverlap="1" wp14:anchorId="1861BA97" wp14:editId="19172D83">
                <wp:simplePos x="0" y="0"/>
                <wp:positionH relativeFrom="column">
                  <wp:posOffset>95250</wp:posOffset>
                </wp:positionH>
                <wp:positionV relativeFrom="paragraph">
                  <wp:posOffset>356869</wp:posOffset>
                </wp:positionV>
                <wp:extent cx="5633720" cy="0"/>
                <wp:effectExtent l="57150" t="38100" r="43180" b="7620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6337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596FDC" id="Straight Connector 3" o:spid="_x0000_s1026" style="position:absolute;flip:x;z-index:251650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7.5pt,28.1pt" to="451.1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="00037851" w:rsidRPr="00333BDD">
        <w:rPr>
          <w:rFonts w:ascii="Arial" w:hAnsi="Arial" w:cs="B Nazanin"/>
          <w:b/>
          <w:bCs/>
          <w:sz w:val="36"/>
          <w:szCs w:val="36"/>
          <w:rtl/>
        </w:rPr>
        <w:t>تجارب</w:t>
      </w:r>
      <w:r>
        <w:rPr>
          <w:rFonts w:ascii="Arial" w:hAnsi="Arial" w:cs="B Nazanin"/>
          <w:b/>
          <w:bCs/>
          <w:sz w:val="36"/>
          <w:szCs w:val="36"/>
        </w:rPr>
        <w:t xml:space="preserve"> </w:t>
      </w:r>
      <w:r w:rsidR="00037851" w:rsidRPr="00333BDD">
        <w:rPr>
          <w:rFonts w:ascii="Arial" w:hAnsi="Arial" w:cs="B Nazanin"/>
          <w:b/>
          <w:bCs/>
          <w:sz w:val="36"/>
          <w:szCs w:val="36"/>
          <w:rtl/>
        </w:rPr>
        <w:t>کاری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2"/>
        <w:gridCol w:w="2316"/>
        <w:gridCol w:w="2129"/>
        <w:gridCol w:w="2319"/>
      </w:tblGrid>
      <w:tr w:rsidR="00584FD6" w:rsidRPr="00333BDD" w14:paraId="230DBAF4" w14:textId="77777777" w:rsidTr="002D064F">
        <w:trPr>
          <w:trHeight w:val="383"/>
        </w:trPr>
        <w:tc>
          <w:tcPr>
            <w:tcW w:w="2310" w:type="dxa"/>
            <w:shd w:val="pct15" w:color="B2B2B2" w:fill="auto"/>
            <w:vAlign w:val="center"/>
          </w:tcPr>
          <w:p w14:paraId="1CFE40F0" w14:textId="77777777" w:rsidR="00C53481" w:rsidRPr="00333BDD" w:rsidRDefault="00C5348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>مدت زمان</w:t>
            </w:r>
          </w:p>
        </w:tc>
        <w:tc>
          <w:tcPr>
            <w:tcW w:w="2375" w:type="dxa"/>
            <w:shd w:val="pct15" w:color="B2B2B2" w:fill="auto"/>
            <w:vAlign w:val="center"/>
          </w:tcPr>
          <w:p w14:paraId="610DF441" w14:textId="77777777" w:rsidR="00C53481" w:rsidRPr="00333BDD" w:rsidRDefault="00C5348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 xml:space="preserve">نام </w:t>
            </w:r>
            <w:r w:rsidR="004F1503"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>ارگان</w:t>
            </w:r>
          </w:p>
        </w:tc>
        <w:tc>
          <w:tcPr>
            <w:tcW w:w="2182" w:type="dxa"/>
            <w:shd w:val="pct15" w:color="B2B2B2" w:fill="auto"/>
            <w:vAlign w:val="center"/>
          </w:tcPr>
          <w:p w14:paraId="6F603CE0" w14:textId="77777777" w:rsidR="00C53481" w:rsidRPr="00333BDD" w:rsidRDefault="00C5348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>سمت</w:t>
            </w:r>
          </w:p>
        </w:tc>
        <w:tc>
          <w:tcPr>
            <w:tcW w:w="2375" w:type="dxa"/>
            <w:shd w:val="pct15" w:color="B2B2B2" w:fill="auto"/>
            <w:vAlign w:val="center"/>
          </w:tcPr>
          <w:p w14:paraId="5A0C405B" w14:textId="77777777" w:rsidR="00C53481" w:rsidRPr="00333BDD" w:rsidRDefault="00C5348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>محل شرکت</w:t>
            </w:r>
          </w:p>
        </w:tc>
      </w:tr>
      <w:tr w:rsidR="00584FD6" w:rsidRPr="00333BDD" w14:paraId="57BDF25E" w14:textId="77777777" w:rsidTr="002D064F">
        <w:tc>
          <w:tcPr>
            <w:tcW w:w="2310" w:type="dxa"/>
            <w:shd w:val="clear" w:color="auto" w:fill="auto"/>
            <w:vAlign w:val="center"/>
          </w:tcPr>
          <w:p w14:paraId="60C9D896" w14:textId="77777777" w:rsidR="00C53481" w:rsidRPr="00333BDD" w:rsidRDefault="00C5348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>از</w:t>
            </w:r>
            <w:r w:rsidR="002F79C3"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>...</w:t>
            </w:r>
            <w:r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 xml:space="preserve">   تا</w:t>
            </w:r>
            <w:r w:rsidR="0049158E"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 xml:space="preserve"> </w:t>
            </w:r>
            <w:r w:rsidR="002F79C3"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>...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3A86EA4E" w14:textId="77777777" w:rsidR="00C53481" w:rsidRPr="00333BDD" w:rsidRDefault="00C53481" w:rsidP="002D064F">
            <w:pPr>
              <w:pStyle w:val="NormalWeb"/>
              <w:spacing w:line="312" w:lineRule="atLeast"/>
              <w:jc w:val="center"/>
              <w:rPr>
                <w:rFonts w:ascii="Arial" w:eastAsia="Calibri" w:hAnsi="Arial" w:cs="B Nazanin"/>
                <w:sz w:val="22"/>
                <w:szCs w:val="22"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14:paraId="64D776D2" w14:textId="77777777" w:rsidR="00C53481" w:rsidRPr="00333BDD" w:rsidRDefault="00C53481" w:rsidP="002D064F">
            <w:pPr>
              <w:spacing w:after="0" w:line="240" w:lineRule="auto"/>
              <w:jc w:val="center"/>
              <w:rPr>
                <w:rFonts w:ascii="Arial" w:hAnsi="Arial" w:cs="B Nazanin"/>
                <w:color w:val="333333"/>
                <w:sz w:val="18"/>
                <w:szCs w:val="18"/>
                <w:rtl/>
              </w:rPr>
            </w:pPr>
          </w:p>
        </w:tc>
        <w:tc>
          <w:tcPr>
            <w:tcW w:w="2375" w:type="dxa"/>
            <w:shd w:val="clear" w:color="auto" w:fill="auto"/>
            <w:vAlign w:val="center"/>
          </w:tcPr>
          <w:p w14:paraId="38F630E1" w14:textId="77777777" w:rsidR="00C53481" w:rsidRPr="00333BDD" w:rsidRDefault="00C53481" w:rsidP="002D064F">
            <w:pPr>
              <w:spacing w:after="0" w:line="240" w:lineRule="auto"/>
              <w:ind w:firstLine="720"/>
              <w:jc w:val="center"/>
              <w:rPr>
                <w:rFonts w:ascii="Arial" w:hAnsi="Arial" w:cs="B Nazanin"/>
                <w:sz w:val="28"/>
                <w:szCs w:val="28"/>
                <w:rtl/>
              </w:rPr>
            </w:pPr>
          </w:p>
        </w:tc>
      </w:tr>
      <w:tr w:rsidR="00570471" w:rsidRPr="00333BDD" w14:paraId="5EED0D03" w14:textId="77777777" w:rsidTr="00075D60">
        <w:tc>
          <w:tcPr>
            <w:tcW w:w="2310" w:type="dxa"/>
            <w:shd w:val="clear" w:color="auto" w:fill="auto"/>
          </w:tcPr>
          <w:p w14:paraId="2D07D6B1" w14:textId="77777777" w:rsidR="00570471" w:rsidRPr="00333BDD" w:rsidRDefault="00570471" w:rsidP="006C7A1E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 xml:space="preserve">از...   تا ...  </w:t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20C41646" w14:textId="77777777" w:rsidR="00570471" w:rsidRPr="00333BDD" w:rsidRDefault="00570471" w:rsidP="002E6681">
            <w:pPr>
              <w:spacing w:after="0" w:line="240" w:lineRule="auto"/>
              <w:jc w:val="center"/>
              <w:rPr>
                <w:rFonts w:ascii="Arial" w:hAnsi="Arial" w:cs="B Nazanin"/>
                <w:color w:val="333333"/>
                <w:sz w:val="18"/>
                <w:szCs w:val="18"/>
                <w:rtl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14:paraId="1D974A55" w14:textId="77777777" w:rsidR="00570471" w:rsidRPr="00333BDD" w:rsidRDefault="00570471" w:rsidP="002E6681">
            <w:pPr>
              <w:spacing w:after="0" w:line="240" w:lineRule="auto"/>
              <w:jc w:val="center"/>
              <w:rPr>
                <w:rFonts w:ascii="Arial" w:hAnsi="Arial" w:cs="B Nazanin"/>
                <w:color w:val="333333"/>
                <w:sz w:val="18"/>
                <w:szCs w:val="18"/>
                <w:rtl/>
              </w:rPr>
            </w:pPr>
          </w:p>
        </w:tc>
        <w:tc>
          <w:tcPr>
            <w:tcW w:w="2375" w:type="dxa"/>
            <w:shd w:val="clear" w:color="auto" w:fill="auto"/>
            <w:vAlign w:val="center"/>
          </w:tcPr>
          <w:p w14:paraId="500B5C9F" w14:textId="77777777" w:rsidR="00570471" w:rsidRPr="00333BDD" w:rsidRDefault="00570471" w:rsidP="00075D60">
            <w:pPr>
              <w:spacing w:after="0" w:line="240" w:lineRule="auto"/>
              <w:jc w:val="center"/>
              <w:rPr>
                <w:rFonts w:ascii="Arial" w:hAnsi="Arial" w:cs="B Nazanin"/>
                <w:sz w:val="28"/>
                <w:szCs w:val="28"/>
                <w:rtl/>
              </w:rPr>
            </w:pPr>
          </w:p>
        </w:tc>
      </w:tr>
    </w:tbl>
    <w:p w14:paraId="47191058" w14:textId="2FB5E040" w:rsidR="00037851" w:rsidRPr="00333BDD" w:rsidRDefault="00333BDD" w:rsidP="0055023D">
      <w:pPr>
        <w:rPr>
          <w:rFonts w:ascii="Arial" w:hAnsi="Arial" w:cs="B Nazanin"/>
          <w:sz w:val="40"/>
          <w:szCs w:val="40"/>
          <w:rtl/>
        </w:rPr>
      </w:pPr>
      <w:r w:rsidRPr="00333BDD">
        <w:rPr>
          <w:rFonts w:ascii="Arial" w:hAnsi="Arial" w:cs="B Nazanin"/>
          <w:b/>
          <w:bCs/>
          <w:noProof/>
          <w:sz w:val="36"/>
          <w:szCs w:val="36"/>
        </w:rPr>
        <mc:AlternateContent>
          <mc:Choice Requires="wps">
            <w:drawing>
              <wp:anchor distT="4294967295" distB="4294967295" distL="114300" distR="114300" simplePos="0" relativeHeight="251651584" behindDoc="0" locked="0" layoutInCell="1" allowOverlap="1" wp14:anchorId="7840044D" wp14:editId="5C0B11C7">
                <wp:simplePos x="0" y="0"/>
                <wp:positionH relativeFrom="column">
                  <wp:posOffset>38100</wp:posOffset>
                </wp:positionH>
                <wp:positionV relativeFrom="paragraph">
                  <wp:posOffset>340359</wp:posOffset>
                </wp:positionV>
                <wp:extent cx="5700395" cy="0"/>
                <wp:effectExtent l="57150" t="38100" r="33655" b="7620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70039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00688D" id="Straight Connector 4" o:spid="_x0000_s1026" style="position:absolute;flip:x;z-index:251651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pt,26.8pt" to="451.8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="00037851" w:rsidRPr="00333BDD">
        <w:rPr>
          <w:rFonts w:ascii="Arial" w:hAnsi="Arial" w:cs="B Nazanin"/>
          <w:b/>
          <w:bCs/>
          <w:sz w:val="36"/>
          <w:szCs w:val="36"/>
          <w:rtl/>
        </w:rPr>
        <w:t>تحصیلات</w:t>
      </w:r>
    </w:p>
    <w:tbl>
      <w:tblPr>
        <w:bidiVisual/>
        <w:tblW w:w="9019" w:type="dxa"/>
        <w:tblInd w:w="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8"/>
        <w:gridCol w:w="2402"/>
        <w:gridCol w:w="1978"/>
        <w:gridCol w:w="1471"/>
        <w:gridCol w:w="1730"/>
      </w:tblGrid>
      <w:tr w:rsidR="00584FD6" w:rsidRPr="00333BDD" w14:paraId="030051F6" w14:textId="77777777" w:rsidTr="00EA4E92">
        <w:trPr>
          <w:trHeight w:val="412"/>
        </w:trPr>
        <w:tc>
          <w:tcPr>
            <w:tcW w:w="1438" w:type="dxa"/>
            <w:shd w:val="pct15" w:color="B2B2B2" w:fill="auto"/>
            <w:vAlign w:val="center"/>
          </w:tcPr>
          <w:p w14:paraId="2794DB29" w14:textId="77777777" w:rsidR="00037851" w:rsidRPr="00333BDD" w:rsidRDefault="00C5348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>سال اخذ مدرک</w:t>
            </w:r>
          </w:p>
        </w:tc>
        <w:tc>
          <w:tcPr>
            <w:tcW w:w="2402" w:type="dxa"/>
            <w:shd w:val="pct15" w:color="B2B2B2" w:fill="auto"/>
            <w:vAlign w:val="center"/>
          </w:tcPr>
          <w:p w14:paraId="14A8698C" w14:textId="77777777" w:rsidR="00037851" w:rsidRPr="00333BDD" w:rsidRDefault="0003785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>دانشگاه</w:t>
            </w:r>
          </w:p>
        </w:tc>
        <w:tc>
          <w:tcPr>
            <w:tcW w:w="1978" w:type="dxa"/>
            <w:shd w:val="pct15" w:color="B2B2B2" w:fill="auto"/>
            <w:vAlign w:val="center"/>
          </w:tcPr>
          <w:p w14:paraId="1BE5D570" w14:textId="77777777" w:rsidR="00037851" w:rsidRPr="00333BDD" w:rsidRDefault="0003785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>رشته</w:t>
            </w:r>
          </w:p>
        </w:tc>
        <w:tc>
          <w:tcPr>
            <w:tcW w:w="1471" w:type="dxa"/>
            <w:shd w:val="pct15" w:color="B2B2B2" w:fill="auto"/>
            <w:vAlign w:val="center"/>
          </w:tcPr>
          <w:p w14:paraId="5B39D84B" w14:textId="77777777" w:rsidR="00037851" w:rsidRPr="00333BDD" w:rsidRDefault="0003785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>معدل</w:t>
            </w:r>
          </w:p>
        </w:tc>
        <w:tc>
          <w:tcPr>
            <w:tcW w:w="1730" w:type="dxa"/>
            <w:shd w:val="pct15" w:color="B2B2B2" w:fill="auto"/>
            <w:vAlign w:val="center"/>
          </w:tcPr>
          <w:p w14:paraId="552B8E56" w14:textId="77777777" w:rsidR="00037851" w:rsidRPr="00333BDD" w:rsidRDefault="0003785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>مقطع تحصیلی</w:t>
            </w:r>
          </w:p>
        </w:tc>
      </w:tr>
      <w:tr w:rsidR="00584FD6" w:rsidRPr="00333BDD" w14:paraId="5E950119" w14:textId="77777777" w:rsidTr="00EA4E92">
        <w:trPr>
          <w:trHeight w:val="311"/>
        </w:trPr>
        <w:tc>
          <w:tcPr>
            <w:tcW w:w="1438" w:type="dxa"/>
            <w:shd w:val="clear" w:color="auto" w:fill="auto"/>
            <w:vAlign w:val="center"/>
          </w:tcPr>
          <w:p w14:paraId="3E55003E" w14:textId="77777777" w:rsidR="00037851" w:rsidRPr="00333BDD" w:rsidRDefault="0003785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02" w:type="dxa"/>
            <w:shd w:val="clear" w:color="auto" w:fill="auto"/>
            <w:vAlign w:val="center"/>
          </w:tcPr>
          <w:p w14:paraId="5DF71501" w14:textId="77777777" w:rsidR="00037851" w:rsidRPr="00333BDD" w:rsidRDefault="0003785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78" w:type="dxa"/>
            <w:shd w:val="clear" w:color="auto" w:fill="auto"/>
            <w:vAlign w:val="center"/>
          </w:tcPr>
          <w:p w14:paraId="6AEDA6F8" w14:textId="77777777" w:rsidR="00037851" w:rsidRPr="00333BDD" w:rsidRDefault="0003785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71" w:type="dxa"/>
            <w:shd w:val="clear" w:color="auto" w:fill="auto"/>
            <w:vAlign w:val="center"/>
          </w:tcPr>
          <w:p w14:paraId="3A2B6F9B" w14:textId="77777777" w:rsidR="00037851" w:rsidRPr="00333BDD" w:rsidRDefault="0003785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14:paraId="2F655C5C" w14:textId="77777777" w:rsidR="003A5BE1" w:rsidRPr="00333BDD" w:rsidRDefault="003A5BE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</w:p>
        </w:tc>
      </w:tr>
    </w:tbl>
    <w:p w14:paraId="15580775" w14:textId="4D905A58" w:rsidR="00037851" w:rsidRPr="00333BDD" w:rsidRDefault="00333BDD" w:rsidP="0055023D">
      <w:pPr>
        <w:rPr>
          <w:rFonts w:ascii="Arial" w:hAnsi="Arial" w:cs="B Nazanin"/>
          <w:sz w:val="28"/>
          <w:szCs w:val="28"/>
        </w:rPr>
      </w:pPr>
      <w:r w:rsidRPr="00333BDD">
        <w:rPr>
          <w:rFonts w:ascii="Arial" w:hAnsi="Arial" w:cs="B Nazanin"/>
          <w:b/>
          <w:bCs/>
          <w:noProof/>
          <w:sz w:val="36"/>
          <w:szCs w:val="36"/>
        </w:rPr>
        <mc:AlternateContent>
          <mc:Choice Requires="wps">
            <w:drawing>
              <wp:anchor distT="4294967295" distB="4294967295" distL="114300" distR="114300" simplePos="0" relativeHeight="251652608" behindDoc="0" locked="0" layoutInCell="1" allowOverlap="1" wp14:anchorId="4AF1E8D2" wp14:editId="046C65F7">
                <wp:simplePos x="0" y="0"/>
                <wp:positionH relativeFrom="column">
                  <wp:posOffset>57150</wp:posOffset>
                </wp:positionH>
                <wp:positionV relativeFrom="paragraph">
                  <wp:posOffset>351154</wp:posOffset>
                </wp:positionV>
                <wp:extent cx="5690870" cy="0"/>
                <wp:effectExtent l="57150" t="38100" r="43180" b="7620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69087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A055B4" id="Straight Connector 5" o:spid="_x0000_s1026" style="position:absolute;flip:x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.5pt,27.65pt" to="452.6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="00037851" w:rsidRPr="00333BDD">
        <w:rPr>
          <w:rFonts w:ascii="Arial" w:hAnsi="Arial" w:cs="B Nazanin"/>
          <w:b/>
          <w:bCs/>
          <w:sz w:val="36"/>
          <w:szCs w:val="36"/>
          <w:rtl/>
        </w:rPr>
        <w:t>سایر مدارک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3"/>
        <w:gridCol w:w="3007"/>
        <w:gridCol w:w="3006"/>
      </w:tblGrid>
      <w:tr w:rsidR="00584FD6" w:rsidRPr="00333BDD" w14:paraId="539DC4A9" w14:textId="77777777" w:rsidTr="002D064F">
        <w:trPr>
          <w:trHeight w:val="458"/>
        </w:trPr>
        <w:tc>
          <w:tcPr>
            <w:tcW w:w="3075" w:type="dxa"/>
            <w:shd w:val="pct15" w:color="B2B2B2" w:fill="auto"/>
            <w:vAlign w:val="center"/>
          </w:tcPr>
          <w:p w14:paraId="6D22D224" w14:textId="77777777" w:rsidR="00037851" w:rsidRPr="00333BDD" w:rsidRDefault="0003785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>سال</w:t>
            </w:r>
          </w:p>
        </w:tc>
        <w:tc>
          <w:tcPr>
            <w:tcW w:w="3076" w:type="dxa"/>
            <w:shd w:val="pct15" w:color="B2B2B2" w:fill="auto"/>
            <w:vAlign w:val="center"/>
          </w:tcPr>
          <w:p w14:paraId="6BE4A995" w14:textId="77777777" w:rsidR="00037851" w:rsidRPr="00333BDD" w:rsidRDefault="00037851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>نام مدرک</w:t>
            </w:r>
          </w:p>
        </w:tc>
        <w:tc>
          <w:tcPr>
            <w:tcW w:w="3076" w:type="dxa"/>
            <w:shd w:val="pct15" w:color="B2B2B2" w:fill="auto"/>
            <w:vAlign w:val="center"/>
          </w:tcPr>
          <w:p w14:paraId="3E4AB8BB" w14:textId="77777777" w:rsidR="00037851" w:rsidRPr="00333BDD" w:rsidRDefault="00037851" w:rsidP="00091C90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  <w:r w:rsidRPr="00333BDD"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  <w:t>نام و محل ارگان صادر کننده</w:t>
            </w:r>
          </w:p>
        </w:tc>
      </w:tr>
      <w:tr w:rsidR="005A7183" w:rsidRPr="00333BDD" w14:paraId="38D8B4D0" w14:textId="77777777" w:rsidTr="00B052A5">
        <w:trPr>
          <w:trHeight w:val="344"/>
        </w:trPr>
        <w:tc>
          <w:tcPr>
            <w:tcW w:w="3075" w:type="dxa"/>
            <w:shd w:val="clear" w:color="auto" w:fill="auto"/>
          </w:tcPr>
          <w:p w14:paraId="668E625B" w14:textId="77777777" w:rsidR="005A7183" w:rsidRPr="00333BDD" w:rsidRDefault="005A7183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076" w:type="dxa"/>
            <w:shd w:val="clear" w:color="auto" w:fill="auto"/>
            <w:vAlign w:val="center"/>
          </w:tcPr>
          <w:p w14:paraId="7F602A86" w14:textId="77777777" w:rsidR="005A7183" w:rsidRPr="00333BDD" w:rsidRDefault="005A7183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076" w:type="dxa"/>
            <w:shd w:val="clear" w:color="auto" w:fill="auto"/>
            <w:vAlign w:val="center"/>
          </w:tcPr>
          <w:p w14:paraId="274C6558" w14:textId="77777777" w:rsidR="005A7183" w:rsidRPr="00333BDD" w:rsidRDefault="005A7183" w:rsidP="002D064F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</w:rPr>
            </w:pPr>
          </w:p>
        </w:tc>
      </w:tr>
    </w:tbl>
    <w:p w14:paraId="6C9D7337" w14:textId="77777777" w:rsidR="00B31FE5" w:rsidRPr="00333BDD" w:rsidRDefault="00B31FE5" w:rsidP="00B31FE5">
      <w:pPr>
        <w:spacing w:after="0"/>
        <w:rPr>
          <w:rFonts w:ascii="Arial" w:hAnsi="Arial" w:cs="B Nazanin"/>
          <w:rtl/>
        </w:rPr>
      </w:pPr>
    </w:p>
    <w:p w14:paraId="6F59F525" w14:textId="50C1A6D3" w:rsidR="00037851" w:rsidRPr="00333BDD" w:rsidRDefault="00333BDD" w:rsidP="00037851">
      <w:pPr>
        <w:rPr>
          <w:rFonts w:ascii="Arial" w:hAnsi="Arial" w:cs="B Nazanin"/>
          <w:sz w:val="28"/>
          <w:szCs w:val="28"/>
          <w:rtl/>
        </w:rPr>
      </w:pPr>
      <w:r w:rsidRPr="00333BDD">
        <w:rPr>
          <w:rFonts w:ascii="Arial" w:hAnsi="Arial" w:cs="B Nazanin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D7D9B07" wp14:editId="5879B92C">
                <wp:simplePos x="0" y="0"/>
                <wp:positionH relativeFrom="column">
                  <wp:posOffset>189230</wp:posOffset>
                </wp:positionH>
                <wp:positionV relativeFrom="paragraph">
                  <wp:posOffset>370205</wp:posOffset>
                </wp:positionV>
                <wp:extent cx="5552440" cy="8255"/>
                <wp:effectExtent l="57150" t="38100" r="48260" b="6794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552440" cy="82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937DAE" id="Straight Connector 6" o:spid="_x0000_s1026" style="position:absolute;flip:x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9pt,29.15pt" to="452.1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="00037851" w:rsidRPr="00333BDD">
        <w:rPr>
          <w:rFonts w:ascii="Arial" w:hAnsi="Arial" w:cs="B Nazanin"/>
          <w:b/>
          <w:bCs/>
          <w:sz w:val="36"/>
          <w:szCs w:val="36"/>
          <w:rtl/>
        </w:rPr>
        <w:t>مهارت های</w:t>
      </w:r>
      <w:r w:rsidR="00B052A5" w:rsidRPr="00333BDD">
        <w:rPr>
          <w:rFonts w:ascii="Arial" w:hAnsi="Arial" w:cs="B Nazanin"/>
          <w:b/>
          <w:bCs/>
          <w:sz w:val="36"/>
          <w:szCs w:val="36"/>
          <w:rtl/>
        </w:rPr>
        <w:t xml:space="preserve"> عمومی</w:t>
      </w:r>
      <w:r w:rsidR="00037851" w:rsidRPr="00333BDD">
        <w:rPr>
          <w:rFonts w:ascii="Arial" w:hAnsi="Arial" w:cs="B Nazanin"/>
          <w:b/>
          <w:bCs/>
          <w:sz w:val="36"/>
          <w:szCs w:val="36"/>
          <w:rtl/>
        </w:rPr>
        <w:t xml:space="preserve"> کامپیوتری</w:t>
      </w:r>
      <w:r w:rsidR="00037851" w:rsidRPr="00333BDD">
        <w:rPr>
          <w:rFonts w:ascii="Arial" w:hAnsi="Arial" w:cs="B Nazanin"/>
          <w:sz w:val="28"/>
          <w:szCs w:val="28"/>
          <w:rtl/>
        </w:rPr>
        <w:t xml:space="preserve"> </w:t>
      </w:r>
    </w:p>
    <w:p w14:paraId="691E897F" w14:textId="77777777" w:rsidR="00037851" w:rsidRPr="00333BDD" w:rsidRDefault="00037851" w:rsidP="00037851">
      <w:pPr>
        <w:rPr>
          <w:rFonts w:ascii="Arial" w:hAnsi="Arial" w:cs="B Nazanin"/>
          <w:rtl/>
        </w:rPr>
      </w:pPr>
      <w:r w:rsidRPr="00333BDD">
        <w:rPr>
          <w:rFonts w:ascii="Arial" w:hAnsi="Arial" w:cs="B Nazanin"/>
          <w:rtl/>
        </w:rPr>
        <w:t xml:space="preserve">مهارت های هفت گانه </w:t>
      </w:r>
      <w:r w:rsidRPr="00333BDD">
        <w:rPr>
          <w:rFonts w:ascii="Arial" w:hAnsi="Arial" w:cs="B Nazanin"/>
        </w:rPr>
        <w:t xml:space="preserve">ICDL  </w:t>
      </w:r>
      <w:r w:rsidRPr="00333BDD">
        <w:rPr>
          <w:rFonts w:ascii="Arial" w:hAnsi="Arial" w:cs="B Nazanin"/>
          <w:rtl/>
        </w:rPr>
        <w:t xml:space="preserve"> :</w:t>
      </w:r>
    </w:p>
    <w:p w14:paraId="538DAD1E" w14:textId="77777777" w:rsidR="00037851" w:rsidRPr="00333BDD" w:rsidRDefault="00037851" w:rsidP="00B052A5">
      <w:pPr>
        <w:jc w:val="right"/>
        <w:rPr>
          <w:rFonts w:ascii="Arial" w:hAnsi="Arial" w:cs="B Nazanin"/>
          <w:rtl/>
        </w:rPr>
      </w:pPr>
      <w:r w:rsidRPr="00333BDD">
        <w:rPr>
          <w:rFonts w:ascii="Arial" w:hAnsi="Arial" w:cs="B Nazanin"/>
        </w:rPr>
        <w:t xml:space="preserve">Word </w:t>
      </w:r>
      <w:r w:rsidR="001E5A83" w:rsidRPr="00333BDD">
        <w:rPr>
          <w:rFonts w:ascii="Arial" w:hAnsi="Arial" w:cs="B Nazanin"/>
        </w:rPr>
        <w:t xml:space="preserve"> </w:t>
      </w:r>
      <w:r w:rsidR="003416F9" w:rsidRPr="00333BDD">
        <w:rPr>
          <w:rFonts w:ascii="Arial" w:hAnsi="Arial" w:cs="B Nazanin"/>
        </w:rPr>
        <w:t xml:space="preserve"> </w:t>
      </w:r>
      <w:r w:rsidR="00AD0269" w:rsidRPr="00333BDD">
        <w:rPr>
          <w:rFonts w:ascii="Arial" w:hAnsi="Arial" w:cs="B Nazanin"/>
        </w:rPr>
        <w:t xml:space="preserve"> </w:t>
      </w:r>
      <w:r w:rsidR="00707EB0" w:rsidRPr="00333BDD">
        <w:rPr>
          <w:rFonts w:ascii="Arial" w:hAnsi="Arial" w:cs="B Nazanin"/>
        </w:rPr>
        <w:t xml:space="preserve"> </w:t>
      </w:r>
      <w:r w:rsidRPr="00333BDD">
        <w:rPr>
          <w:rFonts w:ascii="Arial" w:hAnsi="Arial" w:cs="B Nazanin"/>
        </w:rPr>
        <w:t xml:space="preserve">        </w:t>
      </w:r>
      <w:r w:rsidR="008058AC" w:rsidRPr="00333BDD">
        <w:rPr>
          <w:rFonts w:ascii="Arial" w:hAnsi="Arial" w:cs="B Nazanin"/>
        </w:rPr>
        <w:t xml:space="preserve">      </w:t>
      </w:r>
      <w:r w:rsidRPr="00333BDD">
        <w:rPr>
          <w:rFonts w:ascii="Arial" w:hAnsi="Arial" w:cs="B Nazanin"/>
        </w:rPr>
        <w:t xml:space="preserve">   </w:t>
      </w:r>
      <w:r w:rsidR="004F1503" w:rsidRPr="00333BDD">
        <w:rPr>
          <w:rFonts w:ascii="Arial" w:hAnsi="Arial" w:cs="B Nazanin"/>
        </w:rPr>
        <w:t xml:space="preserve"> </w:t>
      </w:r>
      <w:r w:rsidRPr="00333BDD">
        <w:rPr>
          <w:rFonts w:ascii="Arial" w:hAnsi="Arial" w:cs="B Nazanin"/>
        </w:rPr>
        <w:t xml:space="preserve">     Excel</w:t>
      </w:r>
      <w:r w:rsidR="00F35CFC" w:rsidRPr="00333BDD">
        <w:rPr>
          <w:rFonts w:ascii="Arial" w:hAnsi="Arial" w:cs="B Nazanin"/>
        </w:rPr>
        <w:t xml:space="preserve"> </w:t>
      </w:r>
      <w:r w:rsidR="001E5A83" w:rsidRPr="00333BDD">
        <w:rPr>
          <w:rFonts w:ascii="Arial" w:hAnsi="Arial" w:cs="B Nazanin"/>
        </w:rPr>
        <w:t xml:space="preserve"> </w:t>
      </w:r>
      <w:r w:rsidR="00DE1A44" w:rsidRPr="00333BDD">
        <w:rPr>
          <w:rFonts w:ascii="Arial" w:hAnsi="Arial" w:cs="B Nazanin"/>
        </w:rPr>
        <w:t xml:space="preserve"> </w:t>
      </w:r>
      <w:r w:rsidR="001E5A83" w:rsidRPr="00333BDD">
        <w:rPr>
          <w:rFonts w:ascii="Arial" w:hAnsi="Arial" w:cs="B Nazanin"/>
        </w:rPr>
        <w:t xml:space="preserve"> </w:t>
      </w:r>
      <w:r w:rsidR="00707EB0" w:rsidRPr="00333BDD">
        <w:rPr>
          <w:rFonts w:ascii="Arial" w:hAnsi="Arial" w:cs="B Nazanin"/>
        </w:rPr>
        <w:t xml:space="preserve"> </w:t>
      </w:r>
      <w:r w:rsidRPr="00333BDD">
        <w:rPr>
          <w:rFonts w:ascii="Arial" w:hAnsi="Arial" w:cs="B Nazanin"/>
        </w:rPr>
        <w:t xml:space="preserve">           </w:t>
      </w:r>
      <w:r w:rsidR="00F33E7A" w:rsidRPr="00333BDD">
        <w:rPr>
          <w:rFonts w:ascii="Arial" w:hAnsi="Arial" w:cs="B Nazanin"/>
        </w:rPr>
        <w:t xml:space="preserve">    </w:t>
      </w:r>
      <w:r w:rsidR="008058AC" w:rsidRPr="00333BDD">
        <w:rPr>
          <w:rFonts w:ascii="Arial" w:hAnsi="Arial" w:cs="B Nazanin"/>
        </w:rPr>
        <w:t xml:space="preserve"> </w:t>
      </w:r>
      <w:r w:rsidRPr="00333BDD">
        <w:rPr>
          <w:rFonts w:ascii="Arial" w:hAnsi="Arial" w:cs="B Nazanin"/>
        </w:rPr>
        <w:t xml:space="preserve">       Access</w:t>
      </w:r>
      <w:r w:rsidR="00C35222" w:rsidRPr="00333BDD">
        <w:rPr>
          <w:rFonts w:ascii="Arial" w:hAnsi="Arial" w:cs="B Nazanin"/>
        </w:rPr>
        <w:t xml:space="preserve"> </w:t>
      </w:r>
      <w:r w:rsidR="001E5A83" w:rsidRPr="00333BDD">
        <w:rPr>
          <w:rFonts w:ascii="Arial" w:hAnsi="Arial" w:cs="B Nazanin"/>
        </w:rPr>
        <w:t xml:space="preserve"> </w:t>
      </w:r>
      <w:r w:rsidR="00340DD5" w:rsidRPr="00333BDD">
        <w:rPr>
          <w:rFonts w:ascii="Arial" w:hAnsi="Arial" w:cs="B Nazanin"/>
        </w:rPr>
        <w:t xml:space="preserve"> </w:t>
      </w:r>
      <w:r w:rsidR="001E5A83" w:rsidRPr="00333BDD">
        <w:rPr>
          <w:rFonts w:ascii="Arial" w:hAnsi="Arial" w:cs="B Nazanin"/>
        </w:rPr>
        <w:t xml:space="preserve"> </w:t>
      </w:r>
      <w:r w:rsidR="008C0E82" w:rsidRPr="00333BDD">
        <w:rPr>
          <w:rFonts w:ascii="Arial" w:hAnsi="Arial" w:cs="B Nazanin"/>
        </w:rPr>
        <w:t xml:space="preserve"> </w:t>
      </w:r>
      <w:r w:rsidR="001E49CA" w:rsidRPr="00333BDD">
        <w:rPr>
          <w:rFonts w:ascii="Arial" w:hAnsi="Arial" w:cs="B Nazanin"/>
        </w:rPr>
        <w:t xml:space="preserve"> </w:t>
      </w:r>
      <w:r w:rsidRPr="00333BDD">
        <w:rPr>
          <w:rFonts w:ascii="Arial" w:hAnsi="Arial" w:cs="B Nazanin"/>
        </w:rPr>
        <w:t xml:space="preserve">    </w:t>
      </w:r>
      <w:r w:rsidR="00F33E7A" w:rsidRPr="00333BDD">
        <w:rPr>
          <w:rFonts w:ascii="Arial" w:hAnsi="Arial" w:cs="B Nazanin"/>
        </w:rPr>
        <w:t xml:space="preserve">  </w:t>
      </w:r>
      <w:r w:rsidRPr="00333BDD">
        <w:rPr>
          <w:rFonts w:ascii="Arial" w:hAnsi="Arial" w:cs="B Nazanin"/>
        </w:rPr>
        <w:t xml:space="preserve">       Internet</w:t>
      </w:r>
      <w:r w:rsidR="00124703" w:rsidRPr="00333BDD">
        <w:rPr>
          <w:rFonts w:ascii="Arial" w:hAnsi="Arial" w:cs="B Nazanin"/>
        </w:rPr>
        <w:t xml:space="preserve"> </w:t>
      </w:r>
    </w:p>
    <w:p w14:paraId="7D374BE2" w14:textId="77777777" w:rsidR="003A5BE1" w:rsidRPr="00333BDD" w:rsidRDefault="00037851" w:rsidP="00B052A5">
      <w:pPr>
        <w:jc w:val="right"/>
        <w:rPr>
          <w:rFonts w:ascii="Arial" w:hAnsi="Arial" w:cs="B Nazanin"/>
          <w:rtl/>
        </w:rPr>
      </w:pPr>
      <w:r w:rsidRPr="00333BDD">
        <w:rPr>
          <w:rFonts w:ascii="Arial" w:hAnsi="Arial" w:cs="B Nazanin"/>
        </w:rPr>
        <w:t>Outlook</w:t>
      </w:r>
      <w:r w:rsidR="00C35222" w:rsidRPr="00333BDD">
        <w:rPr>
          <w:rFonts w:ascii="Arial" w:hAnsi="Arial" w:cs="B Nazanin"/>
        </w:rPr>
        <w:t xml:space="preserve"> </w:t>
      </w:r>
      <w:r w:rsidR="00391ADD" w:rsidRPr="00333BDD">
        <w:rPr>
          <w:rFonts w:ascii="Arial" w:hAnsi="Arial" w:cs="B Nazanin"/>
        </w:rPr>
        <w:t xml:space="preserve"> </w:t>
      </w:r>
      <w:r w:rsidR="00DE1A44" w:rsidRPr="00333BDD">
        <w:rPr>
          <w:rFonts w:ascii="Arial" w:hAnsi="Arial" w:cs="B Nazanin"/>
        </w:rPr>
        <w:t xml:space="preserve"> </w:t>
      </w:r>
      <w:r w:rsidR="00AD0269" w:rsidRPr="00333BDD">
        <w:rPr>
          <w:rFonts w:ascii="Arial" w:hAnsi="Arial" w:cs="B Nazanin"/>
        </w:rPr>
        <w:t xml:space="preserve"> </w:t>
      </w:r>
      <w:r w:rsidR="00C533DD" w:rsidRPr="00333BDD">
        <w:rPr>
          <w:rFonts w:ascii="Arial" w:hAnsi="Arial" w:cs="B Nazanin"/>
        </w:rPr>
        <w:t xml:space="preserve"> </w:t>
      </w:r>
      <w:r w:rsidR="004C5737" w:rsidRPr="00333BDD">
        <w:rPr>
          <w:rFonts w:ascii="Arial" w:hAnsi="Arial" w:cs="B Nazanin"/>
        </w:rPr>
        <w:t xml:space="preserve"> </w:t>
      </w:r>
      <w:r w:rsidRPr="00333BDD">
        <w:rPr>
          <w:rFonts w:ascii="Arial" w:hAnsi="Arial" w:cs="B Nazanin"/>
        </w:rPr>
        <w:t xml:space="preserve"> </w:t>
      </w:r>
      <w:r w:rsidR="001E49CA" w:rsidRPr="00333BDD">
        <w:rPr>
          <w:rFonts w:ascii="Arial" w:hAnsi="Arial" w:cs="B Nazanin"/>
        </w:rPr>
        <w:t xml:space="preserve"> </w:t>
      </w:r>
      <w:r w:rsidR="008C0E82" w:rsidRPr="00333BDD">
        <w:rPr>
          <w:rFonts w:ascii="Arial" w:hAnsi="Arial" w:cs="B Nazanin"/>
        </w:rPr>
        <w:t xml:space="preserve">         </w:t>
      </w:r>
      <w:r w:rsidR="004F1503" w:rsidRPr="00333BDD">
        <w:rPr>
          <w:rFonts w:ascii="Arial" w:hAnsi="Arial" w:cs="B Nazanin"/>
        </w:rPr>
        <w:t xml:space="preserve"> </w:t>
      </w:r>
      <w:r w:rsidRPr="00333BDD">
        <w:rPr>
          <w:rFonts w:ascii="Arial" w:hAnsi="Arial" w:cs="B Nazanin"/>
        </w:rPr>
        <w:t xml:space="preserve">      Windows</w:t>
      </w:r>
      <w:r w:rsidR="003416F9" w:rsidRPr="00333BDD">
        <w:rPr>
          <w:rFonts w:ascii="Arial" w:hAnsi="Arial" w:cs="B Nazanin"/>
        </w:rPr>
        <w:t xml:space="preserve"> </w:t>
      </w:r>
      <w:r w:rsidR="001E5A83" w:rsidRPr="00333BDD">
        <w:rPr>
          <w:rFonts w:ascii="Arial" w:hAnsi="Arial" w:cs="B Nazanin"/>
        </w:rPr>
        <w:t xml:space="preserve"> </w:t>
      </w:r>
      <w:r w:rsidR="00391ADD" w:rsidRPr="00333BDD">
        <w:rPr>
          <w:rFonts w:ascii="Arial" w:hAnsi="Arial" w:cs="B Nazanin"/>
        </w:rPr>
        <w:t xml:space="preserve"> </w:t>
      </w:r>
      <w:r w:rsidR="001E5A83" w:rsidRPr="00333BDD">
        <w:rPr>
          <w:rFonts w:ascii="Arial" w:hAnsi="Arial" w:cs="B Nazanin"/>
        </w:rPr>
        <w:t xml:space="preserve"> </w:t>
      </w:r>
      <w:r w:rsidR="00C35222" w:rsidRPr="00333BDD">
        <w:rPr>
          <w:rFonts w:ascii="Arial" w:hAnsi="Arial" w:cs="B Nazanin"/>
        </w:rPr>
        <w:t xml:space="preserve"> </w:t>
      </w:r>
      <w:r w:rsidR="00DE1A44" w:rsidRPr="00333BDD">
        <w:rPr>
          <w:rFonts w:ascii="Arial" w:hAnsi="Arial" w:cs="B Nazanin"/>
        </w:rPr>
        <w:t xml:space="preserve"> </w:t>
      </w:r>
      <w:r w:rsidR="00C35222" w:rsidRPr="00333BDD">
        <w:rPr>
          <w:rFonts w:ascii="Arial" w:hAnsi="Arial" w:cs="B Nazanin"/>
        </w:rPr>
        <w:t xml:space="preserve"> </w:t>
      </w:r>
      <w:r w:rsidR="003416F9" w:rsidRPr="00333BDD">
        <w:rPr>
          <w:rFonts w:ascii="Arial" w:hAnsi="Arial" w:cs="B Nazanin"/>
        </w:rPr>
        <w:t xml:space="preserve">  </w:t>
      </w:r>
      <w:r w:rsidR="00B2384A" w:rsidRPr="00333BDD">
        <w:rPr>
          <w:rFonts w:ascii="Arial" w:hAnsi="Arial" w:cs="B Nazanin"/>
        </w:rPr>
        <w:t xml:space="preserve"> </w:t>
      </w:r>
      <w:r w:rsidR="00124703" w:rsidRPr="00333BDD">
        <w:rPr>
          <w:rFonts w:ascii="Arial" w:hAnsi="Arial" w:cs="B Nazanin"/>
        </w:rPr>
        <w:t xml:space="preserve"> </w:t>
      </w:r>
      <w:r w:rsidR="001215D1" w:rsidRPr="00333BDD">
        <w:rPr>
          <w:rFonts w:ascii="Arial" w:hAnsi="Arial" w:cs="B Nazanin"/>
        </w:rPr>
        <w:t xml:space="preserve"> </w:t>
      </w:r>
      <w:r w:rsidR="00707EB0" w:rsidRPr="00333BDD">
        <w:rPr>
          <w:rFonts w:ascii="Arial" w:hAnsi="Arial" w:cs="B Nazanin"/>
        </w:rPr>
        <w:t xml:space="preserve"> </w:t>
      </w:r>
      <w:r w:rsidR="00AD0269" w:rsidRPr="00333BDD">
        <w:rPr>
          <w:rFonts w:ascii="Arial" w:hAnsi="Arial" w:cs="B Nazanin"/>
        </w:rPr>
        <w:t xml:space="preserve"> </w:t>
      </w:r>
      <w:r w:rsidR="008C0E82" w:rsidRPr="00333BDD">
        <w:rPr>
          <w:rFonts w:ascii="Arial" w:hAnsi="Arial" w:cs="B Nazanin"/>
        </w:rPr>
        <w:t xml:space="preserve">  </w:t>
      </w:r>
      <w:r w:rsidR="00B052A5" w:rsidRPr="00333BDD">
        <w:rPr>
          <w:rFonts w:ascii="Arial" w:hAnsi="Arial" w:cs="B Nazanin"/>
        </w:rPr>
        <w:t xml:space="preserve">   </w:t>
      </w:r>
      <w:r w:rsidR="008C0E82" w:rsidRPr="00333BDD">
        <w:rPr>
          <w:rFonts w:ascii="Arial" w:hAnsi="Arial" w:cs="B Nazanin"/>
        </w:rPr>
        <w:t xml:space="preserve"> </w:t>
      </w:r>
      <w:r w:rsidRPr="00333BDD">
        <w:rPr>
          <w:rFonts w:ascii="Arial" w:hAnsi="Arial" w:cs="B Nazanin"/>
        </w:rPr>
        <w:t xml:space="preserve">   </w:t>
      </w:r>
      <w:r w:rsidR="005A7183" w:rsidRPr="00333BDD">
        <w:rPr>
          <w:rFonts w:ascii="Arial" w:hAnsi="Arial" w:cs="B Nazanin"/>
        </w:rPr>
        <w:t>PowerPoi</w:t>
      </w:r>
      <w:r w:rsidRPr="00333BDD">
        <w:rPr>
          <w:rFonts w:ascii="Arial" w:hAnsi="Arial" w:cs="B Nazanin"/>
        </w:rPr>
        <w:t>nt</w:t>
      </w:r>
      <w:r w:rsidR="00C35222" w:rsidRPr="00333BDD">
        <w:rPr>
          <w:rFonts w:ascii="Arial" w:hAnsi="Arial" w:cs="B Nazanin"/>
        </w:rPr>
        <w:t xml:space="preserve"> </w:t>
      </w:r>
    </w:p>
    <w:p w14:paraId="4D672432" w14:textId="125097E7" w:rsidR="00AD0269" w:rsidRPr="00333BDD" w:rsidRDefault="00780074" w:rsidP="00B052A5">
      <w:pPr>
        <w:pStyle w:val="NormalWeb"/>
        <w:spacing w:line="312" w:lineRule="atLeast"/>
        <w:jc w:val="right"/>
        <w:rPr>
          <w:rFonts w:ascii="Arial" w:hAnsi="Arial" w:cs="B Nazanin"/>
          <w:color w:val="333333"/>
          <w:sz w:val="18"/>
          <w:szCs w:val="18"/>
        </w:rPr>
      </w:pPr>
      <w:r w:rsidRPr="00333BDD">
        <w:rPr>
          <w:rFonts w:ascii="Arial" w:eastAsia="Calibri" w:hAnsi="Arial" w:cs="B Nazanin"/>
          <w:sz w:val="22"/>
          <w:szCs w:val="22"/>
          <w:rtl/>
        </w:rPr>
        <w:t xml:space="preserve">سایر </w:t>
      </w:r>
      <w:r w:rsidR="003A5BE1" w:rsidRPr="00333BDD">
        <w:rPr>
          <w:rFonts w:ascii="Arial" w:eastAsia="Calibri" w:hAnsi="Arial" w:cs="B Nazanin"/>
          <w:sz w:val="22"/>
          <w:szCs w:val="22"/>
          <w:rtl/>
        </w:rPr>
        <w:t>نرم افزار های تخصصی</w:t>
      </w:r>
      <w:r w:rsidRPr="00333BDD">
        <w:rPr>
          <w:rFonts w:ascii="Arial" w:eastAsia="Calibri" w:hAnsi="Arial" w:cs="B Nazanin"/>
          <w:sz w:val="22"/>
          <w:szCs w:val="22"/>
          <w:rtl/>
        </w:rPr>
        <w:t>:</w:t>
      </w:r>
      <w:r w:rsidR="00A146D2" w:rsidRPr="00333BDD">
        <w:rPr>
          <w:rFonts w:ascii="Arial" w:hAnsi="Arial" w:cs="B Nazanin"/>
          <w:sz w:val="16"/>
          <w:szCs w:val="16"/>
          <w:rtl/>
        </w:rPr>
        <w:t xml:space="preserve"> </w:t>
      </w:r>
    </w:p>
    <w:p w14:paraId="08E47F30" w14:textId="77777777" w:rsidR="006D4D4B" w:rsidRPr="00333BDD" w:rsidRDefault="006D4D4B" w:rsidP="00E9644F">
      <w:pPr>
        <w:rPr>
          <w:rFonts w:ascii="Arial" w:hAnsi="Arial" w:cs="B Nazanin"/>
          <w:b/>
          <w:bCs/>
          <w:sz w:val="36"/>
          <w:szCs w:val="36"/>
        </w:rPr>
      </w:pPr>
    </w:p>
    <w:p w14:paraId="40F012EE" w14:textId="4EC59991" w:rsidR="006F01D4" w:rsidRPr="00333BDD" w:rsidRDefault="00333BDD" w:rsidP="00E9644F">
      <w:pPr>
        <w:rPr>
          <w:rFonts w:ascii="Arial" w:hAnsi="Arial" w:cs="B Nazanin"/>
          <w:rtl/>
        </w:rPr>
      </w:pPr>
      <w:r w:rsidRPr="00333BDD">
        <w:rPr>
          <w:rFonts w:ascii="Arial" w:hAnsi="Arial" w:cs="B Nazanin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6B1341C" wp14:editId="2BA0B17C">
                <wp:simplePos x="0" y="0"/>
                <wp:positionH relativeFrom="column">
                  <wp:posOffset>189230</wp:posOffset>
                </wp:positionH>
                <wp:positionV relativeFrom="paragraph">
                  <wp:posOffset>354965</wp:posOffset>
                </wp:positionV>
                <wp:extent cx="5551805" cy="8255"/>
                <wp:effectExtent l="57150" t="38100" r="48895" b="6794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551805" cy="82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3FC98D" id="Straight Connector 7" o:spid="_x0000_s1026" style="position:absolute;flip:x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9pt,27.95pt" to="452.0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="00037851" w:rsidRPr="00333BDD">
        <w:rPr>
          <w:rFonts w:ascii="Arial" w:hAnsi="Arial" w:cs="B Nazanin"/>
          <w:b/>
          <w:bCs/>
          <w:sz w:val="36"/>
          <w:szCs w:val="36"/>
          <w:rtl/>
        </w:rPr>
        <w:t>سطح</w:t>
      </w:r>
      <w:r>
        <w:rPr>
          <w:rFonts w:ascii="Arial" w:hAnsi="Arial" w:cs="B Nazanin"/>
          <w:b/>
          <w:bCs/>
          <w:sz w:val="36"/>
          <w:szCs w:val="36"/>
        </w:rPr>
        <w:t xml:space="preserve"> </w:t>
      </w:r>
      <w:r w:rsidR="00037851" w:rsidRPr="00333BDD">
        <w:rPr>
          <w:rFonts w:ascii="Arial" w:hAnsi="Arial" w:cs="B Nazanin"/>
          <w:b/>
          <w:bCs/>
          <w:sz w:val="36"/>
          <w:szCs w:val="36"/>
          <w:rtl/>
        </w:rPr>
        <w:t xml:space="preserve">آشنایی با زبان </w:t>
      </w:r>
      <w:r w:rsidR="001E49CA" w:rsidRPr="00333BDD">
        <w:rPr>
          <w:rFonts w:ascii="Arial" w:hAnsi="Arial" w:cs="B Nazanin"/>
          <w:b/>
          <w:bCs/>
          <w:sz w:val="36"/>
          <w:szCs w:val="36"/>
          <w:rtl/>
        </w:rPr>
        <w:t>انگلیسی</w:t>
      </w:r>
    </w:p>
    <w:p w14:paraId="5512FAAB" w14:textId="77777777" w:rsidR="002229BE" w:rsidRPr="00333BDD" w:rsidRDefault="008320D9" w:rsidP="00B052A5">
      <w:pPr>
        <w:pStyle w:val="NormalWeb"/>
        <w:bidi/>
        <w:spacing w:line="312" w:lineRule="atLeast"/>
        <w:rPr>
          <w:rFonts w:ascii="Arial" w:hAnsi="Arial" w:cs="B Nazanin"/>
          <w:rtl/>
        </w:rPr>
      </w:pPr>
      <w:r w:rsidRPr="00333BDD">
        <w:rPr>
          <w:rFonts w:ascii="Arial" w:hAnsi="Arial" w:cs="B Nazanin"/>
          <w:rtl/>
        </w:rPr>
        <w:t xml:space="preserve">مکالمه </w:t>
      </w:r>
      <w:r w:rsidRPr="00333BDD">
        <w:rPr>
          <w:rFonts w:ascii="Arial" w:hAnsi="Arial" w:cs="B Nazanin"/>
          <w:sz w:val="16"/>
          <w:szCs w:val="16"/>
          <w:rtl/>
        </w:rPr>
        <w:t>:</w:t>
      </w:r>
      <w:r w:rsidR="00707EB0" w:rsidRPr="00333BDD">
        <w:rPr>
          <w:rFonts w:ascii="Arial" w:hAnsi="Arial" w:cs="B Nazanin"/>
          <w:sz w:val="16"/>
          <w:szCs w:val="16"/>
          <w:rtl/>
        </w:rPr>
        <w:t xml:space="preserve">  </w:t>
      </w:r>
      <w:r w:rsidR="00B052A5" w:rsidRPr="00333BDD">
        <w:rPr>
          <w:rFonts w:ascii="Arial" w:hAnsi="Arial" w:cs="B Nazanin"/>
          <w:sz w:val="16"/>
          <w:szCs w:val="16"/>
          <w:rtl/>
        </w:rPr>
        <w:t xml:space="preserve">              </w:t>
      </w:r>
      <w:r w:rsidR="002D064F" w:rsidRPr="00333BDD">
        <w:rPr>
          <w:rFonts w:ascii="Arial" w:hAnsi="Arial" w:cs="B Nazanin" w:hint="cs"/>
          <w:sz w:val="16"/>
          <w:szCs w:val="16"/>
          <w:rtl/>
        </w:rPr>
        <w:t xml:space="preserve">      </w:t>
      </w:r>
      <w:r w:rsidR="00B052A5" w:rsidRPr="00333BDD">
        <w:rPr>
          <w:rFonts w:ascii="Arial" w:hAnsi="Arial" w:cs="B Nazanin"/>
          <w:sz w:val="16"/>
          <w:szCs w:val="16"/>
          <w:rtl/>
        </w:rPr>
        <w:t xml:space="preserve">      </w:t>
      </w:r>
      <w:r w:rsidRPr="00333BDD">
        <w:rPr>
          <w:rFonts w:ascii="Arial" w:hAnsi="Arial" w:cs="B Nazanin"/>
          <w:rtl/>
        </w:rPr>
        <w:t xml:space="preserve">خواندن </w:t>
      </w:r>
      <w:r w:rsidR="00B2384A" w:rsidRPr="00333BDD">
        <w:rPr>
          <w:rFonts w:ascii="Arial" w:hAnsi="Arial" w:cs="B Nazanin"/>
          <w:sz w:val="16"/>
          <w:szCs w:val="16"/>
          <w:rtl/>
        </w:rPr>
        <w:t>:</w:t>
      </w:r>
      <w:r w:rsidR="002229BE" w:rsidRPr="00333BDD">
        <w:rPr>
          <w:rFonts w:ascii="Arial" w:hAnsi="Arial" w:cs="B Nazanin"/>
          <w:sz w:val="16"/>
          <w:szCs w:val="16"/>
          <w:rtl/>
        </w:rPr>
        <w:t xml:space="preserve"> </w:t>
      </w:r>
      <w:r w:rsidR="002229BE" w:rsidRPr="00333BDD">
        <w:rPr>
          <w:rFonts w:ascii="Arial" w:hAnsi="Arial" w:cs="B Nazanin"/>
          <w:rtl/>
        </w:rPr>
        <w:t xml:space="preserve"> </w:t>
      </w:r>
      <w:r w:rsidR="00B052A5" w:rsidRPr="00333BDD">
        <w:rPr>
          <w:rFonts w:ascii="Arial" w:hAnsi="Arial" w:cs="B Nazanin"/>
          <w:sz w:val="16"/>
          <w:szCs w:val="16"/>
          <w:rtl/>
        </w:rPr>
        <w:t xml:space="preserve">              </w:t>
      </w:r>
      <w:r w:rsidR="002D064F" w:rsidRPr="00333BDD">
        <w:rPr>
          <w:rFonts w:ascii="Arial" w:hAnsi="Arial" w:cs="B Nazanin" w:hint="cs"/>
          <w:sz w:val="16"/>
          <w:szCs w:val="16"/>
          <w:rtl/>
        </w:rPr>
        <w:t xml:space="preserve">   </w:t>
      </w:r>
      <w:r w:rsidR="00B052A5" w:rsidRPr="00333BDD">
        <w:rPr>
          <w:rFonts w:ascii="Arial" w:hAnsi="Arial" w:cs="B Nazanin"/>
          <w:sz w:val="16"/>
          <w:szCs w:val="16"/>
          <w:rtl/>
        </w:rPr>
        <w:t xml:space="preserve">     </w:t>
      </w:r>
      <w:r w:rsidR="002D064F" w:rsidRPr="00333BDD">
        <w:rPr>
          <w:rFonts w:ascii="Arial" w:hAnsi="Arial" w:cs="B Nazanin" w:hint="cs"/>
          <w:sz w:val="16"/>
          <w:szCs w:val="16"/>
          <w:rtl/>
        </w:rPr>
        <w:t xml:space="preserve">    </w:t>
      </w:r>
      <w:r w:rsidR="00B052A5" w:rsidRPr="00333BDD">
        <w:rPr>
          <w:rFonts w:ascii="Arial" w:hAnsi="Arial" w:cs="B Nazanin"/>
          <w:sz w:val="16"/>
          <w:szCs w:val="16"/>
          <w:rtl/>
        </w:rPr>
        <w:t xml:space="preserve">    </w:t>
      </w:r>
      <w:r w:rsidR="00A146D2" w:rsidRPr="00333BDD">
        <w:rPr>
          <w:rFonts w:ascii="Arial" w:hAnsi="Arial" w:cs="B Nazanin"/>
          <w:rtl/>
        </w:rPr>
        <w:t xml:space="preserve">درک مطلب: </w:t>
      </w:r>
      <w:r w:rsidR="00B052A5" w:rsidRPr="00333BDD">
        <w:rPr>
          <w:rFonts w:ascii="Arial" w:hAnsi="Arial" w:cs="B Nazanin"/>
          <w:sz w:val="16"/>
          <w:szCs w:val="16"/>
          <w:rtl/>
        </w:rPr>
        <w:t xml:space="preserve">                </w:t>
      </w:r>
      <w:r w:rsidR="002D064F" w:rsidRPr="00333BDD">
        <w:rPr>
          <w:rFonts w:ascii="Arial" w:hAnsi="Arial" w:cs="B Nazanin" w:hint="cs"/>
          <w:sz w:val="16"/>
          <w:szCs w:val="16"/>
          <w:rtl/>
        </w:rPr>
        <w:t xml:space="preserve">   </w:t>
      </w:r>
      <w:r w:rsidR="00B052A5" w:rsidRPr="00333BDD">
        <w:rPr>
          <w:rFonts w:ascii="Arial" w:hAnsi="Arial" w:cs="B Nazanin"/>
          <w:sz w:val="16"/>
          <w:szCs w:val="16"/>
          <w:rtl/>
        </w:rPr>
        <w:t xml:space="preserve"> </w:t>
      </w:r>
      <w:r w:rsidR="002D064F" w:rsidRPr="00333BDD">
        <w:rPr>
          <w:rFonts w:ascii="Arial" w:hAnsi="Arial" w:cs="B Nazanin" w:hint="cs"/>
          <w:sz w:val="16"/>
          <w:szCs w:val="16"/>
          <w:rtl/>
        </w:rPr>
        <w:t xml:space="preserve">    </w:t>
      </w:r>
      <w:r w:rsidR="00B052A5" w:rsidRPr="00333BDD">
        <w:rPr>
          <w:rFonts w:ascii="Arial" w:hAnsi="Arial" w:cs="B Nazanin"/>
          <w:sz w:val="16"/>
          <w:szCs w:val="16"/>
          <w:rtl/>
        </w:rPr>
        <w:t xml:space="preserve">         </w:t>
      </w:r>
      <w:r w:rsidRPr="00333BDD">
        <w:rPr>
          <w:rFonts w:ascii="Arial" w:hAnsi="Arial" w:cs="B Nazanin"/>
          <w:rtl/>
        </w:rPr>
        <w:t xml:space="preserve">نوشتن </w:t>
      </w:r>
      <w:r w:rsidR="00472978" w:rsidRPr="00333BDD">
        <w:rPr>
          <w:rFonts w:ascii="Arial" w:hAnsi="Arial" w:cs="B Nazanin"/>
          <w:rtl/>
        </w:rPr>
        <w:t xml:space="preserve">: </w:t>
      </w:r>
      <w:r w:rsidR="00D0547B" w:rsidRPr="00333BDD">
        <w:rPr>
          <w:rFonts w:ascii="Arial" w:hAnsi="Arial" w:cs="B Nazanin"/>
          <w:sz w:val="16"/>
          <w:szCs w:val="16"/>
          <w:rtl/>
        </w:rPr>
        <w:t xml:space="preserve"> </w:t>
      </w:r>
      <w:r w:rsidR="00B052A5" w:rsidRPr="00333BDD">
        <w:rPr>
          <w:rFonts w:ascii="Arial" w:hAnsi="Arial" w:cs="B Nazanin"/>
          <w:sz w:val="16"/>
          <w:szCs w:val="16"/>
          <w:rtl/>
        </w:rPr>
        <w:t xml:space="preserve"> </w:t>
      </w:r>
      <w:r w:rsidR="00A146D2" w:rsidRPr="00333BDD">
        <w:rPr>
          <w:rFonts w:ascii="Arial" w:hAnsi="Arial" w:cs="B Nazanin"/>
          <w:sz w:val="16"/>
          <w:szCs w:val="16"/>
          <w:rtl/>
        </w:rPr>
        <w:t xml:space="preserve">     </w:t>
      </w:r>
    </w:p>
    <w:p w14:paraId="54275387" w14:textId="77777777" w:rsidR="001E5A83" w:rsidRPr="00333BDD" w:rsidRDefault="001E5A83" w:rsidP="00706BEB">
      <w:pPr>
        <w:pStyle w:val="NormalWeb"/>
        <w:bidi/>
        <w:spacing w:line="312" w:lineRule="atLeast"/>
        <w:rPr>
          <w:rFonts w:ascii="Arial" w:eastAsia="Calibri" w:hAnsi="Arial" w:cs="B Nazanin"/>
          <w:sz w:val="22"/>
          <w:szCs w:val="22"/>
          <w:rtl/>
        </w:rPr>
      </w:pPr>
      <w:r w:rsidRPr="00333BDD">
        <w:rPr>
          <w:rFonts w:ascii="Arial" w:eastAsia="Calibri" w:hAnsi="Arial" w:cs="B Nazanin"/>
          <w:sz w:val="22"/>
          <w:szCs w:val="22"/>
          <w:rtl/>
        </w:rPr>
        <w:t xml:space="preserve">سایر مهارت های زبانی : </w:t>
      </w:r>
    </w:p>
    <w:p w14:paraId="03BC40FB" w14:textId="77777777" w:rsidR="00E9644F" w:rsidRPr="00333BDD" w:rsidRDefault="00E9644F" w:rsidP="00E9644F">
      <w:pPr>
        <w:rPr>
          <w:rFonts w:ascii="Arial" w:hAnsi="Arial" w:cs="B Nazanin" w:hint="cs"/>
          <w:b/>
          <w:bCs/>
          <w:sz w:val="36"/>
          <w:szCs w:val="36"/>
          <w:rtl/>
        </w:rPr>
      </w:pPr>
    </w:p>
    <w:sectPr w:rsidR="00E9644F" w:rsidRPr="00333BDD" w:rsidSect="00B052A5">
      <w:footerReference w:type="default" r:id="rId8"/>
      <w:pgSz w:w="11906" w:h="16838"/>
      <w:pgMar w:top="1440" w:right="1440" w:bottom="1440" w:left="1440" w:header="57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1A02E" w14:textId="77777777" w:rsidR="00866C76" w:rsidRDefault="00866C76" w:rsidP="00857BF0">
      <w:pPr>
        <w:spacing w:after="0" w:line="240" w:lineRule="auto"/>
      </w:pPr>
      <w:r>
        <w:separator/>
      </w:r>
    </w:p>
  </w:endnote>
  <w:endnote w:type="continuationSeparator" w:id="0">
    <w:p w14:paraId="0EBB4902" w14:textId="77777777" w:rsidR="00866C76" w:rsidRDefault="00866C76" w:rsidP="00857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EA76059-56AB-43DD-98ED-F575A69FD78B}"/>
    <w:embedBold r:id="rId2" w:fontKey="{C7E92770-98F3-4CBC-8060-21F09C5EEE2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895BE8A-A2C2-443A-A4CA-7ED13323895D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4" w:fontKey="{6304FE72-8C3D-4C1C-B938-DFCB6E39ED06}"/>
    <w:embedBold r:id="rId5" w:fontKey="{362AFBEC-9881-4130-B34E-536F02BEFE9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BCD24930-D347-46DC-BEAF-BEA5CC761E7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50172" w14:textId="77777777" w:rsidR="00857BF0" w:rsidRPr="007C414B" w:rsidRDefault="00857BF0" w:rsidP="002D064F">
    <w:pPr>
      <w:jc w:val="lowKashida"/>
      <w:rPr>
        <w:rFonts w:cs="B Nazanin"/>
        <w:sz w:val="20"/>
        <w:szCs w:val="20"/>
      </w:rPr>
    </w:pPr>
  </w:p>
  <w:p w14:paraId="06C54CEE" w14:textId="77777777" w:rsidR="00857BF0" w:rsidRDefault="00857BF0" w:rsidP="00857BF0">
    <w:pPr>
      <w:pStyle w:val="Footer"/>
    </w:pPr>
  </w:p>
  <w:p w14:paraId="5A250A1F" w14:textId="77777777" w:rsidR="00857BF0" w:rsidRDefault="00857B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6CD63" w14:textId="77777777" w:rsidR="00866C76" w:rsidRDefault="00866C76" w:rsidP="00857BF0">
      <w:pPr>
        <w:spacing w:after="0" w:line="240" w:lineRule="auto"/>
      </w:pPr>
      <w:r>
        <w:separator/>
      </w:r>
    </w:p>
  </w:footnote>
  <w:footnote w:type="continuationSeparator" w:id="0">
    <w:p w14:paraId="57A31EA4" w14:textId="77777777" w:rsidR="00866C76" w:rsidRDefault="00866C76" w:rsidP="00857B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851"/>
    <w:rsid w:val="000005E7"/>
    <w:rsid w:val="00033BA1"/>
    <w:rsid w:val="0003741D"/>
    <w:rsid w:val="00037851"/>
    <w:rsid w:val="00054ADC"/>
    <w:rsid w:val="00060441"/>
    <w:rsid w:val="00061A67"/>
    <w:rsid w:val="000658F4"/>
    <w:rsid w:val="00075D60"/>
    <w:rsid w:val="00091C90"/>
    <w:rsid w:val="000A11EA"/>
    <w:rsid w:val="000D053F"/>
    <w:rsid w:val="000D0D29"/>
    <w:rsid w:val="000F4949"/>
    <w:rsid w:val="00110584"/>
    <w:rsid w:val="0011110C"/>
    <w:rsid w:val="001215D1"/>
    <w:rsid w:val="00124703"/>
    <w:rsid w:val="00124DE8"/>
    <w:rsid w:val="00131966"/>
    <w:rsid w:val="00181DD0"/>
    <w:rsid w:val="001C142C"/>
    <w:rsid w:val="001C5BB1"/>
    <w:rsid w:val="001C61D7"/>
    <w:rsid w:val="001D4E83"/>
    <w:rsid w:val="001E49CA"/>
    <w:rsid w:val="001E5A83"/>
    <w:rsid w:val="001F131E"/>
    <w:rsid w:val="00203BFA"/>
    <w:rsid w:val="0021705F"/>
    <w:rsid w:val="002229BE"/>
    <w:rsid w:val="0023143C"/>
    <w:rsid w:val="00241BA0"/>
    <w:rsid w:val="00254FDD"/>
    <w:rsid w:val="00257881"/>
    <w:rsid w:val="0026149E"/>
    <w:rsid w:val="00292EDD"/>
    <w:rsid w:val="00293F9F"/>
    <w:rsid w:val="002A4C86"/>
    <w:rsid w:val="002B038F"/>
    <w:rsid w:val="002C2695"/>
    <w:rsid w:val="002D064F"/>
    <w:rsid w:val="002D7DD3"/>
    <w:rsid w:val="002E0FE5"/>
    <w:rsid w:val="002E205E"/>
    <w:rsid w:val="002E6681"/>
    <w:rsid w:val="002F79C3"/>
    <w:rsid w:val="003213C8"/>
    <w:rsid w:val="003223B6"/>
    <w:rsid w:val="00333BDD"/>
    <w:rsid w:val="00335D85"/>
    <w:rsid w:val="00340DD5"/>
    <w:rsid w:val="003416F9"/>
    <w:rsid w:val="003444CF"/>
    <w:rsid w:val="00344689"/>
    <w:rsid w:val="003452BD"/>
    <w:rsid w:val="003572E9"/>
    <w:rsid w:val="0036664D"/>
    <w:rsid w:val="00386B79"/>
    <w:rsid w:val="0039088D"/>
    <w:rsid w:val="00391ADD"/>
    <w:rsid w:val="003A4522"/>
    <w:rsid w:val="003A4746"/>
    <w:rsid w:val="003A5BE1"/>
    <w:rsid w:val="003A6508"/>
    <w:rsid w:val="003B4F5A"/>
    <w:rsid w:val="003B5791"/>
    <w:rsid w:val="003C19CD"/>
    <w:rsid w:val="003C6E7A"/>
    <w:rsid w:val="003E37BF"/>
    <w:rsid w:val="003F233C"/>
    <w:rsid w:val="003F58D0"/>
    <w:rsid w:val="00401524"/>
    <w:rsid w:val="00406A44"/>
    <w:rsid w:val="00410550"/>
    <w:rsid w:val="004150B3"/>
    <w:rsid w:val="00441AFA"/>
    <w:rsid w:val="00444251"/>
    <w:rsid w:val="00456985"/>
    <w:rsid w:val="004656B9"/>
    <w:rsid w:val="004667C4"/>
    <w:rsid w:val="00472978"/>
    <w:rsid w:val="00482E1C"/>
    <w:rsid w:val="0049158E"/>
    <w:rsid w:val="004A4601"/>
    <w:rsid w:val="004A6145"/>
    <w:rsid w:val="004B0C3A"/>
    <w:rsid w:val="004B1F39"/>
    <w:rsid w:val="004C5737"/>
    <w:rsid w:val="004D28B8"/>
    <w:rsid w:val="004D53F2"/>
    <w:rsid w:val="004F1503"/>
    <w:rsid w:val="004F1D0E"/>
    <w:rsid w:val="005012BB"/>
    <w:rsid w:val="00515134"/>
    <w:rsid w:val="00532E5A"/>
    <w:rsid w:val="0055023D"/>
    <w:rsid w:val="00570471"/>
    <w:rsid w:val="00572665"/>
    <w:rsid w:val="00582816"/>
    <w:rsid w:val="00584FD6"/>
    <w:rsid w:val="005931CA"/>
    <w:rsid w:val="00596FBD"/>
    <w:rsid w:val="005A45DF"/>
    <w:rsid w:val="005A66A8"/>
    <w:rsid w:val="005A7183"/>
    <w:rsid w:val="005C4558"/>
    <w:rsid w:val="006110A2"/>
    <w:rsid w:val="006149AA"/>
    <w:rsid w:val="00622BC4"/>
    <w:rsid w:val="0063136B"/>
    <w:rsid w:val="00636B76"/>
    <w:rsid w:val="00640EDB"/>
    <w:rsid w:val="0066568F"/>
    <w:rsid w:val="00684896"/>
    <w:rsid w:val="006914DE"/>
    <w:rsid w:val="006C7A1E"/>
    <w:rsid w:val="006D4D4B"/>
    <w:rsid w:val="006F01D4"/>
    <w:rsid w:val="006F18EF"/>
    <w:rsid w:val="006F2B9A"/>
    <w:rsid w:val="006F2F02"/>
    <w:rsid w:val="006F7D9E"/>
    <w:rsid w:val="00706BEB"/>
    <w:rsid w:val="00707EB0"/>
    <w:rsid w:val="007122A0"/>
    <w:rsid w:val="00725907"/>
    <w:rsid w:val="00726422"/>
    <w:rsid w:val="00754535"/>
    <w:rsid w:val="00763C7C"/>
    <w:rsid w:val="00765078"/>
    <w:rsid w:val="00780074"/>
    <w:rsid w:val="007A0D02"/>
    <w:rsid w:val="007A2360"/>
    <w:rsid w:val="007B29B8"/>
    <w:rsid w:val="007B5D56"/>
    <w:rsid w:val="007C4F20"/>
    <w:rsid w:val="007C6E1B"/>
    <w:rsid w:val="007E1DA9"/>
    <w:rsid w:val="008058AC"/>
    <w:rsid w:val="00830913"/>
    <w:rsid w:val="008320D9"/>
    <w:rsid w:val="00857011"/>
    <w:rsid w:val="00857A80"/>
    <w:rsid w:val="00857BF0"/>
    <w:rsid w:val="00862780"/>
    <w:rsid w:val="00866C76"/>
    <w:rsid w:val="00870E20"/>
    <w:rsid w:val="008713ED"/>
    <w:rsid w:val="00872255"/>
    <w:rsid w:val="00873878"/>
    <w:rsid w:val="00874A70"/>
    <w:rsid w:val="008A0D49"/>
    <w:rsid w:val="008C073C"/>
    <w:rsid w:val="008C0E82"/>
    <w:rsid w:val="008C0F23"/>
    <w:rsid w:val="00901736"/>
    <w:rsid w:val="00905313"/>
    <w:rsid w:val="00907F8D"/>
    <w:rsid w:val="009238E0"/>
    <w:rsid w:val="00943CF8"/>
    <w:rsid w:val="009449B9"/>
    <w:rsid w:val="00954544"/>
    <w:rsid w:val="00954A77"/>
    <w:rsid w:val="0095707C"/>
    <w:rsid w:val="00965726"/>
    <w:rsid w:val="00983FA4"/>
    <w:rsid w:val="00986FAD"/>
    <w:rsid w:val="009B2453"/>
    <w:rsid w:val="009B25E1"/>
    <w:rsid w:val="009C6642"/>
    <w:rsid w:val="009C6E1D"/>
    <w:rsid w:val="009C7A16"/>
    <w:rsid w:val="009F07DF"/>
    <w:rsid w:val="00A146D2"/>
    <w:rsid w:val="00A26835"/>
    <w:rsid w:val="00A31F19"/>
    <w:rsid w:val="00A46674"/>
    <w:rsid w:val="00A7320E"/>
    <w:rsid w:val="00A745D0"/>
    <w:rsid w:val="00A96748"/>
    <w:rsid w:val="00AA5385"/>
    <w:rsid w:val="00AA6C14"/>
    <w:rsid w:val="00AD0269"/>
    <w:rsid w:val="00AD27E6"/>
    <w:rsid w:val="00AD3E07"/>
    <w:rsid w:val="00AF6B50"/>
    <w:rsid w:val="00AF7D94"/>
    <w:rsid w:val="00B052A5"/>
    <w:rsid w:val="00B14E02"/>
    <w:rsid w:val="00B2384A"/>
    <w:rsid w:val="00B31FE5"/>
    <w:rsid w:val="00B423BE"/>
    <w:rsid w:val="00B4299A"/>
    <w:rsid w:val="00B46C56"/>
    <w:rsid w:val="00B55570"/>
    <w:rsid w:val="00B578B7"/>
    <w:rsid w:val="00B6366E"/>
    <w:rsid w:val="00B672BB"/>
    <w:rsid w:val="00B7437B"/>
    <w:rsid w:val="00B76762"/>
    <w:rsid w:val="00B959AC"/>
    <w:rsid w:val="00BC7B57"/>
    <w:rsid w:val="00BE31BD"/>
    <w:rsid w:val="00BE39AB"/>
    <w:rsid w:val="00BE7B5B"/>
    <w:rsid w:val="00BF16A8"/>
    <w:rsid w:val="00BF187A"/>
    <w:rsid w:val="00BF5566"/>
    <w:rsid w:val="00C35222"/>
    <w:rsid w:val="00C533DD"/>
    <w:rsid w:val="00C53481"/>
    <w:rsid w:val="00C57C0A"/>
    <w:rsid w:val="00C60492"/>
    <w:rsid w:val="00C623D6"/>
    <w:rsid w:val="00CA2F19"/>
    <w:rsid w:val="00CD233F"/>
    <w:rsid w:val="00CD2C21"/>
    <w:rsid w:val="00CD4077"/>
    <w:rsid w:val="00CD6913"/>
    <w:rsid w:val="00CE6391"/>
    <w:rsid w:val="00D01380"/>
    <w:rsid w:val="00D0547B"/>
    <w:rsid w:val="00D111D5"/>
    <w:rsid w:val="00D132F0"/>
    <w:rsid w:val="00D32453"/>
    <w:rsid w:val="00D32E71"/>
    <w:rsid w:val="00D37CFF"/>
    <w:rsid w:val="00D73E61"/>
    <w:rsid w:val="00D94F4A"/>
    <w:rsid w:val="00DB2023"/>
    <w:rsid w:val="00DC328E"/>
    <w:rsid w:val="00DD4A41"/>
    <w:rsid w:val="00DE1A44"/>
    <w:rsid w:val="00DE77DE"/>
    <w:rsid w:val="00E14B20"/>
    <w:rsid w:val="00E16CF8"/>
    <w:rsid w:val="00E205A5"/>
    <w:rsid w:val="00E2220C"/>
    <w:rsid w:val="00E575B6"/>
    <w:rsid w:val="00E725BA"/>
    <w:rsid w:val="00E72A79"/>
    <w:rsid w:val="00E8685A"/>
    <w:rsid w:val="00E8687A"/>
    <w:rsid w:val="00E951A1"/>
    <w:rsid w:val="00E9644F"/>
    <w:rsid w:val="00EA3ED9"/>
    <w:rsid w:val="00EA4E92"/>
    <w:rsid w:val="00EA66BA"/>
    <w:rsid w:val="00EB21EC"/>
    <w:rsid w:val="00EB271D"/>
    <w:rsid w:val="00EB2891"/>
    <w:rsid w:val="00ED42D9"/>
    <w:rsid w:val="00EE53A2"/>
    <w:rsid w:val="00EE7F55"/>
    <w:rsid w:val="00EF3FE5"/>
    <w:rsid w:val="00EF4312"/>
    <w:rsid w:val="00F24AD6"/>
    <w:rsid w:val="00F26AC0"/>
    <w:rsid w:val="00F319ED"/>
    <w:rsid w:val="00F33E7A"/>
    <w:rsid w:val="00F35CFC"/>
    <w:rsid w:val="00F42EC4"/>
    <w:rsid w:val="00F47729"/>
    <w:rsid w:val="00F63F92"/>
    <w:rsid w:val="00FA738F"/>
    <w:rsid w:val="00FA7504"/>
    <w:rsid w:val="00FB5C1C"/>
    <w:rsid w:val="00FD30AA"/>
    <w:rsid w:val="00FD6407"/>
    <w:rsid w:val="00FF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4730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851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7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725B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745D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57BF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57BF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57BF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857BF0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7B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16552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206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11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352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078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065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7997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40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9654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301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3067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959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751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15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11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7F390-0AC1-4ABD-A682-AAF9B37E8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13</Template>
  <TotalTime>11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Altin-system</dc:creator>
  <cp:keywords/>
  <cp:lastModifiedBy>Altin-System</cp:lastModifiedBy>
  <cp:revision>4</cp:revision>
  <cp:lastPrinted>2011-08-06T11:07:00Z</cp:lastPrinted>
  <dcterms:created xsi:type="dcterms:W3CDTF">2026-07-23T11:16:00Z</dcterms:created>
  <dcterms:modified xsi:type="dcterms:W3CDTF">2026-07-23T11:20:00Z</dcterms:modified>
</cp:coreProperties>
</file>