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bidiVisual/>
        <w:tblW w:w="10260" w:type="dxa"/>
        <w:tblInd w:w="-153" w:type="dxa"/>
        <w:tblBorders>
          <w:top w:val="thickThinLargeGap" w:sz="6" w:space="0" w:color="auto"/>
          <w:left w:val="thickThinLargeGap" w:sz="6" w:space="0" w:color="auto"/>
          <w:bottom w:val="thickThinLargeGap" w:sz="6" w:space="0" w:color="auto"/>
          <w:right w:val="thickThinLargeGap" w:sz="6" w:space="0" w:color="auto"/>
          <w:insideH w:val="thickThinLargeGap" w:sz="6" w:space="0" w:color="auto"/>
          <w:insideV w:val="thickThinLargeGap" w:sz="2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FB4B23" w:rsidRPr="0053416C" w14:paraId="7EC27B4C" w14:textId="77777777">
        <w:tc>
          <w:tcPr>
            <w:tcW w:w="10260" w:type="dxa"/>
            <w:shd w:val="clear" w:color="auto" w:fill="808080"/>
          </w:tcPr>
          <w:p w14:paraId="2D3C562B" w14:textId="77777777" w:rsidR="00FB4B23" w:rsidRPr="0053416C" w:rsidRDefault="00FB4B23" w:rsidP="00FB4B23">
            <w:pPr>
              <w:jc w:val="center"/>
              <w:rPr>
                <w:rFonts w:ascii="Tahoma" w:hAnsi="Tahoma" w:cs="B Nazanin"/>
                <w:rtl/>
                <w:lang w:bidi="fa-IR"/>
              </w:rPr>
            </w:pPr>
            <w:r w:rsidRPr="0053416C">
              <w:rPr>
                <w:rFonts w:ascii="Tahoma" w:hAnsi="Tahoma" w:cs="B Nazanin"/>
                <w:rtl/>
                <w:lang w:bidi="fa-IR"/>
              </w:rPr>
              <w:t>اطلاعات شخص</w:t>
            </w:r>
            <w:r w:rsidR="00BA47E2" w:rsidRPr="0053416C">
              <w:rPr>
                <w:rFonts w:ascii="Tahoma" w:hAnsi="Tahoma" w:cs="B Nazanin"/>
                <w:rtl/>
                <w:lang w:bidi="fa-IR"/>
              </w:rPr>
              <w:t>ي</w:t>
            </w:r>
          </w:p>
        </w:tc>
      </w:tr>
      <w:tr w:rsidR="00FB4B23" w:rsidRPr="0053416C" w14:paraId="371F4EF2" w14:textId="77777777">
        <w:trPr>
          <w:trHeight w:val="1869"/>
        </w:trPr>
        <w:tc>
          <w:tcPr>
            <w:tcW w:w="10260" w:type="dxa"/>
          </w:tcPr>
          <w:p w14:paraId="0600FDFC" w14:textId="77777777" w:rsidR="00AE4B4E" w:rsidRPr="0053416C" w:rsidRDefault="00AE4B4E" w:rsidP="00AE4B4E">
            <w:pPr>
              <w:rPr>
                <w:rFonts w:ascii="Tahoma" w:hAnsi="Tahoma" w:cs="B Nazanin"/>
                <w:b/>
                <w:bCs/>
                <w:rtl/>
                <w:lang w:bidi="fa-IR"/>
              </w:rPr>
            </w:pPr>
          </w:p>
          <w:p w14:paraId="6F1C6B42" w14:textId="77777777" w:rsidR="00F63C54" w:rsidRPr="0053416C" w:rsidRDefault="00FB4B23" w:rsidP="0064567D">
            <w:pPr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 xml:space="preserve">نام : </w:t>
            </w:r>
            <w:r w:rsidR="00F63C54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  <w:r w:rsidR="00AE4B4E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>مه</w:t>
            </w:r>
            <w:r w:rsidR="0064567D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دی  </w:t>
            </w:r>
            <w:r w:rsidR="00F63C54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                        </w:t>
            </w:r>
            <w:r w:rsidR="00FA4F6E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</w:t>
            </w:r>
            <w:r w:rsidR="00F63C54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</w:t>
            </w:r>
            <w:r w:rsidR="00AE4B4E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</w:t>
            </w:r>
            <w:r w:rsidR="00F63C54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</w:t>
            </w: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  <w:r w:rsidR="00F63C54"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 xml:space="preserve">شماره تماس :  </w:t>
            </w:r>
            <w:r w:rsidR="00AE4B4E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>0912</w:t>
            </w:r>
            <w:r w:rsidR="0064567D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>11111111</w:t>
            </w:r>
          </w:p>
          <w:p w14:paraId="304BC474" w14:textId="77777777" w:rsidR="00F63C54" w:rsidRPr="0053416C" w:rsidRDefault="00F63C54" w:rsidP="0064567D">
            <w:pPr>
              <w:rPr>
                <w:rFonts w:ascii="Tahoma" w:hAnsi="Tahoma" w:cs="B Nazanin"/>
                <w:b/>
                <w:bCs/>
                <w:sz w:val="22"/>
                <w:szCs w:val="22"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>نام خانوادگي</w:t>
            </w:r>
            <w:r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:  </w:t>
            </w:r>
            <w:r w:rsidR="0064567D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احمدی                                                                               </w:t>
            </w: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>پست الکترونيکي :</w:t>
            </w:r>
            <w:r w:rsidR="00AE4B4E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</w:t>
            </w:r>
            <w:r w:rsidR="0064567D" w:rsidRPr="0053416C"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  <w:t>n</w:t>
            </w:r>
            <w:r w:rsidR="00AE4B4E" w:rsidRPr="0053416C"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  <w:t>i@gmail.com</w:t>
            </w:r>
          </w:p>
          <w:p w14:paraId="65BC6B2F" w14:textId="77777777" w:rsidR="00FB4B23" w:rsidRPr="0053416C" w:rsidRDefault="00FB4B23" w:rsidP="0064567D">
            <w:pPr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>تار</w:t>
            </w:r>
            <w:r w:rsidR="00BA47E2"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>ي</w:t>
            </w: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  <w:t xml:space="preserve">خ تولد : </w:t>
            </w:r>
            <w:r w:rsidR="00AE4B4E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>1361</w:t>
            </w:r>
            <w:r w:rsidR="00691727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                                                             وضعيت نظام وظيفه: </w:t>
            </w:r>
            <w:r w:rsidR="0064567D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  <w:lang w:bidi="fa-IR"/>
              </w:rPr>
              <w:t>گذارنده شده</w:t>
            </w:r>
          </w:p>
          <w:p w14:paraId="0868CA23" w14:textId="77777777" w:rsidR="00FB4B23" w:rsidRPr="0053416C" w:rsidRDefault="003879DF" w:rsidP="00FB4B23">
            <w:pPr>
              <w:rPr>
                <w:rFonts w:ascii="Tahoma" w:hAnsi="Tahoma" w:cs="B Nazanin"/>
                <w:b/>
                <w:bCs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lang w:bidi="fa-IR"/>
              </w:rPr>
              <w:t xml:space="preserve"> </w:t>
            </w:r>
          </w:p>
        </w:tc>
      </w:tr>
    </w:tbl>
    <w:p w14:paraId="47247686" w14:textId="77777777" w:rsidR="00FB4B23" w:rsidRPr="0053416C" w:rsidRDefault="0064567D" w:rsidP="00FB4B23">
      <w:pPr>
        <w:rPr>
          <w:rFonts w:ascii="Tahoma" w:hAnsi="Tahoma" w:cs="B Nazanin"/>
          <w:lang w:bidi="fa-IR"/>
        </w:rPr>
      </w:pPr>
      <w:r w:rsidRPr="0053416C">
        <w:rPr>
          <w:rFonts w:ascii="Tahoma" w:hAnsi="Tahoma" w:cs="B Nazanin" w:hint="cs"/>
          <w:b/>
          <w:bCs/>
          <w:sz w:val="22"/>
          <w:szCs w:val="22"/>
          <w:rtl/>
          <w:lang w:bidi="fa-IR"/>
        </w:rPr>
        <w:t>معاف از خدمت</w:t>
      </w:r>
    </w:p>
    <w:tbl>
      <w:tblPr>
        <w:tblStyle w:val="TableGrid"/>
        <w:bidiVisual/>
        <w:tblW w:w="10260" w:type="dxa"/>
        <w:tblInd w:w="-153" w:type="dxa"/>
        <w:tblBorders>
          <w:top w:val="thickThinLargeGap" w:sz="6" w:space="0" w:color="auto"/>
          <w:left w:val="thickThinLargeGap" w:sz="6" w:space="0" w:color="auto"/>
          <w:bottom w:val="thickThinLargeGap" w:sz="6" w:space="0" w:color="auto"/>
          <w:right w:val="thickThinLargeGap" w:sz="6" w:space="0" w:color="auto"/>
          <w:insideH w:val="thickThinLargeGap" w:sz="6" w:space="0" w:color="auto"/>
          <w:insideV w:val="thickThinLargeGap" w:sz="2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5458E2" w:rsidRPr="0053416C" w14:paraId="2D153A5D" w14:textId="77777777">
        <w:tc>
          <w:tcPr>
            <w:tcW w:w="10260" w:type="dxa"/>
            <w:shd w:val="clear" w:color="auto" w:fill="808080"/>
          </w:tcPr>
          <w:p w14:paraId="5CE3E000" w14:textId="77777777" w:rsidR="005458E2" w:rsidRPr="0053416C" w:rsidRDefault="00AA1005" w:rsidP="005458E2">
            <w:pPr>
              <w:jc w:val="center"/>
              <w:rPr>
                <w:rFonts w:ascii="Tahoma" w:hAnsi="Tahoma" w:cs="B Nazanin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rtl/>
                <w:lang w:bidi="fa-IR"/>
              </w:rPr>
              <w:t>سوابق علم</w:t>
            </w:r>
            <w:r w:rsidR="00BA47E2" w:rsidRPr="0053416C">
              <w:rPr>
                <w:rFonts w:ascii="Tahoma" w:hAnsi="Tahoma" w:cs="B Nazanin" w:hint="cs"/>
                <w:rtl/>
                <w:lang w:bidi="fa-IR"/>
              </w:rPr>
              <w:t>ي</w:t>
            </w:r>
            <w:r w:rsidRPr="0053416C">
              <w:rPr>
                <w:rFonts w:ascii="Tahoma" w:hAnsi="Tahoma" w:cs="B Nazanin" w:hint="cs"/>
                <w:rtl/>
                <w:lang w:bidi="fa-IR"/>
              </w:rPr>
              <w:t xml:space="preserve"> و آموزش</w:t>
            </w:r>
            <w:r w:rsidR="00BA47E2" w:rsidRPr="0053416C">
              <w:rPr>
                <w:rFonts w:ascii="Tahoma" w:hAnsi="Tahoma" w:cs="B Nazanin" w:hint="cs"/>
                <w:rtl/>
                <w:lang w:bidi="fa-IR"/>
              </w:rPr>
              <w:t>ي</w:t>
            </w:r>
            <w:r w:rsidR="005458E2" w:rsidRPr="0053416C">
              <w:rPr>
                <w:rFonts w:ascii="Tahoma" w:hAnsi="Tahoma" w:cs="B Nazanin" w:hint="cs"/>
                <w:rtl/>
                <w:lang w:bidi="fa-IR"/>
              </w:rPr>
              <w:t xml:space="preserve"> </w:t>
            </w:r>
          </w:p>
        </w:tc>
      </w:tr>
      <w:tr w:rsidR="005458E2" w:rsidRPr="0053416C" w14:paraId="6A9637AC" w14:textId="77777777">
        <w:trPr>
          <w:trHeight w:val="11100"/>
        </w:trPr>
        <w:tc>
          <w:tcPr>
            <w:tcW w:w="10260" w:type="dxa"/>
          </w:tcPr>
          <w:p w14:paraId="226CDDE0" w14:textId="77777777" w:rsidR="00FA4F6E" w:rsidRPr="0053416C" w:rsidRDefault="00FA4F6E" w:rsidP="005458E2">
            <w:pPr>
              <w:rPr>
                <w:rFonts w:ascii="Tahoma" w:hAnsi="Tahoma" w:cs="B Nazanin"/>
                <w:b/>
                <w:bCs/>
                <w:u w:val="single"/>
                <w:rtl/>
                <w:lang w:bidi="fa-IR"/>
              </w:rPr>
            </w:pPr>
          </w:p>
          <w:p w14:paraId="458896EB" w14:textId="77777777" w:rsidR="005458E2" w:rsidRPr="0053416C" w:rsidRDefault="005458E2" w:rsidP="005458E2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u w:val="single"/>
                <w:rtl/>
                <w:lang w:bidi="fa-IR"/>
              </w:rPr>
              <w:t xml:space="preserve"> </w:t>
            </w:r>
            <w:r w:rsidR="00AA1005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تحص</w:t>
            </w:r>
            <w:r w:rsidR="00BA47E2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ي</w:t>
            </w:r>
            <w:r w:rsidR="00AA1005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لات :</w:t>
            </w:r>
          </w:p>
          <w:p w14:paraId="24128639" w14:textId="77777777" w:rsidR="00AA1005" w:rsidRPr="0053416C" w:rsidRDefault="00AA1005" w:rsidP="005458E2">
            <w:pPr>
              <w:rPr>
                <w:rFonts w:ascii="Tahoma" w:hAnsi="Tahoma" w:cs="B Nazanin"/>
                <w:sz w:val="20"/>
                <w:szCs w:val="20"/>
                <w:rtl/>
                <w:lang w:bidi="fa-IR"/>
              </w:rPr>
            </w:pPr>
          </w:p>
          <w:tbl>
            <w:tblPr>
              <w:tblStyle w:val="TableGrid"/>
              <w:bidiVisual/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1573"/>
              <w:gridCol w:w="1514"/>
              <w:gridCol w:w="2934"/>
              <w:gridCol w:w="1800"/>
              <w:gridCol w:w="791"/>
              <w:gridCol w:w="787"/>
            </w:tblGrid>
            <w:tr w:rsidR="00F63C54" w:rsidRPr="0053416C" w14:paraId="21EF6AF9" w14:textId="77777777">
              <w:trPr>
                <w:trHeight w:val="454"/>
                <w:jc w:val="center"/>
              </w:trPr>
              <w:tc>
                <w:tcPr>
                  <w:tcW w:w="1573" w:type="dxa"/>
                  <w:vAlign w:val="center"/>
                </w:tcPr>
                <w:p w14:paraId="75B3EBCE" w14:textId="77777777" w:rsidR="00F63C54" w:rsidRPr="0053416C" w:rsidRDefault="00F63C54" w:rsidP="005458E2">
                  <w:pPr>
                    <w:ind w:left="191" w:hanging="191"/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مقطع</w:t>
                  </w:r>
                </w:p>
              </w:tc>
              <w:tc>
                <w:tcPr>
                  <w:tcW w:w="1514" w:type="dxa"/>
                  <w:vAlign w:val="center"/>
                </w:tcPr>
                <w:p w14:paraId="126A3965" w14:textId="77777777" w:rsidR="00F63C54" w:rsidRPr="0053416C" w:rsidRDefault="00F63C54" w:rsidP="005458E2">
                  <w:pPr>
                    <w:ind w:left="191" w:hanging="191"/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رشته</w:t>
                  </w:r>
                </w:p>
              </w:tc>
              <w:tc>
                <w:tcPr>
                  <w:tcW w:w="2934" w:type="dxa"/>
                  <w:vAlign w:val="center"/>
                </w:tcPr>
                <w:p w14:paraId="10289F67" w14:textId="77777777" w:rsidR="00F63C54" w:rsidRPr="0053416C" w:rsidRDefault="00F63C54" w:rsidP="005458E2">
                  <w:pPr>
                    <w:ind w:left="191" w:hanging="191"/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گرايش</w:t>
                  </w:r>
                </w:p>
              </w:tc>
              <w:tc>
                <w:tcPr>
                  <w:tcW w:w="1800" w:type="dxa"/>
                  <w:vAlign w:val="center"/>
                </w:tcPr>
                <w:p w14:paraId="0177DF61" w14:textId="77777777" w:rsidR="00F63C54" w:rsidRPr="0053416C" w:rsidRDefault="00F63C54" w:rsidP="005458E2">
                  <w:pPr>
                    <w:ind w:left="191" w:hanging="191"/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دانشگاه</w:t>
                  </w:r>
                </w:p>
              </w:tc>
              <w:tc>
                <w:tcPr>
                  <w:tcW w:w="791" w:type="dxa"/>
                  <w:vAlign w:val="center"/>
                </w:tcPr>
                <w:p w14:paraId="6EC13F1D" w14:textId="77777777" w:rsidR="00F63C54" w:rsidRPr="0053416C" w:rsidRDefault="00F63C54" w:rsidP="005458E2">
                  <w:pPr>
                    <w:ind w:left="191" w:hanging="191"/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شروع</w:t>
                  </w:r>
                </w:p>
              </w:tc>
              <w:tc>
                <w:tcPr>
                  <w:tcW w:w="787" w:type="dxa"/>
                  <w:vAlign w:val="center"/>
                </w:tcPr>
                <w:p w14:paraId="069F2231" w14:textId="77777777" w:rsidR="00F63C54" w:rsidRPr="0053416C" w:rsidRDefault="00F63C54" w:rsidP="005458E2">
                  <w:pPr>
                    <w:ind w:left="191" w:hanging="191"/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اتمام</w:t>
                  </w:r>
                </w:p>
              </w:tc>
            </w:tr>
            <w:tr w:rsidR="00F63C54" w:rsidRPr="0053416C" w14:paraId="549C92C1" w14:textId="77777777">
              <w:trPr>
                <w:trHeight w:val="454"/>
                <w:jc w:val="center"/>
              </w:trPr>
              <w:tc>
                <w:tcPr>
                  <w:tcW w:w="1573" w:type="dxa"/>
                  <w:vAlign w:val="center"/>
                </w:tcPr>
                <w:p w14:paraId="78E79CA2" w14:textId="77777777" w:rsidR="00F63C54" w:rsidRPr="0053416C" w:rsidRDefault="00F63C54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كارشناسي</w:t>
                  </w:r>
                </w:p>
              </w:tc>
              <w:tc>
                <w:tcPr>
                  <w:tcW w:w="1514" w:type="dxa"/>
                  <w:vAlign w:val="center"/>
                </w:tcPr>
                <w:p w14:paraId="6870EC4F" w14:textId="77777777" w:rsidR="00F63C54" w:rsidRPr="0053416C" w:rsidRDefault="00F63C54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مهندسي صنايع</w:t>
                  </w:r>
                </w:p>
              </w:tc>
              <w:tc>
                <w:tcPr>
                  <w:tcW w:w="2934" w:type="dxa"/>
                  <w:vAlign w:val="center"/>
                </w:tcPr>
                <w:p w14:paraId="4F267D79" w14:textId="77777777" w:rsidR="00F63C54" w:rsidRPr="0053416C" w:rsidRDefault="001122AB" w:rsidP="005458E2">
                  <w:pPr>
                    <w:pStyle w:val="Heading4"/>
                    <w:jc w:val="center"/>
                    <w:outlineLvl w:val="3"/>
                    <w:rPr>
                      <w:rFonts w:ascii="Tahoma" w:hAnsi="Tahoma" w:cs="B Nazanin"/>
                    </w:rPr>
                  </w:pPr>
                  <w:r w:rsidRPr="0053416C">
                    <w:rPr>
                      <w:rFonts w:ascii="Tahoma" w:hAnsi="Tahoma" w:cs="B Nazanin" w:hint="cs"/>
                      <w:rtl/>
                    </w:rPr>
                    <w:t>برنامه ريزي و تحليل سيستم ها</w:t>
                  </w:r>
                </w:p>
              </w:tc>
              <w:tc>
                <w:tcPr>
                  <w:tcW w:w="1800" w:type="dxa"/>
                  <w:vAlign w:val="center"/>
                </w:tcPr>
                <w:p w14:paraId="12A85E95" w14:textId="77777777" w:rsidR="00F63C54" w:rsidRPr="0053416C" w:rsidRDefault="0064567D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تهران</w:t>
                  </w:r>
                </w:p>
              </w:tc>
              <w:tc>
                <w:tcPr>
                  <w:tcW w:w="791" w:type="dxa"/>
                  <w:vAlign w:val="center"/>
                </w:tcPr>
                <w:p w14:paraId="60412283" w14:textId="77777777" w:rsidR="00F63C54" w:rsidRPr="0053416C" w:rsidRDefault="00F63C54" w:rsidP="00F401F7">
                  <w:pPr>
                    <w:tabs>
                      <w:tab w:val="num" w:pos="540"/>
                    </w:tabs>
                    <w:ind w:firstLine="135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  <w:t>1380</w:t>
                  </w:r>
                </w:p>
              </w:tc>
              <w:tc>
                <w:tcPr>
                  <w:tcW w:w="787" w:type="dxa"/>
                  <w:vAlign w:val="center"/>
                </w:tcPr>
                <w:p w14:paraId="3DD5F81F" w14:textId="77777777" w:rsidR="00F63C54" w:rsidRPr="0053416C" w:rsidRDefault="00F63C54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1384</w:t>
                  </w:r>
                </w:p>
              </w:tc>
            </w:tr>
            <w:tr w:rsidR="00F63C54" w:rsidRPr="0053416C" w14:paraId="52DC6AFF" w14:textId="77777777">
              <w:trPr>
                <w:trHeight w:val="454"/>
                <w:jc w:val="center"/>
              </w:trPr>
              <w:tc>
                <w:tcPr>
                  <w:tcW w:w="1573" w:type="dxa"/>
                  <w:vAlign w:val="center"/>
                </w:tcPr>
                <w:p w14:paraId="15B6D99F" w14:textId="77777777" w:rsidR="00F63C54" w:rsidRPr="0053416C" w:rsidRDefault="00F63C54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کارشناسي ارشد</w:t>
                  </w:r>
                </w:p>
              </w:tc>
              <w:tc>
                <w:tcPr>
                  <w:tcW w:w="1514" w:type="dxa"/>
                  <w:vAlign w:val="center"/>
                </w:tcPr>
                <w:p w14:paraId="22C764A2" w14:textId="77777777" w:rsidR="00F63C54" w:rsidRPr="0053416C" w:rsidRDefault="00F63C54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مهندسي صنايع</w:t>
                  </w:r>
                </w:p>
              </w:tc>
              <w:tc>
                <w:tcPr>
                  <w:tcW w:w="2934" w:type="dxa"/>
                  <w:vAlign w:val="center"/>
                </w:tcPr>
                <w:p w14:paraId="566C5359" w14:textId="77777777" w:rsidR="00F63C54" w:rsidRPr="0053416C" w:rsidRDefault="00F63C54" w:rsidP="005458E2">
                  <w:pPr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سيستم هاي اقتصادي واجتماعي</w:t>
                  </w:r>
                </w:p>
              </w:tc>
              <w:tc>
                <w:tcPr>
                  <w:tcW w:w="1800" w:type="dxa"/>
                  <w:vAlign w:val="center"/>
                </w:tcPr>
                <w:p w14:paraId="14C65587" w14:textId="77777777" w:rsidR="00F63C54" w:rsidRPr="0053416C" w:rsidRDefault="0064567D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تهران</w:t>
                  </w:r>
                </w:p>
              </w:tc>
              <w:tc>
                <w:tcPr>
                  <w:tcW w:w="791" w:type="dxa"/>
                  <w:vAlign w:val="center"/>
                </w:tcPr>
                <w:p w14:paraId="17CBC781" w14:textId="77777777" w:rsidR="00F63C54" w:rsidRPr="0053416C" w:rsidRDefault="00F63C54" w:rsidP="00F401F7">
                  <w:pPr>
                    <w:tabs>
                      <w:tab w:val="num" w:pos="540"/>
                    </w:tabs>
                    <w:ind w:firstLine="135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1385</w:t>
                  </w:r>
                </w:p>
              </w:tc>
              <w:tc>
                <w:tcPr>
                  <w:tcW w:w="787" w:type="dxa"/>
                  <w:vAlign w:val="center"/>
                </w:tcPr>
                <w:p w14:paraId="7FB160D3" w14:textId="77777777" w:rsidR="00F63C54" w:rsidRPr="0053416C" w:rsidRDefault="002836B8" w:rsidP="005458E2">
                  <w:pPr>
                    <w:tabs>
                      <w:tab w:val="num" w:pos="540"/>
                    </w:tabs>
                    <w:jc w:val="center"/>
                    <w:rPr>
                      <w:rFonts w:ascii="Tahoma" w:hAnsi="Tahoma"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53416C">
                    <w:rPr>
                      <w:rFonts w:ascii="Tahoma" w:hAnsi="Tahoma" w:cs="B Nazanin" w:hint="cs"/>
                      <w:b/>
                      <w:bCs/>
                      <w:sz w:val="20"/>
                      <w:szCs w:val="20"/>
                      <w:rtl/>
                    </w:rPr>
                    <w:t>1387</w:t>
                  </w:r>
                </w:p>
              </w:tc>
            </w:tr>
          </w:tbl>
          <w:p w14:paraId="6D01ABA6" w14:textId="77777777" w:rsidR="002836B8" w:rsidRPr="0053416C" w:rsidRDefault="002836B8" w:rsidP="005458E2">
            <w:pPr>
              <w:rPr>
                <w:rFonts w:ascii="Tahoma" w:hAnsi="Tahoma" w:cs="B Nazanin"/>
                <w:b/>
                <w:bCs/>
                <w:sz w:val="22"/>
                <w:szCs w:val="22"/>
                <w:rtl/>
                <w:lang w:bidi="fa-IR"/>
              </w:rPr>
            </w:pPr>
          </w:p>
          <w:p w14:paraId="7422F889" w14:textId="77777777" w:rsidR="00FA4F6E" w:rsidRPr="0053416C" w:rsidRDefault="00FA4F6E" w:rsidP="005458E2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</w:p>
          <w:p w14:paraId="7CA59C12" w14:textId="77777777" w:rsidR="00514916" w:rsidRPr="0053416C" w:rsidRDefault="00AA1005" w:rsidP="005458E2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سوابق تحص</w:t>
            </w:r>
            <w:r w:rsidR="00BA47E2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ي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ل</w:t>
            </w:r>
            <w:r w:rsidR="00BA47E2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ي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 xml:space="preserve"> :</w:t>
            </w:r>
          </w:p>
          <w:p w14:paraId="78616BED" w14:textId="77777777" w:rsidR="00F63C54" w:rsidRPr="0053416C" w:rsidRDefault="00F63C54" w:rsidP="005458E2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</w:p>
          <w:p w14:paraId="4C765A02" w14:textId="77777777" w:rsidR="00F63C5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كادر اجرايي چهارمين همايش داخلي </w:t>
            </w:r>
          </w:p>
          <w:p w14:paraId="7367E2C1" w14:textId="77777777" w:rsidR="00F63C5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>دبير تبليغات نهمين همايش دانشجويي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7372F2C2" w14:textId="77777777" w:rsidR="00F63C5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>انتخاب به عنوان دانشجوي ممتاز از سوي دانشكده رياضي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1BD7E501" w14:textId="77777777" w:rsidR="00F63C5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>عضو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اصلي</w:t>
            </w:r>
            <w:r w:rsidR="0064567D"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انجمن علمي دانشكده </w:t>
            </w:r>
          </w:p>
          <w:p w14:paraId="447919D3" w14:textId="77777777" w:rsidR="00F63C54" w:rsidRPr="0053416C" w:rsidRDefault="00F63C54" w:rsidP="00F63C54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>پروژه ارزيابي ك</w:t>
            </w:r>
            <w:r w:rsidR="00C054E6"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ار و زمان و زمانسنجي و بهبود 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ساختار خط توليد - كارخانه ايران خودرو</w:t>
            </w:r>
          </w:p>
          <w:p w14:paraId="74E091E9" w14:textId="77777777" w:rsidR="00F63C54" w:rsidRPr="0053416C" w:rsidRDefault="00F63C54" w:rsidP="00F63C54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>پروژه طرح ر</w:t>
            </w:r>
            <w:r w:rsidR="001122AB"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53416C">
              <w:rPr>
                <w:rFonts w:ascii="Tahoma" w:hAnsi="Tahoma" w:cs="B Nazanin" w:hint="eastAsia"/>
                <w:b/>
                <w:bCs/>
                <w:sz w:val="20"/>
                <w:szCs w:val="20"/>
                <w:rtl/>
                <w:lang w:bidi="fa-IR"/>
              </w:rPr>
              <w:t>ز</w:t>
            </w:r>
            <w:r w:rsidR="001122AB"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واحدها</w:t>
            </w:r>
            <w:r w:rsidR="001122AB"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صنعت</w:t>
            </w:r>
            <w:r w:rsidR="001122AB"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و طراحي خط توليد  در شرکت زاگرس - آب سرد كن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664A84D0" w14:textId="77777777" w:rsidR="00F63C54" w:rsidRPr="0053416C" w:rsidRDefault="00F63C54" w:rsidP="00F63C54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 w:hint="eastAsia"/>
                <w:b/>
                <w:bCs/>
                <w:sz w:val="20"/>
                <w:szCs w:val="20"/>
                <w:rtl/>
                <w:lang w:bidi="fa-IR"/>
              </w:rPr>
              <w:t>پروژه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درس كنترل و مديريت پروژه _ طراحي و مديريت پروژه هاي 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CRM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53D6126D" w14:textId="77777777" w:rsidR="00F63C5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 w:hint="eastAsia"/>
                <w:b/>
                <w:bCs/>
                <w:sz w:val="20"/>
                <w:szCs w:val="20"/>
                <w:rtl/>
                <w:lang w:bidi="fa-IR"/>
              </w:rPr>
              <w:t>پروژه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تحليل سيستم ها - تحليل سيستم فني شركت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568DCAE5" w14:textId="77777777" w:rsidR="00F63C54" w:rsidRPr="0053416C" w:rsidRDefault="00F63C54" w:rsidP="00F63C54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 w:hint="eastAsia"/>
                <w:b/>
                <w:bCs/>
                <w:sz w:val="20"/>
                <w:szCs w:val="20"/>
                <w:rtl/>
                <w:lang w:bidi="fa-IR"/>
              </w:rPr>
              <w:t>پروژه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درس سيستم هاي مديريت اطلاعات - طراحي سيستم كنترل دارايي هاي سازمان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18AD913B" w14:textId="77777777" w:rsidR="00F63C5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 w:hint="eastAsia"/>
                <w:b/>
                <w:bCs/>
                <w:sz w:val="20"/>
                <w:szCs w:val="20"/>
                <w:rtl/>
                <w:lang w:bidi="fa-IR"/>
              </w:rPr>
              <w:t>پروژه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مستند سازي طرحهاي بهبود در شركت حمل و نقل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55A93656" w14:textId="77777777" w:rsidR="00F63C5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 w:hint="eastAsia"/>
                <w:b/>
                <w:bCs/>
                <w:sz w:val="20"/>
                <w:szCs w:val="20"/>
                <w:rtl/>
                <w:lang w:bidi="fa-IR"/>
              </w:rPr>
              <w:t>پروژه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مستند سازي طرحهاي بهبود در سازمان راه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ab/>
            </w:r>
          </w:p>
          <w:p w14:paraId="57965A08" w14:textId="77777777" w:rsidR="00ED5C84" w:rsidRPr="0053416C" w:rsidRDefault="00F63C5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 w:hint="eastAsia"/>
                <w:b/>
                <w:bCs/>
                <w:sz w:val="20"/>
                <w:szCs w:val="20"/>
                <w:rtl/>
                <w:lang w:bidi="fa-IR"/>
              </w:rPr>
              <w:t>پروژه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كارآموزي در شركت پدرام </w:t>
            </w:r>
          </w:p>
          <w:p w14:paraId="3E08C81D" w14:textId="77777777" w:rsidR="00ED5C84" w:rsidRPr="0053416C" w:rsidRDefault="00ED5C8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عنوان پروژه پاياني كارشناسي : بررسي متدلوژي هاي تحليل و طراحي </w:t>
            </w:r>
          </w:p>
          <w:p w14:paraId="71F1C6E4" w14:textId="77777777" w:rsidR="00C054E6" w:rsidRPr="0053416C" w:rsidRDefault="00ED5C84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عنوان پروژه پاياني كارشناسي ارشد : 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تجزيه و تحليل مشكلات فرايندي سيستم هاي </w:t>
            </w:r>
          </w:p>
          <w:p w14:paraId="6368082B" w14:textId="77777777" w:rsidR="0064567D" w:rsidRPr="0053416C" w:rsidRDefault="0064567D" w:rsidP="0064567D">
            <w:pPr>
              <w:numPr>
                <w:ilvl w:val="0"/>
                <w:numId w:val="3"/>
              </w:numPr>
              <w:rPr>
                <w:rFonts w:ascii="Tahoma" w:hAnsi="Tahoma" w:cs="B Nazanin"/>
                <w:sz w:val="20"/>
                <w:szCs w:val="20"/>
                <w:rtl/>
                <w:lang w:bidi="fa-IR"/>
              </w:rPr>
            </w:pPr>
          </w:p>
          <w:p w14:paraId="290E56D4" w14:textId="77777777" w:rsidR="002B0C9D" w:rsidRPr="0053416C" w:rsidRDefault="002B0C9D" w:rsidP="005458E2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دوره ها</w:t>
            </w:r>
            <w:r w:rsidR="00BA47E2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ي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 xml:space="preserve"> آموزش</w:t>
            </w:r>
            <w:r w:rsidR="00BA47E2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ي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 xml:space="preserve"> ط</w:t>
            </w:r>
            <w:r w:rsidR="00BA47E2"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ي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 xml:space="preserve"> شده :</w:t>
            </w:r>
          </w:p>
          <w:p w14:paraId="2625CA80" w14:textId="77777777" w:rsidR="002B0C9D" w:rsidRPr="0053416C" w:rsidRDefault="002B0C9D" w:rsidP="005458E2">
            <w:pPr>
              <w:rPr>
                <w:rFonts w:ascii="Tahoma" w:hAnsi="Tahoma" w:cs="B Nazanin"/>
                <w:sz w:val="20"/>
                <w:szCs w:val="20"/>
                <w:rtl/>
                <w:lang w:bidi="fa-IR"/>
              </w:rPr>
            </w:pPr>
          </w:p>
          <w:p w14:paraId="12D64EEB" w14:textId="77777777" w:rsidR="0064567D" w:rsidRPr="0053416C" w:rsidRDefault="00C054E6" w:rsidP="00FA4F6E">
            <w:pPr>
              <w:numPr>
                <w:ilvl w:val="0"/>
                <w:numId w:val="15"/>
              </w:numPr>
              <w:rPr>
                <w:rFonts w:ascii="Tahoma" w:hAnsi="Tahoma" w:cs="B Nazanin"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دوره آشنايي با مفاهيم مستند سازي و ارتباطات </w:t>
            </w:r>
          </w:p>
          <w:p w14:paraId="429E4C9C" w14:textId="77777777" w:rsidR="0064567D" w:rsidRPr="0053416C" w:rsidRDefault="00C054E6" w:rsidP="00FA4F6E">
            <w:pPr>
              <w:numPr>
                <w:ilvl w:val="0"/>
                <w:numId w:val="15"/>
              </w:numPr>
              <w:rPr>
                <w:rFonts w:ascii="Tahoma" w:hAnsi="Tahoma" w:cs="B Nazanin"/>
                <w:lang w:bidi="fa-IR"/>
              </w:rPr>
            </w:pP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دوره    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ISO TS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 برگزار شده </w:t>
            </w:r>
            <w:r w:rsidR="0064567D"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از شرکت</w:t>
            </w:r>
          </w:p>
          <w:p w14:paraId="4DEDE233" w14:textId="77777777" w:rsidR="009213C2" w:rsidRPr="0053416C" w:rsidRDefault="009213C2" w:rsidP="0064567D">
            <w:pPr>
              <w:numPr>
                <w:ilvl w:val="0"/>
                <w:numId w:val="15"/>
              </w:numPr>
              <w:rPr>
                <w:rFonts w:ascii="Tahoma" w:hAnsi="Tahoma" w:cs="B Nazanin"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دوره آموزش نرم افزار 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  <w:t>End Note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  <w:p w14:paraId="3A0B9D16" w14:textId="77777777" w:rsidR="00D90874" w:rsidRPr="0053416C" w:rsidRDefault="00D90874" w:rsidP="0064567D">
            <w:pPr>
              <w:numPr>
                <w:ilvl w:val="0"/>
                <w:numId w:val="15"/>
              </w:numPr>
              <w:rPr>
                <w:rFonts w:ascii="Tahoma" w:hAnsi="Tahoma" w:cs="B Nazanin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دوره بازارياب</w:t>
            </w:r>
            <w:r w:rsidR="00110CBC"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ي برگزار شده از سوي شركت وارثان</w:t>
            </w:r>
          </w:p>
        </w:tc>
      </w:tr>
      <w:tr w:rsidR="00342BDF" w:rsidRPr="0053416C" w14:paraId="54B26236" w14:textId="77777777">
        <w:tc>
          <w:tcPr>
            <w:tcW w:w="10260" w:type="dxa"/>
            <w:shd w:val="clear" w:color="auto" w:fill="808080"/>
          </w:tcPr>
          <w:p w14:paraId="1FE2A3CB" w14:textId="77777777" w:rsidR="00342BDF" w:rsidRPr="0053416C" w:rsidRDefault="00C054E6" w:rsidP="00342BDF">
            <w:pPr>
              <w:jc w:val="center"/>
              <w:rPr>
                <w:rFonts w:ascii="Tahoma" w:hAnsi="Tahoma" w:cs="B Nazanin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rtl/>
                <w:lang w:bidi="fa-IR"/>
              </w:rPr>
              <w:lastRenderedPageBreak/>
              <w:t>مهارت ها</w:t>
            </w:r>
            <w:r w:rsidR="00F15086" w:rsidRPr="0053416C">
              <w:rPr>
                <w:rFonts w:ascii="Tahoma" w:hAnsi="Tahoma" w:cs="B Nazanin" w:hint="cs"/>
                <w:rtl/>
                <w:lang w:bidi="fa-IR"/>
              </w:rPr>
              <w:t xml:space="preserve"> و توانايي ها</w:t>
            </w:r>
          </w:p>
        </w:tc>
      </w:tr>
      <w:tr w:rsidR="00342BDF" w:rsidRPr="0053416C" w14:paraId="713C98DE" w14:textId="77777777">
        <w:trPr>
          <w:trHeight w:val="3012"/>
        </w:trPr>
        <w:tc>
          <w:tcPr>
            <w:tcW w:w="10260" w:type="dxa"/>
          </w:tcPr>
          <w:p w14:paraId="5A6E85AF" w14:textId="77777777" w:rsidR="00C054E6" w:rsidRPr="0053416C" w:rsidRDefault="00C054E6" w:rsidP="00C054E6">
            <w:pPr>
              <w:bidi w:val="0"/>
              <w:ind w:left="360"/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</w:p>
          <w:p w14:paraId="5D0B8322" w14:textId="77777777" w:rsidR="001122AB" w:rsidRPr="0053416C" w:rsidRDefault="001122AB" w:rsidP="001122AB">
            <w:p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مهارت هاي نرم افزاري</w:t>
            </w:r>
          </w:p>
          <w:p w14:paraId="1DB29329" w14:textId="77777777" w:rsidR="001122AB" w:rsidRPr="0053416C" w:rsidRDefault="001122AB" w:rsidP="001122AB">
            <w:p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</w:p>
          <w:p w14:paraId="66C43D45" w14:textId="77777777" w:rsidR="00C054E6" w:rsidRPr="0053416C" w:rsidRDefault="00C054E6" w:rsidP="00FA4F6E">
            <w:pPr>
              <w:numPr>
                <w:ilvl w:val="0"/>
                <w:numId w:val="5"/>
              </w:numPr>
              <w:bidi w:val="0"/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 xml:space="preserve">Microsoft Excel </w:t>
            </w:r>
            <w:r w:rsidR="00FA4F6E" w:rsidRPr="0053416C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professional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طراحي پيشرفته سيستم هاي اطلاعاتي و نرم افزارهاي كاربردي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          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  <w:t>(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  <w:p w14:paraId="116F74CF" w14:textId="77777777" w:rsidR="00C054E6" w:rsidRPr="0053416C" w:rsidRDefault="00C054E6" w:rsidP="00AE4B4E">
            <w:pPr>
              <w:numPr>
                <w:ilvl w:val="0"/>
                <w:numId w:val="5"/>
              </w:numPr>
              <w:bidi w:val="0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Word,</w:t>
            </w:r>
            <w:r w:rsidR="00AE4B4E"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 xml:space="preserve"> E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xcel,</w:t>
            </w:r>
            <w:r w:rsidR="00AE4B4E"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 xml:space="preserve"> PowerPoint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 xml:space="preserve"> 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  <w:t>)</w:t>
            </w:r>
            <w:r w:rsidR="00AE4B4E"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O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ffice</w:t>
            </w: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  <w:t>(</w:t>
            </w:r>
          </w:p>
          <w:p w14:paraId="7BE0DC86" w14:textId="77777777" w:rsidR="00C054E6" w:rsidRPr="0053416C" w:rsidRDefault="00AE4B4E" w:rsidP="00C054E6">
            <w:pPr>
              <w:numPr>
                <w:ilvl w:val="0"/>
                <w:numId w:val="5"/>
              </w:numPr>
              <w:bidi w:val="0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A</w:t>
            </w:r>
            <w:r w:rsidR="00C054E6"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ccess</w:t>
            </w:r>
          </w:p>
          <w:p w14:paraId="7C78EAC6" w14:textId="77777777" w:rsidR="00C054E6" w:rsidRPr="0053416C" w:rsidRDefault="00C054E6" w:rsidP="00C054E6">
            <w:pPr>
              <w:numPr>
                <w:ilvl w:val="0"/>
                <w:numId w:val="5"/>
              </w:numPr>
              <w:bidi w:val="0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MS Project, primavera</w:t>
            </w:r>
          </w:p>
          <w:p w14:paraId="45D3B5ED" w14:textId="77777777" w:rsidR="00C054E6" w:rsidRPr="0053416C" w:rsidRDefault="00AE4B4E" w:rsidP="00C054E6">
            <w:pPr>
              <w:numPr>
                <w:ilvl w:val="0"/>
                <w:numId w:val="5"/>
              </w:numPr>
              <w:bidi w:val="0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M</w:t>
            </w:r>
            <w:r w:rsidR="00C054E6"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echanical desktop</w:t>
            </w:r>
          </w:p>
          <w:p w14:paraId="65F712A5" w14:textId="77777777" w:rsidR="00C054E6" w:rsidRPr="0053416C" w:rsidRDefault="00C054E6" w:rsidP="00C054E6">
            <w:pPr>
              <w:numPr>
                <w:ilvl w:val="0"/>
                <w:numId w:val="5"/>
              </w:numPr>
              <w:bidi w:val="0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Minitab</w:t>
            </w:r>
          </w:p>
          <w:p w14:paraId="52934411" w14:textId="77777777" w:rsidR="00C054E6" w:rsidRPr="0053416C" w:rsidRDefault="00C054E6" w:rsidP="00C054E6">
            <w:pPr>
              <w:numPr>
                <w:ilvl w:val="0"/>
                <w:numId w:val="5"/>
              </w:numPr>
              <w:bidi w:val="0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Pascal</w:t>
            </w:r>
          </w:p>
          <w:p w14:paraId="76A7313D" w14:textId="77777777" w:rsidR="00C054E6" w:rsidRPr="0053416C" w:rsidRDefault="00C054E6" w:rsidP="00C054E6">
            <w:pPr>
              <w:numPr>
                <w:ilvl w:val="0"/>
                <w:numId w:val="5"/>
              </w:numPr>
              <w:bidi w:val="0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53416C">
              <w:rPr>
                <w:rFonts w:ascii="Arial" w:hAnsi="Arial" w:cs="B Nazanin"/>
                <w:b/>
                <w:bCs/>
                <w:sz w:val="20"/>
                <w:szCs w:val="20"/>
                <w:lang w:bidi="fa-IR"/>
              </w:rPr>
              <w:t>SQL server</w:t>
            </w:r>
          </w:p>
          <w:p w14:paraId="0718F50A" w14:textId="77777777" w:rsidR="00D67056" w:rsidRPr="0053416C" w:rsidRDefault="00C054E6" w:rsidP="00C054E6">
            <w:pPr>
              <w:numPr>
                <w:ilvl w:val="0"/>
                <w:numId w:val="5"/>
              </w:numPr>
              <w:bidi w:val="0"/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fa-IR"/>
              </w:rPr>
              <w:t>…</w:t>
            </w:r>
          </w:p>
          <w:p w14:paraId="637D281E" w14:textId="77777777" w:rsidR="00F15086" w:rsidRPr="0053416C" w:rsidRDefault="00F15086" w:rsidP="00F15086">
            <w:pPr>
              <w:bidi w:val="0"/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</w:p>
          <w:p w14:paraId="5378FC89" w14:textId="77777777" w:rsidR="00F15086" w:rsidRPr="0053416C" w:rsidRDefault="00F15086" w:rsidP="00F15086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زيان خارجي :</w:t>
            </w:r>
          </w:p>
          <w:p w14:paraId="637CF45A" w14:textId="77777777" w:rsidR="001122AB" w:rsidRPr="0053416C" w:rsidRDefault="001122AB" w:rsidP="00F15086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</w:p>
          <w:p w14:paraId="4BB6FFB4" w14:textId="77777777" w:rsidR="001122AB" w:rsidRPr="0053416C" w:rsidRDefault="001122AB" w:rsidP="001122AB">
            <w:pPr>
              <w:numPr>
                <w:ilvl w:val="0"/>
                <w:numId w:val="14"/>
              </w:num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زبان انگليسي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_ 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تسلط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 xml:space="preserve"> نسبتا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 xml:space="preserve"> 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خوب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 xml:space="preserve"> به زبان ا</w:t>
            </w: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>نگليسي و توانايي و سابقه ترجمه متون انگليسي</w:t>
            </w:r>
          </w:p>
          <w:p w14:paraId="467C8285" w14:textId="77777777" w:rsidR="00F15086" w:rsidRPr="0053416C" w:rsidRDefault="00F15086" w:rsidP="00F15086">
            <w:pPr>
              <w:rPr>
                <w:rFonts w:ascii="Tahoma" w:hAnsi="Tahoma" w:cs="B Nazanin"/>
                <w:sz w:val="20"/>
                <w:szCs w:val="20"/>
                <w:rtl/>
                <w:lang w:bidi="fa-IR"/>
              </w:rPr>
            </w:pPr>
          </w:p>
          <w:p w14:paraId="31A7F1E6" w14:textId="77777777" w:rsidR="00F15086" w:rsidRPr="0053416C" w:rsidRDefault="00F15086" w:rsidP="00F15086">
            <w:pPr>
              <w:rPr>
                <w:rFonts w:ascii="Tahoma" w:hAnsi="Tahoma" w:cs="B Nazanin"/>
                <w:sz w:val="20"/>
                <w:szCs w:val="20"/>
                <w:rtl/>
                <w:lang w:bidi="fa-IR"/>
              </w:rPr>
            </w:pPr>
          </w:p>
          <w:p w14:paraId="12F7C645" w14:textId="77777777" w:rsidR="00F15086" w:rsidRPr="0053416C" w:rsidRDefault="00F15086" w:rsidP="00F15086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تدريس :</w:t>
            </w:r>
          </w:p>
          <w:p w14:paraId="467E0402" w14:textId="77777777" w:rsidR="001122AB" w:rsidRPr="0053416C" w:rsidRDefault="001122AB" w:rsidP="00F15086">
            <w:pPr>
              <w:rPr>
                <w:rFonts w:ascii="Tahoma" w:hAnsi="Tahoma"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</w:p>
          <w:p w14:paraId="6B6C8A61" w14:textId="77777777" w:rsidR="001122AB" w:rsidRPr="0053416C" w:rsidRDefault="001122AB" w:rsidP="001122AB">
            <w:pPr>
              <w:numPr>
                <w:ilvl w:val="0"/>
                <w:numId w:val="14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تدريس رياضيات</w:t>
            </w:r>
          </w:p>
          <w:p w14:paraId="3E059A48" w14:textId="77777777" w:rsidR="001122AB" w:rsidRPr="0053416C" w:rsidRDefault="001122AB" w:rsidP="001122AB">
            <w:pPr>
              <w:numPr>
                <w:ilvl w:val="0"/>
                <w:numId w:val="14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تدريس زبان برنامه نويسي پاسكال</w:t>
            </w:r>
          </w:p>
          <w:p w14:paraId="77FC9D7C" w14:textId="77777777" w:rsidR="001122AB" w:rsidRPr="0053416C" w:rsidRDefault="001122AB" w:rsidP="001122AB">
            <w:pPr>
              <w:numPr>
                <w:ilvl w:val="0"/>
                <w:numId w:val="14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تدريس نقشه كشي صنعتي</w:t>
            </w:r>
          </w:p>
          <w:p w14:paraId="31329C61" w14:textId="77777777" w:rsidR="001122AB" w:rsidRPr="0053416C" w:rsidRDefault="001122AB" w:rsidP="001122AB">
            <w:pPr>
              <w:numPr>
                <w:ilvl w:val="0"/>
                <w:numId w:val="14"/>
              </w:numPr>
              <w:rPr>
                <w:rFonts w:ascii="Tahoma" w:hAnsi="Tahoma" w:cs="B Nazanin"/>
                <w:b/>
                <w:bCs/>
                <w:sz w:val="20"/>
                <w:szCs w:val="20"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  <w:lang w:bidi="fa-IR"/>
              </w:rPr>
              <w:t>تدريس احتمالات</w:t>
            </w:r>
          </w:p>
          <w:p w14:paraId="7DA5F24D" w14:textId="77777777" w:rsidR="001122AB" w:rsidRPr="0053416C" w:rsidRDefault="001122AB" w:rsidP="001122AB">
            <w:pPr>
              <w:rPr>
                <w:rFonts w:ascii="Tahoma" w:hAnsi="Tahoma" w:cs="B Nazanin"/>
                <w:b/>
                <w:bCs/>
                <w:sz w:val="22"/>
                <w:szCs w:val="22"/>
                <w:u w:val="single"/>
                <w:rtl/>
                <w:lang w:bidi="fa-IR"/>
              </w:rPr>
            </w:pPr>
          </w:p>
          <w:p w14:paraId="624D7599" w14:textId="77777777" w:rsidR="00F15086" w:rsidRPr="0053416C" w:rsidRDefault="00F15086" w:rsidP="00F15086">
            <w:pPr>
              <w:rPr>
                <w:rFonts w:ascii="Tahoma" w:hAnsi="Tahoma" w:cs="B Nazanin"/>
                <w:sz w:val="8"/>
                <w:szCs w:val="8"/>
                <w:rtl/>
                <w:lang w:bidi="fa-IR"/>
              </w:rPr>
            </w:pPr>
          </w:p>
          <w:p w14:paraId="50A551B6" w14:textId="77777777" w:rsidR="00F15086" w:rsidRPr="0053416C" w:rsidRDefault="00F15086" w:rsidP="001122AB">
            <w:pPr>
              <w:rPr>
                <w:rFonts w:ascii="Tahoma" w:hAnsi="Tahoma"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14:paraId="3CC1701D" w14:textId="77777777" w:rsidR="00342BDF" w:rsidRPr="0053416C" w:rsidRDefault="00342BDF" w:rsidP="00FB4B23">
      <w:pPr>
        <w:rPr>
          <w:rFonts w:ascii="Tahoma" w:hAnsi="Tahoma" w:cs="B Nazanin"/>
          <w:lang w:bidi="fa-IR"/>
        </w:rPr>
      </w:pPr>
    </w:p>
    <w:tbl>
      <w:tblPr>
        <w:tblStyle w:val="TableGrid"/>
        <w:bidiVisual/>
        <w:tblW w:w="10260" w:type="dxa"/>
        <w:tblInd w:w="-153" w:type="dxa"/>
        <w:tblBorders>
          <w:top w:val="thickThinLargeGap" w:sz="6" w:space="0" w:color="auto"/>
          <w:left w:val="thickThinLargeGap" w:sz="6" w:space="0" w:color="auto"/>
          <w:bottom w:val="thickThinLargeGap" w:sz="6" w:space="0" w:color="auto"/>
          <w:right w:val="thickThinLargeGap" w:sz="6" w:space="0" w:color="auto"/>
          <w:insideH w:val="thickThinLargeGap" w:sz="6" w:space="0" w:color="auto"/>
          <w:insideV w:val="thickThinLargeGap" w:sz="2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C054E6" w:rsidRPr="0053416C" w14:paraId="10D31480" w14:textId="77777777">
        <w:trPr>
          <w:trHeight w:val="363"/>
        </w:trPr>
        <w:tc>
          <w:tcPr>
            <w:tcW w:w="10260" w:type="dxa"/>
            <w:shd w:val="clear" w:color="auto" w:fill="808080"/>
          </w:tcPr>
          <w:p w14:paraId="63F6DEED" w14:textId="77777777" w:rsidR="00C054E6" w:rsidRPr="0053416C" w:rsidRDefault="00C054E6" w:rsidP="00C054E6">
            <w:pPr>
              <w:jc w:val="center"/>
              <w:rPr>
                <w:rFonts w:ascii="Tahoma" w:hAnsi="Tahoma" w:cs="B Nazanin"/>
                <w:b/>
                <w:bCs/>
                <w:rtl/>
                <w:lang w:bidi="fa-IR"/>
              </w:rPr>
            </w:pPr>
            <w:r w:rsidRPr="0053416C">
              <w:rPr>
                <w:rFonts w:ascii="Tahoma" w:hAnsi="Tahoma" w:cs="B Nazanin" w:hint="cs"/>
                <w:b/>
                <w:bCs/>
                <w:rtl/>
                <w:lang w:bidi="fa-IR"/>
              </w:rPr>
              <w:t>سوابغ اشتغال</w:t>
            </w:r>
          </w:p>
        </w:tc>
      </w:tr>
      <w:tr w:rsidR="00C054E6" w:rsidRPr="0053416C" w14:paraId="34AA96BD" w14:textId="77777777">
        <w:trPr>
          <w:trHeight w:val="3673"/>
        </w:trPr>
        <w:tc>
          <w:tcPr>
            <w:tcW w:w="10260" w:type="dxa"/>
          </w:tcPr>
          <w:p w14:paraId="0CC62348" w14:textId="77777777" w:rsidR="000E16BE" w:rsidRPr="0053416C" w:rsidRDefault="000E16BE" w:rsidP="000E16BE">
            <w:pPr>
              <w:ind w:left="360"/>
              <w:rPr>
                <w:rFonts w:ascii="Tahoma" w:hAnsi="Tahoma" w:cs="B Nazanin"/>
                <w:b/>
                <w:bCs/>
              </w:rPr>
            </w:pPr>
          </w:p>
          <w:p w14:paraId="28443E26" w14:textId="77777777" w:rsidR="00E90DD1" w:rsidRPr="0053416C" w:rsidRDefault="00C054E6" w:rsidP="007C4EC9">
            <w:pPr>
              <w:numPr>
                <w:ilvl w:val="0"/>
                <w:numId w:val="9"/>
              </w:numPr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</w:pP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  <w:t xml:space="preserve">شركت </w:t>
            </w:r>
            <w:r w:rsidR="007C4EC9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اول- بازه زمانی فعالیت</w:t>
            </w:r>
          </w:p>
          <w:p w14:paraId="5D110C19" w14:textId="77777777" w:rsidR="00C054E6" w:rsidRPr="0053416C" w:rsidRDefault="007C4EC9" w:rsidP="007C4EC9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 xml:space="preserve"> خلاصه ای از سرفصل فعالیت ها </w:t>
            </w:r>
          </w:p>
          <w:p w14:paraId="720A022E" w14:textId="77777777" w:rsidR="00E90DD1" w:rsidRPr="0053416C" w:rsidRDefault="00E90DD1" w:rsidP="000E16BE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جمع آوري اطلاعات مشتريان</w:t>
            </w:r>
          </w:p>
          <w:p w14:paraId="05029C85" w14:textId="77777777" w:rsidR="00E90DD1" w:rsidRPr="0053416C" w:rsidRDefault="00E90DD1" w:rsidP="000E16BE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پايش اطلاعات</w:t>
            </w:r>
          </w:p>
          <w:p w14:paraId="503B4CE4" w14:textId="77777777" w:rsidR="00E90DD1" w:rsidRPr="0053416C" w:rsidRDefault="00E90DD1" w:rsidP="000E16BE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دسته بندي اطلاعاتي</w:t>
            </w:r>
          </w:p>
          <w:p w14:paraId="0E01B7F9" w14:textId="77777777" w:rsidR="00E90DD1" w:rsidRPr="0053416C" w:rsidRDefault="00E90DD1" w:rsidP="000E16BE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تحليل اطلاعات</w:t>
            </w:r>
          </w:p>
          <w:p w14:paraId="72FB8992" w14:textId="77777777" w:rsidR="007C4EC9" w:rsidRPr="0053416C" w:rsidRDefault="007C4EC9" w:rsidP="007C4EC9">
            <w:pPr>
              <w:ind w:left="1080"/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</w:pPr>
          </w:p>
          <w:p w14:paraId="36D99622" w14:textId="77777777" w:rsidR="00F401F7" w:rsidRPr="0053416C" w:rsidRDefault="007C4EC9" w:rsidP="00F401F7">
            <w:pPr>
              <w:numPr>
                <w:ilvl w:val="0"/>
                <w:numId w:val="9"/>
              </w:numPr>
              <w:rPr>
                <w:rFonts w:ascii="Tahoma" w:hAnsi="Tahoma" w:cs="B Nazanin"/>
                <w:b/>
                <w:bCs/>
                <w:sz w:val="22"/>
                <w:szCs w:val="22"/>
              </w:rPr>
            </w:pPr>
            <w:r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شرکت دوم</w:t>
            </w:r>
            <w:r w:rsidR="00F401F7" w:rsidRPr="0053416C"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 xml:space="preserve"> - كارشناس سيستم ها-</w:t>
            </w:r>
            <w:r w:rsidR="00F401F7"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  <w:t>1383</w:t>
            </w:r>
          </w:p>
          <w:p w14:paraId="54616600" w14:textId="77777777" w:rsidR="00F401F7" w:rsidRPr="0053416C" w:rsidRDefault="00F401F7" w:rsidP="00F401F7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تدوين سيستم مديريت و كنترل پروژه ها</w:t>
            </w:r>
          </w:p>
          <w:p w14:paraId="3792EB10" w14:textId="77777777" w:rsidR="00F401F7" w:rsidRPr="0053416C" w:rsidRDefault="00F401F7" w:rsidP="00F401F7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مستند سازي روش هاي اجرايي</w:t>
            </w:r>
          </w:p>
          <w:p w14:paraId="1A508F38" w14:textId="77777777" w:rsidR="00F401F7" w:rsidRPr="0053416C" w:rsidRDefault="00F401F7" w:rsidP="00F401F7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طراحي ساختار فرايندها</w:t>
            </w:r>
          </w:p>
          <w:p w14:paraId="1F9318FC" w14:textId="77777777" w:rsidR="00F401F7" w:rsidRPr="0053416C" w:rsidRDefault="00F401F7" w:rsidP="00F401F7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0"/>
                <w:szCs w:val="20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طراحي و مستند سازي زيرسيستم تامين سازمان</w:t>
            </w:r>
          </w:p>
          <w:p w14:paraId="69323384" w14:textId="77777777" w:rsidR="007C4EC9" w:rsidRPr="0053416C" w:rsidRDefault="00F401F7" w:rsidP="00F401F7">
            <w:pPr>
              <w:numPr>
                <w:ilvl w:val="0"/>
                <w:numId w:val="13"/>
              </w:numPr>
              <w:rPr>
                <w:rFonts w:ascii="Tahoma" w:hAnsi="Tahoma" w:cs="B Nazanin"/>
                <w:b/>
                <w:bCs/>
                <w:sz w:val="22"/>
                <w:szCs w:val="22"/>
              </w:rPr>
            </w:pPr>
            <w:r w:rsidRPr="0053416C">
              <w:rPr>
                <w:rFonts w:ascii="Tahoma" w:hAnsi="Tahoma" w:cs="B Nazanin" w:hint="cs"/>
                <w:b/>
                <w:bCs/>
                <w:sz w:val="20"/>
                <w:szCs w:val="20"/>
                <w:rtl/>
              </w:rPr>
              <w:t>تدوين روش هاي تصميم گيري</w:t>
            </w:r>
            <w:r w:rsidR="00C054E6" w:rsidRPr="0053416C">
              <w:rPr>
                <w:rFonts w:ascii="Tahoma" w:hAnsi="Tahoma" w:cs="B Nazanin"/>
                <w:b/>
                <w:bCs/>
                <w:sz w:val="20"/>
                <w:szCs w:val="20"/>
                <w:rtl/>
              </w:rPr>
              <w:tab/>
            </w:r>
          </w:p>
          <w:p w14:paraId="45EF4318" w14:textId="77777777" w:rsidR="00F401F7" w:rsidRPr="0053416C" w:rsidRDefault="00C054E6" w:rsidP="007C4EC9">
            <w:pPr>
              <w:rPr>
                <w:rFonts w:ascii="Tahoma" w:hAnsi="Tahoma" w:cs="B Nazanin"/>
                <w:b/>
                <w:bCs/>
                <w:sz w:val="22"/>
                <w:szCs w:val="22"/>
              </w:rPr>
            </w:pPr>
            <w:r w:rsidRPr="0053416C"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  <w:tab/>
            </w:r>
          </w:p>
          <w:p w14:paraId="06EDB807" w14:textId="77777777" w:rsidR="005B0241" w:rsidRPr="0053416C" w:rsidRDefault="005B0241" w:rsidP="00AE4B4E">
            <w:pPr>
              <w:rPr>
                <w:rFonts w:ascii="Tahoma" w:hAnsi="Tahoma" w:cs="B Nazanin"/>
                <w:b/>
                <w:bCs/>
              </w:rPr>
            </w:pPr>
          </w:p>
          <w:p w14:paraId="68B9A2E2" w14:textId="77777777" w:rsidR="005B0241" w:rsidRPr="0053416C" w:rsidRDefault="005B0241" w:rsidP="00AE4B4E">
            <w:pPr>
              <w:rPr>
                <w:rFonts w:ascii="Tahoma" w:hAnsi="Tahoma" w:cs="B Nazanin"/>
                <w:b/>
                <w:bCs/>
                <w:rtl/>
              </w:rPr>
            </w:pPr>
          </w:p>
        </w:tc>
      </w:tr>
    </w:tbl>
    <w:p w14:paraId="0F6593F3" w14:textId="77777777" w:rsidR="00743937" w:rsidRPr="0053416C" w:rsidRDefault="00743937" w:rsidP="005B0241">
      <w:pPr>
        <w:rPr>
          <w:rFonts w:ascii="Tahoma" w:hAnsi="Tahoma" w:cs="B Nazanin"/>
          <w:sz w:val="2"/>
          <w:szCs w:val="2"/>
          <w:lang w:bidi="fa-IR"/>
        </w:rPr>
      </w:pPr>
    </w:p>
    <w:sectPr w:rsidR="00743937" w:rsidRPr="0053416C" w:rsidSect="001122AB">
      <w:pgSz w:w="11907" w:h="16840" w:code="9"/>
      <w:pgMar w:top="1258" w:right="1134" w:bottom="899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zanin">
    <w:altName w:val="Arial"/>
    <w:charset w:val="B2"/>
    <w:family w:val="auto"/>
    <w:pitch w:val="variable"/>
    <w:sig w:usb0="00002000" w:usb1="00000000" w:usb2="00000000" w:usb3="00000000" w:csb0="00000040" w:csb1="00000000"/>
  </w:font>
  <w:font w:name="Roya">
    <w:altName w:val="Arial"/>
    <w:charset w:val="B2"/>
    <w:family w:val="auto"/>
    <w:pitch w:val="variable"/>
    <w:sig w:usb0="00002000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ffic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03E2EEF5-6306-42CE-8139-BF6A2EC0F146}"/>
    <w:embedBold r:id="rId2" w:fontKey="{68D9CEB1-5037-45C8-AB0B-BECDF1BA92C7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D31966A0-25ED-4200-B552-20503CBF517B}"/>
    <w:embedBold r:id="rId4" w:fontKey="{F7E51839-9EE8-40B3-8D5C-96F53804DB1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35396C6-2FCD-4393-92A2-00585859094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0DC478E-3807-4AE9-B02E-600AD924B4E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A772B"/>
    <w:multiLevelType w:val="hybridMultilevel"/>
    <w:tmpl w:val="20AA61D6"/>
    <w:lvl w:ilvl="0" w:tplc="0FF805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3F2B72"/>
    <w:multiLevelType w:val="multilevel"/>
    <w:tmpl w:val="E3CC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71C44"/>
    <w:multiLevelType w:val="hybridMultilevel"/>
    <w:tmpl w:val="371801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16708"/>
    <w:multiLevelType w:val="hybridMultilevel"/>
    <w:tmpl w:val="5CF0EDFA"/>
    <w:lvl w:ilvl="0" w:tplc="0FF805D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31A8E"/>
    <w:multiLevelType w:val="hybridMultilevel"/>
    <w:tmpl w:val="C05E4D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E3ED1"/>
    <w:multiLevelType w:val="hybridMultilevel"/>
    <w:tmpl w:val="4AC83A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5042E"/>
    <w:multiLevelType w:val="hybridMultilevel"/>
    <w:tmpl w:val="260E4C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02B"/>
    <w:multiLevelType w:val="hybridMultilevel"/>
    <w:tmpl w:val="5B0435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80E75"/>
    <w:multiLevelType w:val="hybridMultilevel"/>
    <w:tmpl w:val="8F0EAAD6"/>
    <w:lvl w:ilvl="0" w:tplc="0FF805D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9C3D9D"/>
    <w:multiLevelType w:val="hybridMultilevel"/>
    <w:tmpl w:val="CBAC1A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9D12D7"/>
    <w:multiLevelType w:val="multilevel"/>
    <w:tmpl w:val="CBAC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FF0913"/>
    <w:multiLevelType w:val="hybridMultilevel"/>
    <w:tmpl w:val="A078AE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A21BF"/>
    <w:multiLevelType w:val="hybridMultilevel"/>
    <w:tmpl w:val="A69E9DEC"/>
    <w:lvl w:ilvl="0" w:tplc="0FF805D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  <w:szCs w:val="20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751A49"/>
    <w:multiLevelType w:val="hybridMultilevel"/>
    <w:tmpl w:val="41025F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0A40C1"/>
    <w:multiLevelType w:val="hybridMultilevel"/>
    <w:tmpl w:val="E3CCCB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A509D"/>
    <w:multiLevelType w:val="hybridMultilevel"/>
    <w:tmpl w:val="B676834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3"/>
  </w:num>
  <w:num w:numId="5">
    <w:abstractNumId w:val="11"/>
  </w:num>
  <w:num w:numId="6">
    <w:abstractNumId w:val="4"/>
  </w:num>
  <w:num w:numId="7">
    <w:abstractNumId w:val="15"/>
  </w:num>
  <w:num w:numId="8">
    <w:abstractNumId w:val="5"/>
  </w:num>
  <w:num w:numId="9">
    <w:abstractNumId w:val="9"/>
  </w:num>
  <w:num w:numId="10">
    <w:abstractNumId w:val="10"/>
  </w:num>
  <w:num w:numId="11">
    <w:abstractNumId w:val="14"/>
  </w:num>
  <w:num w:numId="12">
    <w:abstractNumId w:val="1"/>
  </w:num>
  <w:num w:numId="13">
    <w:abstractNumId w:val="12"/>
  </w:num>
  <w:num w:numId="14">
    <w:abstractNumId w:val="3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845"/>
    <w:rsid w:val="00025B82"/>
    <w:rsid w:val="00066AE3"/>
    <w:rsid w:val="000950EA"/>
    <w:rsid w:val="000E16BE"/>
    <w:rsid w:val="000E1FAA"/>
    <w:rsid w:val="00110CBC"/>
    <w:rsid w:val="001122AB"/>
    <w:rsid w:val="001C7559"/>
    <w:rsid w:val="001E017D"/>
    <w:rsid w:val="00221038"/>
    <w:rsid w:val="00245B3A"/>
    <w:rsid w:val="002836B8"/>
    <w:rsid w:val="00293C6B"/>
    <w:rsid w:val="002B0C9D"/>
    <w:rsid w:val="002C62A9"/>
    <w:rsid w:val="002D12FD"/>
    <w:rsid w:val="00315073"/>
    <w:rsid w:val="00316756"/>
    <w:rsid w:val="00336EBF"/>
    <w:rsid w:val="00342BDF"/>
    <w:rsid w:val="003879DF"/>
    <w:rsid w:val="0039597D"/>
    <w:rsid w:val="00441E32"/>
    <w:rsid w:val="00465822"/>
    <w:rsid w:val="0047489D"/>
    <w:rsid w:val="004B65AE"/>
    <w:rsid w:val="00514916"/>
    <w:rsid w:val="0051560D"/>
    <w:rsid w:val="00522CA7"/>
    <w:rsid w:val="0053416C"/>
    <w:rsid w:val="005367D8"/>
    <w:rsid w:val="005458E2"/>
    <w:rsid w:val="005614C2"/>
    <w:rsid w:val="005B0241"/>
    <w:rsid w:val="00605DFD"/>
    <w:rsid w:val="0064567D"/>
    <w:rsid w:val="00646DF4"/>
    <w:rsid w:val="00653310"/>
    <w:rsid w:val="00680380"/>
    <w:rsid w:val="00691727"/>
    <w:rsid w:val="00707A89"/>
    <w:rsid w:val="00743937"/>
    <w:rsid w:val="0074565D"/>
    <w:rsid w:val="007C4EC9"/>
    <w:rsid w:val="007D66B8"/>
    <w:rsid w:val="008309E8"/>
    <w:rsid w:val="00856604"/>
    <w:rsid w:val="00870A65"/>
    <w:rsid w:val="0087349F"/>
    <w:rsid w:val="00885F34"/>
    <w:rsid w:val="008B29BC"/>
    <w:rsid w:val="00906A49"/>
    <w:rsid w:val="009213C2"/>
    <w:rsid w:val="009877D1"/>
    <w:rsid w:val="009E3264"/>
    <w:rsid w:val="00A94845"/>
    <w:rsid w:val="00AA1005"/>
    <w:rsid w:val="00AE4B4E"/>
    <w:rsid w:val="00AF5AF2"/>
    <w:rsid w:val="00B05E99"/>
    <w:rsid w:val="00B13D5F"/>
    <w:rsid w:val="00B277E3"/>
    <w:rsid w:val="00B72F03"/>
    <w:rsid w:val="00B82673"/>
    <w:rsid w:val="00B9647F"/>
    <w:rsid w:val="00BA47E2"/>
    <w:rsid w:val="00C054E6"/>
    <w:rsid w:val="00C06538"/>
    <w:rsid w:val="00C346E6"/>
    <w:rsid w:val="00C37417"/>
    <w:rsid w:val="00CD1B5D"/>
    <w:rsid w:val="00D40E34"/>
    <w:rsid w:val="00D64A63"/>
    <w:rsid w:val="00D67056"/>
    <w:rsid w:val="00D71E84"/>
    <w:rsid w:val="00D80946"/>
    <w:rsid w:val="00D90874"/>
    <w:rsid w:val="00DD63F3"/>
    <w:rsid w:val="00E25D51"/>
    <w:rsid w:val="00E3537E"/>
    <w:rsid w:val="00E473DC"/>
    <w:rsid w:val="00E90DD1"/>
    <w:rsid w:val="00E95AC8"/>
    <w:rsid w:val="00EB642E"/>
    <w:rsid w:val="00EC374B"/>
    <w:rsid w:val="00ED0193"/>
    <w:rsid w:val="00ED5C84"/>
    <w:rsid w:val="00F15086"/>
    <w:rsid w:val="00F401F7"/>
    <w:rsid w:val="00F416F1"/>
    <w:rsid w:val="00F63C54"/>
    <w:rsid w:val="00FA4F6E"/>
    <w:rsid w:val="00FB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3D6A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54E6"/>
    <w:pPr>
      <w:bidi/>
    </w:pPr>
    <w:rPr>
      <w:sz w:val="24"/>
      <w:szCs w:val="24"/>
    </w:rPr>
  </w:style>
  <w:style w:type="paragraph" w:styleId="Heading4">
    <w:name w:val="heading 4"/>
    <w:basedOn w:val="Normal"/>
    <w:next w:val="Normal"/>
    <w:qFormat/>
    <w:rsid w:val="005458E2"/>
    <w:pPr>
      <w:keepNext/>
      <w:tabs>
        <w:tab w:val="num" w:pos="540"/>
      </w:tabs>
      <w:jc w:val="both"/>
      <w:outlineLvl w:val="3"/>
    </w:pPr>
    <w:rPr>
      <w:rFonts w:cs="Nazanin"/>
      <w:b/>
      <w:bCs/>
      <w:sz w:val="20"/>
      <w:szCs w:val="20"/>
    </w:rPr>
  </w:style>
  <w:style w:type="paragraph" w:styleId="Heading5">
    <w:name w:val="heading 5"/>
    <w:basedOn w:val="Normal"/>
    <w:next w:val="Normal"/>
    <w:qFormat/>
    <w:rsid w:val="00342BDF"/>
    <w:pPr>
      <w:keepNext/>
      <w:tabs>
        <w:tab w:val="num" w:pos="180"/>
      </w:tabs>
      <w:ind w:left="180"/>
      <w:jc w:val="right"/>
      <w:outlineLvl w:val="4"/>
    </w:pPr>
    <w:rPr>
      <w:rFonts w:cs="Roya"/>
      <w:b/>
      <w:bCs/>
      <w:sz w:val="20"/>
      <w:szCs w:val="20"/>
    </w:rPr>
  </w:style>
  <w:style w:type="paragraph" w:styleId="Heading7">
    <w:name w:val="heading 7"/>
    <w:basedOn w:val="Normal"/>
    <w:next w:val="Normal"/>
    <w:qFormat/>
    <w:rsid w:val="00342BDF"/>
    <w:pPr>
      <w:keepNext/>
      <w:tabs>
        <w:tab w:val="num" w:pos="180"/>
      </w:tabs>
      <w:ind w:left="180"/>
      <w:jc w:val="right"/>
      <w:outlineLvl w:val="6"/>
    </w:pPr>
    <w:rPr>
      <w:rFonts w:ascii="Arial" w:hAnsi="Arial" w:cs="Arial"/>
      <w:b/>
      <w:bCs/>
      <w:lang w:bidi="fa-IR"/>
    </w:rPr>
  </w:style>
  <w:style w:type="paragraph" w:styleId="Heading8">
    <w:name w:val="heading 8"/>
    <w:basedOn w:val="Normal"/>
    <w:next w:val="Normal"/>
    <w:qFormat/>
    <w:rsid w:val="00342BDF"/>
    <w:pPr>
      <w:keepNext/>
      <w:tabs>
        <w:tab w:val="num" w:pos="1138"/>
      </w:tabs>
      <w:ind w:left="788"/>
      <w:outlineLvl w:val="7"/>
    </w:pPr>
    <w:rPr>
      <w:rFonts w:cs="Roy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2673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5458E2"/>
    <w:pPr>
      <w:ind w:left="540" w:hanging="540"/>
    </w:pPr>
    <w:rPr>
      <w:rFonts w:cs="Traffic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14</Template>
  <TotalTime>2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محترم مهرکام پارس</vt:lpstr>
    </vt:vector>
  </TitlesOfParts>
  <Company>amid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محترم مهرکام پارس</dc:title>
  <dc:creator>Altin-System</dc:creator>
  <cp:lastModifiedBy>Altin-System</cp:lastModifiedBy>
  <cp:revision>5</cp:revision>
  <cp:lastPrinted>2008-08-26T07:19:00Z</cp:lastPrinted>
  <dcterms:created xsi:type="dcterms:W3CDTF">2026-07-23T11:19:00Z</dcterms:created>
  <dcterms:modified xsi:type="dcterms:W3CDTF">2026-07-23T11:20:00Z</dcterms:modified>
</cp:coreProperties>
</file>