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292E5" w14:textId="6C05A144" w:rsidR="003F13BD" w:rsidRPr="00675695" w:rsidRDefault="0069142F" w:rsidP="00675695">
      <w:pPr>
        <w:spacing w:line="360" w:lineRule="auto"/>
        <w:ind w:left="-8"/>
        <w:rPr>
          <w:rFonts w:ascii="Raleway" w:hAnsi="Raleway"/>
          <w:b/>
          <w:bCs/>
          <w:color w:val="4EB4ED"/>
          <w:spacing w:val="20"/>
        </w:rPr>
      </w:pPr>
      <w:r>
        <w:rPr>
          <w:rFonts w:ascii="Raleway" w:hAnsi="Raleway"/>
          <w:b/>
          <w:bCs/>
          <w:noProof/>
          <w:color w:val="4EB4ED"/>
          <w:spacing w:val="20"/>
        </w:rPr>
        <w:drawing>
          <wp:anchor distT="0" distB="0" distL="114300" distR="114300" simplePos="0" relativeHeight="251683840" behindDoc="0" locked="0" layoutInCell="1" allowOverlap="1" wp14:anchorId="33D57449" wp14:editId="7523FA22">
            <wp:simplePos x="0" y="0"/>
            <wp:positionH relativeFrom="column">
              <wp:posOffset>5404485</wp:posOffset>
            </wp:positionH>
            <wp:positionV relativeFrom="paragraph">
              <wp:posOffset>9473565</wp:posOffset>
            </wp:positionV>
            <wp:extent cx="1634490" cy="346075"/>
            <wp:effectExtent l="0" t="0" r="3810" b="0"/>
            <wp:wrapThrough wrapText="bothSides">
              <wp:wrapPolygon edited="0">
                <wp:start x="5538" y="0"/>
                <wp:lineTo x="0" y="0"/>
                <wp:lineTo x="0" y="19024"/>
                <wp:lineTo x="2769" y="20213"/>
                <wp:lineTo x="20895" y="20213"/>
                <wp:lineTo x="21399" y="16646"/>
                <wp:lineTo x="21399" y="2378"/>
                <wp:lineTo x="16615" y="0"/>
                <wp:lineTo x="5538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لوگو-متنی-ایران-استخدام-سفید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490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21611D2" wp14:editId="206AAE6A">
                <wp:simplePos x="0" y="0"/>
                <wp:positionH relativeFrom="column">
                  <wp:posOffset>200025</wp:posOffset>
                </wp:positionH>
                <wp:positionV relativeFrom="paragraph">
                  <wp:posOffset>4533900</wp:posOffset>
                </wp:positionV>
                <wp:extent cx="1791970" cy="1857375"/>
                <wp:effectExtent l="0" t="0" r="17780" b="28575"/>
                <wp:wrapNone/>
                <wp:docPr id="34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1970" cy="1857375"/>
                          <a:chOff x="225741" y="47625"/>
                          <a:chExt cx="1789770" cy="1847335"/>
                        </a:xfrm>
                      </wpg:grpSpPr>
                      <wps:wsp>
                        <wps:cNvPr id="10" name="Partial Circle 10"/>
                        <wps:cNvSpPr/>
                        <wps:spPr>
                          <a:xfrm>
                            <a:off x="225741" y="47625"/>
                            <a:ext cx="646430" cy="646430"/>
                          </a:xfrm>
                          <a:prstGeom prst="pie">
                            <a:avLst>
                              <a:gd name="adj1" fmla="val 19193663"/>
                              <a:gd name="adj2" fmla="val 162000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Partial Circle 11"/>
                        <wps:cNvSpPr/>
                        <wps:spPr>
                          <a:xfrm>
                            <a:off x="1369081" y="57150"/>
                            <a:ext cx="646430" cy="646430"/>
                          </a:xfrm>
                          <a:prstGeom prst="pie">
                            <a:avLst>
                              <a:gd name="adj1" fmla="val 6668402"/>
                              <a:gd name="adj2" fmla="val 162000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Partial Circle 12"/>
                        <wps:cNvSpPr/>
                        <wps:spPr>
                          <a:xfrm>
                            <a:off x="235266" y="1248530"/>
                            <a:ext cx="646430" cy="646430"/>
                          </a:xfrm>
                          <a:prstGeom prst="pie">
                            <a:avLst>
                              <a:gd name="adj1" fmla="val 2631645"/>
                              <a:gd name="adj2" fmla="val 162000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Partial Circle 13"/>
                        <wps:cNvSpPr/>
                        <wps:spPr>
                          <a:xfrm>
                            <a:off x="1369081" y="1248530"/>
                            <a:ext cx="646430" cy="646430"/>
                          </a:xfrm>
                          <a:prstGeom prst="pi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265589" id="skills" o:spid="_x0000_s1026" style="position:absolute;margin-left:15.75pt;margin-top:357pt;width:141.1pt;height:146.25pt;z-index:251697152;mso-width-relative:margin;mso-height-relative:margin" coordorigin="2257,476" coordsize="17897,18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">
                <v:shape id="Partial Circle 10" o:spid="_x0000_s1027" style="position:absolute;left:2257;top:476;width:6464;height:6464;visibility:visible;mso-wrap-style:square;v-text-anchor:middle" coordsize="64643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" path="m570429,115000v97665,115958,101608,284215,9482,404621c487785,640026,324351,680218,186889,616273,49427,552328,-25116,401432,7630,253404,40376,105376,171609,,323216,v,107738,-1,215477,-1,323215l570429,115000xe" fillcolor="#4472c4 [3204]" strokecolor="#1f3763 [1604]" strokeweight="1pt">
                  <v:stroke joinstyle="miter"/>
                  <v:path arrowok="t" o:connecttype="custom" o:connectlocs="570429,115000;579911,519621;186889,616273;7630,253404;323216,0;323215,323215;570429,115000" o:connectangles="0,0,0,0,0,0,0"/>
                </v:shape>
                <v:shape id="Partial Circle 11" o:spid="_x0000_s1028" style="position:absolute;left:13690;top:571;width:6465;height:6464;visibility:visible;mso-wrap-style:square;v-text-anchor:middle" coordsize="64643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" path="m206648,624678c61481,568546,-23066,416926,5485,263925,34035,110925,167574,,323216,v,107738,-1,215477,-1,323215l206648,624678xe" fillcolor="#4472c4 [3204]" strokecolor="#1f3763 [1604]" strokeweight="1pt">
                  <v:stroke joinstyle="miter"/>
                  <v:path arrowok="t" o:connecttype="custom" o:connectlocs="206648,624678;5485,263925;323216,0;323215,323215;206648,624678" o:connectangles="0,0,0,0,0"/>
                </v:shape>
                <v:shape id="Partial Circle 12" o:spid="_x0000_s1029" style="position:absolute;left:2352;top:12485;width:6464;height:6464;visibility:visible;mso-wrap-style:square;v-text-anchor:middle" coordsize="64643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" path="m556261,547173c454344,653226,293675,677093,165332,605245,36988,533397,-26660,383955,10466,241632,47592,99309,176130,,323215,r,323215l556261,547173xe" fillcolor="#4472c4 [3204]" strokecolor="#1f3763 [1604]" strokeweight="1pt">
                  <v:stroke joinstyle="miter"/>
                  <v:path arrowok="t" o:connecttype="custom" o:connectlocs="556261,547173;165332,605245;10466,241632;323215,0;323215,323215;556261,547173" o:connectangles="0,0,0,0,0,0"/>
                </v:shape>
                <v:shape id="Partial Circle 13" o:spid="_x0000_s1030" style="position:absolute;left:13690;top:12485;width:6465;height:6464;visibility:visible;mso-wrap-style:square;v-text-anchor:middle" coordsize="646430,646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" path="m646430,323215v,178507,-144708,323215,-323215,323215c144708,646430,,501722,,323215,,144708,144708,,323215,r,323215l646430,323215xe" fillcolor="#4472c4 [3204]" strokecolor="#1f3763 [1604]" strokeweight="1pt">
                  <v:stroke joinstyle="miter"/>
                  <v:path arrowok="t" o:connecttype="custom" o:connectlocs="646430,323215;323215,646430;0,323215;323215,0;323215,323215;646430,323215" o:connectangles="0,0,0,0,0,0"/>
                </v:shape>
              </v:group>
            </w:pict>
          </mc:Fallback>
        </mc:AlternateContent>
      </w:r>
      <w:r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71DCB" wp14:editId="7C1B3534">
                <wp:simplePos x="0" y="0"/>
                <wp:positionH relativeFrom="column">
                  <wp:posOffset>5314950</wp:posOffset>
                </wp:positionH>
                <wp:positionV relativeFrom="paragraph">
                  <wp:posOffset>2085975</wp:posOffset>
                </wp:positionV>
                <wp:extent cx="1793875" cy="3067050"/>
                <wp:effectExtent l="0" t="0" r="0" b="0"/>
                <wp:wrapNone/>
                <wp:docPr id="2" name="profi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875" cy="3067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74720A" w14:textId="4C9336C8" w:rsidR="00C04CA8" w:rsidRPr="0069142F" w:rsidRDefault="00C34D0E" w:rsidP="00C04CA8">
                            <w:pPr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درباره من</w:t>
                            </w:r>
                          </w:p>
                          <w:p w14:paraId="207C89F4" w14:textId="5817A141" w:rsidR="00CD26AD" w:rsidRPr="0069142F" w:rsidRDefault="00CD26AD" w:rsidP="00C04CA8">
                            <w:pPr>
                              <w:jc w:val="both"/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color w:val="262626" w:themeColor="text1" w:themeTint="D9"/>
                                <w:sz w:val="24"/>
                                <w:szCs w:val="24"/>
                                <w:rtl/>
                              </w:rPr>
                              <w:t xml:space="preserve">متن پیش فرض ایران استخدام برای </w:t>
                            </w:r>
                            <w:r w:rsidR="00963FA8" w:rsidRPr="0069142F">
                              <w:rPr>
                                <w:rFonts w:asciiTheme="minorBidi" w:eastAsia="Noto Serif JP" w:hAnsiTheme="minorBidi" w:cs="B Nazanin" w:hint="cs"/>
                                <w:color w:val="262626" w:themeColor="text1" w:themeTint="D9"/>
                                <w:sz w:val="24"/>
                                <w:szCs w:val="24"/>
                                <w:rtl/>
                              </w:rPr>
                              <w:t>این قسمت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color w:val="262626" w:themeColor="text1" w:themeTint="D9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</w:p>
                          <w:p w14:paraId="718C16E2" w14:textId="53BD8BD4" w:rsidR="00C04CA8" w:rsidRPr="0069142F" w:rsidRDefault="00CD26AD" w:rsidP="00C04CA8">
                            <w:pPr>
                              <w:jc w:val="both"/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دستیار اداری با بیش از 6 سال تجربه در سازماندهی </w:t>
                            </w:r>
                            <w:r w:rsidRPr="0069142F">
                              <w:rPr>
                                <w:rFonts w:asciiTheme="minorBidi" w:hAnsiTheme="minorBidi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امور محوله</w:t>
                            </w:r>
                            <w:r w:rsidR="001A3AB3" w:rsidRPr="0069142F">
                              <w:rPr>
                                <w:rFonts w:asciiTheme="minorBidi" w:hAnsiTheme="minorBidi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، تهیه گزارش تسهیلات و حفظ حداکثر محرمانه. دارای مدرک </w:t>
                            </w: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  <w:t>B.A</w:t>
                            </w: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. تخصص در مایکروسافت اکسل. به دنبال استفاده از دانش و تجربه خود به عنوان مدیر پروژه هستم.</w:t>
                            </w:r>
                          </w:p>
                          <w:p w14:paraId="4ECE10A4" w14:textId="77777777" w:rsidR="00725197" w:rsidRPr="0069142F" w:rsidRDefault="0069142F" w:rsidP="00725197">
                            <w:pPr>
                              <w:pStyle w:val="NormalWeb"/>
                              <w:bidi/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kern w:val="24"/>
                              </w:rPr>
                            </w:pPr>
                            <w:hyperlink r:id="rId6" w:history="1">
                              <w:r w:rsidR="00725197" w:rsidRPr="0069142F">
                                <w:rPr>
                                  <w:rStyle w:val="Hyperlink"/>
                                  <w:rFonts w:asciiTheme="minorBidi" w:hAnsiTheme="minorBidi" w:cs="B Nazanin"/>
                                  <w:color w:val="404040" w:themeColor="text1" w:themeTint="BF"/>
                                  <w:kern w:val="24"/>
                                </w:rPr>
                                <w:t>Www.iranestekhdam.ir</w:t>
                              </w:r>
                            </w:hyperlink>
                          </w:p>
                          <w:p w14:paraId="69B3B7AB" w14:textId="77777777" w:rsidR="00C04CA8" w:rsidRPr="0069142F" w:rsidRDefault="00C04CA8" w:rsidP="00C04CA8">
                            <w:pPr>
                              <w:jc w:val="both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71DCB" id="_x0000_t202" coordsize="21600,21600" o:spt="202" path="m,l,21600r21600,l21600,xe">
                <v:stroke joinstyle="miter"/>
                <v:path gradientshapeok="t" o:connecttype="rect"/>
              </v:shapetype>
              <v:shape id="profile" o:spid="_x0000_s1026" type="#_x0000_t202" style="position:absolute;left:0;text-align:left;margin-left:418.5pt;margin-top:164.25pt;width:141.25pt;height:24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" filled="f" stroked="f" strokeweight=".5pt">
                <v:textbox>
                  <w:txbxContent>
                    <w:p w14:paraId="5E74720A" w14:textId="4C9336C8" w:rsidR="00C04CA8" w:rsidRPr="0069142F" w:rsidRDefault="00C34D0E" w:rsidP="00C04CA8">
                      <w:pPr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درباره من</w:t>
                      </w:r>
                    </w:p>
                    <w:p w14:paraId="207C89F4" w14:textId="5817A141" w:rsidR="00CD26AD" w:rsidRPr="0069142F" w:rsidRDefault="00CD26AD" w:rsidP="00C04CA8">
                      <w:pPr>
                        <w:jc w:val="both"/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color w:val="262626" w:themeColor="text1" w:themeTint="D9"/>
                          <w:sz w:val="24"/>
                          <w:szCs w:val="24"/>
                          <w:rtl/>
                        </w:rPr>
                        <w:t xml:space="preserve">متن پیش فرض ایران استخدام برای </w:t>
                      </w:r>
                      <w:r w:rsidR="00963FA8" w:rsidRPr="0069142F">
                        <w:rPr>
                          <w:rFonts w:asciiTheme="minorBidi" w:eastAsia="Noto Serif JP" w:hAnsiTheme="minorBidi" w:cs="B Nazanin" w:hint="cs"/>
                          <w:color w:val="262626" w:themeColor="text1" w:themeTint="D9"/>
                          <w:sz w:val="24"/>
                          <w:szCs w:val="24"/>
                          <w:rtl/>
                        </w:rPr>
                        <w:t>این قسمت</w:t>
                      </w:r>
                      <w:r w:rsidRPr="0069142F">
                        <w:rPr>
                          <w:rFonts w:asciiTheme="minorBidi" w:eastAsia="Noto Serif JP" w:hAnsiTheme="minorBidi" w:cs="B Nazanin"/>
                          <w:color w:val="262626" w:themeColor="text1" w:themeTint="D9"/>
                          <w:sz w:val="24"/>
                          <w:szCs w:val="24"/>
                          <w:rtl/>
                        </w:rPr>
                        <w:t>:</w:t>
                      </w:r>
                    </w:p>
                    <w:p w14:paraId="718C16E2" w14:textId="53BD8BD4" w:rsidR="00C04CA8" w:rsidRPr="0069142F" w:rsidRDefault="00CD26AD" w:rsidP="00C04CA8">
                      <w:pPr>
                        <w:jc w:val="both"/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دستیار اداری با بیش از 6 سال تجربه در سازماندهی </w:t>
                      </w:r>
                      <w:r w:rsidRPr="0069142F">
                        <w:rPr>
                          <w:rFonts w:asciiTheme="minorBidi" w:hAnsiTheme="minorBidi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امور محوله</w:t>
                      </w:r>
                      <w:r w:rsidR="001A3AB3" w:rsidRPr="0069142F">
                        <w:rPr>
                          <w:rFonts w:asciiTheme="minorBidi" w:hAnsiTheme="minorBidi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، تهیه گزارش تسهیلات و حفظ حداکثر محرمانه. دارای مدرک </w:t>
                      </w: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</w:rPr>
                        <w:t>B.A</w:t>
                      </w: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. تخصص در مایکروسافت اکسل. به دنبال استفاده از دانش و تجربه خود به عنوان مدیر پروژه هستم.</w:t>
                      </w:r>
                    </w:p>
                    <w:p w14:paraId="4ECE10A4" w14:textId="77777777" w:rsidR="00725197" w:rsidRPr="0069142F" w:rsidRDefault="0069142F" w:rsidP="00725197">
                      <w:pPr>
                        <w:pStyle w:val="NormalWeb"/>
                        <w:bidi/>
                        <w:rPr>
                          <w:rFonts w:asciiTheme="minorBidi" w:hAnsiTheme="minorBidi" w:cs="B Nazanin"/>
                          <w:color w:val="404040" w:themeColor="text1" w:themeTint="BF"/>
                          <w:kern w:val="24"/>
                        </w:rPr>
                      </w:pPr>
                      <w:hyperlink r:id="rId7" w:history="1">
                        <w:r w:rsidR="00725197" w:rsidRPr="0069142F">
                          <w:rPr>
                            <w:rStyle w:val="Hyperlink"/>
                            <w:rFonts w:asciiTheme="minorBidi" w:hAnsiTheme="minorBidi" w:cs="B Nazanin"/>
                            <w:color w:val="404040" w:themeColor="text1" w:themeTint="BF"/>
                            <w:kern w:val="24"/>
                          </w:rPr>
                          <w:t>Www.iranestekhdam.ir</w:t>
                        </w:r>
                      </w:hyperlink>
                    </w:p>
                    <w:p w14:paraId="69B3B7AB" w14:textId="77777777" w:rsidR="00C04CA8" w:rsidRPr="0069142F" w:rsidRDefault="00C04CA8" w:rsidP="00C04CA8">
                      <w:pPr>
                        <w:jc w:val="both"/>
                        <w:rPr>
                          <w:rFonts w:cs="B Nazan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431F43" wp14:editId="19ECB1F7">
                <wp:simplePos x="0" y="0"/>
                <wp:positionH relativeFrom="column">
                  <wp:posOffset>5314950</wp:posOffset>
                </wp:positionH>
                <wp:positionV relativeFrom="paragraph">
                  <wp:posOffset>5429250</wp:posOffset>
                </wp:positionV>
                <wp:extent cx="1793875" cy="3581400"/>
                <wp:effectExtent l="0" t="0" r="0" b="0"/>
                <wp:wrapNone/>
                <wp:docPr id="4" name="contact inf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875" cy="358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555378" w14:textId="7C67B4C5" w:rsidR="00C04CA8" w:rsidRPr="0069142F" w:rsidRDefault="00C34D0E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شماره تماس</w:t>
                            </w:r>
                            <w:r w:rsidR="001A3AB3"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14:paraId="162CB204" w14:textId="4C3FA31B" w:rsidR="00C04CA8" w:rsidRPr="0069142F" w:rsidRDefault="001A3AB3" w:rsidP="001A3AB3">
                            <w:pPr>
                              <w:rPr>
                                <w:rFonts w:asciiTheme="minorBidi" w:hAnsiTheme="minorBidi" w:cs="B Nazanin"/>
                                <w:cap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aps/>
                                <w:color w:val="000000" w:themeColor="text1"/>
                                <w:kern w:val="24"/>
                                <w:sz w:val="24"/>
                                <w:szCs w:val="24"/>
                                <w:rtl/>
                              </w:rPr>
                              <w:t>۰۲۱-۹۱۳۰۰۰۱۳</w:t>
                            </w:r>
                          </w:p>
                          <w:p w14:paraId="3D894C27" w14:textId="26D65F63" w:rsidR="00C04CA8" w:rsidRPr="0069142F" w:rsidRDefault="00C34D0E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آدرس ایمیل</w:t>
                            </w:r>
                            <w:r w:rsidR="001A3AB3"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14:paraId="5A39CD0C" w14:textId="4D8B25D0" w:rsidR="00C04CA8" w:rsidRPr="0069142F" w:rsidRDefault="001A3AB3" w:rsidP="00C04CA8">
                            <w:pPr>
                              <w:spacing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000000" w:themeColor="text1"/>
                              </w:rPr>
                              <w:t>info@iranestekhdam.ir</w:t>
                            </w:r>
                          </w:p>
                          <w:p w14:paraId="08E23FB9" w14:textId="77B6CDBF" w:rsidR="00C04CA8" w:rsidRPr="0069142F" w:rsidRDefault="001A3AB3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آدرس:</w:t>
                            </w:r>
                          </w:p>
                          <w:p w14:paraId="21587CE8" w14:textId="0BFBF606" w:rsidR="00C04CA8" w:rsidRPr="0069142F" w:rsidRDefault="00963FA8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تهران، خ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69142F">
                              <w:rPr>
                                <w:rFonts w:ascii="Roboto Flex" w:hAnsi="Roboto Flex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ابان</w:t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شر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69142F">
                              <w:rPr>
                                <w:rFonts w:ascii="Roboto Flex" w:hAnsi="Roboto Flex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عت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69142F">
                              <w:rPr>
                                <w:rFonts w:ascii="Roboto Flex" w:hAnsi="Roboto Flex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،</w:t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خ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69142F">
                              <w:rPr>
                                <w:rFonts w:ascii="Roboto Flex" w:hAnsi="Roboto Flex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ابان</w:t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 م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ی</w:t>
                            </w:r>
                            <w:r w:rsidRPr="0069142F">
                              <w:rPr>
                                <w:rFonts w:ascii="Roboto Flex" w:hAnsi="Roboto Flex" w:cs="B Nazanin" w:hint="eastAsia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رداماد</w:t>
                            </w:r>
                          </w:p>
                          <w:p w14:paraId="4A6B1757" w14:textId="592BA0AB" w:rsidR="00C04CA8" w:rsidRPr="0069142F" w:rsidRDefault="001A3AB3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04040" w:themeColor="text1" w:themeTint="BF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28"/>
                                <w:szCs w:val="28"/>
                                <w:rtl/>
                              </w:rPr>
                              <w:t>آدرس لینکدین</w:t>
                            </w:r>
                          </w:p>
                          <w:p w14:paraId="15E66E28" w14:textId="4A849CD4" w:rsidR="00C04CA8" w:rsidRPr="0069142F" w:rsidRDefault="00C04CA8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  <w:t>linkedin.com</w:t>
                            </w:r>
                            <w:r w:rsidR="001A3AB3"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  <w:t>/iranestekhdam</w:t>
                            </w:r>
                          </w:p>
                          <w:p w14:paraId="61BFD99D" w14:textId="77777777" w:rsidR="00C04CA8" w:rsidRPr="0069142F" w:rsidRDefault="00C04CA8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31F43" id="contact info" o:spid="_x0000_s1027" type="#_x0000_t202" style="position:absolute;left:0;text-align:left;margin-left:418.5pt;margin-top:427.5pt;width:141.25pt;height:28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" filled="f" stroked="f" strokeweight=".5pt">
                <v:textbox>
                  <w:txbxContent>
                    <w:p w14:paraId="25555378" w14:textId="7C67B4C5" w:rsidR="00C04CA8" w:rsidRPr="0069142F" w:rsidRDefault="00C34D0E" w:rsidP="00C04CA8">
                      <w:pPr>
                        <w:spacing w:after="0"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شماره تماس</w:t>
                      </w:r>
                      <w:r w:rsidR="001A3AB3"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14:paraId="162CB204" w14:textId="4C3FA31B" w:rsidR="00C04CA8" w:rsidRPr="0069142F" w:rsidRDefault="001A3AB3" w:rsidP="001A3AB3">
                      <w:pPr>
                        <w:rPr>
                          <w:rFonts w:asciiTheme="minorBidi" w:hAnsiTheme="minorBidi" w:cs="B Nazanin"/>
                          <w:cap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aps/>
                          <w:color w:val="000000" w:themeColor="text1"/>
                          <w:kern w:val="24"/>
                          <w:sz w:val="24"/>
                          <w:szCs w:val="24"/>
                          <w:rtl/>
                        </w:rPr>
                        <w:t>۰۲۱-۹۱۳۰۰۰۱۳</w:t>
                      </w:r>
                    </w:p>
                    <w:p w14:paraId="3D894C27" w14:textId="26D65F63" w:rsidR="00C04CA8" w:rsidRPr="0069142F" w:rsidRDefault="00C34D0E" w:rsidP="00C04CA8">
                      <w:pPr>
                        <w:spacing w:after="0"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آدرس ایمیل</w:t>
                      </w:r>
                      <w:r w:rsidR="001A3AB3"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14:paraId="5A39CD0C" w14:textId="4D8B25D0" w:rsidR="00C04CA8" w:rsidRPr="0069142F" w:rsidRDefault="001A3AB3" w:rsidP="00C04CA8">
                      <w:pPr>
                        <w:spacing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000000" w:themeColor="text1"/>
                        </w:rPr>
                        <w:t>info@iranestekhdam.ir</w:t>
                      </w:r>
                    </w:p>
                    <w:p w14:paraId="08E23FB9" w14:textId="77B6CDBF" w:rsidR="00C04CA8" w:rsidRPr="0069142F" w:rsidRDefault="001A3AB3" w:rsidP="00C04CA8">
                      <w:pPr>
                        <w:spacing w:after="0"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آدرس:</w:t>
                      </w:r>
                    </w:p>
                    <w:p w14:paraId="21587CE8" w14:textId="0BFBF606" w:rsidR="00C04CA8" w:rsidRPr="0069142F" w:rsidRDefault="00963FA8" w:rsidP="00C04CA8">
                      <w:pPr>
                        <w:spacing w:after="0" w:line="360" w:lineRule="auto"/>
                        <w:jc w:val="both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تهران، خ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69142F">
                        <w:rPr>
                          <w:rFonts w:ascii="Roboto Flex" w:hAnsi="Roboto Flex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ابان</w:t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شر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69142F">
                        <w:rPr>
                          <w:rFonts w:ascii="Roboto Flex" w:hAnsi="Roboto Flex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عت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69142F">
                        <w:rPr>
                          <w:rFonts w:ascii="Roboto Flex" w:hAnsi="Roboto Flex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،</w:t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خ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69142F">
                        <w:rPr>
                          <w:rFonts w:ascii="Roboto Flex" w:hAnsi="Roboto Flex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ابان</w:t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 م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ی</w:t>
                      </w:r>
                      <w:r w:rsidRPr="0069142F">
                        <w:rPr>
                          <w:rFonts w:ascii="Roboto Flex" w:hAnsi="Roboto Flex" w:cs="B Nazanin" w:hint="eastAsia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رداماد</w:t>
                      </w:r>
                    </w:p>
                    <w:p w14:paraId="4A6B1757" w14:textId="592BA0AB" w:rsidR="00C04CA8" w:rsidRPr="0069142F" w:rsidRDefault="001A3AB3" w:rsidP="00C04CA8">
                      <w:pPr>
                        <w:spacing w:after="0"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04040" w:themeColor="text1" w:themeTint="BF"/>
                          <w:spacing w:val="20"/>
                          <w:sz w:val="28"/>
                          <w:szCs w:val="28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28"/>
                          <w:szCs w:val="28"/>
                          <w:rtl/>
                        </w:rPr>
                        <w:t>آدرس لینکدین</w:t>
                      </w:r>
                    </w:p>
                    <w:p w14:paraId="15E66E28" w14:textId="4A849CD4" w:rsidR="00C04CA8" w:rsidRPr="0069142F" w:rsidRDefault="00C04CA8" w:rsidP="00C04CA8">
                      <w:pPr>
                        <w:spacing w:after="0" w:line="360" w:lineRule="auto"/>
                        <w:jc w:val="both"/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  <w:t>linkedin.com</w:t>
                      </w:r>
                      <w:r w:rsidR="001A3AB3" w:rsidRPr="0069142F"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  <w:t>/iranestekhdam</w:t>
                      </w:r>
                    </w:p>
                    <w:p w14:paraId="61BFD99D" w14:textId="77777777" w:rsidR="00C04CA8" w:rsidRPr="0069142F" w:rsidRDefault="00C04CA8" w:rsidP="00C04CA8">
                      <w:pPr>
                        <w:spacing w:after="0" w:line="360" w:lineRule="auto"/>
                        <w:jc w:val="both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8346BC" wp14:editId="7BEE4BBA">
                <wp:simplePos x="0" y="0"/>
                <wp:positionH relativeFrom="column">
                  <wp:posOffset>2352675</wp:posOffset>
                </wp:positionH>
                <wp:positionV relativeFrom="paragraph">
                  <wp:posOffset>7753350</wp:posOffset>
                </wp:positionV>
                <wp:extent cx="2784475" cy="0"/>
                <wp:effectExtent l="0" t="0" r="0" b="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3BDDD3" id="Straight Connector 37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610.5pt" to="404.5pt,6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" strokecolor="gray [1629]" strokeweight=".5pt">
                <v:stroke joinstyle="miter"/>
              </v:line>
            </w:pict>
          </mc:Fallback>
        </mc:AlternateContent>
      </w:r>
      <w:r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B2B9DE" wp14:editId="33085A1B">
                <wp:simplePos x="0" y="0"/>
                <wp:positionH relativeFrom="column">
                  <wp:posOffset>2352675</wp:posOffset>
                </wp:positionH>
                <wp:positionV relativeFrom="paragraph">
                  <wp:posOffset>2114550</wp:posOffset>
                </wp:positionV>
                <wp:extent cx="2784475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16C24C" id="Straight Connector 8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166.5pt" to="404.5pt,1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" strokecolor="gray [1629]" strokeweight=".5pt">
                <v:stroke joinstyle="miter"/>
                <w10:wrap type="through"/>
              </v:line>
            </w:pict>
          </mc:Fallback>
        </mc:AlternateContent>
      </w:r>
      <w:r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844CEA" wp14:editId="345E455D">
                <wp:simplePos x="0" y="0"/>
                <wp:positionH relativeFrom="column">
                  <wp:posOffset>2352675</wp:posOffset>
                </wp:positionH>
                <wp:positionV relativeFrom="paragraph">
                  <wp:posOffset>8229600</wp:posOffset>
                </wp:positionV>
                <wp:extent cx="2784475" cy="0"/>
                <wp:effectExtent l="0" t="0" r="0" b="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9A8E36" id="Straight Connector 36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9in" to="404.5pt,9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" strokecolor="gray [1629]" strokeweight=".5pt">
                <v:stroke joinstyle="miter"/>
              </v:line>
            </w:pict>
          </mc:Fallback>
        </mc:AlternateContent>
      </w:r>
      <w:r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2377BB" wp14:editId="528EE936">
                <wp:simplePos x="0" y="0"/>
                <wp:positionH relativeFrom="column">
                  <wp:posOffset>2352675</wp:posOffset>
                </wp:positionH>
                <wp:positionV relativeFrom="paragraph">
                  <wp:posOffset>4581525</wp:posOffset>
                </wp:positionV>
                <wp:extent cx="2784475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4466E" id="Straight Connector 29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360.75pt" to="404.5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" strokecolor="gray [1629]" strokeweight=".5pt">
                <v:stroke joinstyle="miter"/>
              </v:line>
            </w:pict>
          </mc:Fallback>
        </mc:AlternateContent>
      </w:r>
      <w:r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88C444" wp14:editId="7CA0569F">
                <wp:simplePos x="0" y="0"/>
                <wp:positionH relativeFrom="margin">
                  <wp:posOffset>2171065</wp:posOffset>
                </wp:positionH>
                <wp:positionV relativeFrom="paragraph">
                  <wp:posOffset>1185545</wp:posOffset>
                </wp:positionV>
                <wp:extent cx="2984500" cy="8798560"/>
                <wp:effectExtent l="0" t="0" r="0" b="2540"/>
                <wp:wrapNone/>
                <wp:docPr id="7" name="experienc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0" cy="8798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1BF61" w14:textId="3CE80E0B" w:rsidR="00C04CA8" w:rsidRPr="0069142F" w:rsidRDefault="00C34D0E" w:rsidP="00C04CA8">
                            <w:pPr>
                              <w:spacing w:line="360" w:lineRule="auto"/>
                              <w:jc w:val="both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  <w:rtl/>
                              </w:rPr>
                              <w:t>تجربه کاری</w:t>
                            </w:r>
                          </w:p>
                          <w:p w14:paraId="2F4CB288" w14:textId="4081F7FB" w:rsidR="00C04CA8" w:rsidRPr="0069142F" w:rsidRDefault="00C34D0E" w:rsidP="00C04CA8">
                            <w:pPr>
                              <w:spacing w:line="360" w:lineRule="auto"/>
                              <w:jc w:val="both"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عنوان شغلی </w:t>
                            </w:r>
                          </w:p>
                          <w:p w14:paraId="6F8F048A" w14:textId="492FC147" w:rsidR="00C04CA8" w:rsidRPr="0069142F" w:rsidRDefault="00CD26AD" w:rsidP="00C04CA8">
                            <w:pPr>
                              <w:spacing w:line="360" w:lineRule="auto"/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rtl/>
                              </w:rPr>
                              <w:t>نام شرکت | آدرس</w:t>
                            </w:r>
                            <w:r w:rsidR="00C04CA8"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  <w:br/>
                            </w:r>
                            <w:r w:rsidR="00AB32A7" w:rsidRPr="0069142F">
                              <w:rPr>
                                <w:rFonts w:asciiTheme="minorBidi" w:hAnsiTheme="minorBidi" w:cs="B Nazanin" w:hint="cs"/>
                                <w:color w:val="404040" w:themeColor="text1" w:themeTint="BF"/>
                                <w:rtl/>
                              </w:rPr>
                              <w:t>1399 تا 1400</w:t>
                            </w:r>
                          </w:p>
                          <w:p w14:paraId="3975B0AA" w14:textId="767FEFDB" w:rsidR="00CD26AD" w:rsidRPr="0069142F" w:rsidRDefault="00CD26AD" w:rsidP="00C04CA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after="120" w:line="276" w:lineRule="auto"/>
                              <w:ind w:left="172" w:right="284" w:hanging="180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hyperlink r:id="rId8" w:history="1">
                              <w:r w:rsidRPr="0069142F">
                                <w:rPr>
                                  <w:rStyle w:val="Hyperlink"/>
                                  <w:rFonts w:asciiTheme="minorBidi" w:eastAsia="Noto Serif JP" w:hAnsiTheme="minorBidi" w:cs="B Nazanin"/>
                                  <w:color w:val="auto"/>
                                  <w:sz w:val="24"/>
                                  <w:szCs w:val="24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  <w:p w14:paraId="1D62D742" w14:textId="78FB3521" w:rsidR="00C04CA8" w:rsidRPr="0069142F" w:rsidRDefault="00CD26AD" w:rsidP="00CD26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line="360" w:lineRule="auto"/>
                              <w:ind w:left="172" w:hanging="180"/>
                              <w:rPr>
                                <w:rFonts w:ascii="Roboto Flex" w:hAnsi="Roboto Flex" w:cs="B Nazanin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hyperlink r:id="rId9" w:history="1">
                              <w:r w:rsidRPr="0069142F">
                                <w:rPr>
                                  <w:rStyle w:val="Hyperlink"/>
                                  <w:rFonts w:asciiTheme="minorBidi" w:eastAsia="Noto Serif JP" w:hAnsiTheme="minorBidi" w:cs="B Nazanin"/>
                                  <w:color w:val="auto"/>
                                  <w:sz w:val="24"/>
                                  <w:szCs w:val="24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  <w:p w14:paraId="248FCB4C" w14:textId="77777777" w:rsidR="001A3AB3" w:rsidRPr="0069142F" w:rsidRDefault="001A3AB3" w:rsidP="001A3AB3">
                            <w:pPr>
                              <w:spacing w:line="360" w:lineRule="auto"/>
                              <w:jc w:val="both"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عنوان شغلی </w:t>
                            </w:r>
                          </w:p>
                          <w:p w14:paraId="3B76DBB5" w14:textId="7DE63668" w:rsidR="001A3AB3" w:rsidRPr="0069142F" w:rsidRDefault="001A3AB3" w:rsidP="001A3AB3">
                            <w:pPr>
                              <w:spacing w:line="360" w:lineRule="auto"/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rtl/>
                              </w:rPr>
                              <w:t>نام شرکت | آدرس</w:t>
                            </w: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  <w:br/>
                            </w:r>
                            <w:r w:rsidR="00AB32A7" w:rsidRPr="0069142F">
                              <w:rPr>
                                <w:rFonts w:asciiTheme="minorBidi" w:hAnsiTheme="minorBidi" w:cs="B Nazanin" w:hint="cs"/>
                                <w:color w:val="404040" w:themeColor="text1" w:themeTint="BF"/>
                                <w:rtl/>
                              </w:rPr>
                              <w:t>1395 تا 1399</w:t>
                            </w:r>
                          </w:p>
                          <w:p w14:paraId="59D771F7" w14:textId="77777777" w:rsidR="001A3AB3" w:rsidRPr="0069142F" w:rsidRDefault="001A3AB3" w:rsidP="001A3A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after="120" w:line="276" w:lineRule="auto"/>
                              <w:ind w:left="172" w:right="284" w:hanging="180"/>
                              <w:rPr>
                                <w:rFonts w:ascii="Roboto Flex" w:hAnsi="Roboto Flex" w:cs="B Nazanin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hyperlink r:id="rId10" w:history="1">
                              <w:r w:rsidRPr="0069142F">
                                <w:rPr>
                                  <w:rStyle w:val="Hyperlink"/>
                                  <w:rFonts w:asciiTheme="minorBidi" w:eastAsia="Noto Serif JP" w:hAnsiTheme="minorBidi" w:cs="B Nazanin"/>
                                  <w:color w:val="auto"/>
                                  <w:sz w:val="24"/>
                                  <w:szCs w:val="24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  <w:p w14:paraId="269E221D" w14:textId="2C82F842" w:rsidR="00C04CA8" w:rsidRPr="0069142F" w:rsidRDefault="001A3AB3" w:rsidP="006914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line="360" w:lineRule="auto"/>
                              <w:ind w:left="172" w:hanging="180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r w:rsidRPr="0069142F">
                              <w:rPr>
                                <w:rStyle w:val="Hyperlink"/>
                                <w:rFonts w:asciiTheme="minorBidi" w:eastAsia="Noto Serif JP" w:hAnsiTheme="minorBidi" w:cs="B Nazanin"/>
                                <w:color w:val="auto"/>
                                <w:sz w:val="24"/>
                                <w:szCs w:val="24"/>
                                <w:u w:val="none"/>
                                <w:rtl/>
                              </w:rPr>
                              <w:t>ایران استخدام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: در این قسمت میتوانید به وظایف و مسئولیت 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های محوله اشاره نمایید.</w:t>
                            </w:r>
                          </w:p>
                          <w:p w14:paraId="4F3FF76D" w14:textId="77777777" w:rsidR="0069142F" w:rsidRPr="0069142F" w:rsidRDefault="0069142F" w:rsidP="006914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line="360" w:lineRule="auto"/>
                              <w:ind w:left="172" w:hanging="180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r w:rsidRPr="0069142F">
                              <w:rPr>
                                <w:rStyle w:val="Hyperlink"/>
                                <w:rFonts w:asciiTheme="minorBidi" w:eastAsia="Noto Serif JP" w:hAnsiTheme="minorBidi" w:cs="B Nazanin"/>
                                <w:color w:val="auto"/>
                                <w:sz w:val="24"/>
                                <w:szCs w:val="24"/>
                                <w:u w:val="none"/>
                                <w:rtl/>
                              </w:rPr>
                              <w:t>ایران استخدام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  <w:p w14:paraId="7118D539" w14:textId="1C30BF9C" w:rsidR="001A3AB3" w:rsidRPr="0069142F" w:rsidRDefault="001A3AB3" w:rsidP="001A3AB3">
                            <w:pPr>
                              <w:spacing w:line="360" w:lineRule="auto"/>
                              <w:jc w:val="both"/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عنوان شغلی </w:t>
                            </w:r>
                          </w:p>
                          <w:p w14:paraId="60B8CF0F" w14:textId="4BCEEDD0" w:rsidR="001A3AB3" w:rsidRPr="0069142F" w:rsidRDefault="001A3AB3" w:rsidP="001A3AB3">
                            <w:pPr>
                              <w:spacing w:line="360" w:lineRule="auto"/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</w:pP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  <w:rtl/>
                              </w:rPr>
                              <w:t>نام شرکت | آدرس</w:t>
                            </w:r>
                            <w:r w:rsidRPr="0069142F">
                              <w:rPr>
                                <w:rFonts w:asciiTheme="minorBidi" w:hAnsiTheme="minorBidi" w:cs="B Nazanin"/>
                                <w:color w:val="404040" w:themeColor="text1" w:themeTint="BF"/>
                              </w:rPr>
                              <w:br/>
                            </w:r>
                            <w:r w:rsidR="00AB32A7" w:rsidRPr="0069142F">
                              <w:rPr>
                                <w:rFonts w:asciiTheme="minorBidi" w:hAnsiTheme="minorBidi" w:cs="B Nazanin" w:hint="cs"/>
                                <w:color w:val="404040" w:themeColor="text1" w:themeTint="BF"/>
                                <w:rtl/>
                              </w:rPr>
                              <w:t>1393 تا 1394</w:t>
                            </w:r>
                          </w:p>
                          <w:p w14:paraId="2CEC6D42" w14:textId="12466EED" w:rsidR="001A3AB3" w:rsidRPr="0069142F" w:rsidRDefault="001A3AB3" w:rsidP="001A3A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after="120" w:line="276" w:lineRule="auto"/>
                              <w:ind w:left="172" w:right="284" w:hanging="180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r w:rsidRPr="0069142F">
                              <w:rPr>
                                <w:rStyle w:val="Hyperlink"/>
                                <w:rFonts w:asciiTheme="minorBidi" w:eastAsia="Noto Serif JP" w:hAnsiTheme="minorBidi" w:cs="B Nazanin"/>
                                <w:color w:val="auto"/>
                                <w:sz w:val="24"/>
                                <w:szCs w:val="24"/>
                                <w:u w:val="none"/>
                                <w:rtl/>
                              </w:rPr>
                              <w:t>ایران استخدام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نمایید.</w:t>
                            </w:r>
                          </w:p>
                          <w:p w14:paraId="3200AF7C" w14:textId="1E1A13ED" w:rsidR="00C04CA8" w:rsidRPr="0069142F" w:rsidRDefault="001A3AB3" w:rsidP="006914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/>
                              <w:spacing w:line="360" w:lineRule="auto"/>
                              <w:ind w:left="172" w:hanging="180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 xml:space="preserve">پیشنهاد </w:t>
                            </w:r>
                            <w:r w:rsidRPr="0069142F">
                              <w:rPr>
                                <w:rStyle w:val="Hyperlink"/>
                                <w:rFonts w:asciiTheme="minorBidi" w:eastAsia="Noto Serif JP" w:hAnsiTheme="minorBidi" w:cs="B Nazanin"/>
                                <w:color w:val="auto"/>
                                <w:sz w:val="24"/>
                                <w:szCs w:val="24"/>
                                <w:u w:val="none"/>
                                <w:rtl/>
                              </w:rPr>
                              <w:t>ایران استخدام</w:t>
                            </w:r>
                            <w:r w:rsidRPr="0069142F">
                              <w:rPr>
                                <w:rFonts w:asciiTheme="minorBidi" w:eastAsia="Noto Serif JP" w:hAnsiTheme="minorBidi" w:cs="B Nazanin"/>
                                <w:sz w:val="24"/>
                                <w:szCs w:val="24"/>
                                <w:rtl/>
                              </w:rPr>
                              <w:t>: در این قسمت میتوانید به وظایف و مسئولیت های محوله اشاره نمایید</w:t>
                            </w:r>
                            <w:r w:rsidR="0069142F">
                              <w:rPr>
                                <w:rFonts w:asciiTheme="minorBidi" w:eastAsia="Noto Serif JP" w:hAnsiTheme="minorBidi" w:cs="B Nazanin" w:hint="cs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8C444" id="experience" o:spid="_x0000_s1028" type="#_x0000_t202" style="position:absolute;left:0;text-align:left;margin-left:170.95pt;margin-top:93.35pt;width:235pt;height:692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" filled="f" stroked="f" strokeweight=".5pt">
                <v:textbox>
                  <w:txbxContent>
                    <w:p w14:paraId="1291BF61" w14:textId="3CE80E0B" w:rsidR="00C04CA8" w:rsidRPr="0069142F" w:rsidRDefault="00C34D0E" w:rsidP="00C04CA8">
                      <w:pPr>
                        <w:spacing w:line="360" w:lineRule="auto"/>
                        <w:jc w:val="both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  <w:rtl/>
                        </w:rPr>
                        <w:t>تجربه کاری</w:t>
                      </w:r>
                    </w:p>
                    <w:p w14:paraId="2F4CB288" w14:textId="4081F7FB" w:rsidR="00C04CA8" w:rsidRPr="0069142F" w:rsidRDefault="00C34D0E" w:rsidP="00C04CA8">
                      <w:pPr>
                        <w:spacing w:line="360" w:lineRule="auto"/>
                        <w:jc w:val="both"/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عنوان شغلی </w:t>
                      </w:r>
                    </w:p>
                    <w:p w14:paraId="6F8F048A" w14:textId="492FC147" w:rsidR="00C04CA8" w:rsidRPr="0069142F" w:rsidRDefault="00CD26AD" w:rsidP="00C04CA8">
                      <w:pPr>
                        <w:spacing w:line="360" w:lineRule="auto"/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rtl/>
                        </w:rPr>
                        <w:t>نام شرکت | آدرس</w:t>
                      </w:r>
                      <w:r w:rsidR="00C04CA8" w:rsidRPr="0069142F"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  <w:br/>
                      </w:r>
                      <w:r w:rsidR="00AB32A7" w:rsidRPr="0069142F">
                        <w:rPr>
                          <w:rFonts w:asciiTheme="minorBidi" w:hAnsiTheme="minorBidi" w:cs="B Nazanin" w:hint="cs"/>
                          <w:color w:val="404040" w:themeColor="text1" w:themeTint="BF"/>
                          <w:rtl/>
                        </w:rPr>
                        <w:t>1399 تا 1400</w:t>
                      </w:r>
                    </w:p>
                    <w:p w14:paraId="3975B0AA" w14:textId="767FEFDB" w:rsidR="00CD26AD" w:rsidRPr="0069142F" w:rsidRDefault="00CD26AD" w:rsidP="00C04CA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after="120" w:line="276" w:lineRule="auto"/>
                        <w:ind w:left="172" w:right="284" w:hanging="180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hyperlink r:id="rId11" w:history="1">
                        <w:r w:rsidRPr="0069142F">
                          <w:rPr>
                            <w:rStyle w:val="Hyperlink"/>
                            <w:rFonts w:asciiTheme="minorBidi" w:eastAsia="Noto Serif JP" w:hAnsiTheme="minorBidi" w:cs="B Nazanin"/>
                            <w:color w:val="auto"/>
                            <w:sz w:val="24"/>
                            <w:szCs w:val="24"/>
                            <w:rtl/>
                          </w:rPr>
                          <w:t>ایران استخدام</w:t>
                        </w:r>
                      </w:hyperlink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  <w:p w14:paraId="1D62D742" w14:textId="78FB3521" w:rsidR="00C04CA8" w:rsidRPr="0069142F" w:rsidRDefault="00CD26AD" w:rsidP="00CD26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line="360" w:lineRule="auto"/>
                        <w:ind w:left="172" w:hanging="180"/>
                        <w:rPr>
                          <w:rFonts w:ascii="Roboto Flex" w:hAnsi="Roboto Flex" w:cs="B Nazanin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hyperlink r:id="rId12" w:history="1">
                        <w:r w:rsidRPr="0069142F">
                          <w:rPr>
                            <w:rStyle w:val="Hyperlink"/>
                            <w:rFonts w:asciiTheme="minorBidi" w:eastAsia="Noto Serif JP" w:hAnsiTheme="minorBidi" w:cs="B Nazanin"/>
                            <w:color w:val="auto"/>
                            <w:sz w:val="24"/>
                            <w:szCs w:val="24"/>
                            <w:rtl/>
                          </w:rPr>
                          <w:t>ایران استخدام</w:t>
                        </w:r>
                      </w:hyperlink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  <w:p w14:paraId="248FCB4C" w14:textId="77777777" w:rsidR="001A3AB3" w:rsidRPr="0069142F" w:rsidRDefault="001A3AB3" w:rsidP="001A3AB3">
                      <w:pPr>
                        <w:spacing w:line="360" w:lineRule="auto"/>
                        <w:jc w:val="both"/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عنوان شغلی </w:t>
                      </w:r>
                    </w:p>
                    <w:p w14:paraId="3B76DBB5" w14:textId="7DE63668" w:rsidR="001A3AB3" w:rsidRPr="0069142F" w:rsidRDefault="001A3AB3" w:rsidP="001A3AB3">
                      <w:pPr>
                        <w:spacing w:line="360" w:lineRule="auto"/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rtl/>
                        </w:rPr>
                        <w:t>نام شرکت | آدرس</w:t>
                      </w: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  <w:br/>
                      </w:r>
                      <w:r w:rsidR="00AB32A7" w:rsidRPr="0069142F">
                        <w:rPr>
                          <w:rFonts w:asciiTheme="minorBidi" w:hAnsiTheme="minorBidi" w:cs="B Nazanin" w:hint="cs"/>
                          <w:color w:val="404040" w:themeColor="text1" w:themeTint="BF"/>
                          <w:rtl/>
                        </w:rPr>
                        <w:t>1395 تا 1399</w:t>
                      </w:r>
                    </w:p>
                    <w:p w14:paraId="59D771F7" w14:textId="77777777" w:rsidR="001A3AB3" w:rsidRPr="0069142F" w:rsidRDefault="001A3AB3" w:rsidP="001A3A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after="120" w:line="276" w:lineRule="auto"/>
                        <w:ind w:left="172" w:right="284" w:hanging="180"/>
                        <w:rPr>
                          <w:rFonts w:ascii="Roboto Flex" w:hAnsi="Roboto Flex" w:cs="B Nazanin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hyperlink r:id="rId13" w:history="1">
                        <w:r w:rsidRPr="0069142F">
                          <w:rPr>
                            <w:rStyle w:val="Hyperlink"/>
                            <w:rFonts w:asciiTheme="minorBidi" w:eastAsia="Noto Serif JP" w:hAnsiTheme="minorBidi" w:cs="B Nazanin"/>
                            <w:color w:val="auto"/>
                            <w:sz w:val="24"/>
                            <w:szCs w:val="24"/>
                            <w:rtl/>
                          </w:rPr>
                          <w:t>ایران استخدام</w:t>
                        </w:r>
                      </w:hyperlink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  <w:p w14:paraId="269E221D" w14:textId="2C82F842" w:rsidR="00C04CA8" w:rsidRPr="0069142F" w:rsidRDefault="001A3AB3" w:rsidP="006914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line="360" w:lineRule="auto"/>
                        <w:ind w:left="172" w:hanging="180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r w:rsidRPr="0069142F">
                        <w:rPr>
                          <w:rStyle w:val="Hyperlink"/>
                          <w:rFonts w:asciiTheme="minorBidi" w:eastAsia="Noto Serif JP" w:hAnsiTheme="minorBidi" w:cs="B Nazanin"/>
                          <w:color w:val="auto"/>
                          <w:sz w:val="24"/>
                          <w:szCs w:val="24"/>
                          <w:u w:val="none"/>
                          <w:rtl/>
                        </w:rPr>
                        <w:t>ایران استخدام</w:t>
                      </w: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: در این قسمت میتوانید به وظایف و مسئولیت </w:t>
                      </w: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های محوله اشاره نمایید.</w:t>
                      </w:r>
                    </w:p>
                    <w:p w14:paraId="4F3FF76D" w14:textId="77777777" w:rsidR="0069142F" w:rsidRPr="0069142F" w:rsidRDefault="0069142F" w:rsidP="006914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line="360" w:lineRule="auto"/>
                        <w:ind w:left="172" w:hanging="180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r w:rsidRPr="0069142F">
                        <w:rPr>
                          <w:rStyle w:val="Hyperlink"/>
                          <w:rFonts w:asciiTheme="minorBidi" w:eastAsia="Noto Serif JP" w:hAnsiTheme="minorBidi" w:cs="B Nazanin"/>
                          <w:color w:val="auto"/>
                          <w:sz w:val="24"/>
                          <w:szCs w:val="24"/>
                          <w:u w:val="none"/>
                          <w:rtl/>
                        </w:rPr>
                        <w:t>ایران استخدام</w:t>
                      </w: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  <w:p w14:paraId="7118D539" w14:textId="1C30BF9C" w:rsidR="001A3AB3" w:rsidRPr="0069142F" w:rsidRDefault="001A3AB3" w:rsidP="001A3AB3">
                      <w:pPr>
                        <w:spacing w:line="360" w:lineRule="auto"/>
                        <w:jc w:val="both"/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عنوان شغلی </w:t>
                      </w:r>
                    </w:p>
                    <w:p w14:paraId="60B8CF0F" w14:textId="4BCEEDD0" w:rsidR="001A3AB3" w:rsidRPr="0069142F" w:rsidRDefault="001A3AB3" w:rsidP="001A3AB3">
                      <w:pPr>
                        <w:spacing w:line="360" w:lineRule="auto"/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</w:pP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  <w:rtl/>
                        </w:rPr>
                        <w:t>نام شرکت | آدرس</w:t>
                      </w:r>
                      <w:r w:rsidRPr="0069142F">
                        <w:rPr>
                          <w:rFonts w:asciiTheme="minorBidi" w:hAnsiTheme="minorBidi" w:cs="B Nazanin"/>
                          <w:color w:val="404040" w:themeColor="text1" w:themeTint="BF"/>
                        </w:rPr>
                        <w:br/>
                      </w:r>
                      <w:r w:rsidR="00AB32A7" w:rsidRPr="0069142F">
                        <w:rPr>
                          <w:rFonts w:asciiTheme="minorBidi" w:hAnsiTheme="minorBidi" w:cs="B Nazanin" w:hint="cs"/>
                          <w:color w:val="404040" w:themeColor="text1" w:themeTint="BF"/>
                          <w:rtl/>
                        </w:rPr>
                        <w:t>1393 تا 1394</w:t>
                      </w:r>
                    </w:p>
                    <w:p w14:paraId="2CEC6D42" w14:textId="12466EED" w:rsidR="001A3AB3" w:rsidRPr="0069142F" w:rsidRDefault="001A3AB3" w:rsidP="001A3A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after="120" w:line="276" w:lineRule="auto"/>
                        <w:ind w:left="172" w:right="284" w:hanging="180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r w:rsidRPr="0069142F">
                        <w:rPr>
                          <w:rStyle w:val="Hyperlink"/>
                          <w:rFonts w:asciiTheme="minorBidi" w:eastAsia="Noto Serif JP" w:hAnsiTheme="minorBidi" w:cs="B Nazanin"/>
                          <w:color w:val="auto"/>
                          <w:sz w:val="24"/>
                          <w:szCs w:val="24"/>
                          <w:u w:val="none"/>
                          <w:rtl/>
                        </w:rPr>
                        <w:t>ایران استخدام</w:t>
                      </w: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نمایید.</w:t>
                      </w:r>
                    </w:p>
                    <w:p w14:paraId="3200AF7C" w14:textId="1E1A13ED" w:rsidR="00C04CA8" w:rsidRPr="0069142F" w:rsidRDefault="001A3AB3" w:rsidP="006914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/>
                        <w:spacing w:line="360" w:lineRule="auto"/>
                        <w:ind w:left="172" w:hanging="180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 xml:space="preserve">پیشنهاد </w:t>
                      </w:r>
                      <w:r w:rsidRPr="0069142F">
                        <w:rPr>
                          <w:rStyle w:val="Hyperlink"/>
                          <w:rFonts w:asciiTheme="minorBidi" w:eastAsia="Noto Serif JP" w:hAnsiTheme="minorBidi" w:cs="B Nazanin"/>
                          <w:color w:val="auto"/>
                          <w:sz w:val="24"/>
                          <w:szCs w:val="24"/>
                          <w:u w:val="none"/>
                          <w:rtl/>
                        </w:rPr>
                        <w:t>ایران استخدام</w:t>
                      </w:r>
                      <w:r w:rsidRPr="0069142F">
                        <w:rPr>
                          <w:rFonts w:asciiTheme="minorBidi" w:eastAsia="Noto Serif JP" w:hAnsiTheme="minorBidi" w:cs="B Nazanin"/>
                          <w:sz w:val="24"/>
                          <w:szCs w:val="24"/>
                          <w:rtl/>
                        </w:rPr>
                        <w:t>: در این قسمت میتوانید به وظایف و مسئولیت های محوله اشاره نمایید</w:t>
                      </w:r>
                      <w:r w:rsidR="0069142F">
                        <w:rPr>
                          <w:rFonts w:asciiTheme="minorBidi" w:eastAsia="Noto Serif JP" w:hAnsiTheme="minorBidi" w:cs="B Nazanin" w:hint="cs"/>
                          <w:sz w:val="24"/>
                          <w:szCs w:val="24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40546C" wp14:editId="33E6ECD6">
                <wp:simplePos x="0" y="0"/>
                <wp:positionH relativeFrom="margin">
                  <wp:posOffset>-57150</wp:posOffset>
                </wp:positionH>
                <wp:positionV relativeFrom="paragraph">
                  <wp:posOffset>1162050</wp:posOffset>
                </wp:positionV>
                <wp:extent cx="2078355" cy="2266950"/>
                <wp:effectExtent l="0" t="0" r="0" b="0"/>
                <wp:wrapNone/>
                <wp:docPr id="9" name="educati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835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D52DE" w14:textId="42EDE3FA" w:rsidR="00C04CA8" w:rsidRPr="0069142F" w:rsidRDefault="00CD26AD" w:rsidP="00C04CA8">
                            <w:pPr>
                              <w:spacing w:line="360" w:lineRule="auto"/>
                              <w:ind w:left="-8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  <w:rtl/>
                              </w:rPr>
                              <w:t xml:space="preserve">تحصیلات </w:t>
                            </w:r>
                          </w:p>
                          <w:p w14:paraId="4CB63953" w14:textId="283D8836" w:rsidR="00C04CA8" w:rsidRPr="0069142F" w:rsidRDefault="00CD26AD" w:rsidP="00C04CA8">
                            <w:pPr>
                              <w:spacing w:after="0"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تاریخ </w:t>
                            </w:r>
                          </w:p>
                          <w:p w14:paraId="7F0CA02F" w14:textId="253CAC44" w:rsidR="00C04CA8" w:rsidRPr="0069142F" w:rsidRDefault="00CD26AD" w:rsidP="00C04CA8">
                            <w:pPr>
                              <w:spacing w:after="0" w:line="360" w:lineRule="auto"/>
                              <w:ind w:left="-8"/>
                              <w:rPr>
                                <w:rFonts w:ascii="Roboto Flex" w:hAnsi="Roboto Flex" w:cs="B Nazanin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oboto Flex" w:hAnsi="Roboto Flex" w:cs="B Nazanin" w:hint="c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عنوان مدرک تحصیلی</w:t>
                            </w:r>
                          </w:p>
                          <w:p w14:paraId="60352C99" w14:textId="7C2763E5" w:rsidR="00C04CA8" w:rsidRPr="0069142F" w:rsidRDefault="00CD26AD" w:rsidP="00C04CA8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نام دانشگاه </w:t>
                            </w:r>
                          </w:p>
                          <w:p w14:paraId="7BD7D8FE" w14:textId="2262FC26" w:rsidR="00C04CA8" w:rsidRPr="0069142F" w:rsidRDefault="001A3AB3" w:rsidP="00C04CA8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</w:pP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 xml:space="preserve">دستاوردهای </w:t>
                            </w:r>
                            <w:r w:rsidR="000D6299"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تحصیلی</w:t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0546C" id="education" o:spid="_x0000_s1029" type="#_x0000_t202" style="position:absolute;left:0;text-align:left;margin-left:-4.5pt;margin-top:91.5pt;width:163.65pt;height:17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" filled="f" stroked="f" strokeweight=".5pt">
                <v:textbox>
                  <w:txbxContent>
                    <w:p w14:paraId="12ED52DE" w14:textId="42EDE3FA" w:rsidR="00C04CA8" w:rsidRPr="0069142F" w:rsidRDefault="00CD26AD" w:rsidP="00C04CA8">
                      <w:pPr>
                        <w:spacing w:line="360" w:lineRule="auto"/>
                        <w:ind w:left="-8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  <w:rtl/>
                        </w:rPr>
                        <w:t xml:space="preserve">تحصیلات </w:t>
                      </w:r>
                    </w:p>
                    <w:p w14:paraId="4CB63953" w14:textId="283D8836" w:rsidR="00C04CA8" w:rsidRPr="0069142F" w:rsidRDefault="00CD26AD" w:rsidP="00C04CA8">
                      <w:pPr>
                        <w:spacing w:after="0"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تاریخ </w:t>
                      </w:r>
                    </w:p>
                    <w:p w14:paraId="7F0CA02F" w14:textId="253CAC44" w:rsidR="00C04CA8" w:rsidRPr="0069142F" w:rsidRDefault="00CD26AD" w:rsidP="00C04CA8">
                      <w:pPr>
                        <w:spacing w:after="0" w:line="360" w:lineRule="auto"/>
                        <w:ind w:left="-8"/>
                        <w:rPr>
                          <w:rFonts w:ascii="Roboto Flex" w:hAnsi="Roboto Flex" w:cs="B Nazanin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oboto Flex" w:hAnsi="Roboto Flex" w:cs="B Nazanin" w:hint="cs"/>
                          <w:b/>
                          <w:bCs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عنوان مدرک تحصیلی</w:t>
                      </w:r>
                    </w:p>
                    <w:p w14:paraId="60352C99" w14:textId="7C2763E5" w:rsidR="00C04CA8" w:rsidRPr="0069142F" w:rsidRDefault="00CD26AD" w:rsidP="00C04CA8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نام دانشگاه </w:t>
                      </w:r>
                    </w:p>
                    <w:p w14:paraId="7BD7D8FE" w14:textId="2262FC26" w:rsidR="00C04CA8" w:rsidRPr="0069142F" w:rsidRDefault="001A3AB3" w:rsidP="00C04CA8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  <w:rtl/>
                        </w:rPr>
                      </w:pP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 xml:space="preserve">دستاوردهای </w:t>
                      </w:r>
                      <w:r w:rsidR="000D6299"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تحصیلی</w:t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6AF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ADAF8F" wp14:editId="7097F26E">
                <wp:simplePos x="0" y="0"/>
                <wp:positionH relativeFrom="column">
                  <wp:posOffset>158750</wp:posOffset>
                </wp:positionH>
                <wp:positionV relativeFrom="paragraph">
                  <wp:posOffset>3971925</wp:posOffset>
                </wp:positionV>
                <wp:extent cx="1859915" cy="2971165"/>
                <wp:effectExtent l="0" t="0" r="0" b="635"/>
                <wp:wrapNone/>
                <wp:docPr id="15" name="key skill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915" cy="2971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BB100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aleway" w:hAnsi="Raleway" w:cs="B Nazanin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EB4ED"/>
                                <w:spacing w:val="20"/>
                                <w:sz w:val="32"/>
                                <w:szCs w:val="32"/>
                                <w:rtl/>
                              </w:rPr>
                              <w:t>مهارت های کلیدی</w:t>
                            </w:r>
                          </w:p>
                          <w:p w14:paraId="013212B0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79039A90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1A4D8219" w14:textId="7858710A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jc w:val="center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فتوشاپ</w:t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  <w:tab/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  <w:tab/>
                            </w:r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ورد</w:t>
                            </w:r>
                          </w:p>
                          <w:p w14:paraId="2A84BACC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40FEE30D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2B493C1D" w14:textId="77777777" w:rsidR="0069142F" w:rsidRDefault="0069142F" w:rsidP="00876AF0">
                            <w:pPr>
                              <w:spacing w:line="276" w:lineRule="auto"/>
                              <w:jc w:val="center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3214D8EB" w14:textId="6BE0D49B" w:rsidR="00876AF0" w:rsidRPr="0069142F" w:rsidRDefault="00876AF0" w:rsidP="00876AF0">
                            <w:pPr>
                              <w:spacing w:line="276" w:lineRule="auto"/>
                              <w:jc w:val="center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اکسل</w:t>
                            </w:r>
                            <w:proofErr w:type="spellEnd"/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  <w:tab/>
                            </w:r>
                            <w:r w:rsidRPr="0069142F"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Pr="0069142F">
                              <w:rPr>
                                <w:rFonts w:ascii="Roboto Flex" w:hAnsi="Roboto Flex" w:cs="B Nazanin" w:hint="cs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اتوکد</w:t>
                            </w:r>
                            <w:proofErr w:type="spellEnd"/>
                          </w:p>
                          <w:p w14:paraId="64D2908D" w14:textId="77777777" w:rsidR="00876AF0" w:rsidRPr="0069142F" w:rsidRDefault="00876AF0" w:rsidP="00876AF0">
                            <w:pPr>
                              <w:spacing w:line="360" w:lineRule="auto"/>
                              <w:ind w:left="-8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DAF8F" id="key skills" o:spid="_x0000_s1030" type="#_x0000_t202" style="position:absolute;left:0;text-align:left;margin-left:12.5pt;margin-top:312.75pt;width:146.45pt;height:233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" filled="f" stroked="f" strokeweight=".5pt">
                <v:textbox>
                  <w:txbxContent>
                    <w:p w14:paraId="222BB100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aleway" w:hAnsi="Raleway" w:cs="B Nazanin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EB4ED"/>
                          <w:spacing w:val="20"/>
                          <w:sz w:val="32"/>
                          <w:szCs w:val="32"/>
                          <w:rtl/>
                        </w:rPr>
                        <w:t>مهارت های کلیدی</w:t>
                      </w:r>
                    </w:p>
                    <w:p w14:paraId="013212B0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79039A90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1A4D8219" w14:textId="7858710A" w:rsidR="00876AF0" w:rsidRPr="0069142F" w:rsidRDefault="00876AF0" w:rsidP="00876AF0">
                      <w:pPr>
                        <w:spacing w:line="360" w:lineRule="auto"/>
                        <w:ind w:left="-8"/>
                        <w:jc w:val="center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فتوشاپ</w:t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  <w:tab/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  <w:tab/>
                      </w:r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ورد</w:t>
                      </w:r>
                    </w:p>
                    <w:p w14:paraId="2A84BACC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40FEE30D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2B493C1D" w14:textId="77777777" w:rsidR="0069142F" w:rsidRDefault="0069142F" w:rsidP="00876AF0">
                      <w:pPr>
                        <w:spacing w:line="276" w:lineRule="auto"/>
                        <w:jc w:val="center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  <w:rtl/>
                        </w:rPr>
                      </w:pPr>
                    </w:p>
                    <w:p w14:paraId="3214D8EB" w14:textId="6BE0D49B" w:rsidR="00876AF0" w:rsidRPr="0069142F" w:rsidRDefault="00876AF0" w:rsidP="00876AF0">
                      <w:pPr>
                        <w:spacing w:line="276" w:lineRule="auto"/>
                        <w:jc w:val="center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proofErr w:type="spellStart"/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اکسل</w:t>
                      </w:r>
                      <w:proofErr w:type="spellEnd"/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  <w:tab/>
                      </w:r>
                      <w:r w:rsidRPr="0069142F"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Pr="0069142F">
                        <w:rPr>
                          <w:rFonts w:ascii="Roboto Flex" w:hAnsi="Roboto Flex" w:cs="B Nazanin" w:hint="cs"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اتوکد</w:t>
                      </w:r>
                      <w:proofErr w:type="spellEnd"/>
                    </w:p>
                    <w:p w14:paraId="64D2908D" w14:textId="77777777" w:rsidR="00876AF0" w:rsidRPr="0069142F" w:rsidRDefault="00876AF0" w:rsidP="00876AF0">
                      <w:pPr>
                        <w:spacing w:line="360" w:lineRule="auto"/>
                        <w:ind w:left="-8"/>
                        <w:rPr>
                          <w:rFonts w:ascii="Roboto Flex" w:hAnsi="Roboto Flex" w:cs="B Nazanin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2D9B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4E272F" wp14:editId="7EC3403D">
                <wp:simplePos x="0" y="0"/>
                <wp:positionH relativeFrom="column">
                  <wp:posOffset>-57150</wp:posOffset>
                </wp:positionH>
                <wp:positionV relativeFrom="paragraph">
                  <wp:posOffset>7372350</wp:posOffset>
                </wp:positionV>
                <wp:extent cx="2149475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9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0D15AA" id="Straight Connector 39" o:spid="_x0000_s1026" style="position:absolute;flip:x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pt,580.5pt" to="164.75pt,58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" strokecolor="gray [1629]" strokeweight=".5pt">
                <v:stroke joinstyle="miter"/>
              </v:line>
            </w:pict>
          </mc:Fallback>
        </mc:AlternateContent>
      </w:r>
      <w:r w:rsidR="002A2D9B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C55448" wp14:editId="0AFA391A">
                <wp:simplePos x="0" y="0"/>
                <wp:positionH relativeFrom="column">
                  <wp:posOffset>-57151</wp:posOffset>
                </wp:positionH>
                <wp:positionV relativeFrom="paragraph">
                  <wp:posOffset>3505200</wp:posOffset>
                </wp:positionV>
                <wp:extent cx="2149475" cy="0"/>
                <wp:effectExtent l="0" t="0" r="0" b="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9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246FEF" id="Straight Connector 38" o:spid="_x0000_s1026" style="position:absolute;flip:x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pt,276pt" to="164.75pt,2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" strokecolor="gray [1629]" strokeweight=".5pt">
                <v:stroke joinstyle="miter"/>
              </v:line>
            </w:pict>
          </mc:Fallback>
        </mc:AlternateContent>
      </w:r>
      <w:r w:rsidR="00AB32A7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97085D" wp14:editId="23AB2456">
                <wp:simplePos x="0" y="0"/>
                <wp:positionH relativeFrom="column">
                  <wp:posOffset>2352675</wp:posOffset>
                </wp:positionH>
                <wp:positionV relativeFrom="paragraph">
                  <wp:posOffset>5076825</wp:posOffset>
                </wp:positionV>
                <wp:extent cx="2784475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94BE96" id="Straight Connector 35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399.75pt" to="404.5pt,3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" strokecolor="gray [1629]" strokeweight=".5pt">
                <v:stroke joinstyle="miter"/>
              </v:line>
            </w:pict>
          </mc:Fallback>
        </mc:AlternateContent>
      </w:r>
      <w:r w:rsidR="00AB32A7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B44C80" wp14:editId="31D89943">
                <wp:simplePos x="0" y="0"/>
                <wp:positionH relativeFrom="column">
                  <wp:posOffset>2352675</wp:posOffset>
                </wp:positionH>
                <wp:positionV relativeFrom="paragraph">
                  <wp:posOffset>2552700</wp:posOffset>
                </wp:positionV>
                <wp:extent cx="2784475" cy="0"/>
                <wp:effectExtent l="0" t="0" r="0" b="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722E5" id="Straight Connector 25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201pt" to="404.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" strokecolor="gray [1629]" strokeweight=".5pt">
                <v:stroke joinstyle="miter"/>
              </v:line>
            </w:pict>
          </mc:Fallback>
        </mc:AlternateContent>
      </w:r>
      <w:r w:rsidR="00AB32A7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C9F3AC" wp14:editId="2F08A178">
                <wp:simplePos x="0" y="0"/>
                <wp:positionH relativeFrom="column">
                  <wp:posOffset>2257425</wp:posOffset>
                </wp:positionH>
                <wp:positionV relativeFrom="paragraph">
                  <wp:posOffset>1257300</wp:posOffset>
                </wp:positionV>
                <wp:extent cx="0" cy="8798560"/>
                <wp:effectExtent l="0" t="0" r="38100" b="2159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985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89B24C" id="Straight Connector 26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75pt,99pt" to="177.75pt,79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" strokecolor="gray [1629]" strokeweight=".5pt">
                <v:stroke joinstyle="miter"/>
              </v:line>
            </w:pict>
          </mc:Fallback>
        </mc:AlternateContent>
      </w:r>
      <w:r w:rsidR="00963FA8"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6FF53745" wp14:editId="7DB9EA7F">
                <wp:simplePos x="0" y="0"/>
                <wp:positionH relativeFrom="margin">
                  <wp:posOffset>-105032</wp:posOffset>
                </wp:positionH>
                <wp:positionV relativeFrom="paragraph">
                  <wp:posOffset>7654496</wp:posOffset>
                </wp:positionV>
                <wp:extent cx="2178050" cy="2257425"/>
                <wp:effectExtent l="0" t="0" r="12700" b="9525"/>
                <wp:wrapNone/>
                <wp:docPr id="16" name="compet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178050" cy="2257425"/>
                          <a:chOff x="121568" y="-207517"/>
                          <a:chExt cx="1598514" cy="1694530"/>
                        </a:xfrm>
                      </wpg:grpSpPr>
                      <wps:wsp>
                        <wps:cNvPr id="17" name="competences"/>
                        <wps:cNvSpPr>
                          <a:spLocks noChangeArrowheads="1"/>
                        </wps:cNvSpPr>
                        <wps:spPr bwMode="auto">
                          <a:xfrm>
                            <a:off x="229737" y="-207517"/>
                            <a:ext cx="1490345" cy="23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371F0" w14:textId="68C491BC" w:rsidR="00675695" w:rsidRPr="0069142F" w:rsidRDefault="001A3AB3" w:rsidP="000D6299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Bidi" w:eastAsiaTheme="minorHAnsi" w:hAnsiTheme="minorBidi" w:cs="B Nazanin"/>
                                  <w:b/>
                                  <w:bCs/>
                                  <w:color w:val="4EB4ED"/>
                                  <w:spacing w:val="20"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69142F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4EB4ED"/>
                                  <w:spacing w:val="20"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مهارت های بیشتر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121568" y="174069"/>
                            <a:ext cx="1323491" cy="1312944"/>
                            <a:chOff x="10572" y="-201205"/>
                            <a:chExt cx="1323491" cy="1312944"/>
                          </a:xfrm>
                        </wpg:grpSpPr>
                        <wps:wsp>
                          <wps:cNvPr id="19" name="word t"/>
                          <wps:cNvSpPr/>
                          <wps:spPr>
                            <a:xfrm>
                              <a:off x="287660" y="20507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word g"/>
                          <wps:cNvSpPr/>
                          <wps:spPr>
                            <a:xfrm>
                              <a:off x="10572" y="20507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99707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access t"/>
                          <wps:cNvSpPr/>
                          <wps:spPr>
                            <a:xfrm>
                              <a:off x="322419" y="1041254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access g"/>
                          <wps:cNvSpPr/>
                          <wps:spPr>
                            <a:xfrm>
                              <a:off x="15857" y="1041254"/>
                              <a:ext cx="55499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99707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power t"/>
                          <wps:cNvSpPr/>
                          <wps:spPr>
                            <a:xfrm>
                              <a:off x="317133" y="739977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power g"/>
                          <wps:cNvSpPr/>
                          <wps:spPr>
                            <a:xfrm>
                              <a:off x="10572" y="739977"/>
                              <a:ext cx="81280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99707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excel"/>
                          <wps:cNvSpPr>
                            <a:spLocks noChangeArrowheads="1"/>
                          </wps:cNvSpPr>
                          <wps:spPr bwMode="auto">
                            <a:xfrm>
                              <a:off x="26446" y="192105"/>
                              <a:ext cx="1307617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923B11" w14:textId="1C1D18FF" w:rsidR="00675695" w:rsidRPr="0069142F" w:rsidRDefault="000D6299" w:rsidP="00675695">
                                <w:pPr>
                                  <w:ind w:left="11"/>
                                  <w:rPr>
                                    <w:rFonts w:asciiTheme="minorBidi" w:hAnsiTheme="minorBidi" w:cs="B Nazanin"/>
                                    <w:color w:val="404040" w:themeColor="text1" w:themeTint="BF"/>
                                    <w:sz w:val="24"/>
                                    <w:szCs w:val="24"/>
                                  </w:rPr>
                                </w:pPr>
                                <w:r w:rsidRPr="0069142F">
                                  <w:rPr>
                                    <w:rFonts w:asciiTheme="minorBidi" w:hAnsiTheme="minorBidi" w:cs="B Nazanin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</w:rPr>
                                  <w:t>سرعت تایپ</w:t>
                                </w:r>
                              </w:p>
                              <w:p w14:paraId="7377115A" w14:textId="43E842E4" w:rsidR="00675695" w:rsidRPr="0069142F" w:rsidRDefault="00675695" w:rsidP="00675695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sz w:val="16"/>
                                    <w:szCs w:val="16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power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88" y="566975"/>
                              <a:ext cx="115879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8A8F72" w14:textId="532A2642" w:rsidR="00675695" w:rsidRPr="0069142F" w:rsidRDefault="000D6299" w:rsidP="00675695">
                                <w:pPr>
                                  <w:ind w:left="52"/>
                                  <w:rPr>
                                    <w:rFonts w:ascii="Roboto Flex" w:hAnsi="Roboto Flex" w:cs="B Nazanin"/>
                                    <w:color w:val="404040" w:themeColor="text1" w:themeTint="BF"/>
                                    <w:sz w:val="24"/>
                                    <w:szCs w:val="24"/>
                                  </w:rPr>
                                </w:pPr>
                                <w:r w:rsidRPr="0069142F">
                                  <w:rPr>
                                    <w:rFonts w:ascii="Roboto Flex" w:hAnsi="Roboto Flex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</w:rPr>
                                  <w:t>حل مسائل</w:t>
                                </w:r>
                              </w:p>
                              <w:p w14:paraId="1EBBCB46" w14:textId="3459513C" w:rsidR="00675695" w:rsidRPr="0069142F" w:rsidRDefault="00675695" w:rsidP="00675695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word"/>
                          <wps:cNvSpPr>
                            <a:spLocks noChangeArrowheads="1"/>
                          </wps:cNvSpPr>
                          <wps:spPr bwMode="auto">
                            <a:xfrm>
                              <a:off x="15875" y="-201205"/>
                              <a:ext cx="1123870" cy="1664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857343" w14:textId="39399C34" w:rsidR="00675695" w:rsidRPr="0069142F" w:rsidRDefault="000D6299" w:rsidP="00675695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Bidi" w:hAnsiTheme="minorBidi" w:cs="B Nazanin"/>
                                    <w:color w:val="595959" w:themeColor="text1" w:themeTint="A6"/>
                                    <w:lang w:val="es-ES" w:bidi="fa-IR"/>
                                  </w:rPr>
                                </w:pPr>
                                <w:r w:rsidRPr="0069142F">
                                  <w:rPr>
                                    <w:rFonts w:asciiTheme="minorBidi" w:hAnsiTheme="minorBidi" w:cs="B Nazanin"/>
                                    <w:color w:val="404040" w:themeColor="text1" w:themeTint="BF"/>
                                    <w:rtl/>
                                    <w:lang w:bidi="fa-IR"/>
                                  </w:rPr>
                                  <w:t>زبان انگلیسی</w:t>
                                </w: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access"/>
                          <wps:cNvSpPr>
                            <a:spLocks noChangeArrowheads="1"/>
                          </wps:cNvSpPr>
                          <wps:spPr bwMode="auto">
                            <a:xfrm>
                              <a:off x="15875" y="869105"/>
                              <a:ext cx="1226346" cy="1475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20F707" w14:textId="71896EBF" w:rsidR="00675695" w:rsidRPr="0069142F" w:rsidRDefault="000D6299" w:rsidP="00675695">
                                <w:pPr>
                                  <w:ind w:left="26"/>
                                  <w:rPr>
                                    <w:rFonts w:ascii="Roboto Flex" w:hAnsi="Roboto Flex" w:cs="B Nazanin"/>
                                    <w:color w:val="404040" w:themeColor="text1" w:themeTint="BF"/>
                                    <w:sz w:val="24"/>
                                    <w:szCs w:val="24"/>
                                  </w:rPr>
                                </w:pPr>
                                <w:r w:rsidRPr="0069142F">
                                  <w:rPr>
                                    <w:rFonts w:ascii="Roboto Flex" w:hAnsi="Roboto Flex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</w:rPr>
                                  <w:t>رهبری تیم</w:t>
                                </w:r>
                              </w:p>
                              <w:p w14:paraId="533E88A7" w14:textId="32CB12DD" w:rsidR="00675695" w:rsidRPr="0069142F" w:rsidRDefault="00675695" w:rsidP="00675695">
                                <w:pPr>
                                  <w:pStyle w:val="NormalWeb"/>
                                  <w:kinsoku w:val="0"/>
                                  <w:overflowPunct w:val="0"/>
                                  <w:bidi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Arial" w:hAnsi="Arial" w:cs="B Nazanin"/>
                                    <w:color w:val="595959" w:themeColor="text1" w:themeTint="A6"/>
                                    <w:sz w:val="18"/>
                                    <w:szCs w:val="16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vert="horz" wrap="square" lIns="0" tIns="0" rIns="0" bIns="0" numCol="1" anchor="t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excel t"/>
                          <wps:cNvSpPr/>
                          <wps:spPr>
                            <a:xfrm>
                              <a:off x="314717" y="370079"/>
                              <a:ext cx="980440" cy="7048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excel g"/>
                          <wps:cNvSpPr/>
                          <wps:spPr>
                            <a:xfrm>
                              <a:off x="10572" y="370079"/>
                              <a:ext cx="1185545" cy="7175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99707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F53745" id="competence" o:spid="_x0000_s1031" style="position:absolute;left:0;text-align:left;margin-left:-8.25pt;margin-top:602.7pt;width:171.5pt;height:177.75pt;flip:x;z-index:251682816;mso-position-horizontal-relative:margin;mso-width-relative:margin;mso-height-relative:margin" coordorigin="1215,-2075" coordsize="15985,16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">
                <v:rect id="competences" o:spid="_x0000_s1032" style="position:absolute;left:2297;top:-2075;width:14903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73E371F0" w14:textId="68C491BC" w:rsidR="00675695" w:rsidRPr="0069142F" w:rsidRDefault="001A3AB3" w:rsidP="000D6299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Theme="minorBidi" w:eastAsiaTheme="minorHAnsi" w:hAnsiTheme="minorBidi" w:cs="B Nazanin"/>
                            <w:b/>
                            <w:bCs/>
                            <w:color w:val="4EB4ED"/>
                            <w:spacing w:val="20"/>
                            <w:sz w:val="32"/>
                            <w:szCs w:val="32"/>
                            <w:lang w:bidi="fa-IR"/>
                          </w:rPr>
                        </w:pPr>
                        <w:r w:rsidRPr="0069142F">
                          <w:rPr>
                            <w:rFonts w:asciiTheme="minorBidi" w:hAnsiTheme="minorBidi" w:cs="B Nazanin"/>
                            <w:b/>
                            <w:bCs/>
                            <w:color w:val="4EB4ED"/>
                            <w:spacing w:val="20"/>
                            <w:sz w:val="32"/>
                            <w:szCs w:val="32"/>
                            <w:rtl/>
                            <w:lang w:bidi="fa-IR"/>
                          </w:rPr>
                          <w:t>مهارت های بیشتر</w:t>
                        </w:r>
                      </w:p>
                    </w:txbxContent>
                  </v:textbox>
                </v:rect>
                <v:group id="Group 18" o:spid="_x0000_s1033" style="position:absolute;left:1215;top:1740;width:13235;height:13130" coordorigin="105,-2012" coordsize="13234,13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roundrect id="word t" o:spid="_x0000_s1034" style="position:absolute;left:2876;top:205;width:9805;height:70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" fillcolor="#e7e6e6 [3214]" stroked="f" strokeweight="1pt">
                    <v:stroke joinstyle="miter"/>
                  </v:roundrect>
                  <v:roundrect id="word g" o:spid="_x0000_s1035" style="position:absolute;left:105;top:205;width:8128;height:70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" fillcolor="#f99707" stroked="f" strokeweight="1pt">
                    <v:stroke joinstyle="miter"/>
                  </v:roundrect>
                  <v:roundrect id="access t" o:spid="_x0000_s1036" style="position:absolute;left:3224;top:10412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" fillcolor="#e7e6e6 [3214]" stroked="f" strokeweight="1pt">
                    <v:stroke joinstyle="miter"/>
                  </v:roundrect>
                  <v:roundrect id="access g" o:spid="_x0000_s1037" style="position:absolute;left:158;top:10412;width:5550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" fillcolor="#f99707" stroked="f" strokeweight="1pt">
                    <v:stroke joinstyle="miter"/>
                  </v:roundrect>
                  <v:roundrect id="power t" o:spid="_x0000_s1038" style="position:absolute;left:3171;top:7399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" fillcolor="#e7e6e6 [3214]" stroked="f" strokeweight="1pt">
                    <v:stroke joinstyle="miter"/>
                  </v:roundrect>
                  <v:roundrect id="power g" o:spid="_x0000_s1039" style="position:absolute;left:105;top:7399;width:8128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" fillcolor="#f99707" stroked="f" strokeweight="1pt">
                    <v:stroke joinstyle="miter"/>
                  </v:roundrect>
                  <v:rect id="excel" o:spid="_x0000_s1040" style="position:absolute;left:264;top:1921;width:13076;height:1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  <v:textbox inset="0,0,0,0">
                      <w:txbxContent>
                        <w:p w14:paraId="26923B11" w14:textId="1C1D18FF" w:rsidR="00675695" w:rsidRPr="0069142F" w:rsidRDefault="000D6299" w:rsidP="00675695">
                          <w:pPr>
                            <w:ind w:left="11"/>
                            <w:rPr>
                              <w:rFonts w:asciiTheme="minorBidi" w:hAnsiTheme="minorBidi" w:cs="B Nazanin"/>
                              <w:color w:val="404040" w:themeColor="text1" w:themeTint="BF"/>
                              <w:sz w:val="24"/>
                              <w:szCs w:val="24"/>
                            </w:rPr>
                          </w:pPr>
                          <w:r w:rsidRPr="0069142F">
                            <w:rPr>
                              <w:rFonts w:asciiTheme="minorBidi" w:hAnsiTheme="minorBidi" w:cs="B Nazanin"/>
                              <w:color w:val="404040" w:themeColor="text1" w:themeTint="BF"/>
                              <w:sz w:val="24"/>
                              <w:szCs w:val="24"/>
                              <w:rtl/>
                            </w:rPr>
                            <w:t>سرعت تایپ</w:t>
                          </w:r>
                        </w:p>
                        <w:p w14:paraId="7377115A" w14:textId="43E842E4" w:rsidR="00675695" w:rsidRPr="0069142F" w:rsidRDefault="00675695" w:rsidP="00675695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color w:val="595959" w:themeColor="text1" w:themeTint="A6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power" o:spid="_x0000_s1041" style="position:absolute;left:105;top:5669;width:11588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  <v:textbox inset="0,0,0,0">
                      <w:txbxContent>
                        <w:p w14:paraId="0C8A8F72" w14:textId="532A2642" w:rsidR="00675695" w:rsidRPr="0069142F" w:rsidRDefault="000D6299" w:rsidP="00675695">
                          <w:pPr>
                            <w:ind w:left="52"/>
                            <w:rPr>
                              <w:rFonts w:ascii="Roboto Flex" w:hAnsi="Roboto Flex" w:cs="B Nazanin"/>
                              <w:color w:val="404040" w:themeColor="text1" w:themeTint="BF"/>
                              <w:sz w:val="24"/>
                              <w:szCs w:val="24"/>
                            </w:rPr>
                          </w:pPr>
                          <w:r w:rsidRPr="0069142F">
                            <w:rPr>
                              <w:rFonts w:ascii="Roboto Flex" w:hAnsi="Roboto Flex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</w:rPr>
                            <w:t>حل مسائل</w:t>
                          </w:r>
                        </w:p>
                        <w:p w14:paraId="1EBBCB46" w14:textId="3459513C" w:rsidR="00675695" w:rsidRPr="0069142F" w:rsidRDefault="00675695" w:rsidP="00675695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ect id="word" o:spid="_x0000_s1042" style="position:absolute;left:158;top:-2012;width:11239;height:1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  <v:textbox inset="0,0,0,0">
                      <w:txbxContent>
                        <w:p w14:paraId="39857343" w14:textId="39399C34" w:rsidR="00675695" w:rsidRPr="0069142F" w:rsidRDefault="000D6299" w:rsidP="00675695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Theme="minorBidi" w:hAnsiTheme="minorBidi" w:cs="B Nazanin"/>
                              <w:color w:val="595959" w:themeColor="text1" w:themeTint="A6"/>
                              <w:lang w:val="es-ES" w:bidi="fa-IR"/>
                            </w:rPr>
                          </w:pPr>
                          <w:r w:rsidRPr="0069142F">
                            <w:rPr>
                              <w:rFonts w:asciiTheme="minorBidi" w:hAnsiTheme="minorBidi" w:cs="B Nazanin"/>
                              <w:color w:val="404040" w:themeColor="text1" w:themeTint="BF"/>
                              <w:rtl/>
                              <w:lang w:bidi="fa-IR"/>
                            </w:rPr>
                            <w:t>زبان انگلیسی</w:t>
                          </w:r>
                        </w:p>
                      </w:txbxContent>
                    </v:textbox>
                  </v:rect>
                  <v:rect id="access" o:spid="_x0000_s1043" style="position:absolute;left:158;top:8691;width:12264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  <v:textbox inset="0,0,0,0">
                      <w:txbxContent>
                        <w:p w14:paraId="2C20F707" w14:textId="71896EBF" w:rsidR="00675695" w:rsidRPr="0069142F" w:rsidRDefault="000D6299" w:rsidP="00675695">
                          <w:pPr>
                            <w:ind w:left="26"/>
                            <w:rPr>
                              <w:rFonts w:ascii="Roboto Flex" w:hAnsi="Roboto Flex" w:cs="B Nazanin"/>
                              <w:color w:val="404040" w:themeColor="text1" w:themeTint="BF"/>
                              <w:sz w:val="24"/>
                              <w:szCs w:val="24"/>
                            </w:rPr>
                          </w:pPr>
                          <w:r w:rsidRPr="0069142F">
                            <w:rPr>
                              <w:rFonts w:ascii="Roboto Flex" w:hAnsi="Roboto Flex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</w:rPr>
                            <w:t>رهبری تیم</w:t>
                          </w:r>
                        </w:p>
                        <w:p w14:paraId="533E88A7" w14:textId="32CB12DD" w:rsidR="00675695" w:rsidRPr="0069142F" w:rsidRDefault="00675695" w:rsidP="00675695">
                          <w:pPr>
                            <w:pStyle w:val="NormalWeb"/>
                            <w:kinsoku w:val="0"/>
                            <w:overflowPunct w:val="0"/>
                            <w:bidi/>
                            <w:spacing w:before="0" w:beforeAutospacing="0" w:after="0" w:afterAutospacing="0"/>
                            <w:textAlignment w:val="baseline"/>
                            <w:rPr>
                              <w:rFonts w:ascii="Arial" w:hAnsi="Arial" w:cs="B Nazanin"/>
                              <w:color w:val="595959" w:themeColor="text1" w:themeTint="A6"/>
                              <w:sz w:val="18"/>
                              <w:szCs w:val="16"/>
                              <w:lang w:val="es-ES"/>
                            </w:rPr>
                          </w:pPr>
                        </w:p>
                      </w:txbxContent>
                    </v:textbox>
                  </v:rect>
                  <v:roundrect id="excel t" o:spid="_x0000_s1044" style="position:absolute;left:3147;top:3700;width:9804;height:705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" fillcolor="#e7e6e6 [3214]" stroked="f" strokeweight="1pt">
                    <v:stroke joinstyle="miter"/>
                  </v:roundrect>
                  <v:roundrect id="excel g" o:spid="_x0000_s1045" style="position:absolute;left:105;top:3700;width:11856;height:718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" fillcolor="#f99707" stroked="f" strokeweight="1pt">
                    <v:stroke joinstyle="miter"/>
                  </v:roundrect>
                </v:group>
                <w10:wrap anchorx="margin"/>
              </v:group>
            </w:pict>
          </mc:Fallback>
        </mc:AlternateContent>
      </w:r>
      <w:r w:rsidR="00C34D0E" w:rsidRPr="00675695">
        <w:rPr>
          <w:rFonts w:ascii="Raleway" w:hAnsi="Raleway"/>
          <w:b/>
          <w:bCs/>
          <w:noProof/>
          <w:color w:val="4EB4ED"/>
          <w:spacing w:val="20"/>
        </w:rPr>
        <w:drawing>
          <wp:anchor distT="0" distB="0" distL="114300" distR="114300" simplePos="0" relativeHeight="251660288" behindDoc="0" locked="0" layoutInCell="1" allowOverlap="1" wp14:anchorId="6A63515B" wp14:editId="2FB0A0E2">
            <wp:simplePos x="0" y="0"/>
            <wp:positionH relativeFrom="margin">
              <wp:posOffset>5543550</wp:posOffset>
            </wp:positionH>
            <wp:positionV relativeFrom="paragraph">
              <wp:posOffset>133350</wp:posOffset>
            </wp:positionV>
            <wp:extent cx="1371600" cy="1828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CA8"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04F6F1" wp14:editId="2CF805A1">
                <wp:simplePos x="0" y="0"/>
                <wp:positionH relativeFrom="margin">
                  <wp:align>left</wp:align>
                </wp:positionH>
                <wp:positionV relativeFrom="paragraph">
                  <wp:posOffset>224658</wp:posOffset>
                </wp:positionV>
                <wp:extent cx="5210355" cy="1026543"/>
                <wp:effectExtent l="0" t="0" r="0" b="2540"/>
                <wp:wrapNone/>
                <wp:docPr id="5" name="nam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355" cy="1026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2C1363" w14:textId="4B0070C7" w:rsidR="00C04CA8" w:rsidRPr="0069142F" w:rsidRDefault="00C34D0E" w:rsidP="00C04CA8">
                            <w:pPr>
                              <w:spacing w:line="276" w:lineRule="auto"/>
                              <w:rPr>
                                <w:rFonts w:ascii="Raleway SemiBold" w:hAnsi="Raleway SemiBold" w:cs="B Nazanin"/>
                                <w:color w:val="4EB4ED"/>
                                <w:sz w:val="36"/>
                                <w:szCs w:val="36"/>
                              </w:rPr>
                            </w:pPr>
                            <w:r w:rsidRPr="0069142F">
                              <w:rPr>
                                <w:rFonts w:ascii="Raleway SemiBold" w:hAnsi="Raleway SemiBold" w:cs="B Nazanin" w:hint="cs"/>
                                <w:color w:val="4EB4ED"/>
                                <w:sz w:val="36"/>
                                <w:szCs w:val="36"/>
                                <w:rtl/>
                              </w:rPr>
                              <w:t>محل درج نام و نام خانوادگی</w:t>
                            </w:r>
                          </w:p>
                          <w:p w14:paraId="4C11F743" w14:textId="6CD00869" w:rsidR="00C04CA8" w:rsidRPr="0069142F" w:rsidRDefault="00C34D0E" w:rsidP="00C04CA8">
                            <w:pPr>
                              <w:spacing w:after="0" w:line="360" w:lineRule="auto"/>
                              <w:jc w:val="both"/>
                              <w:rPr>
                                <w:rFonts w:ascii="Roboto Flex" w:hAnsi="Roboto Flex" w:cs="B Nazani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69142F">
                              <w:rPr>
                                <w:rFonts w:ascii="Raleway" w:hAnsi="Raleway" w:cs="B Nazanin" w:hint="c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محل درج عنوان شغلی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4F6F1" id="name" o:spid="_x0000_s1046" type="#_x0000_t202" style="position:absolute;left:0;text-align:left;margin-left:0;margin-top:17.7pt;width:410.25pt;height:80.8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" filled="f" stroked="f" strokeweight=".5pt">
                <v:textbox>
                  <w:txbxContent>
                    <w:p w14:paraId="1B2C1363" w14:textId="4B0070C7" w:rsidR="00C04CA8" w:rsidRPr="0069142F" w:rsidRDefault="00C34D0E" w:rsidP="00C04CA8">
                      <w:pPr>
                        <w:spacing w:line="276" w:lineRule="auto"/>
                        <w:rPr>
                          <w:rFonts w:ascii="Raleway SemiBold" w:hAnsi="Raleway SemiBold" w:cs="B Nazanin"/>
                          <w:color w:val="4EB4ED"/>
                          <w:sz w:val="36"/>
                          <w:szCs w:val="36"/>
                        </w:rPr>
                      </w:pPr>
                      <w:r w:rsidRPr="0069142F">
                        <w:rPr>
                          <w:rFonts w:ascii="Raleway SemiBold" w:hAnsi="Raleway SemiBold" w:cs="B Nazanin" w:hint="cs"/>
                          <w:color w:val="4EB4ED"/>
                          <w:sz w:val="36"/>
                          <w:szCs w:val="36"/>
                          <w:rtl/>
                        </w:rPr>
                        <w:t>محل درج نام و نام خانوادگی</w:t>
                      </w:r>
                    </w:p>
                    <w:p w14:paraId="4C11F743" w14:textId="6CD00869" w:rsidR="00C04CA8" w:rsidRPr="0069142F" w:rsidRDefault="00C34D0E" w:rsidP="00C04CA8">
                      <w:pPr>
                        <w:spacing w:after="0" w:line="360" w:lineRule="auto"/>
                        <w:jc w:val="both"/>
                        <w:rPr>
                          <w:rFonts w:ascii="Roboto Flex" w:hAnsi="Roboto Flex" w:cs="B Nazani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69142F">
                        <w:rPr>
                          <w:rFonts w:ascii="Raleway" w:hAnsi="Raleway" w:cs="B Nazanin" w:hint="cs"/>
                          <w:b/>
                          <w:bCs/>
                          <w:color w:val="404040" w:themeColor="text1" w:themeTint="BF"/>
                          <w:sz w:val="24"/>
                          <w:szCs w:val="24"/>
                          <w:rtl/>
                        </w:rPr>
                        <w:t>محل درج عنوان شغلی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4CA8" w:rsidRPr="00675695">
        <w:rPr>
          <w:rFonts w:ascii="Raleway" w:hAnsi="Raleway"/>
          <w:b/>
          <w:bCs/>
          <w:noProof/>
          <w:color w:val="4EB4ED"/>
          <w:spacing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66DC3E" wp14:editId="120BA8F6">
                <wp:simplePos x="0" y="0"/>
                <wp:positionH relativeFrom="margin">
                  <wp:posOffset>5300933</wp:posOffset>
                </wp:positionH>
                <wp:positionV relativeFrom="paragraph">
                  <wp:posOffset>-7548</wp:posOffset>
                </wp:positionV>
                <wp:extent cx="1828800" cy="10341864"/>
                <wp:effectExtent l="0" t="0" r="0" b="25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0341864"/>
                        </a:xfrm>
                        <a:prstGeom prst="rect">
                          <a:avLst/>
                        </a:prstGeom>
                        <a:solidFill>
                          <a:srgbClr val="E8EEF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8BA219" id="Rectangle 1" o:spid="_x0000_s1026" style="position:absolute;margin-left:417.4pt;margin-top:-.6pt;width:2in;height:814.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" fillcolor="#e8eef9" stroked="f" strokeweight="1pt">
                <w10:wrap anchorx="margin"/>
              </v:rect>
            </w:pict>
          </mc:Fallback>
        </mc:AlternateContent>
      </w:r>
    </w:p>
    <w:sectPr w:rsidR="003F13BD" w:rsidRPr="00675695" w:rsidSect="00C04CA8">
      <w:pgSz w:w="11906" w:h="16838"/>
      <w:pgMar w:top="270" w:right="296" w:bottom="270" w:left="36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8FF4D7A-5508-4F6E-AB13-700EA42F1A3F}"/>
    <w:embedBold r:id="rId2" w:fontKey="{25D67849-EEBF-44F8-BB71-214D5D7071C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  <w:embedBold r:id="rId3" w:fontKey="{292D3296-6A96-4785-B864-7603EB69C83B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8B24E852-CD87-45F6-ADEA-290DAAC5570A}"/>
    <w:embedBold r:id="rId5" w:fontKey="{5CA039EA-A9B3-4F7D-9961-1BCC0A9B9A76}"/>
  </w:font>
  <w:font w:name="Noto Serif JP">
    <w:panose1 w:val="00000000000000000000"/>
    <w:charset w:val="80"/>
    <w:family w:val="roman"/>
    <w:notTrueType/>
    <w:pitch w:val="variable"/>
    <w:sig w:usb0="20000287" w:usb1="2ADF3C10" w:usb2="00000016" w:usb3="00000000" w:csb0="00060107" w:csb1="00000000"/>
  </w:font>
  <w:font w:name="Roboto Flex">
    <w:altName w:val="Arial"/>
    <w:charset w:val="00"/>
    <w:family w:val="auto"/>
    <w:pitch w:val="variable"/>
    <w:sig w:usb0="A00002FF" w:usb1="5000006B" w:usb2="00000020" w:usb3="00000000" w:csb0="0000019F" w:csb1="00000000"/>
  </w:font>
  <w:font w:name="Raleway SemiBold">
    <w:altName w:val="Trebuchet MS"/>
    <w:charset w:val="00"/>
    <w:family w:val="auto"/>
    <w:pitch w:val="variable"/>
    <w:sig w:usb0="A00002FF" w:usb1="5000205B" w:usb2="00000000" w:usb3="00000000" w:csb0="00000197" w:csb1="00000000"/>
    <w:embedRegular r:id="rId6" w:fontKey="{B3B47120-5751-4565-9204-CB4A1F6CC01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70417A81-3CAD-438F-B878-687B2478446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F17DA"/>
    <w:multiLevelType w:val="hybridMultilevel"/>
    <w:tmpl w:val="8070C5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265F2B"/>
    <w:multiLevelType w:val="hybridMultilevel"/>
    <w:tmpl w:val="9D0418B2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8637B"/>
    <w:multiLevelType w:val="hybridMultilevel"/>
    <w:tmpl w:val="55308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AC7B13"/>
    <w:multiLevelType w:val="hybridMultilevel"/>
    <w:tmpl w:val="96E42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7A3BD0"/>
    <w:multiLevelType w:val="hybridMultilevel"/>
    <w:tmpl w:val="B9462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57D60"/>
    <w:multiLevelType w:val="hybridMultilevel"/>
    <w:tmpl w:val="5CAED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8715E4"/>
    <w:multiLevelType w:val="hybridMultilevel"/>
    <w:tmpl w:val="7B4CB3CC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796A78"/>
    <w:multiLevelType w:val="hybridMultilevel"/>
    <w:tmpl w:val="81645E0E"/>
    <w:lvl w:ilvl="0" w:tplc="4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9A541D"/>
    <w:multiLevelType w:val="hybridMultilevel"/>
    <w:tmpl w:val="6302D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CA8"/>
    <w:rsid w:val="00082630"/>
    <w:rsid w:val="000D6299"/>
    <w:rsid w:val="001104E6"/>
    <w:rsid w:val="001A3AB3"/>
    <w:rsid w:val="002A2D9B"/>
    <w:rsid w:val="003F13BD"/>
    <w:rsid w:val="00675695"/>
    <w:rsid w:val="0069142F"/>
    <w:rsid w:val="00725197"/>
    <w:rsid w:val="00876AF0"/>
    <w:rsid w:val="00963FA8"/>
    <w:rsid w:val="00AB32A7"/>
    <w:rsid w:val="00C04CA8"/>
    <w:rsid w:val="00C34D0E"/>
    <w:rsid w:val="00CD26AD"/>
    <w:rsid w:val="00CE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6EA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69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4CA8"/>
    <w:pPr>
      <w:spacing w:after="0" w:line="240" w:lineRule="auto"/>
    </w:pPr>
    <w:rPr>
      <w:lang w:val="en-I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4CA8"/>
    <w:pPr>
      <w:bidi w:val="0"/>
      <w:ind w:left="720"/>
      <w:contextualSpacing/>
    </w:pPr>
    <w:rPr>
      <w:lang w:val="en-IN" w:bidi="ar-SA"/>
    </w:rPr>
  </w:style>
  <w:style w:type="paragraph" w:styleId="NormalWeb">
    <w:name w:val="Normal (Web)"/>
    <w:basedOn w:val="Normal"/>
    <w:unhideWhenUsed/>
    <w:rsid w:val="006756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CD26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1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Altin%20System\Desktop\Www.iranestekhdam.ir" TargetMode="External"/><Relationship Id="rId12" Type="http://schemas.openxmlformats.org/officeDocument/2006/relationships/hyperlink" Target="http://Www.iranestekhdam.i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Users\Altin%20System\Desktop\Www.iranestekhdam.ir" TargetMode="External"/><Relationship Id="rId11" Type="http://schemas.openxmlformats.org/officeDocument/2006/relationships/hyperlink" Target="http://Www.iranestekhdam.ir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iranestekhdam.i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ranestekhdam.ir" TargetMode="Externa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16</Template>
  <TotalTime>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Altin_System</dc:creator>
  <cp:keywords/>
  <dc:description/>
  <cp:lastModifiedBy>Altin-System</cp:lastModifiedBy>
  <cp:revision>2</cp:revision>
  <dcterms:created xsi:type="dcterms:W3CDTF">2026-07-30T11:15:00Z</dcterms:created>
  <dcterms:modified xsi:type="dcterms:W3CDTF">2026-07-30T11:15:00Z</dcterms:modified>
</cp:coreProperties>
</file>