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968B8" w14:textId="65BFBEFB" w:rsidR="00067498" w:rsidRPr="000879D4" w:rsidRDefault="00A01F83" w:rsidP="004B682A">
      <w:pPr>
        <w:bidi/>
        <w:rPr>
          <w:rFonts w:cs="B Nazanin"/>
        </w:rPr>
      </w:pPr>
      <w:r w:rsidRPr="000879D4">
        <w:rPr>
          <w:rFonts w:ascii="Ubuntu" w:hAnsi="Ubuntu" w:cs="B Nazanin"/>
          <w:noProof/>
          <w:color w:val="19355C"/>
          <w:sz w:val="20"/>
          <w:szCs w:val="20"/>
        </w:rPr>
        <mc:AlternateContent>
          <mc:Choice Requires="wpg">
            <w:drawing>
              <wp:anchor distT="0" distB="0" distL="114300" distR="114300" simplePos="0" relativeHeight="252000256" behindDoc="0" locked="0" layoutInCell="1" allowOverlap="1" wp14:anchorId="3C9E67F2" wp14:editId="19F3AB9D">
                <wp:simplePos x="0" y="0"/>
                <wp:positionH relativeFrom="column">
                  <wp:posOffset>4972050</wp:posOffset>
                </wp:positionH>
                <wp:positionV relativeFrom="paragraph">
                  <wp:posOffset>160020</wp:posOffset>
                </wp:positionV>
                <wp:extent cx="1531620" cy="10045065"/>
                <wp:effectExtent l="0" t="0" r="0" b="0"/>
                <wp:wrapNone/>
                <wp:docPr id="131" name="righ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531620" cy="10045065"/>
                          <a:chOff x="0" y="-133298"/>
                          <a:chExt cx="1531835" cy="10045982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0" y="1456661"/>
                            <a:ext cx="1428116" cy="8456023"/>
                          </a:xfrm>
                          <a:custGeom>
                            <a:avLst/>
                            <a:gdLst>
                              <a:gd name="connsiteX0" fmla="*/ 0 w 1428115"/>
                              <a:gd name="connsiteY0" fmla="*/ 0 h 8455660"/>
                              <a:gd name="connsiteX1" fmla="*/ 1428115 w 1428115"/>
                              <a:gd name="connsiteY1" fmla="*/ 0 h 8455660"/>
                              <a:gd name="connsiteX2" fmla="*/ 1428115 w 1428115"/>
                              <a:gd name="connsiteY2" fmla="*/ 8455660 h 8455660"/>
                              <a:gd name="connsiteX3" fmla="*/ 0 w 1428115"/>
                              <a:gd name="connsiteY3" fmla="*/ 8455660 h 8455660"/>
                              <a:gd name="connsiteX4" fmla="*/ 0 w 1428115"/>
                              <a:gd name="connsiteY4" fmla="*/ 0 h 8455660"/>
                              <a:gd name="connsiteX0" fmla="*/ 0 w 1428115"/>
                              <a:gd name="connsiteY0" fmla="*/ 0 h 8455660"/>
                              <a:gd name="connsiteX1" fmla="*/ 1428115 w 1428115"/>
                              <a:gd name="connsiteY1" fmla="*/ 209006 h 8455660"/>
                              <a:gd name="connsiteX2" fmla="*/ 1428115 w 1428115"/>
                              <a:gd name="connsiteY2" fmla="*/ 8455660 h 8455660"/>
                              <a:gd name="connsiteX3" fmla="*/ 0 w 1428115"/>
                              <a:gd name="connsiteY3" fmla="*/ 8455660 h 8455660"/>
                              <a:gd name="connsiteX4" fmla="*/ 0 w 1428115"/>
                              <a:gd name="connsiteY4" fmla="*/ 0 h 8455660"/>
                              <a:gd name="connsiteX0" fmla="*/ 0 w 1428115"/>
                              <a:gd name="connsiteY0" fmla="*/ 0 h 8455660"/>
                              <a:gd name="connsiteX1" fmla="*/ 1428115 w 1428115"/>
                              <a:gd name="connsiteY1" fmla="*/ 261258 h 8455660"/>
                              <a:gd name="connsiteX2" fmla="*/ 1428115 w 1428115"/>
                              <a:gd name="connsiteY2" fmla="*/ 8455660 h 8455660"/>
                              <a:gd name="connsiteX3" fmla="*/ 0 w 1428115"/>
                              <a:gd name="connsiteY3" fmla="*/ 8455660 h 8455660"/>
                              <a:gd name="connsiteX4" fmla="*/ 0 w 1428115"/>
                              <a:gd name="connsiteY4" fmla="*/ 0 h 845566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28115" h="8455660">
                                <a:moveTo>
                                  <a:pt x="0" y="0"/>
                                </a:moveTo>
                                <a:lnTo>
                                  <a:pt x="1428115" y="261258"/>
                                </a:lnTo>
                                <a:lnTo>
                                  <a:pt x="1428115" y="8455660"/>
                                </a:lnTo>
                                <a:lnTo>
                                  <a:pt x="0" y="84556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2525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9" name="contact"/>
                        <wpg:cNvGrpSpPr/>
                        <wpg:grpSpPr>
                          <a:xfrm>
                            <a:off x="12844" y="1839432"/>
                            <a:ext cx="1518991" cy="3780200"/>
                            <a:chOff x="-8421" y="-1"/>
                            <a:chExt cx="1518991" cy="3780200"/>
                          </a:xfrm>
                        </wpg:grpSpPr>
                        <wps:wsp>
                          <wps:cNvPr id="100" name="contact"/>
                          <wps:cNvSpPr txBox="1"/>
                          <wps:spPr>
                            <a:xfrm>
                              <a:off x="95693" y="-1"/>
                              <a:ext cx="1106905" cy="3335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5954322" w14:textId="7B8E92AF" w:rsidR="00E0248E" w:rsidRPr="000879D4" w:rsidRDefault="00A01F83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FFFFFF" w:themeColor="background1"/>
                                    <w:sz w:val="28"/>
                                    <w:szCs w:val="28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FFFFFF" w:themeColor="background1"/>
                                    <w:sz w:val="28"/>
                                    <w:szCs w:val="28"/>
                                    <w:rtl/>
                                    <w:lang w:bidi="fa-IR"/>
                                  </w:rPr>
                                  <w:t>اطلاعات تماس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phone"/>
                          <wps:cNvSpPr txBox="1"/>
                          <wps:spPr>
                            <a:xfrm>
                              <a:off x="10634" y="393404"/>
                              <a:ext cx="1379220" cy="31063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347FA7B" w14:textId="772BC355" w:rsidR="00E0248E" w:rsidRPr="000879D4" w:rsidRDefault="00A01F83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FFFFFF" w:themeColor="background1"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FFFFFF" w:themeColor="background1"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شماره تماس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" name="number"/>
                          <wps:cNvSpPr txBox="1"/>
                          <wps:spPr>
                            <a:xfrm>
                              <a:off x="0" y="595423"/>
                              <a:ext cx="1235075" cy="29771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8BC5C1F" w14:textId="2B97AC97" w:rsidR="00E0248E" w:rsidRPr="000879D4" w:rsidRDefault="00A01F83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color w:val="FFFFFF" w:themeColor="background1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۰۲۱-۹۱۳۰۰۰۱۳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email"/>
                          <wps:cNvSpPr txBox="1"/>
                          <wps:spPr>
                            <a:xfrm>
                              <a:off x="10634" y="893134"/>
                              <a:ext cx="1379220" cy="30624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D7F2254" w14:textId="721740AA" w:rsidR="00E0248E" w:rsidRPr="000879D4" w:rsidRDefault="00A01F83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FFFFFF" w:themeColor="background1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ایمیل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" name="email"/>
                          <wps:cNvSpPr txBox="1"/>
                          <wps:spPr>
                            <a:xfrm>
                              <a:off x="-8421" y="1095153"/>
                              <a:ext cx="1499870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15063D9" w14:textId="5C2C9A2D" w:rsidR="00E0248E" w:rsidRPr="00F431D4" w:rsidRDefault="00A01F83" w:rsidP="00040219">
                                <w:pPr>
                                  <w:bidi/>
                                  <w:rPr>
                                    <w:rFonts w:asciiTheme="minorBidi" w:hAnsiTheme="minorBid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F431D4">
                                  <w:rPr>
                                    <w:rFonts w:asciiTheme="minorBidi" w:hAnsiTheme="minorBid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info@iranestekhdam.ir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" name="addrees 1"/>
                          <wps:cNvSpPr txBox="1"/>
                          <wps:spPr>
                            <a:xfrm>
                              <a:off x="10633" y="1414130"/>
                              <a:ext cx="1379220" cy="29654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03C01F7" w14:textId="07F44361" w:rsidR="00E0248E" w:rsidRPr="000879D4" w:rsidRDefault="00A01F83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FFFFFF" w:themeColor="background1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محل سکونت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" name="address"/>
                          <wps:cNvSpPr txBox="1"/>
                          <wps:spPr>
                            <a:xfrm>
                              <a:off x="10631" y="1616148"/>
                              <a:ext cx="1499870" cy="33577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B4722FA" w14:textId="1C9C6EDE" w:rsidR="00E0248E" w:rsidRPr="000879D4" w:rsidRDefault="00A01F83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color w:val="FFFFFF" w:themeColor="background1"/>
                                    <w:sz w:val="20"/>
                                    <w:szCs w:val="20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  <w:lang w:bidi="fa-IR"/>
                                  </w:rPr>
                                  <w:t>ایران، تهران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facebook"/>
                          <wps:cNvSpPr txBox="1"/>
                          <wps:spPr>
                            <a:xfrm>
                              <a:off x="10633" y="2681618"/>
                              <a:ext cx="948776" cy="29654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54526A5" w14:textId="1ADDE5CD" w:rsidR="00600EE4" w:rsidRPr="000879D4" w:rsidRDefault="00F431D4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FFFFFF" w:themeColor="background1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فیس بوک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" name="facebook id"/>
                          <wps:cNvSpPr txBox="1"/>
                          <wps:spPr>
                            <a:xfrm>
                              <a:off x="10633" y="2913321"/>
                              <a:ext cx="1499937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A3503A6" w14:textId="7F1C83AC" w:rsidR="000B4412" w:rsidRPr="00E72A11" w:rsidRDefault="000B4412" w:rsidP="00040219">
                                <w:pPr>
                                  <w:bidi/>
                                  <w:rPr>
                                    <w:rFonts w:asciiTheme="minorBidi" w:hAnsiTheme="minorBid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E72A11">
                                  <w:rPr>
                                    <w:rFonts w:asciiTheme="minorBidi" w:hAnsiTheme="minorBid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@</w:t>
                                </w:r>
                                <w:r w:rsidR="00E72A11" w:rsidRPr="00E72A11">
                                  <w:rPr>
                                    <w:rFonts w:asciiTheme="minorBidi" w:hAnsiTheme="minorBid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iranestekhdam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" name="twitter"/>
                          <wps:cNvSpPr txBox="1"/>
                          <wps:spPr>
                            <a:xfrm>
                              <a:off x="10633" y="3327990"/>
                              <a:ext cx="948690" cy="29654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2BAA3AD" w14:textId="71CD2732" w:rsidR="000B4412" w:rsidRPr="000879D4" w:rsidRDefault="00E72A11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FFFFFF" w:themeColor="background1"/>
                                    <w:rtl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لینکدین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twitter id"/>
                          <wps:cNvSpPr txBox="1"/>
                          <wps:spPr>
                            <a:xfrm>
                              <a:off x="10633" y="3530009"/>
                              <a:ext cx="1499937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E87668B" w14:textId="77777777" w:rsidR="00E72A11" w:rsidRPr="00E72A11" w:rsidRDefault="00E72A11" w:rsidP="00E72A11">
                                <w:pPr>
                                  <w:bidi/>
                                  <w:rPr>
                                    <w:rFonts w:asciiTheme="minorBidi" w:hAnsiTheme="minorBid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E72A11">
                                  <w:rPr>
                                    <w:rFonts w:asciiTheme="minorBidi" w:hAnsiTheme="minorBid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@iranestekhdam</w:t>
                                </w:r>
                              </w:p>
                              <w:p w14:paraId="05FDB50D" w14:textId="51E30D70" w:rsidR="000B4412" w:rsidRPr="00E0248E" w:rsidRDefault="000B4412" w:rsidP="00040219">
                                <w:pPr>
                                  <w:bidi/>
                                  <w:rPr>
                                    <w:rFonts w:ascii="Ubuntu" w:hAnsi="Ubuntu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42" name="Picture 242">
                            <a:hlinkClick r:id="rId5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54471" y="-133298"/>
                            <a:ext cx="1199487" cy="1599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9E67F2" id="right" o:spid="_x0000_s1026" style="position:absolute;left:0;text-align:left;margin-left:391.5pt;margin-top:12.6pt;width:120.6pt;height:790.95pt;flip:x;z-index:252000256;mso-width-relative:margin;mso-height-relative:margin" coordorigin=",-1332" coordsize="15318,1004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">
                <v:shape id="Rectangle 4" o:spid="_x0000_s1027" style="position:absolute;top:14566;width:14281;height:84560;visibility:visible;mso-wrap-style:square;v-text-anchor:middle" coordsize="1428115,8455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" path="m,l1428115,261258r,8194402l,8455660,,xe" fillcolor="#525252" stroked="f" strokeweight="1pt">
                  <v:stroke joinstyle="miter"/>
                  <v:path arrowok="t" o:connecttype="custom" o:connectlocs="0,0;1428116,261269;1428116,8456023;0,8456023;0,0" o:connectangles="0,0,0,0,0"/>
                </v:shape>
                <v:group id="contact" o:spid="_x0000_s1028" style="position:absolute;left:128;top:18394;width:15190;height:37802" coordorigin="-84" coordsize="15189,37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ontact" o:spid="_x0000_s1029" type="#_x0000_t202" style="position:absolute;left:956;width:11069;height:3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" filled="f" stroked="f" strokeweight=".5pt">
                    <v:textbox inset="0">
                      <w:txbxContent>
                        <w:p w14:paraId="65954322" w14:textId="7B8E92AF" w:rsidR="00E0248E" w:rsidRPr="000879D4" w:rsidRDefault="00A01F83" w:rsidP="00040219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  <w:rtl/>
                              <w:lang w:bidi="fa-IR"/>
                            </w:rPr>
                            <w:t>اطلاعات تماس</w:t>
                          </w:r>
                        </w:p>
                      </w:txbxContent>
                    </v:textbox>
                  </v:shape>
                  <v:shape id="phone" o:spid="_x0000_s1030" type="#_x0000_t202" style="position:absolute;left:106;top:3934;width:13792;height:31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" filled="f" stroked="f" strokeweight=".5pt">
                    <v:textbox inset="0">
                      <w:txbxContent>
                        <w:p w14:paraId="7347FA7B" w14:textId="772BC355" w:rsidR="00E0248E" w:rsidRPr="000879D4" w:rsidRDefault="00A01F83" w:rsidP="00040219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  <w:rtl/>
                              <w:lang w:bidi="fa-IR"/>
                            </w:rPr>
                            <w:t>شماره تماس</w:t>
                          </w:r>
                        </w:p>
                      </w:txbxContent>
                    </v:textbox>
                  </v:shape>
                  <v:shape id="number" o:spid="_x0000_s1031" type="#_x0000_t202" style="position:absolute;top:5954;width:12350;height:29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" filled="f" stroked="f" strokeweight=".5pt">
                    <v:textbox inset="0">
                      <w:txbxContent>
                        <w:p w14:paraId="68BC5C1F" w14:textId="2B97AC97" w:rsidR="00E0248E" w:rsidRPr="000879D4" w:rsidRDefault="00A01F83" w:rsidP="00040219">
                          <w:pPr>
                            <w:bidi/>
                            <w:rPr>
                              <w:rFonts w:ascii="Ubuntu" w:hAnsi="Ubuntu" w:cs="B Nazanin"/>
                              <w:color w:val="FFFFFF" w:themeColor="background1"/>
                            </w:rPr>
                          </w:pPr>
                          <w:r w:rsidRPr="000879D4">
                            <w:rPr>
                              <w:rFonts w:ascii="Ubuntu" w:hAnsi="Ubuntu" w:cs="B Nazanin"/>
                              <w:color w:val="FFFFFF" w:themeColor="background1"/>
                              <w:rtl/>
                              <w:lang w:bidi="fa-IR"/>
                            </w:rPr>
                            <w:t>۰۲۱-۹۱۳۰۰۰۱۳</w:t>
                          </w:r>
                        </w:p>
                      </w:txbxContent>
                    </v:textbox>
                  </v:shape>
                  <v:shape id="email" o:spid="_x0000_s1032" type="#_x0000_t202" style="position:absolute;left:106;top:8931;width:13792;height:30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" filled="f" stroked="f" strokeweight=".5pt">
                    <v:textbox inset="0">
                      <w:txbxContent>
                        <w:p w14:paraId="6D7F2254" w14:textId="721740AA" w:rsidR="00E0248E" w:rsidRPr="000879D4" w:rsidRDefault="00A01F83" w:rsidP="00040219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FFFFFF" w:themeColor="background1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FFFFFF" w:themeColor="background1"/>
                              <w:rtl/>
                              <w:lang w:bidi="fa-IR"/>
                            </w:rPr>
                            <w:t>ایمیل</w:t>
                          </w:r>
                        </w:p>
                      </w:txbxContent>
                    </v:textbox>
                  </v:shape>
                  <v:shape id="email" o:spid="_x0000_s1033" type="#_x0000_t202" style="position:absolute;left:-84;top:10951;width:14998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" filled="f" stroked="f" strokeweight=".5pt">
                    <v:textbox inset="0">
                      <w:txbxContent>
                        <w:p w14:paraId="715063D9" w14:textId="5C2C9A2D" w:rsidR="00E0248E" w:rsidRPr="00F431D4" w:rsidRDefault="00A01F83" w:rsidP="00040219">
                          <w:pPr>
                            <w:bidi/>
                            <w:rPr>
                              <w:rFonts w:asciiTheme="minorBidi" w:hAnsiTheme="minorBidi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F431D4">
                            <w:rPr>
                              <w:rFonts w:asciiTheme="minorBidi" w:hAnsiTheme="minorBidi"/>
                              <w:color w:val="FFFFFF" w:themeColor="background1"/>
                              <w:sz w:val="20"/>
                              <w:szCs w:val="20"/>
                            </w:rPr>
                            <w:t>info@iranestekhdam.ir</w:t>
                          </w:r>
                        </w:p>
                      </w:txbxContent>
                    </v:textbox>
                  </v:shape>
                  <v:shape id="addrees 1" o:spid="_x0000_s1034" type="#_x0000_t202" style="position:absolute;left:106;top:14141;width:13792;height:2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" filled="f" stroked="f" strokeweight=".5pt">
                    <v:textbox inset="0">
                      <w:txbxContent>
                        <w:p w14:paraId="103C01F7" w14:textId="07F44361" w:rsidR="00E0248E" w:rsidRPr="000879D4" w:rsidRDefault="00A01F83" w:rsidP="00040219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FFFFFF" w:themeColor="background1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FFFFFF" w:themeColor="background1"/>
                              <w:rtl/>
                              <w:lang w:bidi="fa-IR"/>
                            </w:rPr>
                            <w:t>محل سکونت</w:t>
                          </w:r>
                        </w:p>
                      </w:txbxContent>
                    </v:textbox>
                  </v:shape>
                  <v:shape id="address" o:spid="_x0000_s1035" type="#_x0000_t202" style="position:absolute;left:106;top:16161;width:14999;height:3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" filled="f" stroked="f" strokeweight=".5pt">
                    <v:textbox inset="0">
                      <w:txbxContent>
                        <w:p w14:paraId="2B4722FA" w14:textId="1C9C6EDE" w:rsidR="00E0248E" w:rsidRPr="000879D4" w:rsidRDefault="00A01F83" w:rsidP="00040219">
                          <w:pPr>
                            <w:bidi/>
                            <w:rPr>
                              <w:rFonts w:ascii="Ubuntu" w:hAnsi="Ubuntu" w:cs="B Nazanin"/>
                              <w:color w:val="FFFFFF" w:themeColor="background1"/>
                              <w:sz w:val="20"/>
                              <w:szCs w:val="20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color w:val="FFFFFF" w:themeColor="background1"/>
                              <w:sz w:val="20"/>
                              <w:szCs w:val="20"/>
                              <w:rtl/>
                              <w:lang w:bidi="fa-IR"/>
                            </w:rPr>
                            <w:t>ایران، تهران</w:t>
                          </w:r>
                        </w:p>
                      </w:txbxContent>
                    </v:textbox>
                  </v:shape>
                  <v:shape id="facebook" o:spid="_x0000_s1036" type="#_x0000_t202" style="position:absolute;left:106;top:26816;width:9488;height:2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" filled="f" stroked="f" strokeweight=".5pt">
                    <v:textbox inset="0">
                      <w:txbxContent>
                        <w:p w14:paraId="554526A5" w14:textId="1ADDE5CD" w:rsidR="00600EE4" w:rsidRPr="000879D4" w:rsidRDefault="00F431D4" w:rsidP="00040219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FFFFFF" w:themeColor="background1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FFFFFF" w:themeColor="background1"/>
                              <w:rtl/>
                              <w:lang w:bidi="fa-IR"/>
                            </w:rPr>
                            <w:t>فیس بوک</w:t>
                          </w:r>
                        </w:p>
                      </w:txbxContent>
                    </v:textbox>
                  </v:shape>
                  <v:shape id="facebook id" o:spid="_x0000_s1037" type="#_x0000_t202" style="position:absolute;left:106;top:29133;width:14999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" filled="f" stroked="f" strokeweight=".5pt">
                    <v:textbox inset="0">
                      <w:txbxContent>
                        <w:p w14:paraId="5A3503A6" w14:textId="7F1C83AC" w:rsidR="000B4412" w:rsidRPr="00E72A11" w:rsidRDefault="000B4412" w:rsidP="00040219">
                          <w:pPr>
                            <w:bidi/>
                            <w:rPr>
                              <w:rFonts w:asciiTheme="minorBidi" w:hAnsiTheme="minorBidi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E72A11">
                            <w:rPr>
                              <w:rFonts w:asciiTheme="minorBidi" w:hAnsiTheme="minorBidi"/>
                              <w:color w:val="FFFFFF" w:themeColor="background1"/>
                              <w:sz w:val="20"/>
                              <w:szCs w:val="20"/>
                            </w:rPr>
                            <w:t>@</w:t>
                          </w:r>
                          <w:r w:rsidR="00E72A11" w:rsidRPr="00E72A11">
                            <w:rPr>
                              <w:rFonts w:asciiTheme="minorBidi" w:hAnsiTheme="minorBidi"/>
                              <w:color w:val="FFFFFF" w:themeColor="background1"/>
                              <w:sz w:val="20"/>
                              <w:szCs w:val="20"/>
                            </w:rPr>
                            <w:t>iranestekhdam</w:t>
                          </w:r>
                        </w:p>
                      </w:txbxContent>
                    </v:textbox>
                  </v:shape>
                  <v:shape id="twitter" o:spid="_x0000_s1038" type="#_x0000_t202" style="position:absolute;left:106;top:33279;width:9487;height:2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" filled="f" stroked="f" strokeweight=".5pt">
                    <v:textbox inset="0">
                      <w:txbxContent>
                        <w:p w14:paraId="42BAA3AD" w14:textId="71CD2732" w:rsidR="000B4412" w:rsidRPr="000879D4" w:rsidRDefault="00E72A11" w:rsidP="00040219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FFFFFF" w:themeColor="background1"/>
                              <w:rtl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FFFFFF" w:themeColor="background1"/>
                              <w:rtl/>
                              <w:lang w:bidi="fa-IR"/>
                            </w:rPr>
                            <w:t>لینکدین</w:t>
                          </w:r>
                        </w:p>
                      </w:txbxContent>
                    </v:textbox>
                  </v:shape>
                  <v:shape id="twitter id" o:spid="_x0000_s1039" type="#_x0000_t202" style="position:absolute;left:106;top:35300;width:14999;height:25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" filled="f" stroked="f" strokeweight=".5pt">
                    <v:textbox inset="0">
                      <w:txbxContent>
                        <w:p w14:paraId="0E87668B" w14:textId="77777777" w:rsidR="00E72A11" w:rsidRPr="00E72A11" w:rsidRDefault="00E72A11" w:rsidP="00E72A11">
                          <w:pPr>
                            <w:bidi/>
                            <w:rPr>
                              <w:rFonts w:asciiTheme="minorBidi" w:hAnsiTheme="minorBidi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E72A11">
                            <w:rPr>
                              <w:rFonts w:asciiTheme="minorBidi" w:hAnsiTheme="minorBidi"/>
                              <w:color w:val="FFFFFF" w:themeColor="background1"/>
                              <w:sz w:val="20"/>
                              <w:szCs w:val="20"/>
                            </w:rPr>
                            <w:t>@iranestekhdam</w:t>
                          </w:r>
                        </w:p>
                        <w:p w14:paraId="05FDB50D" w14:textId="51E30D70" w:rsidR="000B4412" w:rsidRPr="00E0248E" w:rsidRDefault="000B4412" w:rsidP="00040219">
                          <w:pPr>
                            <w:bidi/>
                            <w:rPr>
                              <w:rFonts w:ascii="Ubuntu" w:hAnsi="Ubuntu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2" o:spid="_x0000_s1040" type="#_x0000_t75" href="http://www.iranestekhdam.ir/" style="position:absolute;left:1544;top:-1332;width:11995;height:15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" o:button="t">
                  <v:fill o:detectmouseclick="t"/>
                  <v:imagedata r:id="rId7" o:title=""/>
                </v:shape>
              </v:group>
            </w:pict>
          </mc:Fallback>
        </mc:AlternateContent>
      </w:r>
      <w:r w:rsidR="00040219" w:rsidRPr="000879D4">
        <w:rPr>
          <w:rFonts w:cs="B Nazanin"/>
          <w:noProof/>
        </w:rPr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32178E19" wp14:editId="38DB419C">
                <wp:simplePos x="0" y="0"/>
                <wp:positionH relativeFrom="column">
                  <wp:posOffset>1838724</wp:posOffset>
                </wp:positionH>
                <wp:positionV relativeFrom="paragraph">
                  <wp:posOffset>199892</wp:posOffset>
                </wp:positionV>
                <wp:extent cx="2743200" cy="676940"/>
                <wp:effectExtent l="0" t="0" r="0" b="8890"/>
                <wp:wrapNone/>
                <wp:docPr id="228" name="nam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743200" cy="676940"/>
                          <a:chOff x="0" y="0"/>
                          <a:chExt cx="2743200" cy="676940"/>
                        </a:xfrm>
                      </wpg:grpSpPr>
                      <wps:wsp>
                        <wps:cNvPr id="5" name="name"/>
                        <wps:cNvSpPr txBox="1"/>
                        <wps:spPr>
                          <a:xfrm>
                            <a:off x="0" y="0"/>
                            <a:ext cx="2743200" cy="4267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D9B4DBB" w14:textId="184A8DA6" w:rsidR="0005104B" w:rsidRPr="000879D4" w:rsidRDefault="003C0CC7" w:rsidP="004B682A">
                              <w:pPr>
                                <w:bidi/>
                                <w:rPr>
                                  <w:rFonts w:ascii="Ubuntu" w:hAnsi="Ubuntu" w:cs="B Nazanin"/>
                                  <w:b/>
                                  <w:bCs/>
                                  <w:color w:val="19355C"/>
                                  <w:spacing w:val="20"/>
                                  <w:sz w:val="36"/>
                                  <w:szCs w:val="36"/>
                                </w:rPr>
                              </w:pPr>
                              <w:r w:rsidRPr="000879D4">
                                <w:rPr>
                                  <w:rFonts w:ascii="Ubuntu" w:hAnsi="Ubuntu" w:cs="B Nazanin"/>
                                  <w:b/>
                                  <w:bCs/>
                                  <w:color w:val="19355C"/>
                                  <w:spacing w:val="20"/>
                                  <w:sz w:val="36"/>
                                  <w:szCs w:val="36"/>
                                  <w:rtl/>
                                </w:rPr>
                                <w:t>محل درج نام و نام خانوادگ</w:t>
                              </w:r>
                              <w:r w:rsidRPr="000879D4">
                                <w:rPr>
                                  <w:rFonts w:ascii="Ubuntu" w:hAnsi="Ubuntu" w:cs="B Nazanin" w:hint="cs"/>
                                  <w:b/>
                                  <w:bCs/>
                                  <w:color w:val="19355C"/>
                                  <w:spacing w:val="20"/>
                                  <w:sz w:val="36"/>
                                  <w:szCs w:val="36"/>
                                  <w:rtl/>
                                </w:rPr>
                                <w:t>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job"/>
                        <wps:cNvSpPr txBox="1"/>
                        <wps:spPr>
                          <a:xfrm>
                            <a:off x="106326" y="372140"/>
                            <a:ext cx="2241755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43254D7" w14:textId="640D73AD" w:rsidR="0005104B" w:rsidRPr="000879D4" w:rsidRDefault="003C0CC7" w:rsidP="004B682A">
                              <w:pPr>
                                <w:bidi/>
                                <w:rPr>
                                  <w:rFonts w:ascii="Ubuntu" w:hAnsi="Ubuntu" w:cs="B Nazanin"/>
                                  <w:b/>
                                  <w:bCs/>
                                  <w:color w:val="19355C"/>
                                  <w:sz w:val="26"/>
                                  <w:szCs w:val="26"/>
                                </w:rPr>
                              </w:pPr>
                              <w:r w:rsidRPr="000879D4">
                                <w:rPr>
                                  <w:rFonts w:ascii="Ubuntu" w:hAnsi="Ubuntu" w:cs="B Nazanin"/>
                                  <w:b/>
                                  <w:bCs/>
                                  <w:color w:val="19355C"/>
                                  <w:sz w:val="26"/>
                                  <w:szCs w:val="26"/>
                                  <w:rtl/>
                                </w:rPr>
                                <w:t>محل درج عنوان شغل</w:t>
                              </w:r>
                              <w:r w:rsidRPr="000879D4">
                                <w:rPr>
                                  <w:rFonts w:ascii="Ubuntu" w:hAnsi="Ubuntu" w:cs="B Nazanin" w:hint="cs"/>
                                  <w:b/>
                                  <w:bCs/>
                                  <w:color w:val="19355C"/>
                                  <w:sz w:val="26"/>
                                  <w:szCs w:val="26"/>
                                  <w:rtl/>
                                </w:rPr>
                                <w:t>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178E19" id="name" o:spid="_x0000_s1041" style="position:absolute;left:0;text-align:left;margin-left:144.8pt;margin-top:15.75pt;width:3in;height:53.3pt;flip:x;z-index:251993088" coordsize="27432,67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">
                <v:shape id="_x0000_s1042" type="#_x0000_t202" style="position:absolute;width:27432;height:4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14:paraId="6D9B4DBB" w14:textId="184A8DA6" w:rsidR="0005104B" w:rsidRPr="000879D4" w:rsidRDefault="003C0CC7" w:rsidP="004B682A">
                        <w:pPr>
                          <w:bidi/>
                          <w:rPr>
                            <w:rFonts w:ascii="Ubuntu" w:hAnsi="Ubuntu" w:cs="B Nazanin"/>
                            <w:b/>
                            <w:bCs/>
                            <w:color w:val="19355C"/>
                            <w:spacing w:val="20"/>
                            <w:sz w:val="36"/>
                            <w:szCs w:val="36"/>
                          </w:rPr>
                        </w:pPr>
                        <w:r w:rsidRPr="000879D4">
                          <w:rPr>
                            <w:rFonts w:ascii="Ubuntu" w:hAnsi="Ubuntu" w:cs="B Nazanin"/>
                            <w:b/>
                            <w:bCs/>
                            <w:color w:val="19355C"/>
                            <w:spacing w:val="20"/>
                            <w:sz w:val="36"/>
                            <w:szCs w:val="36"/>
                            <w:rtl/>
                          </w:rPr>
                          <w:t>محل درج نام و نام خانوادگ</w:t>
                        </w:r>
                        <w:r w:rsidRPr="000879D4">
                          <w:rPr>
                            <w:rFonts w:ascii="Ubuntu" w:hAnsi="Ubuntu" w:cs="B Nazanin" w:hint="cs"/>
                            <w:b/>
                            <w:bCs/>
                            <w:color w:val="19355C"/>
                            <w:spacing w:val="20"/>
                            <w:sz w:val="36"/>
                            <w:szCs w:val="36"/>
                            <w:rtl/>
                          </w:rPr>
                          <w:t>ی</w:t>
                        </w:r>
                      </w:p>
                    </w:txbxContent>
                  </v:textbox>
                </v:shape>
                <v:shape id="job" o:spid="_x0000_s1043" type="#_x0000_t202" style="position:absolute;left:1063;top:3721;width:22417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" filled="f" stroked="f" strokeweight=".5pt">
                  <v:textbox inset="0,0,0,0">
                    <w:txbxContent>
                      <w:p w14:paraId="343254D7" w14:textId="640D73AD" w:rsidR="0005104B" w:rsidRPr="000879D4" w:rsidRDefault="003C0CC7" w:rsidP="004B682A">
                        <w:pPr>
                          <w:bidi/>
                          <w:rPr>
                            <w:rFonts w:ascii="Ubuntu" w:hAnsi="Ubuntu" w:cs="B Nazanin"/>
                            <w:b/>
                            <w:bCs/>
                            <w:color w:val="19355C"/>
                            <w:sz w:val="26"/>
                            <w:szCs w:val="26"/>
                          </w:rPr>
                        </w:pPr>
                        <w:r w:rsidRPr="000879D4">
                          <w:rPr>
                            <w:rFonts w:ascii="Ubuntu" w:hAnsi="Ubuntu" w:cs="B Nazanin"/>
                            <w:b/>
                            <w:bCs/>
                            <w:color w:val="19355C"/>
                            <w:sz w:val="26"/>
                            <w:szCs w:val="26"/>
                            <w:rtl/>
                          </w:rPr>
                          <w:t>محل درج عنوان شغل</w:t>
                        </w:r>
                        <w:r w:rsidRPr="000879D4">
                          <w:rPr>
                            <w:rFonts w:ascii="Ubuntu" w:hAnsi="Ubuntu" w:cs="B Nazanin" w:hint="cs"/>
                            <w:b/>
                            <w:bCs/>
                            <w:color w:val="19355C"/>
                            <w:sz w:val="26"/>
                            <w:szCs w:val="26"/>
                            <w:rtl/>
                          </w:rPr>
                          <w:t>ی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40219" w:rsidRPr="000879D4">
        <w:rPr>
          <w:rFonts w:cs="B Nazanin"/>
          <w:noProof/>
        </w:rPr>
        <mc:AlternateContent>
          <mc:Choice Requires="wpg">
            <w:drawing>
              <wp:anchor distT="0" distB="0" distL="114300" distR="114300" simplePos="0" relativeHeight="251994112" behindDoc="0" locked="0" layoutInCell="1" allowOverlap="1" wp14:anchorId="37BB43DA" wp14:editId="4E70D676">
                <wp:simplePos x="0" y="0"/>
                <wp:positionH relativeFrom="column">
                  <wp:posOffset>-457200</wp:posOffset>
                </wp:positionH>
                <wp:positionV relativeFrom="paragraph">
                  <wp:posOffset>-2234964</wp:posOffset>
                </wp:positionV>
                <wp:extent cx="7559040" cy="12895997"/>
                <wp:effectExtent l="0" t="0" r="3810" b="1270"/>
                <wp:wrapNone/>
                <wp:docPr id="226" name="fram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7559040" cy="12895997"/>
                          <a:chOff x="0" y="0"/>
                          <a:chExt cx="7559040" cy="12895997"/>
                        </a:xfrm>
                      </wpg:grpSpPr>
                      <wps:wsp>
                        <wps:cNvPr id="10" name="Rectangle 10"/>
                        <wps:cNvSpPr/>
                        <wps:spPr>
                          <a:xfrm>
                            <a:off x="0" y="8323997"/>
                            <a:ext cx="539569" cy="4136572"/>
                          </a:xfrm>
                          <a:prstGeom prst="rect">
                            <a:avLst/>
                          </a:prstGeom>
                          <a:solidFill>
                            <a:srgbClr val="93939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Rectangle 1"/>
                        <wps:cNvSpPr/>
                        <wps:spPr>
                          <a:xfrm>
                            <a:off x="0" y="2061421"/>
                            <a:ext cx="538881" cy="6557010"/>
                          </a:xfrm>
                          <a:custGeom>
                            <a:avLst/>
                            <a:gdLst>
                              <a:gd name="connsiteX0" fmla="*/ 0 w 459740"/>
                              <a:gd name="connsiteY0" fmla="*/ 0 h 6557010"/>
                              <a:gd name="connsiteX1" fmla="*/ 459740 w 459740"/>
                              <a:gd name="connsiteY1" fmla="*/ 0 h 6557010"/>
                              <a:gd name="connsiteX2" fmla="*/ 459740 w 459740"/>
                              <a:gd name="connsiteY2" fmla="*/ 6557010 h 6557010"/>
                              <a:gd name="connsiteX3" fmla="*/ 0 w 459740"/>
                              <a:gd name="connsiteY3" fmla="*/ 6557010 h 6557010"/>
                              <a:gd name="connsiteX4" fmla="*/ 0 w 459740"/>
                              <a:gd name="connsiteY4" fmla="*/ 0 h 6557010"/>
                              <a:gd name="connsiteX0" fmla="*/ 0 w 459740"/>
                              <a:gd name="connsiteY0" fmla="*/ 0 h 6557010"/>
                              <a:gd name="connsiteX1" fmla="*/ 459740 w 459740"/>
                              <a:gd name="connsiteY1" fmla="*/ 0 h 6557010"/>
                              <a:gd name="connsiteX2" fmla="*/ 459740 w 459740"/>
                              <a:gd name="connsiteY2" fmla="*/ 6557010 h 6557010"/>
                              <a:gd name="connsiteX3" fmla="*/ 0 w 459740"/>
                              <a:gd name="connsiteY3" fmla="*/ 6295753 h 6557010"/>
                              <a:gd name="connsiteX4" fmla="*/ 0 w 459740"/>
                              <a:gd name="connsiteY4" fmla="*/ 0 h 655701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59740" h="6557010">
                                <a:moveTo>
                                  <a:pt x="0" y="0"/>
                                </a:moveTo>
                                <a:lnTo>
                                  <a:pt x="459740" y="0"/>
                                </a:lnTo>
                                <a:lnTo>
                                  <a:pt x="459740" y="6557010"/>
                                </a:lnTo>
                                <a:lnTo>
                                  <a:pt x="0" y="62957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355C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0" y="2040155"/>
                            <a:ext cx="7557302" cy="302342"/>
                          </a:xfrm>
                          <a:prstGeom prst="rect">
                            <a:avLst/>
                          </a:prstGeom>
                          <a:solidFill>
                            <a:srgbClr val="93939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12438797"/>
                            <a:ext cx="7559040" cy="457200"/>
                          </a:xfrm>
                          <a:prstGeom prst="rect">
                            <a:avLst/>
                          </a:prstGeom>
                          <a:solidFill>
                            <a:srgbClr val="93939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 rot="16200000">
                            <a:off x="1175215" y="6096794"/>
                            <a:ext cx="12471990" cy="278402"/>
                          </a:xfrm>
                          <a:prstGeom prst="rect">
                            <a:avLst/>
                          </a:prstGeom>
                          <a:solidFill>
                            <a:srgbClr val="93939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751DB176" id="frame" o:spid="_x0000_s1026" style="position:absolute;left:0;text-align:left;margin-left:-36pt;margin-top:-176pt;width:595.2pt;height:1015.45pt;flip:x;z-index:251994112" coordsize="75590,128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">
                <v:rect id="Rectangle 10" o:spid="_x0000_s1027" style="position:absolute;top:83239;width:5395;height:413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" fillcolor="#939393" stroked="f" strokeweight="1pt"/>
                <v:shape id="Rectangle 1" o:spid="_x0000_s1028" style="position:absolute;top:20614;width:5388;height:65570;visibility:visible;mso-wrap-style:square;v-text-anchor:middle" coordsize="459740,655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" path="m,l459740,r,6557010l,6295753,,xe" fillcolor="#19355c" stroked="f" strokeweight="1pt">
                  <v:stroke joinstyle="miter"/>
                  <v:path arrowok="t" o:connecttype="custom" o:connectlocs="0,0;538881,0;538881,6557010;0,6295753;0,0" o:connectangles="0,0,0,0,0"/>
                </v:shape>
                <v:rect id="Rectangle 7" o:spid="_x0000_s1029" style="position:absolute;top:20401;width:75573;height:30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" fillcolor="#939393" stroked="f" strokeweight="1pt"/>
                <v:rect id="Rectangle 8" o:spid="_x0000_s1030" style="position:absolute;top:124387;width:75590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" fillcolor="#939393" stroked="f" strokeweight="1pt"/>
                <v:rect id="Rectangle 9" o:spid="_x0000_s1031" style="position:absolute;left:11752;top:60968;width:124719;height:2784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" fillcolor="#939393" stroked="f" strokeweight="1pt"/>
              </v:group>
            </w:pict>
          </mc:Fallback>
        </mc:AlternateContent>
      </w:r>
    </w:p>
    <w:p w14:paraId="6DB705F4" w14:textId="4ED2AE9C" w:rsidR="00067498" w:rsidRPr="000879D4" w:rsidRDefault="00E0282A" w:rsidP="00F972FE">
      <w:pPr>
        <w:rPr>
          <w:rFonts w:cs="B Nazanin"/>
        </w:rPr>
      </w:pPr>
      <w:r w:rsidRPr="000879D4">
        <w:rPr>
          <w:rFonts w:ascii="Ubuntu" w:hAnsi="Ubuntu" w:cs="B Nazanin"/>
          <w:noProof/>
          <w:color w:val="19355C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96160" behindDoc="0" locked="0" layoutInCell="1" allowOverlap="1" wp14:anchorId="3DD5AC41" wp14:editId="6B14174D">
                <wp:simplePos x="0" y="0"/>
                <wp:positionH relativeFrom="column">
                  <wp:posOffset>-47625</wp:posOffset>
                </wp:positionH>
                <wp:positionV relativeFrom="paragraph">
                  <wp:posOffset>1684020</wp:posOffset>
                </wp:positionV>
                <wp:extent cx="4866640" cy="2186940"/>
                <wp:effectExtent l="0" t="0" r="10160" b="3810"/>
                <wp:wrapNone/>
                <wp:docPr id="244" name="work experienc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4866640" cy="2186940"/>
                          <a:chOff x="0" y="-28579"/>
                          <a:chExt cx="4867396" cy="2187181"/>
                        </a:xfrm>
                      </wpg:grpSpPr>
                      <wps:wsp>
                        <wps:cNvPr id="14" name="work exp"/>
                        <wps:cNvSpPr txBox="1"/>
                        <wps:spPr>
                          <a:xfrm>
                            <a:off x="372140" y="-28579"/>
                            <a:ext cx="2577465" cy="39056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7B3B3AA" w14:textId="1F3E9882" w:rsidR="008436A3" w:rsidRPr="000879D4" w:rsidRDefault="003C0CC7" w:rsidP="004B682A">
                              <w:pPr>
                                <w:bidi/>
                                <w:rPr>
                                  <w:rFonts w:ascii="Ubuntu" w:hAnsi="Ubuntu" w:cs="B Nazanin"/>
                                  <w:b/>
                                  <w:bCs/>
                                  <w:color w:val="19355C"/>
                                  <w:sz w:val="32"/>
                                  <w:szCs w:val="32"/>
                                  <w:lang w:bidi="fa-IR"/>
                                </w:rPr>
                              </w:pPr>
                              <w:r w:rsidRPr="000879D4">
                                <w:rPr>
                                  <w:rFonts w:ascii="Ubuntu" w:hAnsi="Ubuntu" w:cs="B Nazanin" w:hint="cs"/>
                                  <w:b/>
                                  <w:bCs/>
                                  <w:color w:val="19355C"/>
                                  <w:sz w:val="32"/>
                                  <w:szCs w:val="32"/>
                                  <w:rtl/>
                                  <w:lang w:bidi="fa-IR"/>
                                </w:rPr>
                                <w:t>تجربه کاری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40" name="work 1"/>
                        <wpg:cNvGrpSpPr/>
                        <wpg:grpSpPr>
                          <a:xfrm>
                            <a:off x="265815" y="350875"/>
                            <a:ext cx="4601581" cy="1078955"/>
                            <a:chOff x="1" y="0"/>
                            <a:chExt cx="4601581" cy="1078955"/>
                          </a:xfrm>
                        </wpg:grpSpPr>
                        <wps:wsp>
                          <wps:cNvPr id="17" name="w1"/>
                          <wps:cNvSpPr txBox="1"/>
                          <wps:spPr>
                            <a:xfrm>
                              <a:off x="1" y="0"/>
                              <a:ext cx="1400810" cy="35777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E3DDBEB" w14:textId="4DFE840F" w:rsidR="008436A3" w:rsidRPr="000879D4" w:rsidRDefault="003C0CC7" w:rsidP="004B682A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  <w:lang w:bidi="fa-IR"/>
                                  </w:rPr>
                                  <w:t>عنوان شغلی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w1 date"/>
                          <wps:cNvSpPr txBox="1"/>
                          <wps:spPr>
                            <a:xfrm>
                              <a:off x="1" y="258068"/>
                              <a:ext cx="1064611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F4E72D0" w14:textId="33466800" w:rsidR="008436A3" w:rsidRPr="00A01F83" w:rsidRDefault="003C0CC7" w:rsidP="004B682A">
                                <w:pPr>
                                  <w:bidi/>
                                  <w:rPr>
                                    <w:rFonts w:asciiTheme="minorBidi" w:hAnsiTheme="minorBidi"/>
                                    <w:color w:val="19355C"/>
                                  </w:rPr>
                                </w:pPr>
                                <w:r w:rsidRPr="00A01F83">
                                  <w:rPr>
                                    <w:rFonts w:asciiTheme="minorBidi" w:hAnsiTheme="minorBidi"/>
                                    <w:color w:val="19355C"/>
                                  </w:rPr>
                                  <w:t>1399-1400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w1.1"/>
                          <wps:cNvSpPr txBox="1"/>
                          <wps:spPr>
                            <a:xfrm>
                              <a:off x="1488558" y="0"/>
                              <a:ext cx="1585595" cy="30642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3D7E8F4" w14:textId="12422106" w:rsidR="008436A3" w:rsidRPr="000879D4" w:rsidRDefault="00D240C7" w:rsidP="004B682A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  <w:lang w:bidi="fa-IR"/>
                                  </w:rPr>
                                  <w:t xml:space="preserve">نام شرکت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w1 text"/>
                          <wps:cNvSpPr txBox="1"/>
                          <wps:spPr>
                            <a:xfrm>
                              <a:off x="1350382" y="221070"/>
                              <a:ext cx="3251200" cy="8578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0CF25B9" w14:textId="43C41157" w:rsidR="008436A3" w:rsidRPr="000879D4" w:rsidRDefault="00D240C7" w:rsidP="004B682A">
                                <w:pPr>
                                  <w:bidi/>
                                  <w:jc w:val="both"/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</w:rPr>
                                </w:pPr>
                                <w:r w:rsidRPr="000879D4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پیشنهاد </w:t>
                                </w:r>
                                <w:hyperlink r:id="rId8" w:history="1"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 w:hint="eastAsia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0879D4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: در این قسمت </w:t>
                                </w:r>
                                <w:r w:rsidRPr="000879D4"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  <w:rtl/>
                                  </w:rPr>
                                  <w:t>میتوانید به وظایف، زمینه کاری و مسئولیت های محوله اشاره نمایید.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9" name="work line"/>
                        <wpg:cNvGrpSpPr/>
                        <wpg:grpSpPr>
                          <a:xfrm>
                            <a:off x="0" y="474039"/>
                            <a:ext cx="131445" cy="1173436"/>
                            <a:chOff x="0" y="38104"/>
                            <a:chExt cx="131445" cy="1173436"/>
                          </a:xfrm>
                        </wpg:grpSpPr>
                        <wps:wsp>
                          <wps:cNvPr id="15" name="Straight Connector 15"/>
                          <wps:cNvCnPr>
                            <a:stCxn id="16" idx="0"/>
                          </wps:cNvCnPr>
                          <wps:spPr>
                            <a:xfrm flipH="1">
                              <a:off x="64182" y="38104"/>
                              <a:ext cx="1541" cy="1160054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rgbClr val="19355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Oval 16"/>
                          <wps:cNvSpPr/>
                          <wps:spPr>
                            <a:xfrm>
                              <a:off x="0" y="38104"/>
                              <a:ext cx="131445" cy="13144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Oval 21"/>
                          <wps:cNvSpPr/>
                          <wps:spPr>
                            <a:xfrm>
                              <a:off x="0" y="1080095"/>
                              <a:ext cx="131445" cy="13144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1" name="work 2"/>
                        <wpg:cNvGrpSpPr/>
                        <wpg:grpSpPr>
                          <a:xfrm>
                            <a:off x="265814" y="1395078"/>
                            <a:ext cx="4601582" cy="763524"/>
                            <a:chOff x="0" y="-19052"/>
                            <a:chExt cx="4601582" cy="763524"/>
                          </a:xfrm>
                        </wpg:grpSpPr>
                        <wps:wsp>
                          <wps:cNvPr id="22" name="w2"/>
                          <wps:cNvSpPr txBox="1"/>
                          <wps:spPr>
                            <a:xfrm>
                              <a:off x="0" y="-19052"/>
                              <a:ext cx="1400810" cy="32478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E028A4D" w14:textId="77777777" w:rsidR="00A01F83" w:rsidRPr="000879D4" w:rsidRDefault="00A01F83" w:rsidP="00A01F83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  <w:lang w:bidi="fa-IR"/>
                                  </w:rPr>
                                  <w:t>عنوان شغلی</w:t>
                                </w:r>
                              </w:p>
                              <w:p w14:paraId="6758326C" w14:textId="2B47883F" w:rsidR="008436A3" w:rsidRPr="008436A3" w:rsidRDefault="008436A3" w:rsidP="004B682A">
                                <w:pPr>
                                  <w:bidi/>
                                  <w:rPr>
                                    <w:rFonts w:ascii="Ubuntu" w:hAnsi="Ubuntu"/>
                                    <w:color w:val="19355C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w2 date"/>
                          <wps:cNvSpPr txBox="1"/>
                          <wps:spPr>
                            <a:xfrm>
                              <a:off x="0" y="219965"/>
                              <a:ext cx="1127692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D9EE492" w14:textId="77777777" w:rsidR="00A01F83" w:rsidRPr="00A01F83" w:rsidRDefault="00A01F83" w:rsidP="00A01F83">
                                <w:pPr>
                                  <w:bidi/>
                                  <w:rPr>
                                    <w:rFonts w:asciiTheme="minorBidi" w:hAnsiTheme="minorBidi"/>
                                    <w:color w:val="19355C"/>
                                  </w:rPr>
                                </w:pPr>
                                <w:r w:rsidRPr="00A01F83">
                                  <w:rPr>
                                    <w:rFonts w:asciiTheme="minorBidi" w:hAnsiTheme="minorBidi"/>
                                    <w:color w:val="19355C"/>
                                  </w:rPr>
                                  <w:t>1399-1400</w:t>
                                </w:r>
                              </w:p>
                              <w:p w14:paraId="56CA0727" w14:textId="45C5FEBC" w:rsidR="008436A3" w:rsidRPr="008436A3" w:rsidRDefault="008436A3" w:rsidP="004B682A">
                                <w:pPr>
                                  <w:bidi/>
                                  <w:rPr>
                                    <w:rFonts w:ascii="Ubuntu" w:hAnsi="Ubuntu"/>
                                    <w:color w:val="19355C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w2.1"/>
                          <wps:cNvSpPr txBox="1"/>
                          <wps:spPr>
                            <a:xfrm>
                              <a:off x="1489771" y="-9526"/>
                              <a:ext cx="1585595" cy="31526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886582B" w14:textId="77777777" w:rsidR="00A01F83" w:rsidRPr="000879D4" w:rsidRDefault="00A01F83" w:rsidP="00A01F83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  <w:lang w:bidi="fa-IR"/>
                                  </w:rPr>
                                  <w:t xml:space="preserve">نام شرکت </w:t>
                                </w:r>
                              </w:p>
                              <w:p w14:paraId="64F14209" w14:textId="77777777" w:rsidR="00A01F83" w:rsidRPr="00A01F83" w:rsidRDefault="00A01F83" w:rsidP="00A01F83">
                                <w:pPr>
                                  <w:bidi/>
                                  <w:rPr>
                                    <w:rFonts w:ascii="Ubuntu" w:hAnsi="Ubuntu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lang w:bidi="fa-IR"/>
                                  </w:rPr>
                                </w:pPr>
                                <w:r w:rsidRPr="00A01F83">
                                  <w:rPr>
                                    <w:rFonts w:ascii="Ubuntu" w:hAnsi="Ubuntu" w:hint="cs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  <w:lang w:bidi="fa-IR"/>
                                  </w:rPr>
                                  <w:t xml:space="preserve">نام شرکت </w:t>
                                </w:r>
                              </w:p>
                              <w:p w14:paraId="3B9AA1D1" w14:textId="07E71E69" w:rsidR="008436A3" w:rsidRPr="008436A3" w:rsidRDefault="008436A3" w:rsidP="00040219">
                                <w:pPr>
                                  <w:bidi/>
                                  <w:rPr>
                                    <w:rFonts w:ascii="Ubuntu" w:hAnsi="Ubuntu"/>
                                    <w:color w:val="19355C"/>
                                    <w:lang w:bidi="fa-IR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w2 text"/>
                          <wps:cNvSpPr txBox="1"/>
                          <wps:spPr>
                            <a:xfrm>
                              <a:off x="1350382" y="191387"/>
                              <a:ext cx="3251200" cy="5530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11D8E1A" w14:textId="060EF133" w:rsidR="00D240C7" w:rsidRPr="000879D4" w:rsidRDefault="00D240C7" w:rsidP="00D240C7">
                                <w:pPr>
                                  <w:bidi/>
                                  <w:jc w:val="both"/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</w:rPr>
                                </w:pPr>
                                <w:r w:rsidRPr="000879D4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پیشنهاد </w:t>
                                </w:r>
                                <w:hyperlink r:id="rId9" w:history="1"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 w:hint="eastAsia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0879D4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: در این </w:t>
                                </w:r>
                                <w:r w:rsidRPr="000879D4"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  <w:rtl/>
                                  </w:rPr>
                                  <w:t>قسمت میتوانید به وظایف، زمینه کاری و مسئولیت های محوله اشاره نمایید.</w:t>
                                </w:r>
                              </w:p>
                              <w:p w14:paraId="19764010" w14:textId="40503C13" w:rsidR="008436A3" w:rsidRPr="000815FB" w:rsidRDefault="008436A3" w:rsidP="004B682A">
                                <w:pPr>
                                  <w:bidi/>
                                  <w:jc w:val="both"/>
                                  <w:rPr>
                                    <w:rFonts w:asciiTheme="majorHAnsi" w:hAnsiTheme="majorHAnsi" w:cstheme="majorHAnsi"/>
                                    <w:color w:val="525252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D5AC41" id="work experience" o:spid="_x0000_s1044" style="position:absolute;margin-left:-3.75pt;margin-top:132.6pt;width:383.2pt;height:172.2pt;flip:x;z-index:251996160;mso-width-relative:margin;mso-height-relative:margin" coordorigin=",-285" coordsize="48673,21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">
                <v:shape id="work exp" o:spid="_x0000_s1045" type="#_x0000_t202" style="position:absolute;left:3721;top:-285;width:25775;height:3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" filled="f" stroked="f" strokeweight=".5pt">
                  <v:textbox inset="0">
                    <w:txbxContent>
                      <w:p w14:paraId="57B3B3AA" w14:textId="1F3E9882" w:rsidR="008436A3" w:rsidRPr="000879D4" w:rsidRDefault="003C0CC7" w:rsidP="004B682A">
                        <w:pPr>
                          <w:bidi/>
                          <w:rPr>
                            <w:rFonts w:ascii="Ubuntu" w:hAnsi="Ubuntu" w:cs="B Nazanin"/>
                            <w:b/>
                            <w:bCs/>
                            <w:color w:val="19355C"/>
                            <w:sz w:val="32"/>
                            <w:szCs w:val="32"/>
                            <w:lang w:bidi="fa-IR"/>
                          </w:rPr>
                        </w:pPr>
                        <w:r w:rsidRPr="000879D4">
                          <w:rPr>
                            <w:rFonts w:ascii="Ubuntu" w:hAnsi="Ubuntu" w:cs="B Nazanin" w:hint="cs"/>
                            <w:b/>
                            <w:bCs/>
                            <w:color w:val="19355C"/>
                            <w:sz w:val="32"/>
                            <w:szCs w:val="32"/>
                            <w:rtl/>
                            <w:lang w:bidi="fa-IR"/>
                          </w:rPr>
                          <w:t>تجربه کاری</w:t>
                        </w:r>
                      </w:p>
                    </w:txbxContent>
                  </v:textbox>
                </v:shape>
                <v:group id="work 1" o:spid="_x0000_s1046" style="position:absolute;left:2658;top:3508;width:46015;height:10790" coordorigin="" coordsize="46015,10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<v:shape id="w1" o:spid="_x0000_s1047" type="#_x0000_t202" style="position:absolute;width:14008;height:3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" filled="f" stroked="f" strokeweight=".5pt">
                    <v:textbox inset="0">
                      <w:txbxContent>
                        <w:p w14:paraId="4E3DDBEB" w14:textId="4DFE840F" w:rsidR="008436A3" w:rsidRPr="000879D4" w:rsidRDefault="003C0CC7" w:rsidP="004B682A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  <w:lang w:bidi="fa-IR"/>
                            </w:rPr>
                            <w:t>عنوان شغلی</w:t>
                          </w:r>
                        </w:p>
                      </w:txbxContent>
                    </v:textbox>
                  </v:shape>
                  <v:shape id="w1 date" o:spid="_x0000_s1048" type="#_x0000_t202" style="position:absolute;top:2580;width:10646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" filled="f" stroked="f" strokeweight=".5pt">
                    <v:textbox inset="0">
                      <w:txbxContent>
                        <w:p w14:paraId="6F4E72D0" w14:textId="33466800" w:rsidR="008436A3" w:rsidRPr="00A01F83" w:rsidRDefault="003C0CC7" w:rsidP="004B682A">
                          <w:pPr>
                            <w:bidi/>
                            <w:rPr>
                              <w:rFonts w:asciiTheme="minorBidi" w:hAnsiTheme="minorBidi"/>
                              <w:color w:val="19355C"/>
                            </w:rPr>
                          </w:pPr>
                          <w:r w:rsidRPr="00A01F83">
                            <w:rPr>
                              <w:rFonts w:asciiTheme="minorBidi" w:hAnsiTheme="minorBidi"/>
                              <w:color w:val="19355C"/>
                            </w:rPr>
                            <w:t>1399-1400</w:t>
                          </w:r>
                        </w:p>
                      </w:txbxContent>
                    </v:textbox>
                  </v:shape>
                  <v:shape id="w1.1" o:spid="_x0000_s1049" type="#_x0000_t202" style="position:absolute;left:14885;width:15856;height:3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" filled="f" stroked="f" strokeweight=".5pt">
                    <v:textbox inset="0">
                      <w:txbxContent>
                        <w:p w14:paraId="53D7E8F4" w14:textId="12422106" w:rsidR="008436A3" w:rsidRPr="000879D4" w:rsidRDefault="00D240C7" w:rsidP="004B682A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  <w:lang w:bidi="fa-IR"/>
                            </w:rPr>
                            <w:t xml:space="preserve">نام شرکت </w:t>
                          </w:r>
                        </w:p>
                      </w:txbxContent>
                    </v:textbox>
                  </v:shape>
                  <v:shape id="w1 text" o:spid="_x0000_s1050" type="#_x0000_t202" style="position:absolute;left:13503;top:2210;width:32512;height:8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  <v:textbox>
                      <w:txbxContent>
                        <w:p w14:paraId="10CF25B9" w14:textId="43C41157" w:rsidR="008436A3" w:rsidRPr="000879D4" w:rsidRDefault="00D240C7" w:rsidP="004B682A">
                          <w:pPr>
                            <w:bidi/>
                            <w:jc w:val="both"/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</w:rPr>
                          </w:pPr>
                          <w:r w:rsidRPr="000879D4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پیشنهاد </w:t>
                          </w:r>
                          <w:hyperlink r:id="rId10" w:history="1">
                            <w:r w:rsidRPr="000879D4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 w:hint="cs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 w:hint="eastAsia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0879D4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: در این قسمت </w:t>
                          </w:r>
                          <w:r w:rsidRPr="000879D4"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  <w:rtl/>
                            </w:rPr>
                            <w:t>میتوانید به وظایف، زمینه کاری و مسئولیت های محوله اشاره نمایید.</w:t>
                          </w:r>
                        </w:p>
                      </w:txbxContent>
                    </v:textbox>
                  </v:shape>
                </v:group>
                <v:group id="work line" o:spid="_x0000_s1051" style="position:absolute;top:4740;width:1314;height:11734" coordorigin=",381" coordsize="1314,11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line id="Straight Connector 15" o:spid="_x0000_s1052" style="position:absolute;flip:x;visibility:visible;mso-wrap-style:square" from="641,381" to="65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" strokecolor="#19355c" strokeweight="1.5pt">
                    <v:stroke joinstyle="miter"/>
                  </v:line>
                  <v:oval id="Oval 16" o:spid="_x0000_s1053" style="position:absolute;top:381;width:1314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" fillcolor="white [3212]" strokecolor="#1f3763 [1604]" strokeweight="1pt">
                    <v:stroke joinstyle="miter"/>
                  </v:oval>
                  <v:oval id="Oval 21" o:spid="_x0000_s1054" style="position:absolute;top:10800;width:1314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" fillcolor="white [3212]" strokecolor="#1f3763 [1604]" strokeweight="1pt">
                    <v:stroke joinstyle="miter"/>
                  </v:oval>
                </v:group>
                <v:group id="work 2" o:spid="_x0000_s1055" style="position:absolute;left:2658;top:13950;width:46015;height:7636" coordorigin=",-190" coordsize="46015,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w2" o:spid="_x0000_s1056" type="#_x0000_t202" style="position:absolute;top:-190;width:14008;height:3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" filled="f" stroked="f" strokeweight=".5pt">
                    <v:textbox inset="0">
                      <w:txbxContent>
                        <w:p w14:paraId="7E028A4D" w14:textId="77777777" w:rsidR="00A01F83" w:rsidRPr="000879D4" w:rsidRDefault="00A01F83" w:rsidP="00A01F83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  <w:lang w:bidi="fa-IR"/>
                            </w:rPr>
                            <w:t>عنوان شغلی</w:t>
                          </w:r>
                        </w:p>
                        <w:p w14:paraId="6758326C" w14:textId="2B47883F" w:rsidR="008436A3" w:rsidRPr="008436A3" w:rsidRDefault="008436A3" w:rsidP="004B682A">
                          <w:pPr>
                            <w:bidi/>
                            <w:rPr>
                              <w:rFonts w:ascii="Ubuntu" w:hAnsi="Ubuntu"/>
                              <w:color w:val="19355C"/>
                            </w:rPr>
                          </w:pPr>
                        </w:p>
                      </w:txbxContent>
                    </v:textbox>
                  </v:shape>
                  <v:shape id="w2 date" o:spid="_x0000_s1057" type="#_x0000_t202" style="position:absolute;top:2199;width:11276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" filled="f" stroked="f" strokeweight=".5pt">
                    <v:textbox inset="0">
                      <w:txbxContent>
                        <w:p w14:paraId="1D9EE492" w14:textId="77777777" w:rsidR="00A01F83" w:rsidRPr="00A01F83" w:rsidRDefault="00A01F83" w:rsidP="00A01F83">
                          <w:pPr>
                            <w:bidi/>
                            <w:rPr>
                              <w:rFonts w:asciiTheme="minorBidi" w:hAnsiTheme="minorBidi"/>
                              <w:color w:val="19355C"/>
                            </w:rPr>
                          </w:pPr>
                          <w:r w:rsidRPr="00A01F83">
                            <w:rPr>
                              <w:rFonts w:asciiTheme="minorBidi" w:hAnsiTheme="minorBidi"/>
                              <w:color w:val="19355C"/>
                            </w:rPr>
                            <w:t>1399-1400</w:t>
                          </w:r>
                        </w:p>
                        <w:p w14:paraId="56CA0727" w14:textId="45C5FEBC" w:rsidR="008436A3" w:rsidRPr="008436A3" w:rsidRDefault="008436A3" w:rsidP="004B682A">
                          <w:pPr>
                            <w:bidi/>
                            <w:rPr>
                              <w:rFonts w:ascii="Ubuntu" w:hAnsi="Ubuntu"/>
                              <w:color w:val="19355C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w2.1" o:spid="_x0000_s1058" type="#_x0000_t202" style="position:absolute;left:14897;top:-95;width:15856;height:3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" filled="f" stroked="f" strokeweight=".5pt">
                    <v:textbox inset="0">
                      <w:txbxContent>
                        <w:p w14:paraId="4886582B" w14:textId="77777777" w:rsidR="00A01F83" w:rsidRPr="000879D4" w:rsidRDefault="00A01F83" w:rsidP="00A01F83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  <w:lang w:bidi="fa-IR"/>
                            </w:rPr>
                            <w:t xml:space="preserve">نام شرکت </w:t>
                          </w:r>
                        </w:p>
                        <w:p w14:paraId="64F14209" w14:textId="77777777" w:rsidR="00A01F83" w:rsidRPr="00A01F83" w:rsidRDefault="00A01F83" w:rsidP="00A01F83">
                          <w:pPr>
                            <w:bidi/>
                            <w:rPr>
                              <w:rFonts w:ascii="Ubuntu" w:hAnsi="Ubuntu"/>
                              <w:b/>
                              <w:bCs/>
                              <w:color w:val="19355C"/>
                              <w:sz w:val="26"/>
                              <w:szCs w:val="26"/>
                              <w:lang w:bidi="fa-IR"/>
                            </w:rPr>
                          </w:pPr>
                          <w:r w:rsidRPr="00A01F83">
                            <w:rPr>
                              <w:rFonts w:ascii="Ubuntu" w:hAnsi="Ubuntu" w:hint="cs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  <w:lang w:bidi="fa-IR"/>
                            </w:rPr>
                            <w:t xml:space="preserve">نام شرکت </w:t>
                          </w:r>
                        </w:p>
                        <w:p w14:paraId="3B9AA1D1" w14:textId="07E71E69" w:rsidR="008436A3" w:rsidRPr="008436A3" w:rsidRDefault="008436A3" w:rsidP="00040219">
                          <w:pPr>
                            <w:bidi/>
                            <w:rPr>
                              <w:rFonts w:ascii="Ubuntu" w:hAnsi="Ubuntu"/>
                              <w:color w:val="19355C"/>
                              <w:lang w:bidi="fa-IR"/>
                            </w:rPr>
                          </w:pPr>
                        </w:p>
                      </w:txbxContent>
                    </v:textbox>
                  </v:shape>
                  <v:shape id="w2 text" o:spid="_x0000_s1059" type="#_x0000_t202" style="position:absolute;left:13503;top:1913;width:32512;height:5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HOq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" filled="f" stroked="f" strokeweight=".5pt">
                    <v:textbox>
                      <w:txbxContent>
                        <w:p w14:paraId="611D8E1A" w14:textId="060EF133" w:rsidR="00D240C7" w:rsidRPr="000879D4" w:rsidRDefault="00D240C7" w:rsidP="00D240C7">
                          <w:pPr>
                            <w:bidi/>
                            <w:jc w:val="both"/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</w:rPr>
                          </w:pPr>
                          <w:r w:rsidRPr="000879D4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پیشنهاد </w:t>
                          </w:r>
                          <w:hyperlink r:id="rId11" w:history="1">
                            <w:r w:rsidRPr="000879D4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 w:hint="cs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 w:hint="eastAsia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0879D4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: در این </w:t>
                          </w:r>
                          <w:r w:rsidRPr="000879D4"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  <w:rtl/>
                            </w:rPr>
                            <w:t>قسمت میتوانید به وظایف، زمینه کاری و مسئولیت های محوله اشاره نمایید.</w:t>
                          </w:r>
                        </w:p>
                        <w:p w14:paraId="19764010" w14:textId="40503C13" w:rsidR="008436A3" w:rsidRPr="000815FB" w:rsidRDefault="008436A3" w:rsidP="004B682A">
                          <w:pPr>
                            <w:bidi/>
                            <w:jc w:val="both"/>
                            <w:rPr>
                              <w:rFonts w:asciiTheme="majorHAnsi" w:hAnsiTheme="majorHAnsi" w:cstheme="majorHAnsi"/>
                              <w:color w:val="525252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879D4" w:rsidRPr="000879D4">
        <w:rPr>
          <w:rFonts w:ascii="Ubuntu" w:hAnsi="Ubuntu" w:cs="B Nazanin"/>
          <w:noProof/>
          <w:color w:val="19355C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 wp14:anchorId="5E2B85BA" wp14:editId="5CDC8E9D">
                <wp:simplePos x="0" y="0"/>
                <wp:positionH relativeFrom="column">
                  <wp:posOffset>-76200</wp:posOffset>
                </wp:positionH>
                <wp:positionV relativeFrom="paragraph">
                  <wp:posOffset>3931920</wp:posOffset>
                </wp:positionV>
                <wp:extent cx="4891530" cy="3803015"/>
                <wp:effectExtent l="0" t="0" r="23495" b="6985"/>
                <wp:wrapNone/>
                <wp:docPr id="250" name="educatio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4891530" cy="3803015"/>
                          <a:chOff x="0" y="-45724"/>
                          <a:chExt cx="4892059" cy="3803347"/>
                        </a:xfrm>
                      </wpg:grpSpPr>
                      <wps:wsp>
                        <wps:cNvPr id="26" name="edu"/>
                        <wps:cNvSpPr txBox="1"/>
                        <wps:spPr>
                          <a:xfrm>
                            <a:off x="372140" y="-45724"/>
                            <a:ext cx="2577465" cy="38277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5133B30" w14:textId="6234AB36" w:rsidR="000815FB" w:rsidRPr="000879D4" w:rsidRDefault="00D240C7" w:rsidP="003C0CC7">
                              <w:pPr>
                                <w:jc w:val="right"/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19355C"/>
                                  <w:sz w:val="32"/>
                                  <w:szCs w:val="32"/>
                                </w:rPr>
                              </w:pPr>
                              <w:r w:rsidRPr="000879D4"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19355C"/>
                                  <w:sz w:val="32"/>
                                  <w:szCs w:val="32"/>
                                  <w:rtl/>
                                </w:rPr>
                                <w:t>تحصیلات و مدارک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46" name="edu 1"/>
                        <wpg:cNvGrpSpPr/>
                        <wpg:grpSpPr>
                          <a:xfrm>
                            <a:off x="265815" y="307237"/>
                            <a:ext cx="4626244" cy="903655"/>
                            <a:chOff x="1" y="9526"/>
                            <a:chExt cx="4626244" cy="903655"/>
                          </a:xfrm>
                        </wpg:grpSpPr>
                        <wps:wsp>
                          <wps:cNvPr id="30" name="ed1"/>
                          <wps:cNvSpPr txBox="1"/>
                          <wps:spPr>
                            <a:xfrm>
                              <a:off x="2" y="9526"/>
                              <a:ext cx="1400810" cy="37862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A0BAAA7" w14:textId="6D36AA6C" w:rsidR="000815FB" w:rsidRPr="000879D4" w:rsidRDefault="00D240C7" w:rsidP="004B682A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  <w:lang w:bidi="fa-IR"/>
                                  </w:rPr>
                                  <w:t>عنوان مدرک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ed1 date"/>
                          <wps:cNvSpPr txBox="1"/>
                          <wps:spPr>
                            <a:xfrm>
                              <a:off x="1" y="267592"/>
                              <a:ext cx="1063386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C3A8D7F" w14:textId="7AD4057E" w:rsidR="000815FB" w:rsidRPr="00D72FCB" w:rsidRDefault="00D240C7" w:rsidP="004B682A">
                                <w:pPr>
                                  <w:bidi/>
                                  <w:rPr>
                                    <w:rFonts w:asciiTheme="minorBidi" w:hAnsiTheme="minorBidi"/>
                                    <w:color w:val="19355C"/>
                                    <w:sz w:val="24"/>
                                    <w:szCs w:val="24"/>
                                  </w:rPr>
                                </w:pPr>
                                <w:r w:rsidRPr="00D72FCB">
                                  <w:rPr>
                                    <w:rFonts w:asciiTheme="minorBidi" w:hAnsiTheme="minorBidi"/>
                                    <w:color w:val="19355C"/>
                                    <w:sz w:val="24"/>
                                    <w:szCs w:val="24"/>
                                  </w:rPr>
                                  <w:t>1399-1400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ed1.1"/>
                          <wps:cNvSpPr txBox="1"/>
                          <wps:spPr>
                            <a:xfrm>
                              <a:off x="1484710" y="10031"/>
                              <a:ext cx="1851548" cy="37862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4F8D002" w14:textId="4740A28A" w:rsidR="000815FB" w:rsidRPr="000879D4" w:rsidRDefault="00D240C7" w:rsidP="004B682A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</w:rPr>
                                </w:pPr>
                                <w:r w:rsidRPr="000879D4"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</w:rPr>
                                  <w:t>نام دانشگاه یا موسسه آموزشی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ed1 text"/>
                          <wps:cNvSpPr txBox="1"/>
                          <wps:spPr>
                            <a:xfrm>
                              <a:off x="1375045" y="219125"/>
                              <a:ext cx="3251200" cy="69405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B4AAC6B" w14:textId="397E2EB7" w:rsidR="000815FB" w:rsidRPr="000879D4" w:rsidRDefault="00D240C7" w:rsidP="004B682A">
                                <w:pPr>
                                  <w:bidi/>
                                  <w:jc w:val="both"/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</w:rPr>
                                </w:pPr>
                                <w:r w:rsidRPr="000879D4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پیشنهاد </w:t>
                                </w:r>
                                <w:hyperlink r:id="rId12" w:history="1"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 w:hint="eastAsia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0879D4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: در این قسمت </w:t>
                                </w:r>
                                <w:r w:rsidRPr="000879D4"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  <w:rtl/>
                                  </w:rPr>
                                  <w:t>می‌توانید در رابطه با دروس مهمی که در زمینه شغلی خود گذرانده اید صحبت کنید.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7" name="edu 2"/>
                        <wpg:cNvGrpSpPr/>
                        <wpg:grpSpPr>
                          <a:xfrm>
                            <a:off x="265814" y="1297171"/>
                            <a:ext cx="4626245" cy="798452"/>
                            <a:chOff x="0" y="-1"/>
                            <a:chExt cx="4626245" cy="798452"/>
                          </a:xfrm>
                        </wpg:grpSpPr>
                        <wps:wsp>
                          <wps:cNvPr id="34" name="ed2"/>
                          <wps:cNvSpPr txBox="1"/>
                          <wps:spPr>
                            <a:xfrm>
                              <a:off x="5" y="-1"/>
                              <a:ext cx="1400810" cy="35010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9D5F535" w14:textId="77777777" w:rsidR="00D72FCB" w:rsidRPr="000879D4" w:rsidRDefault="00D72FCB" w:rsidP="00D72FCB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  <w:lang w:bidi="fa-IR"/>
                                  </w:rPr>
                                  <w:t>عنوان مدرک</w:t>
                                </w:r>
                              </w:p>
                              <w:p w14:paraId="592F90FD" w14:textId="46F523A9" w:rsidR="000815FB" w:rsidRPr="008436A3" w:rsidRDefault="000815FB" w:rsidP="004B682A">
                                <w:pPr>
                                  <w:bidi/>
                                  <w:rPr>
                                    <w:rFonts w:ascii="Ubuntu" w:hAnsi="Ubuntu"/>
                                    <w:color w:val="19355C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ed2 date"/>
                          <wps:cNvSpPr txBox="1"/>
                          <wps:spPr>
                            <a:xfrm>
                              <a:off x="0" y="248541"/>
                              <a:ext cx="949073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8338C2C" w14:textId="77777777" w:rsidR="00D72FCB" w:rsidRPr="00D72FCB" w:rsidRDefault="00D72FCB" w:rsidP="00D72FCB">
                                <w:pPr>
                                  <w:bidi/>
                                  <w:rPr>
                                    <w:rFonts w:asciiTheme="minorBidi" w:hAnsiTheme="minorBidi"/>
                                    <w:color w:val="19355C"/>
                                    <w:sz w:val="24"/>
                                    <w:szCs w:val="24"/>
                                  </w:rPr>
                                </w:pPr>
                                <w:r w:rsidRPr="00D72FCB">
                                  <w:rPr>
                                    <w:rFonts w:asciiTheme="minorBidi" w:hAnsiTheme="minorBidi"/>
                                    <w:color w:val="19355C"/>
                                    <w:sz w:val="24"/>
                                    <w:szCs w:val="24"/>
                                  </w:rPr>
                                  <w:t>1399-1400</w:t>
                                </w:r>
                              </w:p>
                              <w:p w14:paraId="19C717D4" w14:textId="7C4D07AF" w:rsidR="000815FB" w:rsidRPr="008436A3" w:rsidRDefault="000815FB" w:rsidP="004B682A">
                                <w:pPr>
                                  <w:bidi/>
                                  <w:rPr>
                                    <w:rFonts w:ascii="Ubuntu" w:hAnsi="Ubuntu"/>
                                    <w:color w:val="19355C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ed2.1"/>
                          <wps:cNvSpPr txBox="1"/>
                          <wps:spPr>
                            <a:xfrm>
                              <a:off x="1488560" y="0"/>
                              <a:ext cx="1851546" cy="35010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59EC99E" w14:textId="2A3C1A85" w:rsidR="00D240C7" w:rsidRPr="000879D4" w:rsidRDefault="00D240C7" w:rsidP="00D240C7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</w:rPr>
                                  <w:t>نام دانشگاه</w:t>
                                </w: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</w:rPr>
                                  <w:t xml:space="preserve"> یا موسسه آموزشی</w:t>
                                </w:r>
                              </w:p>
                              <w:p w14:paraId="13305C0D" w14:textId="0FD0BAE6" w:rsidR="000815FB" w:rsidRPr="008436A3" w:rsidRDefault="000815FB" w:rsidP="004B682A">
                                <w:pPr>
                                  <w:bidi/>
                                  <w:rPr>
                                    <w:rFonts w:ascii="Ubuntu" w:hAnsi="Ubuntu"/>
                                    <w:color w:val="19355C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ed2 text"/>
                          <wps:cNvSpPr txBox="1"/>
                          <wps:spPr>
                            <a:xfrm>
                              <a:off x="1375045" y="248541"/>
                              <a:ext cx="3251200" cy="5499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88131FF" w14:textId="1F35A620" w:rsidR="00F431D4" w:rsidRPr="000879D4" w:rsidRDefault="00F431D4" w:rsidP="00F431D4">
                                <w:pPr>
                                  <w:bidi/>
                                  <w:jc w:val="both"/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</w:rPr>
                                </w:pPr>
                                <w:r w:rsidRPr="000879D4"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  <w:rtl/>
                                  </w:rPr>
                                  <w:t xml:space="preserve">پیشنهاد </w:t>
                                </w:r>
                                <w:hyperlink r:id="rId13" w:history="1"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 w:hint="eastAsia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0879D4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: در </w:t>
                                </w:r>
                                <w:r w:rsidRPr="000879D4"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  <w:rtl/>
                                  </w:rPr>
                                  <w:t>این قسمت می‌توانید در رابطه با دروس مهمی که در زمینه شغلی خود گذرانده اید صحبت کنید.</w:t>
                                </w:r>
                              </w:p>
                              <w:p w14:paraId="034E32F5" w14:textId="2211F3C3" w:rsidR="000815FB" w:rsidRPr="000815FB" w:rsidRDefault="000815FB" w:rsidP="004B682A">
                                <w:pPr>
                                  <w:bidi/>
                                  <w:jc w:val="both"/>
                                  <w:rPr>
                                    <w:rFonts w:asciiTheme="majorHAnsi" w:hAnsiTheme="majorHAnsi" w:cstheme="majorHAnsi"/>
                                    <w:color w:val="525252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8" name="edu 3"/>
                        <wpg:cNvGrpSpPr/>
                        <wpg:grpSpPr>
                          <a:xfrm>
                            <a:off x="265814" y="2158409"/>
                            <a:ext cx="4626245" cy="798452"/>
                            <a:chOff x="0" y="0"/>
                            <a:chExt cx="4626245" cy="798452"/>
                          </a:xfrm>
                        </wpg:grpSpPr>
                        <wps:wsp>
                          <wps:cNvPr id="39" name="ed3"/>
                          <wps:cNvSpPr txBox="1"/>
                          <wps:spPr>
                            <a:xfrm>
                              <a:off x="2" y="0"/>
                              <a:ext cx="1400810" cy="32783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CF0859E" w14:textId="77777777" w:rsidR="00D72FCB" w:rsidRPr="000879D4" w:rsidRDefault="00D72FCB" w:rsidP="00D72FCB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  <w:lang w:bidi="fa-IR"/>
                                  </w:rPr>
                                  <w:t>عنوان مدرک</w:t>
                                </w:r>
                              </w:p>
                              <w:p w14:paraId="5D254093" w14:textId="73A9442B" w:rsidR="000815FB" w:rsidRPr="008436A3" w:rsidRDefault="000815FB" w:rsidP="004B682A">
                                <w:pPr>
                                  <w:bidi/>
                                  <w:rPr>
                                    <w:rFonts w:ascii="Ubuntu" w:hAnsi="Ubuntu"/>
                                    <w:color w:val="19355C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ed3 date"/>
                          <wps:cNvSpPr txBox="1"/>
                          <wps:spPr>
                            <a:xfrm>
                              <a:off x="0" y="229489"/>
                              <a:ext cx="875755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B572FE3" w14:textId="77777777" w:rsidR="00D72FCB" w:rsidRPr="00D72FCB" w:rsidRDefault="00D72FCB" w:rsidP="00D72FCB">
                                <w:pPr>
                                  <w:bidi/>
                                  <w:rPr>
                                    <w:rFonts w:asciiTheme="minorBidi" w:hAnsiTheme="minorBidi"/>
                                    <w:color w:val="19355C"/>
                                    <w:sz w:val="24"/>
                                    <w:szCs w:val="24"/>
                                  </w:rPr>
                                </w:pPr>
                                <w:r w:rsidRPr="00D72FCB">
                                  <w:rPr>
                                    <w:rFonts w:asciiTheme="minorBidi" w:hAnsiTheme="minorBidi"/>
                                    <w:color w:val="19355C"/>
                                    <w:sz w:val="24"/>
                                    <w:szCs w:val="24"/>
                                  </w:rPr>
                                  <w:t>1399-1400</w:t>
                                </w:r>
                              </w:p>
                              <w:p w14:paraId="0667DC0B" w14:textId="78C56C36" w:rsidR="000815FB" w:rsidRPr="008436A3" w:rsidRDefault="000815FB" w:rsidP="004B682A">
                                <w:pPr>
                                  <w:bidi/>
                                  <w:rPr>
                                    <w:rFonts w:ascii="Ubuntu" w:hAnsi="Ubuntu"/>
                                    <w:color w:val="19355C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ed3.1"/>
                          <wps:cNvSpPr txBox="1"/>
                          <wps:spPr>
                            <a:xfrm>
                              <a:off x="1488558" y="0"/>
                              <a:ext cx="1851548" cy="32783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FAD7ECE" w14:textId="77777777" w:rsidR="00F431D4" w:rsidRPr="000879D4" w:rsidRDefault="00F431D4" w:rsidP="00F431D4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</w:rPr>
                                  <w:t>نام دانشگاه</w:t>
                                </w: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</w:rPr>
                                  <w:t xml:space="preserve"> یا موسسه آموزشی</w:t>
                                </w:r>
                              </w:p>
                              <w:p w14:paraId="31326B53" w14:textId="47A997DA" w:rsidR="000815FB" w:rsidRPr="008436A3" w:rsidRDefault="000815FB" w:rsidP="004B682A">
                                <w:pPr>
                                  <w:bidi/>
                                  <w:rPr>
                                    <w:rFonts w:ascii="Ubuntu" w:hAnsi="Ubuntu"/>
                                    <w:color w:val="19355C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" name="ed3 text"/>
                          <wps:cNvSpPr txBox="1"/>
                          <wps:spPr>
                            <a:xfrm>
                              <a:off x="1375045" y="248542"/>
                              <a:ext cx="3251200" cy="5499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681889D" w14:textId="53514A28" w:rsidR="00F431D4" w:rsidRPr="000879D4" w:rsidRDefault="00F431D4" w:rsidP="00F431D4">
                                <w:pPr>
                                  <w:bidi/>
                                  <w:jc w:val="both"/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</w:rPr>
                                </w:pPr>
                                <w:r w:rsidRPr="000879D4"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  <w:rtl/>
                                  </w:rPr>
                                  <w:t xml:space="preserve">پیشنهاد </w:t>
                                </w:r>
                                <w:hyperlink r:id="rId14" w:history="1"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 w:hint="eastAsia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0879D4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: در این </w:t>
                                </w:r>
                                <w:r w:rsidRPr="000879D4"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  <w:rtl/>
                                  </w:rPr>
                                  <w:t>قسمت می‌توانید در رابطه با دروس مهمی که در زمینه شغلی خود گذرانده اید صحبت کنید.</w:t>
                                </w:r>
                              </w:p>
                              <w:p w14:paraId="62015320" w14:textId="01DFE4D3" w:rsidR="000815FB" w:rsidRPr="000815FB" w:rsidRDefault="000815FB" w:rsidP="004B682A">
                                <w:pPr>
                                  <w:bidi/>
                                  <w:jc w:val="both"/>
                                  <w:rPr>
                                    <w:rFonts w:asciiTheme="majorHAnsi" w:hAnsiTheme="majorHAnsi" w:cstheme="majorHAnsi"/>
                                    <w:color w:val="525252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5" name="edu line"/>
                        <wpg:cNvGrpSpPr/>
                        <wpg:grpSpPr>
                          <a:xfrm>
                            <a:off x="0" y="420876"/>
                            <a:ext cx="131445" cy="2788477"/>
                            <a:chOff x="0" y="38104"/>
                            <a:chExt cx="131445" cy="2788477"/>
                          </a:xfrm>
                        </wpg:grpSpPr>
                        <wps:wsp>
                          <wps:cNvPr id="27" name="Straight Connector 27"/>
                          <wps:cNvCnPr>
                            <a:endCxn id="43" idx="4"/>
                          </wps:cNvCnPr>
                          <wps:spPr>
                            <a:xfrm>
                              <a:off x="64040" y="74428"/>
                              <a:ext cx="1806" cy="2752153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rgbClr val="19355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" name="Oval 28"/>
                          <wps:cNvSpPr/>
                          <wps:spPr>
                            <a:xfrm>
                              <a:off x="0" y="38104"/>
                              <a:ext cx="131445" cy="13144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Oval 29"/>
                          <wps:cNvSpPr/>
                          <wps:spPr>
                            <a:xfrm>
                              <a:off x="0" y="1035349"/>
                              <a:ext cx="131445" cy="13144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Oval 38"/>
                          <wps:cNvSpPr/>
                          <wps:spPr>
                            <a:xfrm>
                              <a:off x="0" y="1906112"/>
                              <a:ext cx="131445" cy="13144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Oval 43"/>
                          <wps:cNvSpPr/>
                          <wps:spPr>
                            <a:xfrm>
                              <a:off x="0" y="2695136"/>
                              <a:ext cx="131445" cy="13144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9" name="edu 4"/>
                        <wpg:cNvGrpSpPr/>
                        <wpg:grpSpPr>
                          <a:xfrm>
                            <a:off x="265814" y="2966484"/>
                            <a:ext cx="4604368" cy="791139"/>
                            <a:chOff x="0" y="0"/>
                            <a:chExt cx="4604368" cy="791139"/>
                          </a:xfrm>
                        </wpg:grpSpPr>
                        <wps:wsp>
                          <wps:cNvPr id="44" name="ed4"/>
                          <wps:cNvSpPr txBox="1"/>
                          <wps:spPr>
                            <a:xfrm>
                              <a:off x="1" y="0"/>
                              <a:ext cx="1400810" cy="3199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31D0DDF" w14:textId="77777777" w:rsidR="00D72FCB" w:rsidRPr="000879D4" w:rsidRDefault="00D72FCB" w:rsidP="00D72FCB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  <w:lang w:bidi="fa-IR"/>
                                  </w:rPr>
                                  <w:t>عنوان مدرک</w:t>
                                </w:r>
                              </w:p>
                              <w:p w14:paraId="653461EA" w14:textId="571161EA" w:rsidR="000815FB" w:rsidRPr="008436A3" w:rsidRDefault="000815FB" w:rsidP="004B682A">
                                <w:pPr>
                                  <w:bidi/>
                                  <w:rPr>
                                    <w:rFonts w:ascii="Ubuntu" w:hAnsi="Ubuntu"/>
                                    <w:color w:val="19355C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ed4 date"/>
                          <wps:cNvSpPr txBox="1"/>
                          <wps:spPr>
                            <a:xfrm>
                              <a:off x="0" y="229489"/>
                              <a:ext cx="949073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1EA2F13" w14:textId="77777777" w:rsidR="00D72FCB" w:rsidRPr="00D72FCB" w:rsidRDefault="00D72FCB" w:rsidP="00D72FCB">
                                <w:pPr>
                                  <w:bidi/>
                                  <w:rPr>
                                    <w:rFonts w:asciiTheme="minorBidi" w:hAnsiTheme="minorBidi"/>
                                    <w:color w:val="19355C"/>
                                    <w:sz w:val="24"/>
                                    <w:szCs w:val="24"/>
                                  </w:rPr>
                                </w:pPr>
                                <w:r w:rsidRPr="00D72FCB">
                                  <w:rPr>
                                    <w:rFonts w:asciiTheme="minorBidi" w:hAnsiTheme="minorBidi"/>
                                    <w:color w:val="19355C"/>
                                    <w:sz w:val="24"/>
                                    <w:szCs w:val="24"/>
                                  </w:rPr>
                                  <w:t>1399-1400</w:t>
                                </w:r>
                              </w:p>
                              <w:p w14:paraId="1E38DD05" w14:textId="3A9315E5" w:rsidR="000815FB" w:rsidRPr="008436A3" w:rsidRDefault="000815FB" w:rsidP="004B682A">
                                <w:pPr>
                                  <w:bidi/>
                                  <w:rPr>
                                    <w:rFonts w:ascii="Ubuntu" w:hAnsi="Ubuntu"/>
                                    <w:color w:val="19355C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ed4.1"/>
                          <wps:cNvSpPr txBox="1"/>
                          <wps:spPr>
                            <a:xfrm>
                              <a:off x="1488560" y="11739"/>
                              <a:ext cx="1851547" cy="30818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3883039" w14:textId="2F18168B" w:rsidR="00D240C7" w:rsidRPr="000879D4" w:rsidRDefault="00D240C7" w:rsidP="00D240C7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</w:rPr>
                                  <w:t>نام دانشگاه</w:t>
                                </w: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sz w:val="26"/>
                                    <w:szCs w:val="26"/>
                                    <w:rtl/>
                                  </w:rPr>
                                  <w:t xml:space="preserve"> یا موسسه آموزشی</w:t>
                                </w:r>
                              </w:p>
                              <w:p w14:paraId="08CCA48C" w14:textId="5DA1CED2" w:rsidR="000815FB" w:rsidRPr="008436A3" w:rsidRDefault="000815FB" w:rsidP="004B682A">
                                <w:pPr>
                                  <w:bidi/>
                                  <w:rPr>
                                    <w:rFonts w:ascii="Ubuntu" w:hAnsi="Ubuntu"/>
                                    <w:color w:val="19355C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ed4 text"/>
                          <wps:cNvSpPr txBox="1"/>
                          <wps:spPr>
                            <a:xfrm>
                              <a:off x="1353168" y="241229"/>
                              <a:ext cx="3251200" cy="5499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26621D6" w14:textId="57702E39" w:rsidR="00F431D4" w:rsidRPr="000879D4" w:rsidRDefault="00F431D4" w:rsidP="00F431D4">
                                <w:pPr>
                                  <w:bidi/>
                                  <w:jc w:val="both"/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</w:rPr>
                                </w:pPr>
                                <w:r w:rsidRPr="000879D4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پیشنهاد </w:t>
                                </w:r>
                                <w:hyperlink r:id="rId15" w:history="1"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 w:hint="eastAsia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0879D4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0879D4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: در این </w:t>
                                </w:r>
                                <w:r w:rsidRPr="000879D4">
                                  <w:rPr>
                                    <w:rFonts w:asciiTheme="minorBidi" w:hAnsiTheme="minorBidi" w:cs="B Nazanin"/>
                                    <w:color w:val="525252"/>
                                    <w:sz w:val="24"/>
                                    <w:szCs w:val="24"/>
                                    <w:rtl/>
                                  </w:rPr>
                                  <w:t>قسمت می‌توانید در رابطه با دروس مهمی که در زمینه شغلی خود گذرانده اید صحبت کنید.</w:t>
                                </w:r>
                              </w:p>
                              <w:p w14:paraId="523DB425" w14:textId="026C503E" w:rsidR="000815FB" w:rsidRPr="000815FB" w:rsidRDefault="000815FB" w:rsidP="004B682A">
                                <w:pPr>
                                  <w:bidi/>
                                  <w:jc w:val="both"/>
                                  <w:rPr>
                                    <w:rFonts w:asciiTheme="majorHAnsi" w:hAnsiTheme="majorHAnsi" w:cstheme="majorHAnsi"/>
                                    <w:color w:val="525252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2B85BA" id="education" o:spid="_x0000_s1060" style="position:absolute;margin-left:-6pt;margin-top:309.6pt;width:385.15pt;height:299.45pt;flip:x;z-index:251997184;mso-width-relative:margin;mso-height-relative:margin" coordorigin=",-457" coordsize="48920,38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">
                <v:shape id="edu" o:spid="_x0000_s1061" type="#_x0000_t202" style="position:absolute;left:3721;top:-457;width:25775;height:3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" filled="f" stroked="f" strokeweight=".5pt">
                  <v:textbox inset="0">
                    <w:txbxContent>
                      <w:p w14:paraId="45133B30" w14:textId="6234AB36" w:rsidR="000815FB" w:rsidRPr="000879D4" w:rsidRDefault="00D240C7" w:rsidP="003C0CC7">
                        <w:pPr>
                          <w:jc w:val="right"/>
                          <w:rPr>
                            <w:rFonts w:asciiTheme="minorBidi" w:hAnsiTheme="minorBidi" w:cs="B Nazanin"/>
                            <w:b/>
                            <w:bCs/>
                            <w:color w:val="19355C"/>
                            <w:sz w:val="32"/>
                            <w:szCs w:val="32"/>
                          </w:rPr>
                        </w:pPr>
                        <w:r w:rsidRPr="000879D4">
                          <w:rPr>
                            <w:rFonts w:asciiTheme="minorBidi" w:hAnsiTheme="minorBidi" w:cs="B Nazanin"/>
                            <w:b/>
                            <w:bCs/>
                            <w:color w:val="19355C"/>
                            <w:sz w:val="32"/>
                            <w:szCs w:val="32"/>
                            <w:rtl/>
                          </w:rPr>
                          <w:t>تحصیلات و مدارک</w:t>
                        </w:r>
                      </w:p>
                    </w:txbxContent>
                  </v:textbox>
                </v:shape>
                <v:group id="edu 1" o:spid="_x0000_s1062" style="position:absolute;left:2658;top:3072;width:46262;height:9036" coordorigin=",95" coordsize="46262,9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  <v:shape id="ed1" o:spid="_x0000_s1063" type="#_x0000_t202" style="position:absolute;top:95;width:14008;height:37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" filled="f" stroked="f" strokeweight=".5pt">
                    <v:textbox inset="0">
                      <w:txbxContent>
                        <w:p w14:paraId="3A0BAAA7" w14:textId="6D36AA6C" w:rsidR="000815FB" w:rsidRPr="000879D4" w:rsidRDefault="00D240C7" w:rsidP="004B682A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  <w:lang w:bidi="fa-IR"/>
                            </w:rPr>
                            <w:t>عنوان مدرک</w:t>
                          </w:r>
                        </w:p>
                      </w:txbxContent>
                    </v:textbox>
                  </v:shape>
                  <v:shape id="ed1 date" o:spid="_x0000_s1064" type="#_x0000_t202" style="position:absolute;top:2675;width:10633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" filled="f" stroked="f" strokeweight=".5pt">
                    <v:textbox inset="0">
                      <w:txbxContent>
                        <w:p w14:paraId="1C3A8D7F" w14:textId="7AD4057E" w:rsidR="000815FB" w:rsidRPr="00D72FCB" w:rsidRDefault="00D240C7" w:rsidP="004B682A">
                          <w:pPr>
                            <w:bidi/>
                            <w:rPr>
                              <w:rFonts w:asciiTheme="minorBidi" w:hAnsiTheme="minorBidi"/>
                              <w:color w:val="19355C"/>
                              <w:sz w:val="24"/>
                              <w:szCs w:val="24"/>
                            </w:rPr>
                          </w:pPr>
                          <w:r w:rsidRPr="00D72FCB">
                            <w:rPr>
                              <w:rFonts w:asciiTheme="minorBidi" w:hAnsiTheme="minorBidi"/>
                              <w:color w:val="19355C"/>
                              <w:sz w:val="24"/>
                              <w:szCs w:val="24"/>
                            </w:rPr>
                            <w:t>1399-1400</w:t>
                          </w:r>
                        </w:p>
                      </w:txbxContent>
                    </v:textbox>
                  </v:shape>
                  <v:shape id="ed1.1" o:spid="_x0000_s1065" type="#_x0000_t202" style="position:absolute;left:14847;top:100;width:18515;height:37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" filled="f" stroked="f" strokeweight=".5pt">
                    <v:textbox inset="0">
                      <w:txbxContent>
                        <w:p w14:paraId="24F8D002" w14:textId="4740A28A" w:rsidR="000815FB" w:rsidRPr="000879D4" w:rsidRDefault="00D240C7" w:rsidP="004B682A">
                          <w:pPr>
                            <w:bidi/>
                            <w:rPr>
                              <w:rFonts w:asciiTheme="minorBidi" w:hAnsiTheme="minorBidi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</w:rPr>
                          </w:pPr>
                          <w:r w:rsidRPr="000879D4">
                            <w:rPr>
                              <w:rFonts w:asciiTheme="minorBidi" w:hAnsiTheme="minorBidi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</w:rPr>
                            <w:t>نام دانشگاه یا موسسه آموزشی</w:t>
                          </w:r>
                        </w:p>
                      </w:txbxContent>
                    </v:textbox>
                  </v:shape>
                  <v:shape id="ed1 text" o:spid="_x0000_s1066" type="#_x0000_t202" style="position:absolute;left:13750;top:2191;width:32512;height:6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      <v:textbox>
                      <w:txbxContent>
                        <w:p w14:paraId="4B4AAC6B" w14:textId="397E2EB7" w:rsidR="000815FB" w:rsidRPr="000879D4" w:rsidRDefault="00D240C7" w:rsidP="004B682A">
                          <w:pPr>
                            <w:bidi/>
                            <w:jc w:val="both"/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</w:rPr>
                          </w:pPr>
                          <w:r w:rsidRPr="000879D4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پیشنهاد </w:t>
                          </w:r>
                          <w:hyperlink r:id="rId16" w:history="1">
                            <w:r w:rsidRPr="000879D4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 w:hint="cs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 w:hint="eastAsia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0879D4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: در این قسمت </w:t>
                          </w:r>
                          <w:r w:rsidRPr="000879D4"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  <w:rtl/>
                            </w:rPr>
                            <w:t>می‌توانید در رابطه با دروس مهمی که در زمینه شغلی خود گذرانده اید صحبت کنید.</w:t>
                          </w:r>
                        </w:p>
                      </w:txbxContent>
                    </v:textbox>
                  </v:shape>
                </v:group>
                <v:group id="edu 2" o:spid="_x0000_s1067" style="position:absolute;left:2658;top:12971;width:46262;height:7985" coordorigin="" coordsize="46262,7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ed2" o:spid="_x0000_s1068" type="#_x0000_t202" style="position:absolute;width:14008;height:35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" filled="f" stroked="f" strokeweight=".5pt">
                    <v:textbox inset="0">
                      <w:txbxContent>
                        <w:p w14:paraId="69D5F535" w14:textId="77777777" w:rsidR="00D72FCB" w:rsidRPr="000879D4" w:rsidRDefault="00D72FCB" w:rsidP="00D72FCB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  <w:lang w:bidi="fa-IR"/>
                            </w:rPr>
                            <w:t>عنوان مدرک</w:t>
                          </w:r>
                        </w:p>
                        <w:p w14:paraId="592F90FD" w14:textId="46F523A9" w:rsidR="000815FB" w:rsidRPr="008436A3" w:rsidRDefault="000815FB" w:rsidP="004B682A">
                          <w:pPr>
                            <w:bidi/>
                            <w:rPr>
                              <w:rFonts w:ascii="Ubuntu" w:hAnsi="Ubuntu"/>
                              <w:color w:val="19355C"/>
                            </w:rPr>
                          </w:pPr>
                        </w:p>
                      </w:txbxContent>
                    </v:textbox>
                  </v:shape>
                  <v:shape id="ed2 date" o:spid="_x0000_s1069" type="#_x0000_t202" style="position:absolute;top:2485;width:9490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" filled="f" stroked="f" strokeweight=".5pt">
                    <v:textbox inset="0">
                      <w:txbxContent>
                        <w:p w14:paraId="68338C2C" w14:textId="77777777" w:rsidR="00D72FCB" w:rsidRPr="00D72FCB" w:rsidRDefault="00D72FCB" w:rsidP="00D72FCB">
                          <w:pPr>
                            <w:bidi/>
                            <w:rPr>
                              <w:rFonts w:asciiTheme="minorBidi" w:hAnsiTheme="minorBidi"/>
                              <w:color w:val="19355C"/>
                              <w:sz w:val="24"/>
                              <w:szCs w:val="24"/>
                            </w:rPr>
                          </w:pPr>
                          <w:r w:rsidRPr="00D72FCB">
                            <w:rPr>
                              <w:rFonts w:asciiTheme="minorBidi" w:hAnsiTheme="minorBidi"/>
                              <w:color w:val="19355C"/>
                              <w:sz w:val="24"/>
                              <w:szCs w:val="24"/>
                            </w:rPr>
                            <w:t>1399-1400</w:t>
                          </w:r>
                        </w:p>
                        <w:p w14:paraId="19C717D4" w14:textId="7C4D07AF" w:rsidR="000815FB" w:rsidRPr="008436A3" w:rsidRDefault="000815FB" w:rsidP="004B682A">
                          <w:pPr>
                            <w:bidi/>
                            <w:rPr>
                              <w:rFonts w:ascii="Ubuntu" w:hAnsi="Ubuntu"/>
                              <w:color w:val="19355C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ed2.1" o:spid="_x0000_s1070" type="#_x0000_t202" style="position:absolute;left:14885;width:18516;height:35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" filled="f" stroked="f" strokeweight=".5pt">
                    <v:textbox inset="0">
                      <w:txbxContent>
                        <w:p w14:paraId="559EC99E" w14:textId="2A3C1A85" w:rsidR="00D240C7" w:rsidRPr="000879D4" w:rsidRDefault="00D240C7" w:rsidP="00D240C7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</w:rPr>
                          </w:pPr>
                          <w:r w:rsidRPr="000879D4"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</w:rPr>
                            <w:t>نام دانشگاه</w:t>
                          </w: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</w:rPr>
                            <w:t xml:space="preserve"> یا موسسه آموزشی</w:t>
                          </w:r>
                        </w:p>
                        <w:p w14:paraId="13305C0D" w14:textId="0FD0BAE6" w:rsidR="000815FB" w:rsidRPr="008436A3" w:rsidRDefault="000815FB" w:rsidP="004B682A">
                          <w:pPr>
                            <w:bidi/>
                            <w:rPr>
                              <w:rFonts w:ascii="Ubuntu" w:hAnsi="Ubuntu"/>
                              <w:color w:val="19355C"/>
                            </w:rPr>
                          </w:pPr>
                        </w:p>
                      </w:txbxContent>
                    </v:textbox>
                  </v:shape>
                  <v:shape id="ed2 text" o:spid="_x0000_s1071" type="#_x0000_t202" style="position:absolute;left:13750;top:2485;width:32512;height:5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  <v:textbox>
                      <w:txbxContent>
                        <w:p w14:paraId="288131FF" w14:textId="1F35A620" w:rsidR="00F431D4" w:rsidRPr="000879D4" w:rsidRDefault="00F431D4" w:rsidP="00F431D4">
                          <w:pPr>
                            <w:bidi/>
                            <w:jc w:val="both"/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</w:rPr>
                          </w:pPr>
                          <w:r w:rsidRPr="000879D4"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  <w:rtl/>
                            </w:rPr>
                            <w:t xml:space="preserve">پیشنهاد </w:t>
                          </w:r>
                          <w:hyperlink r:id="rId17" w:history="1">
                            <w:r w:rsidRPr="000879D4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 w:hint="cs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 w:hint="eastAsia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0879D4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: در </w:t>
                          </w:r>
                          <w:r w:rsidRPr="000879D4"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  <w:rtl/>
                            </w:rPr>
                            <w:t>این قسمت می‌توانید در رابطه با دروس مهمی که در زمینه شغلی خود گذرانده اید صحبت کنید.</w:t>
                          </w:r>
                        </w:p>
                        <w:p w14:paraId="034E32F5" w14:textId="2211F3C3" w:rsidR="000815FB" w:rsidRPr="000815FB" w:rsidRDefault="000815FB" w:rsidP="004B682A">
                          <w:pPr>
                            <w:bidi/>
                            <w:jc w:val="both"/>
                            <w:rPr>
                              <w:rFonts w:asciiTheme="majorHAnsi" w:hAnsiTheme="majorHAnsi" w:cstheme="majorHAnsi"/>
                              <w:color w:val="525252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</v:group>
                <v:group id="edu 3" o:spid="_x0000_s1072" style="position:absolute;left:2658;top:21584;width:46262;height:7984" coordsize="46262,7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U7m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">
                  <v:shape id="ed3" o:spid="_x0000_s1073" type="#_x0000_t202" style="position:absolute;width:14008;height:3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" filled="f" stroked="f" strokeweight=".5pt">
                    <v:textbox inset="0">
                      <w:txbxContent>
                        <w:p w14:paraId="3CF0859E" w14:textId="77777777" w:rsidR="00D72FCB" w:rsidRPr="000879D4" w:rsidRDefault="00D72FCB" w:rsidP="00D72FCB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  <w:lang w:bidi="fa-IR"/>
                            </w:rPr>
                            <w:t>عنوان مدرک</w:t>
                          </w:r>
                        </w:p>
                        <w:p w14:paraId="5D254093" w14:textId="73A9442B" w:rsidR="000815FB" w:rsidRPr="008436A3" w:rsidRDefault="000815FB" w:rsidP="004B682A">
                          <w:pPr>
                            <w:bidi/>
                            <w:rPr>
                              <w:rFonts w:ascii="Ubuntu" w:hAnsi="Ubuntu"/>
                              <w:color w:val="19355C"/>
                            </w:rPr>
                          </w:pPr>
                        </w:p>
                      </w:txbxContent>
                    </v:textbox>
                  </v:shape>
                  <v:shape id="ed3 date" o:spid="_x0000_s1074" type="#_x0000_t202" style="position:absolute;top:2294;width:8757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" filled="f" stroked="f" strokeweight=".5pt">
                    <v:textbox inset="0">
                      <w:txbxContent>
                        <w:p w14:paraId="0B572FE3" w14:textId="77777777" w:rsidR="00D72FCB" w:rsidRPr="00D72FCB" w:rsidRDefault="00D72FCB" w:rsidP="00D72FCB">
                          <w:pPr>
                            <w:bidi/>
                            <w:rPr>
                              <w:rFonts w:asciiTheme="minorBidi" w:hAnsiTheme="minorBidi"/>
                              <w:color w:val="19355C"/>
                              <w:sz w:val="24"/>
                              <w:szCs w:val="24"/>
                            </w:rPr>
                          </w:pPr>
                          <w:r w:rsidRPr="00D72FCB">
                            <w:rPr>
                              <w:rFonts w:asciiTheme="minorBidi" w:hAnsiTheme="minorBidi"/>
                              <w:color w:val="19355C"/>
                              <w:sz w:val="24"/>
                              <w:szCs w:val="24"/>
                            </w:rPr>
                            <w:t>1399-1400</w:t>
                          </w:r>
                        </w:p>
                        <w:p w14:paraId="0667DC0B" w14:textId="78C56C36" w:rsidR="000815FB" w:rsidRPr="008436A3" w:rsidRDefault="000815FB" w:rsidP="004B682A">
                          <w:pPr>
                            <w:bidi/>
                            <w:rPr>
                              <w:rFonts w:ascii="Ubuntu" w:hAnsi="Ubuntu"/>
                              <w:color w:val="19355C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ed3.1" o:spid="_x0000_s1075" type="#_x0000_t202" style="position:absolute;left:14885;width:18516;height:3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" filled="f" stroked="f" strokeweight=".5pt">
                    <v:textbox inset="0">
                      <w:txbxContent>
                        <w:p w14:paraId="5FAD7ECE" w14:textId="77777777" w:rsidR="00F431D4" w:rsidRPr="000879D4" w:rsidRDefault="00F431D4" w:rsidP="00F431D4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</w:rPr>
                          </w:pPr>
                          <w:r w:rsidRPr="000879D4"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</w:rPr>
                            <w:t>نام دانشگاه</w:t>
                          </w: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</w:rPr>
                            <w:t xml:space="preserve"> یا موسسه آموزشی</w:t>
                          </w:r>
                        </w:p>
                        <w:p w14:paraId="31326B53" w14:textId="47A997DA" w:rsidR="000815FB" w:rsidRPr="008436A3" w:rsidRDefault="000815FB" w:rsidP="004B682A">
                          <w:pPr>
                            <w:bidi/>
                            <w:rPr>
                              <w:rFonts w:ascii="Ubuntu" w:hAnsi="Ubuntu"/>
                              <w:color w:val="19355C"/>
                            </w:rPr>
                          </w:pPr>
                        </w:p>
                      </w:txbxContent>
                    </v:textbox>
                  </v:shape>
                  <v:shape id="ed3 text" o:spid="_x0000_s1076" type="#_x0000_t202" style="position:absolute;left:13750;top:2485;width:32512;height:5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5+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BYOg5+xQAAANsAAAAP&#10;AAAAAAAAAAAAAAAAAAcCAABkcnMvZG93bnJldi54bWxQSwUGAAAAAAMAAwC3AAAA+QIAAAAA&#10;" filled="f" stroked="f" strokeweight=".5pt">
                    <v:textbox>
                      <w:txbxContent>
                        <w:p w14:paraId="5681889D" w14:textId="53514A28" w:rsidR="00F431D4" w:rsidRPr="000879D4" w:rsidRDefault="00F431D4" w:rsidP="00F431D4">
                          <w:pPr>
                            <w:bidi/>
                            <w:jc w:val="both"/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</w:rPr>
                          </w:pPr>
                          <w:r w:rsidRPr="000879D4"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  <w:rtl/>
                            </w:rPr>
                            <w:t xml:space="preserve">پیشنهاد </w:t>
                          </w:r>
                          <w:hyperlink r:id="rId18" w:history="1">
                            <w:r w:rsidRPr="000879D4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 w:hint="cs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 w:hint="eastAsia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0879D4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: در این </w:t>
                          </w:r>
                          <w:r w:rsidRPr="000879D4"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  <w:rtl/>
                            </w:rPr>
                            <w:t>قسمت می‌توانید در رابطه با دروس مهمی که در زمینه شغلی خود گذرانده اید صحبت کنید.</w:t>
                          </w:r>
                        </w:p>
                        <w:p w14:paraId="62015320" w14:textId="01DFE4D3" w:rsidR="000815FB" w:rsidRPr="000815FB" w:rsidRDefault="000815FB" w:rsidP="004B682A">
                          <w:pPr>
                            <w:bidi/>
                            <w:jc w:val="both"/>
                            <w:rPr>
                              <w:rFonts w:asciiTheme="majorHAnsi" w:hAnsiTheme="majorHAnsi" w:cstheme="majorHAnsi"/>
                              <w:color w:val="525252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</v:group>
                <v:group id="edu line" o:spid="_x0000_s1077" style="position:absolute;top:4208;width:1314;height:27885" coordorigin=",381" coordsize="1314,27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line id="Straight Connector 27" o:spid="_x0000_s1078" style="position:absolute;visibility:visible;mso-wrap-style:square" from="640,744" to="658,28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" strokecolor="#19355c" strokeweight="1.5pt">
                    <v:stroke joinstyle="miter"/>
                  </v:line>
                  <v:oval id="Oval 28" o:spid="_x0000_s1079" style="position:absolute;top:381;width:1314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" fillcolor="white [3212]" strokecolor="#1f3763 [1604]" strokeweight="1pt">
                    <v:stroke joinstyle="miter"/>
                  </v:oval>
                  <v:oval id="Oval 29" o:spid="_x0000_s1080" style="position:absolute;top:10353;width:1314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" fillcolor="white [3212]" strokecolor="#1f3763 [1604]" strokeweight="1pt">
                    <v:stroke joinstyle="miter"/>
                  </v:oval>
                  <v:oval id="Oval 38" o:spid="_x0000_s1081" style="position:absolute;top:19061;width:1314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" fillcolor="white [3212]" strokecolor="#1f3763 [1604]" strokeweight="1pt">
                    <v:stroke joinstyle="miter"/>
                  </v:oval>
                  <v:oval id="Oval 43" o:spid="_x0000_s1082" style="position:absolute;top:26951;width:1314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" fillcolor="white [3212]" strokecolor="#1f3763 [1604]" strokeweight="1pt">
                    <v:stroke joinstyle="miter"/>
                  </v:oval>
                </v:group>
                <v:group id="edu 4" o:spid="_x0000_s1083" style="position:absolute;left:2658;top:29664;width:46043;height:7912" coordsize="46043,79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ed4" o:spid="_x0000_s1084" type="#_x0000_t202" style="position:absolute;width:14008;height:3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" filled="f" stroked="f" strokeweight=".5pt">
                    <v:textbox inset="0">
                      <w:txbxContent>
                        <w:p w14:paraId="531D0DDF" w14:textId="77777777" w:rsidR="00D72FCB" w:rsidRPr="000879D4" w:rsidRDefault="00D72FCB" w:rsidP="00D72FCB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  <w:lang w:bidi="fa-IR"/>
                            </w:rPr>
                            <w:t>عنوان مدرک</w:t>
                          </w:r>
                        </w:p>
                        <w:p w14:paraId="653461EA" w14:textId="571161EA" w:rsidR="000815FB" w:rsidRPr="008436A3" w:rsidRDefault="000815FB" w:rsidP="004B682A">
                          <w:pPr>
                            <w:bidi/>
                            <w:rPr>
                              <w:rFonts w:ascii="Ubuntu" w:hAnsi="Ubuntu"/>
                              <w:color w:val="19355C"/>
                            </w:rPr>
                          </w:pPr>
                        </w:p>
                      </w:txbxContent>
                    </v:textbox>
                  </v:shape>
                  <v:shape id="ed4 date" o:spid="_x0000_s1085" type="#_x0000_t202" style="position:absolute;top:2294;width:9490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" filled="f" stroked="f" strokeweight=".5pt">
                    <v:textbox inset="0">
                      <w:txbxContent>
                        <w:p w14:paraId="11EA2F13" w14:textId="77777777" w:rsidR="00D72FCB" w:rsidRPr="00D72FCB" w:rsidRDefault="00D72FCB" w:rsidP="00D72FCB">
                          <w:pPr>
                            <w:bidi/>
                            <w:rPr>
                              <w:rFonts w:asciiTheme="minorBidi" w:hAnsiTheme="minorBidi"/>
                              <w:color w:val="19355C"/>
                              <w:sz w:val="24"/>
                              <w:szCs w:val="24"/>
                            </w:rPr>
                          </w:pPr>
                          <w:r w:rsidRPr="00D72FCB">
                            <w:rPr>
                              <w:rFonts w:asciiTheme="minorBidi" w:hAnsiTheme="minorBidi"/>
                              <w:color w:val="19355C"/>
                              <w:sz w:val="24"/>
                              <w:szCs w:val="24"/>
                            </w:rPr>
                            <w:t>1399-1400</w:t>
                          </w:r>
                        </w:p>
                        <w:p w14:paraId="1E38DD05" w14:textId="3A9315E5" w:rsidR="000815FB" w:rsidRPr="008436A3" w:rsidRDefault="000815FB" w:rsidP="004B682A">
                          <w:pPr>
                            <w:bidi/>
                            <w:rPr>
                              <w:rFonts w:ascii="Ubuntu" w:hAnsi="Ubuntu"/>
                              <w:color w:val="19355C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ed4.1" o:spid="_x0000_s1086" type="#_x0000_t202" style="position:absolute;left:14885;top:117;width:18516;height:3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" filled="f" stroked="f" strokeweight=".5pt">
                    <v:textbox inset="0">
                      <w:txbxContent>
                        <w:p w14:paraId="23883039" w14:textId="2F18168B" w:rsidR="00D240C7" w:rsidRPr="000879D4" w:rsidRDefault="00D240C7" w:rsidP="00D240C7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</w:rPr>
                          </w:pPr>
                          <w:r w:rsidRPr="000879D4"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</w:rPr>
                            <w:t>نام دانشگاه</w:t>
                          </w: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sz w:val="26"/>
                              <w:szCs w:val="26"/>
                              <w:rtl/>
                            </w:rPr>
                            <w:t xml:space="preserve"> یا موسسه آموزشی</w:t>
                          </w:r>
                        </w:p>
                        <w:p w14:paraId="08CCA48C" w14:textId="5DA1CED2" w:rsidR="000815FB" w:rsidRPr="008436A3" w:rsidRDefault="000815FB" w:rsidP="004B682A">
                          <w:pPr>
                            <w:bidi/>
                            <w:rPr>
                              <w:rFonts w:ascii="Ubuntu" w:hAnsi="Ubuntu"/>
                              <w:color w:val="19355C"/>
                            </w:rPr>
                          </w:pPr>
                        </w:p>
                      </w:txbxContent>
                    </v:textbox>
                  </v:shape>
                  <v:shape id="ed4 text" o:spid="_x0000_s1087" type="#_x0000_t202" style="position:absolute;left:13531;top:2412;width:32512;height:5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3m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BITa3mxQAAANsAAAAP&#10;AAAAAAAAAAAAAAAAAAcCAABkcnMvZG93bnJldi54bWxQSwUGAAAAAAMAAwC3AAAA+QIAAAAA&#10;" filled="f" stroked="f" strokeweight=".5pt">
                    <v:textbox>
                      <w:txbxContent>
                        <w:p w14:paraId="626621D6" w14:textId="57702E39" w:rsidR="00F431D4" w:rsidRPr="000879D4" w:rsidRDefault="00F431D4" w:rsidP="00F431D4">
                          <w:pPr>
                            <w:bidi/>
                            <w:jc w:val="both"/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</w:rPr>
                          </w:pPr>
                          <w:r w:rsidRPr="000879D4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پیشنهاد </w:t>
                          </w:r>
                          <w:hyperlink r:id="rId19" w:history="1">
                            <w:r w:rsidRPr="000879D4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 w:hint="cs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 w:hint="eastAsia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0879D4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0879D4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: در این </w:t>
                          </w:r>
                          <w:r w:rsidRPr="000879D4">
                            <w:rPr>
                              <w:rFonts w:asciiTheme="minorBidi" w:hAnsiTheme="minorBidi" w:cs="B Nazanin"/>
                              <w:color w:val="525252"/>
                              <w:sz w:val="24"/>
                              <w:szCs w:val="24"/>
                              <w:rtl/>
                            </w:rPr>
                            <w:t>قسمت می‌توانید در رابطه با دروس مهمی که در زمینه شغلی خود گذرانده اید صحبت کنید.</w:t>
                          </w:r>
                        </w:p>
                        <w:p w14:paraId="523DB425" w14:textId="026C503E" w:rsidR="000815FB" w:rsidRPr="000815FB" w:rsidRDefault="000815FB" w:rsidP="004B682A">
                          <w:pPr>
                            <w:bidi/>
                            <w:jc w:val="both"/>
                            <w:rPr>
                              <w:rFonts w:asciiTheme="majorHAnsi" w:hAnsiTheme="majorHAnsi" w:cstheme="majorHAnsi"/>
                              <w:color w:val="525252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879D4" w:rsidRPr="000879D4">
        <w:rPr>
          <w:rFonts w:ascii="Ubuntu" w:hAnsi="Ubuntu" w:cs="B Nazanin"/>
          <w:noProof/>
          <w:color w:val="19355C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98208" behindDoc="0" locked="0" layoutInCell="1" allowOverlap="1" wp14:anchorId="31FDD09B" wp14:editId="038170D1">
                <wp:simplePos x="0" y="0"/>
                <wp:positionH relativeFrom="column">
                  <wp:posOffset>2466975</wp:posOffset>
                </wp:positionH>
                <wp:positionV relativeFrom="paragraph">
                  <wp:posOffset>7951470</wp:posOffset>
                </wp:positionV>
                <wp:extent cx="2348865" cy="1555750"/>
                <wp:effectExtent l="0" t="0" r="13335" b="25400"/>
                <wp:wrapNone/>
                <wp:docPr id="107" name="skill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348865" cy="1555750"/>
                          <a:chOff x="0" y="0"/>
                          <a:chExt cx="2349031" cy="1556208"/>
                        </a:xfrm>
                      </wpg:grpSpPr>
                      <wps:wsp>
                        <wps:cNvPr id="48" name="skills"/>
                        <wps:cNvSpPr txBox="1"/>
                        <wps:spPr>
                          <a:xfrm>
                            <a:off x="372140" y="0"/>
                            <a:ext cx="770021" cy="3219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82A1A75" w14:textId="3CD045E4" w:rsidR="00DD7288" w:rsidRPr="000879D4" w:rsidRDefault="00D240C7" w:rsidP="00040219">
                              <w:pPr>
                                <w:bidi/>
                                <w:rPr>
                                  <w:rFonts w:ascii="Ubuntu" w:hAnsi="Ubuntu" w:cs="B Nazanin"/>
                                  <w:b/>
                                  <w:bCs/>
                                  <w:color w:val="19355C"/>
                                  <w:sz w:val="28"/>
                                  <w:szCs w:val="28"/>
                                  <w:lang w:bidi="fa-IR"/>
                                </w:rPr>
                              </w:pPr>
                              <w:r w:rsidRPr="000879D4">
                                <w:rPr>
                                  <w:rFonts w:ascii="Ubuntu" w:hAnsi="Ubuntu" w:cs="B Nazanin" w:hint="cs"/>
                                  <w:b/>
                                  <w:bCs/>
                                  <w:color w:val="19355C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مهارت ها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1" name="skill line"/>
                        <wpg:cNvGrpSpPr/>
                        <wpg:grpSpPr>
                          <a:xfrm>
                            <a:off x="0" y="382772"/>
                            <a:ext cx="131445" cy="1173436"/>
                            <a:chOff x="0" y="0"/>
                            <a:chExt cx="131445" cy="1173436"/>
                          </a:xfrm>
                        </wpg:grpSpPr>
                        <wps:wsp>
                          <wps:cNvPr id="50" name="Straight Connector 50"/>
                          <wps:cNvCnPr/>
                          <wps:spPr>
                            <a:xfrm>
                              <a:off x="63795" y="21266"/>
                              <a:ext cx="0" cy="109728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rgbClr val="19355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1" name="Oval 51"/>
                          <wps:cNvSpPr/>
                          <wps:spPr>
                            <a:xfrm>
                              <a:off x="0" y="0"/>
                              <a:ext cx="131445" cy="13144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Oval 52"/>
                          <wps:cNvSpPr/>
                          <wps:spPr>
                            <a:xfrm>
                              <a:off x="0" y="1041991"/>
                              <a:ext cx="131445" cy="13144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3" name="prof"/>
                        <wps:cNvSpPr txBox="1"/>
                        <wps:spPr>
                          <a:xfrm>
                            <a:off x="265816" y="297712"/>
                            <a:ext cx="1572126" cy="32960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76731CB" w14:textId="630272A7" w:rsidR="00DD7288" w:rsidRPr="000879D4" w:rsidRDefault="00D240C7" w:rsidP="00040219">
                              <w:pPr>
                                <w:bidi/>
                                <w:rPr>
                                  <w:rFonts w:ascii="Ubuntu" w:hAnsi="Ubuntu" w:cs="B Nazanin"/>
                                  <w:b/>
                                  <w:bCs/>
                                  <w:color w:val="19355C"/>
                                  <w:sz w:val="24"/>
                                  <w:szCs w:val="24"/>
                                  <w:lang w:bidi="fa-IR"/>
                                </w:rPr>
                              </w:pPr>
                              <w:r w:rsidRPr="000879D4">
                                <w:rPr>
                                  <w:rFonts w:ascii="Ubuntu" w:hAnsi="Ubuntu" w:cs="B Nazanin" w:hint="cs"/>
                                  <w:b/>
                                  <w:bCs/>
                                  <w:color w:val="19355C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مهارت های تخصصی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3" name="office"/>
                        <wpg:cNvGrpSpPr/>
                        <wpg:grpSpPr>
                          <a:xfrm>
                            <a:off x="265815" y="552892"/>
                            <a:ext cx="2083216" cy="329610"/>
                            <a:chOff x="1" y="-1"/>
                            <a:chExt cx="2083216" cy="329610"/>
                          </a:xfrm>
                        </wpg:grpSpPr>
                        <wps:wsp>
                          <wps:cNvPr id="54" name="office"/>
                          <wps:cNvSpPr txBox="1"/>
                          <wps:spPr>
                            <a:xfrm>
                              <a:off x="1" y="-1"/>
                              <a:ext cx="1283368" cy="3296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7A72F7F" w14:textId="4AA3C03E" w:rsidR="00DD7288" w:rsidRPr="000879D4" w:rsidRDefault="00D240C7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rtl/>
                                    <w:lang w:bidi="fa-IR"/>
                                  </w:rPr>
                                  <w:t>ورد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52" name="office cube"/>
                          <wpg:cNvGrpSpPr/>
                          <wpg:grpSpPr>
                            <a:xfrm>
                              <a:off x="1127051" y="74428"/>
                              <a:ext cx="956166" cy="113553"/>
                              <a:chOff x="0" y="0"/>
                              <a:chExt cx="956166" cy="113553"/>
                            </a:xfrm>
                          </wpg:grpSpPr>
                          <wps:wsp>
                            <wps:cNvPr id="58" name="Rectangle 58"/>
                            <wps:cNvSpPr/>
                            <wps:spPr>
                              <a:xfrm>
                                <a:off x="0" y="0"/>
                                <a:ext cx="137459" cy="113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19355C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9" name="Rectangle 59"/>
                            <wps:cNvSpPr/>
                            <wps:spPr>
                              <a:xfrm>
                                <a:off x="202019" y="0"/>
                                <a:ext cx="137459" cy="113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254F87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0" name="Rectangle 60"/>
                            <wps:cNvSpPr/>
                            <wps:spPr>
                              <a:xfrm>
                                <a:off x="404037" y="0"/>
                                <a:ext cx="137459" cy="113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3066A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1" name="Rectangle 61"/>
                            <wps:cNvSpPr/>
                            <wps:spPr>
                              <a:xfrm>
                                <a:off x="595423" y="0"/>
                                <a:ext cx="137459" cy="113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4E85C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2" name="Rectangle 62"/>
                            <wps:cNvSpPr/>
                            <wps:spPr>
                              <a:xfrm>
                                <a:off x="818707" y="0"/>
                                <a:ext cx="137459" cy="113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99B9E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55" name="internet"/>
                        <wpg:cNvGrpSpPr/>
                        <wpg:grpSpPr>
                          <a:xfrm>
                            <a:off x="265815" y="777282"/>
                            <a:ext cx="2083216" cy="328505"/>
                            <a:chOff x="1" y="-9528"/>
                            <a:chExt cx="2083216" cy="328505"/>
                          </a:xfrm>
                        </wpg:grpSpPr>
                        <wps:wsp>
                          <wps:cNvPr id="55" name="internet"/>
                          <wps:cNvSpPr txBox="1"/>
                          <wps:spPr>
                            <a:xfrm>
                              <a:off x="1" y="-9528"/>
                              <a:ext cx="1283368" cy="3285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DD28E38" w14:textId="01DD8B4C" w:rsidR="00DD7288" w:rsidRPr="000879D4" w:rsidRDefault="00D240C7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rtl/>
                                    <w:lang w:bidi="fa-IR"/>
                                  </w:rPr>
                                  <w:t>فتوشاپ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54" name="internet"/>
                          <wpg:cNvGrpSpPr/>
                          <wpg:grpSpPr>
                            <a:xfrm>
                              <a:off x="1127051" y="95693"/>
                              <a:ext cx="956166" cy="113553"/>
                              <a:chOff x="0" y="0"/>
                              <a:chExt cx="956166" cy="113553"/>
                            </a:xfrm>
                          </wpg:grpSpPr>
                          <wps:wsp>
                            <wps:cNvPr id="63" name="Rectangle 63"/>
                            <wps:cNvSpPr/>
                            <wps:spPr>
                              <a:xfrm>
                                <a:off x="0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19355C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Rectangle 64"/>
                            <wps:cNvSpPr/>
                            <wps:spPr>
                              <a:xfrm>
                                <a:off x="202019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254F87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5" name="Rectangle 65"/>
                            <wps:cNvSpPr/>
                            <wps:spPr>
                              <a:xfrm>
                                <a:off x="404037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066A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6" name="Rectangle 66"/>
                            <wps:cNvSpPr/>
                            <wps:spPr>
                              <a:xfrm>
                                <a:off x="595423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E85C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Rectangle 67"/>
                            <wps:cNvSpPr/>
                            <wps:spPr>
                              <a:xfrm>
                                <a:off x="818707" y="0"/>
                                <a:ext cx="137459" cy="113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99B9E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85" name="SAP"/>
                        <wpg:cNvGrpSpPr/>
                        <wpg:grpSpPr>
                          <a:xfrm>
                            <a:off x="265817" y="999460"/>
                            <a:ext cx="2082915" cy="308344"/>
                            <a:chOff x="3" y="-1"/>
                            <a:chExt cx="2082915" cy="308344"/>
                          </a:xfrm>
                        </wpg:grpSpPr>
                        <wps:wsp>
                          <wps:cNvPr id="56" name="SAP"/>
                          <wps:cNvSpPr txBox="1"/>
                          <wps:spPr>
                            <a:xfrm>
                              <a:off x="3" y="-1"/>
                              <a:ext cx="1283368" cy="30834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15A8F83" w14:textId="76F99B2F" w:rsidR="00DD7288" w:rsidRPr="000879D4" w:rsidRDefault="00D240C7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rtl/>
                                    <w:lang w:bidi="fa-IR"/>
                                  </w:rPr>
                                  <w:t>وردپرس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2" name="SAP"/>
                          <wpg:cNvGrpSpPr/>
                          <wpg:grpSpPr>
                            <a:xfrm>
                              <a:off x="1127051" y="106325"/>
                              <a:ext cx="955867" cy="113030"/>
                              <a:chOff x="0" y="0"/>
                              <a:chExt cx="955867" cy="113030"/>
                            </a:xfrm>
                          </wpg:grpSpPr>
                          <wps:wsp>
                            <wps:cNvPr id="68" name="Rectangle 68"/>
                            <wps:cNvSpPr/>
                            <wps:spPr>
                              <a:xfrm>
                                <a:off x="0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19355C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9" name="Rectangle 69"/>
                            <wps:cNvSpPr/>
                            <wps:spPr>
                              <a:xfrm>
                                <a:off x="202019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254F87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" name="Rectangle 70"/>
                            <wps:cNvSpPr/>
                            <wps:spPr>
                              <a:xfrm>
                                <a:off x="404037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066A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Rectangle 71"/>
                            <wps:cNvSpPr/>
                            <wps:spPr>
                              <a:xfrm>
                                <a:off x="595423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E85C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2" name="Rectangle 72"/>
                            <wps:cNvSpPr/>
                            <wps:spPr>
                              <a:xfrm>
                                <a:off x="818707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9B9E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97" name="EIF"/>
                        <wpg:cNvGrpSpPr/>
                        <wpg:grpSpPr>
                          <a:xfrm>
                            <a:off x="265815" y="1211937"/>
                            <a:ext cx="2082917" cy="289382"/>
                            <a:chOff x="1" y="-21440"/>
                            <a:chExt cx="2082917" cy="289382"/>
                          </a:xfrm>
                        </wpg:grpSpPr>
                        <wps:wsp>
                          <wps:cNvPr id="57" name="EIF"/>
                          <wps:cNvSpPr txBox="1"/>
                          <wps:spPr>
                            <a:xfrm>
                              <a:off x="1" y="-21440"/>
                              <a:ext cx="1283368" cy="28938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BCFB4BC" w14:textId="40B2C935" w:rsidR="00DD7288" w:rsidRPr="000879D4" w:rsidRDefault="00D240C7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b/>
                                    <w:bCs/>
                                    <w:color w:val="19355C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b/>
                                    <w:bCs/>
                                    <w:color w:val="19355C"/>
                                    <w:rtl/>
                                    <w:lang w:bidi="fa-IR"/>
                                  </w:rPr>
                                  <w:t>اکسل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96" name="EIF"/>
                          <wpg:cNvGrpSpPr/>
                          <wpg:grpSpPr>
                            <a:xfrm>
                              <a:off x="1127051" y="74428"/>
                              <a:ext cx="955867" cy="113030"/>
                              <a:chOff x="0" y="0"/>
                              <a:chExt cx="955867" cy="113030"/>
                            </a:xfrm>
                          </wpg:grpSpPr>
                          <wps:wsp>
                            <wps:cNvPr id="73" name="Rectangle 73"/>
                            <wps:cNvSpPr/>
                            <wps:spPr>
                              <a:xfrm>
                                <a:off x="0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19355C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Rectangle 74"/>
                            <wps:cNvSpPr/>
                            <wps:spPr>
                              <a:xfrm>
                                <a:off x="202019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254F87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5" name="Rectangle 75"/>
                            <wps:cNvSpPr/>
                            <wps:spPr>
                              <a:xfrm>
                                <a:off x="404037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066A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6" name="Rectangle 76"/>
                            <wps:cNvSpPr/>
                            <wps:spPr>
                              <a:xfrm>
                                <a:off x="595423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E85C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" name="Rectangle 77"/>
                            <wps:cNvSpPr/>
                            <wps:spPr>
                              <a:xfrm>
                                <a:off x="818707" y="0"/>
                                <a:ext cx="137160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9B9E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1FDD09B" id="skills" o:spid="_x0000_s1088" style="position:absolute;margin-left:194.25pt;margin-top:626.1pt;width:184.95pt;height:122.5pt;flip:x;z-index:251998208" coordsize="23490,15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">
                <v:shape id="_x0000_s1089" type="#_x0000_t202" style="position:absolute;left:3721;width:7700;height:3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" filled="f" stroked="f" strokeweight=".5pt">
                  <v:textbox inset="0">
                    <w:txbxContent>
                      <w:p w14:paraId="782A1A75" w14:textId="3CD045E4" w:rsidR="00DD7288" w:rsidRPr="000879D4" w:rsidRDefault="00D240C7" w:rsidP="00040219">
                        <w:pPr>
                          <w:bidi/>
                          <w:rPr>
                            <w:rFonts w:ascii="Ubuntu" w:hAnsi="Ubuntu" w:cs="B Nazanin"/>
                            <w:b/>
                            <w:bCs/>
                            <w:color w:val="19355C"/>
                            <w:sz w:val="28"/>
                            <w:szCs w:val="28"/>
                            <w:lang w:bidi="fa-IR"/>
                          </w:rPr>
                        </w:pPr>
                        <w:r w:rsidRPr="000879D4">
                          <w:rPr>
                            <w:rFonts w:ascii="Ubuntu" w:hAnsi="Ubuntu" w:cs="B Nazanin" w:hint="cs"/>
                            <w:b/>
                            <w:bCs/>
                            <w:color w:val="19355C"/>
                            <w:sz w:val="28"/>
                            <w:szCs w:val="28"/>
                            <w:rtl/>
                            <w:lang w:bidi="fa-IR"/>
                          </w:rPr>
                          <w:t>مهارت ها</w:t>
                        </w:r>
                      </w:p>
                    </w:txbxContent>
                  </v:textbox>
                </v:shape>
                <v:group id="skill line" o:spid="_x0000_s1090" style="position:absolute;top:3827;width:1314;height:11735" coordsize="1314,11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line id="Straight Connector 50" o:spid="_x0000_s1091" style="position:absolute;visibility:visible;mso-wrap-style:square" from="637,212" to="637,111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" strokecolor="#19355c" strokeweight="1.5pt">
                    <v:stroke joinstyle="miter"/>
                  </v:line>
                  <v:oval id="Oval 51" o:spid="_x0000_s1092" style="position:absolute;width:1314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" fillcolor="white [3212]" strokecolor="#1f3763 [1604]" strokeweight="1pt">
                    <v:stroke joinstyle="miter"/>
                  </v:oval>
                  <v:oval id="Oval 52" o:spid="_x0000_s1093" style="position:absolute;top:10419;width:1314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" fillcolor="white [3212]" strokecolor="#1f3763 [1604]" strokeweight="1pt">
                    <v:stroke joinstyle="miter"/>
                  </v:oval>
                </v:group>
                <v:shape id="prof" o:spid="_x0000_s1094" type="#_x0000_t202" style="position:absolute;left:2658;top:2977;width:15721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" filled="f" stroked="f" strokeweight=".5pt">
                  <v:textbox inset="0">
                    <w:txbxContent>
                      <w:p w14:paraId="276731CB" w14:textId="630272A7" w:rsidR="00DD7288" w:rsidRPr="000879D4" w:rsidRDefault="00D240C7" w:rsidP="00040219">
                        <w:pPr>
                          <w:bidi/>
                          <w:rPr>
                            <w:rFonts w:ascii="Ubuntu" w:hAnsi="Ubuntu" w:cs="B Nazanin"/>
                            <w:b/>
                            <w:bCs/>
                            <w:color w:val="19355C"/>
                            <w:sz w:val="24"/>
                            <w:szCs w:val="24"/>
                            <w:lang w:bidi="fa-IR"/>
                          </w:rPr>
                        </w:pPr>
                        <w:r w:rsidRPr="000879D4">
                          <w:rPr>
                            <w:rFonts w:ascii="Ubuntu" w:hAnsi="Ubuntu" w:cs="B Nazanin" w:hint="cs"/>
                            <w:b/>
                            <w:bCs/>
                            <w:color w:val="19355C"/>
                            <w:sz w:val="24"/>
                            <w:szCs w:val="24"/>
                            <w:rtl/>
                            <w:lang w:bidi="fa-IR"/>
                          </w:rPr>
                          <w:t>مهارت های تخصصی</w:t>
                        </w:r>
                      </w:p>
                    </w:txbxContent>
                  </v:textbox>
                </v:shape>
                <v:group id="office" o:spid="_x0000_s1095" style="position:absolute;left:2658;top:5528;width:20832;height:3297" coordorigin="" coordsize="20832,3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office" o:spid="_x0000_s1096" type="#_x0000_t202" style="position:absolute;width:12833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" filled="f" stroked="f" strokeweight=".5pt">
                    <v:textbox inset="0">
                      <w:txbxContent>
                        <w:p w14:paraId="77A72F7F" w14:textId="4AA3C03E" w:rsidR="00DD7288" w:rsidRPr="000879D4" w:rsidRDefault="00D240C7" w:rsidP="00040219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rtl/>
                              <w:lang w:bidi="fa-IR"/>
                            </w:rPr>
                            <w:t>ورد</w:t>
                          </w:r>
                        </w:p>
                      </w:txbxContent>
                    </v:textbox>
                  </v:shape>
                  <v:group id="office cube" o:spid="_x0000_s1097" style="position:absolute;left:11270;top:744;width:9562;height:1135" coordsize="9561,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O/R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yTiB95lwBOT8BQAA//8DAFBLAQItABQABgAIAAAAIQDb4fbL7gAAAIUBAAATAAAAAAAAAAAA&#10;AAAAAAAAAABbQ29udGVudF9UeXBlc10ueG1sUEsBAi0AFAAGAAgAAAAhAFr0LFu/AAAAFQEAAAsA&#10;AAAAAAAAAAAAAAAAHwEAAF9yZWxzLy5yZWxzUEsBAi0AFAAGAAgAAAAhABzM79HEAAAA3AAAAA8A&#10;AAAAAAAAAAAAAAAABwIAAGRycy9kb3ducmV2LnhtbFBLBQYAAAAAAwADALcAAAD4AgAAAAA=&#10;">
                    <v:rect id="Rectangle 58" o:spid="_x0000_s1098" style="position:absolute;width:1374;height:1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" fillcolor="#19355c" stroked="f" strokeweight="1pt"/>
                    <v:rect id="Rectangle 59" o:spid="_x0000_s1099" style="position:absolute;left:2020;width:1374;height:1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" fillcolor="#254f87" stroked="f" strokeweight="1pt"/>
                    <v:rect id="Rectangle 60" o:spid="_x0000_s1100" style="position:absolute;left:4040;width:1374;height:1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" fillcolor="#3066ae" stroked="f" strokeweight="1pt"/>
                    <v:rect id="Rectangle 61" o:spid="_x0000_s1101" style="position:absolute;left:5954;width:1374;height:1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" fillcolor="#4e85ce" stroked="f" strokeweight="1pt"/>
                    <v:rect id="Rectangle 62" o:spid="_x0000_s1102" style="position:absolute;left:8187;width:1374;height:1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" fillcolor="#99b9e3" stroked="f" strokeweight="1pt"/>
                  </v:group>
                </v:group>
                <v:group id="internet" o:spid="_x0000_s1103" style="position:absolute;left:2658;top:7772;width:20832;height:3285" coordorigin=",-95" coordsize="20832,3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internet" o:spid="_x0000_s1104" type="#_x0000_t202" style="position:absolute;top:-95;width:12833;height:3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" filled="f" stroked="f" strokeweight=".5pt">
                    <v:textbox inset="0">
                      <w:txbxContent>
                        <w:p w14:paraId="0DD28E38" w14:textId="01DD8B4C" w:rsidR="00DD7288" w:rsidRPr="000879D4" w:rsidRDefault="00D240C7" w:rsidP="00040219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rtl/>
                              <w:lang w:bidi="fa-IR"/>
                            </w:rPr>
                            <w:t>فتوشاپ</w:t>
                          </w:r>
                        </w:p>
                      </w:txbxContent>
                    </v:textbox>
                  </v:shape>
                  <v:group id="internet" o:spid="_x0000_s1105" style="position:absolute;left:11270;top:956;width:9562;height:1136" coordsize="9561,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  <v:rect id="Rectangle 63" o:spid="_x0000_s1106" style="position:absolute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" fillcolor="#19355c" stroked="f" strokeweight="1pt"/>
                    <v:rect id="Rectangle 64" o:spid="_x0000_s1107" style="position:absolute;left:2020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" fillcolor="#254f87" stroked="f" strokeweight="1pt"/>
                    <v:rect id="Rectangle 65" o:spid="_x0000_s1108" style="position:absolute;left:4040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" fillcolor="#3066ae" stroked="f" strokeweight="1pt"/>
                    <v:rect id="Rectangle 66" o:spid="_x0000_s1109" style="position:absolute;left:5954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" fillcolor="#4e85ce" stroked="f" strokeweight="1pt"/>
                    <v:rect id="Rectangle 67" o:spid="_x0000_s1110" style="position:absolute;left:8187;width:1374;height:1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" fillcolor="#99b9e3" stroked="f" strokeweight="1pt"/>
                  </v:group>
                </v:group>
                <v:group id="SAP" o:spid="_x0000_s1111" style="position:absolute;left:2658;top:9994;width:20829;height:3084" coordorigin="" coordsize="20829,30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SAP" o:spid="_x0000_s1112" type="#_x0000_t202" style="position:absolute;width:12833;height:3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" filled="f" stroked="f" strokeweight=".5pt">
                    <v:textbox inset="0">
                      <w:txbxContent>
                        <w:p w14:paraId="215A8F83" w14:textId="76F99B2F" w:rsidR="00DD7288" w:rsidRPr="000879D4" w:rsidRDefault="00D240C7" w:rsidP="00040219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rtl/>
                              <w:lang w:bidi="fa-IR"/>
                            </w:rPr>
                            <w:t>وردپرس</w:t>
                          </w:r>
                        </w:p>
                      </w:txbxContent>
                    </v:textbox>
                  </v:shape>
                  <v:group id="SAP" o:spid="_x0000_s1113" style="position:absolute;left:11270;top:1063;width:9559;height:1130" coordsize="9558,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  <v:rect id="Rectangle 68" o:spid="_x0000_s1114" style="position:absolute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" fillcolor="#19355c" stroked="f" strokeweight="1pt"/>
                    <v:rect id="Rectangle 69" o:spid="_x0000_s1115" style="position:absolute;left:2020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" fillcolor="#254f87" stroked="f" strokeweight="1pt"/>
                    <v:rect id="Rectangle 70" o:spid="_x0000_s1116" style="position:absolute;left:4040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" fillcolor="#3066ae" stroked="f" strokeweight="1pt"/>
                    <v:rect id="Rectangle 71" o:spid="_x0000_s1117" style="position:absolute;left:5954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" fillcolor="#4e85ce" stroked="f" strokeweight="1pt"/>
                    <v:rect id="Rectangle 72" o:spid="_x0000_s1118" style="position:absolute;left:8187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" fillcolor="#99b9e3" stroked="f" strokeweight="1pt"/>
                  </v:group>
                </v:group>
                <v:group id="EIF" o:spid="_x0000_s1119" style="position:absolute;left:2658;top:12119;width:20829;height:2894" coordorigin=",-214" coordsize="20829,2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EIF" o:spid="_x0000_s1120" type="#_x0000_t202" style="position:absolute;top:-214;width:12833;height:2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" filled="f" stroked="f" strokeweight=".5pt">
                    <v:textbox inset="0">
                      <w:txbxContent>
                        <w:p w14:paraId="7BCFB4BC" w14:textId="40B2C935" w:rsidR="00DD7288" w:rsidRPr="000879D4" w:rsidRDefault="00D240C7" w:rsidP="00040219">
                          <w:pPr>
                            <w:bidi/>
                            <w:rPr>
                              <w:rFonts w:ascii="Ubuntu" w:hAnsi="Ubuntu" w:cs="B Nazanin"/>
                              <w:b/>
                              <w:bCs/>
                              <w:color w:val="19355C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b/>
                              <w:bCs/>
                              <w:color w:val="19355C"/>
                              <w:rtl/>
                              <w:lang w:bidi="fa-IR"/>
                            </w:rPr>
                            <w:t>اکسل</w:t>
                          </w:r>
                        </w:p>
                      </w:txbxContent>
                    </v:textbox>
                  </v:shape>
                  <v:group id="EIF" o:spid="_x0000_s1121" style="position:absolute;left:11270;top:744;width:9559;height:1130" coordsize="9558,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<v:rect id="Rectangle 73" o:spid="_x0000_s1122" style="position:absolute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" fillcolor="#19355c" stroked="f" strokeweight="1pt"/>
                    <v:rect id="Rectangle 74" o:spid="_x0000_s1123" style="position:absolute;left:2020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" fillcolor="#254f87" stroked="f" strokeweight="1pt"/>
                    <v:rect id="Rectangle 75" o:spid="_x0000_s1124" style="position:absolute;left:4040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" fillcolor="#3066ae" stroked="f" strokeweight="1pt"/>
                    <v:rect id="Rectangle 76" o:spid="_x0000_s1125" style="position:absolute;left:5954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" fillcolor="#4e85ce" stroked="f" strokeweight="1pt"/>
                    <v:rect id="Rectangle 77" o:spid="_x0000_s1126" style="position:absolute;left:8187;width:1371;height:1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" fillcolor="#99b9e3" stroked="f" strokeweight="1pt"/>
                  </v:group>
                </v:group>
              </v:group>
            </w:pict>
          </mc:Fallback>
        </mc:AlternateContent>
      </w:r>
      <w:r w:rsidR="000879D4" w:rsidRPr="000879D4">
        <w:rPr>
          <w:rFonts w:ascii="Ubuntu" w:hAnsi="Ubuntu" w:cs="B Nazanin"/>
          <w:noProof/>
          <w:color w:val="19355C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95136" behindDoc="0" locked="0" layoutInCell="1" allowOverlap="1" wp14:anchorId="387D45BA" wp14:editId="4651D3C5">
                <wp:simplePos x="0" y="0"/>
                <wp:positionH relativeFrom="column">
                  <wp:posOffset>95250</wp:posOffset>
                </wp:positionH>
                <wp:positionV relativeFrom="paragraph">
                  <wp:posOffset>588645</wp:posOffset>
                </wp:positionV>
                <wp:extent cx="4396740" cy="1104900"/>
                <wp:effectExtent l="0" t="0" r="0" b="0"/>
                <wp:wrapNone/>
                <wp:docPr id="234" name="objectiv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4396740" cy="1104900"/>
                          <a:chOff x="0" y="-46990"/>
                          <a:chExt cx="4397022" cy="925332"/>
                        </a:xfrm>
                      </wpg:grpSpPr>
                      <wps:wsp>
                        <wps:cNvPr id="11" name="obj"/>
                        <wps:cNvSpPr txBox="1"/>
                        <wps:spPr>
                          <a:xfrm>
                            <a:off x="53579" y="-46990"/>
                            <a:ext cx="1105989" cy="3445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9168389" w14:textId="04D3BF39" w:rsidR="0005104B" w:rsidRPr="000879D4" w:rsidRDefault="003C0CC7" w:rsidP="004B682A">
                              <w:pPr>
                                <w:bidi/>
                                <w:rPr>
                                  <w:rFonts w:ascii="Ubuntu" w:hAnsi="Ubuntu" w:cs="B Nazanin"/>
                                  <w:b/>
                                  <w:bCs/>
                                  <w:color w:val="19355C"/>
                                  <w:sz w:val="32"/>
                                  <w:szCs w:val="32"/>
                                  <w:lang w:bidi="fa-IR"/>
                                </w:rPr>
                              </w:pPr>
                              <w:r w:rsidRPr="000879D4">
                                <w:rPr>
                                  <w:rFonts w:ascii="Ubuntu" w:hAnsi="Ubuntu" w:cs="B Nazanin" w:hint="cs"/>
                                  <w:b/>
                                  <w:bCs/>
                                  <w:color w:val="19355C"/>
                                  <w:sz w:val="32"/>
                                  <w:szCs w:val="32"/>
                                  <w:rtl/>
                                  <w:lang w:bidi="fa-IR"/>
                                </w:rPr>
                                <w:t>اهداف شغلی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bj text"/>
                        <wps:cNvSpPr txBox="1"/>
                        <wps:spPr>
                          <a:xfrm>
                            <a:off x="0" y="217942"/>
                            <a:ext cx="4397022" cy="660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46C2B42" w14:textId="06F0545D" w:rsidR="003C0CC7" w:rsidRPr="000879D4" w:rsidRDefault="003C0CC7" w:rsidP="003C0CC7">
                              <w:pPr>
                                <w:bidi/>
                                <w:jc w:val="both"/>
                                <w:rPr>
                                  <w:rFonts w:cs="B Nazanin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</w:pPr>
                              <w:r w:rsidRPr="000879D4">
                                <w:rPr>
                                  <w:rFonts w:cs="B Nazanin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متن پ</w:t>
                              </w:r>
                              <w:r w:rsidRPr="000879D4">
                                <w:rPr>
                                  <w:rFonts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ی</w:t>
                              </w:r>
                              <w:r w:rsidRPr="000879D4">
                                <w:rPr>
                                  <w:rFonts w:cs="B Nazanin" w:hint="eastAsia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ش</w:t>
                              </w:r>
                              <w:r w:rsidRPr="000879D4">
                                <w:rPr>
                                  <w:rFonts w:cs="B Nazanin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 xml:space="preserve"> فرض </w:t>
                              </w:r>
                              <w:hyperlink r:id="rId20" w:history="1">
                                <w:r w:rsidRPr="000879D4">
                                  <w:rPr>
                                    <w:rStyle w:val="Hyperlink"/>
                                    <w:rFonts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>ا</w:t>
                                </w:r>
                                <w:r w:rsidRPr="000879D4">
                                  <w:rPr>
                                    <w:rStyle w:val="Hyperlink"/>
                                    <w:rFonts w:cs="B Nazanin" w:hint="cs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0879D4">
                                  <w:rPr>
                                    <w:rStyle w:val="Hyperlink"/>
                                    <w:rFonts w:cs="B Nazanin" w:hint="eastAsia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>ران</w:t>
                                </w:r>
                                <w:r w:rsidRPr="000879D4">
                                  <w:rPr>
                                    <w:rStyle w:val="Hyperlink"/>
                                    <w:rFonts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 استخدام</w:t>
                                </w:r>
                              </w:hyperlink>
                              <w:r w:rsidRPr="000879D4">
                                <w:rPr>
                                  <w:rFonts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 xml:space="preserve"> برای این قسمت</w:t>
                              </w:r>
                              <w:r w:rsidRPr="000879D4">
                                <w:rPr>
                                  <w:rFonts w:cs="B Nazanin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:</w:t>
                              </w:r>
                              <w:r w:rsidRPr="000879D4">
                                <w:rPr>
                                  <w:rFonts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 xml:space="preserve"> کارشناس </w:t>
                              </w:r>
                              <w:r w:rsidRPr="000879D4">
                                <w:rPr>
                                  <w:rFonts w:cs="B Nazanin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توسعه کسب و کار با ب</w:t>
                              </w:r>
                              <w:r w:rsidRPr="000879D4">
                                <w:rPr>
                                  <w:rFonts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ی</w:t>
                              </w:r>
                              <w:r w:rsidRPr="000879D4">
                                <w:rPr>
                                  <w:rFonts w:cs="B Nazanin" w:hint="eastAsia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ش</w:t>
                              </w:r>
                              <w:r w:rsidRPr="000879D4">
                                <w:rPr>
                                  <w:rFonts w:cs="B Nazanin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 xml:space="preserve"> از پنج سال تجربه در فرآ</w:t>
                              </w:r>
                              <w:r w:rsidRPr="000879D4">
                                <w:rPr>
                                  <w:rFonts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ی</w:t>
                              </w:r>
                              <w:r w:rsidRPr="000879D4">
                                <w:rPr>
                                  <w:rFonts w:cs="B Nazanin" w:hint="eastAsia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ند</w:t>
                              </w:r>
                              <w:r w:rsidRPr="000879D4">
                                <w:rPr>
                                  <w:rFonts w:cs="B Nazanin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 xml:space="preserve"> توسعه کسب و کار. </w:t>
                              </w:r>
                              <w:r w:rsidRPr="000879D4">
                                <w:rPr>
                                  <w:rFonts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شاغل</w:t>
                              </w:r>
                              <w:r w:rsidRPr="000879D4">
                                <w:rPr>
                                  <w:rFonts w:cs="B Nazanin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 xml:space="preserve"> در تست محصول، مد</w:t>
                              </w:r>
                              <w:r w:rsidRPr="000879D4">
                                <w:rPr>
                                  <w:rFonts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ی</w:t>
                              </w:r>
                              <w:r w:rsidRPr="000879D4">
                                <w:rPr>
                                  <w:rFonts w:cs="B Nazanin" w:hint="eastAsia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ر</w:t>
                              </w:r>
                              <w:r w:rsidRPr="000879D4">
                                <w:rPr>
                                  <w:rFonts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ی</w:t>
                              </w:r>
                              <w:r w:rsidRPr="000879D4">
                                <w:rPr>
                                  <w:rFonts w:cs="B Nazanin" w:hint="eastAsia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ت</w:t>
                              </w:r>
                              <w:r w:rsidRPr="000879D4">
                                <w:rPr>
                                  <w:rFonts w:cs="B Nazanin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 xml:space="preserve"> و توسعه فرصت ها</w:t>
                              </w:r>
                              <w:r w:rsidRPr="000879D4">
                                <w:rPr>
                                  <w:rFonts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ی</w:t>
                              </w:r>
                              <w:r w:rsidRPr="000879D4">
                                <w:rPr>
                                  <w:rFonts w:cs="B Nazanin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 xml:space="preserve"> تجار</w:t>
                              </w:r>
                              <w:r w:rsidRPr="000879D4">
                                <w:rPr>
                                  <w:rFonts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ی</w:t>
                              </w:r>
                              <w:r w:rsidRPr="000879D4">
                                <w:rPr>
                                  <w:rFonts w:cs="B Nazanin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 xml:space="preserve"> جد</w:t>
                              </w:r>
                              <w:r w:rsidRPr="000879D4">
                                <w:rPr>
                                  <w:rFonts w:cs="B Nazanin" w:hint="cs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ی</w:t>
                              </w:r>
                              <w:r w:rsidRPr="000879D4">
                                <w:rPr>
                                  <w:rFonts w:cs="B Nazanin" w:hint="eastAsia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د</w:t>
                              </w:r>
                              <w:r w:rsidRPr="000879D4">
                                <w:rPr>
                                  <w:rFonts w:cs="B Nazanin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>.</w:t>
                              </w:r>
                            </w:p>
                            <w:p w14:paraId="687C4D47" w14:textId="198091F5" w:rsidR="008436A3" w:rsidRPr="000815FB" w:rsidRDefault="008436A3" w:rsidP="004B682A">
                              <w:pPr>
                                <w:bidi/>
                                <w:rPr>
                                  <w:rFonts w:asciiTheme="majorHAnsi" w:hAnsiTheme="majorHAnsi" w:cstheme="majorHAnsi"/>
                                  <w:color w:val="525252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7D45BA" id="objective" o:spid="_x0000_s1127" style="position:absolute;margin-left:7.5pt;margin-top:46.35pt;width:346.2pt;height:87pt;flip:x;z-index:251995136;mso-height-relative:margin" coordorigin=",-469" coordsize="43970,9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">
                <v:shape id="obj" o:spid="_x0000_s1128" type="#_x0000_t202" style="position:absolute;left:535;top:-469;width:11060;height:3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" filled="f" stroked="f" strokeweight=".5pt">
                  <v:textbox inset="0">
                    <w:txbxContent>
                      <w:p w14:paraId="49168389" w14:textId="04D3BF39" w:rsidR="0005104B" w:rsidRPr="000879D4" w:rsidRDefault="003C0CC7" w:rsidP="004B682A">
                        <w:pPr>
                          <w:bidi/>
                          <w:rPr>
                            <w:rFonts w:ascii="Ubuntu" w:hAnsi="Ubuntu" w:cs="B Nazanin"/>
                            <w:b/>
                            <w:bCs/>
                            <w:color w:val="19355C"/>
                            <w:sz w:val="32"/>
                            <w:szCs w:val="32"/>
                            <w:lang w:bidi="fa-IR"/>
                          </w:rPr>
                        </w:pPr>
                        <w:r w:rsidRPr="000879D4">
                          <w:rPr>
                            <w:rFonts w:ascii="Ubuntu" w:hAnsi="Ubuntu" w:cs="B Nazanin" w:hint="cs"/>
                            <w:b/>
                            <w:bCs/>
                            <w:color w:val="19355C"/>
                            <w:sz w:val="32"/>
                            <w:szCs w:val="32"/>
                            <w:rtl/>
                            <w:lang w:bidi="fa-IR"/>
                          </w:rPr>
                          <w:t>اهداف شغلی</w:t>
                        </w:r>
                      </w:p>
                    </w:txbxContent>
                  </v:textbox>
                </v:shape>
                <v:shape id="obj text" o:spid="_x0000_s1129" type="#_x0000_t202" style="position:absolute;top:2179;width:43970;height:6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<v:textbox>
                    <w:txbxContent>
                      <w:p w14:paraId="746C2B42" w14:textId="06F0545D" w:rsidR="003C0CC7" w:rsidRPr="000879D4" w:rsidRDefault="003C0CC7" w:rsidP="003C0CC7">
                        <w:pPr>
                          <w:bidi/>
                          <w:jc w:val="both"/>
                          <w:rPr>
                            <w:rFonts w:cs="B Nazanin"/>
                            <w:color w:val="595959" w:themeColor="text1" w:themeTint="A6"/>
                            <w:sz w:val="24"/>
                            <w:szCs w:val="24"/>
                          </w:rPr>
                        </w:pPr>
                        <w:r w:rsidRPr="000879D4">
                          <w:rPr>
                            <w:rFonts w:cs="B Nazanin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متن پ</w:t>
                        </w:r>
                        <w:r w:rsidRPr="000879D4">
                          <w:rPr>
                            <w:rFonts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ی</w:t>
                        </w:r>
                        <w:r w:rsidRPr="000879D4">
                          <w:rPr>
                            <w:rFonts w:cs="B Nazanin" w:hint="eastAsia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ش</w:t>
                        </w:r>
                        <w:r w:rsidRPr="000879D4">
                          <w:rPr>
                            <w:rFonts w:cs="B Nazanin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 xml:space="preserve"> فرض </w:t>
                        </w:r>
                        <w:hyperlink r:id="rId21" w:history="1">
                          <w:r w:rsidRPr="000879D4">
                            <w:rPr>
                              <w:rStyle w:val="Hyperlink"/>
                              <w:rFonts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>ا</w:t>
                          </w:r>
                          <w:r w:rsidRPr="000879D4">
                            <w:rPr>
                              <w:rStyle w:val="Hyperlink"/>
                              <w:rFonts w:cs="B Nazanin" w:hint="cs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0879D4">
                            <w:rPr>
                              <w:rStyle w:val="Hyperlink"/>
                              <w:rFonts w:cs="B Nazanin" w:hint="eastAsia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>ران</w:t>
                          </w:r>
                          <w:r w:rsidRPr="000879D4">
                            <w:rPr>
                              <w:rStyle w:val="Hyperlink"/>
                              <w:rFonts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 استخدام</w:t>
                          </w:r>
                        </w:hyperlink>
                        <w:r w:rsidRPr="000879D4">
                          <w:rPr>
                            <w:rFonts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 xml:space="preserve"> برای این قسمت</w:t>
                        </w:r>
                        <w:r w:rsidRPr="000879D4">
                          <w:rPr>
                            <w:rFonts w:cs="B Nazanin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:</w:t>
                        </w:r>
                        <w:r w:rsidRPr="000879D4">
                          <w:rPr>
                            <w:rFonts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 xml:space="preserve"> کارشناس </w:t>
                        </w:r>
                        <w:r w:rsidRPr="000879D4">
                          <w:rPr>
                            <w:rFonts w:cs="B Nazanin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توسعه کسب و کار با ب</w:t>
                        </w:r>
                        <w:r w:rsidRPr="000879D4">
                          <w:rPr>
                            <w:rFonts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ی</w:t>
                        </w:r>
                        <w:r w:rsidRPr="000879D4">
                          <w:rPr>
                            <w:rFonts w:cs="B Nazanin" w:hint="eastAsia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ش</w:t>
                        </w:r>
                        <w:r w:rsidRPr="000879D4">
                          <w:rPr>
                            <w:rFonts w:cs="B Nazanin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 xml:space="preserve"> از پنج سال تجربه در فرآ</w:t>
                        </w:r>
                        <w:r w:rsidRPr="000879D4">
                          <w:rPr>
                            <w:rFonts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ی</w:t>
                        </w:r>
                        <w:r w:rsidRPr="000879D4">
                          <w:rPr>
                            <w:rFonts w:cs="B Nazanin" w:hint="eastAsia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ند</w:t>
                        </w:r>
                        <w:r w:rsidRPr="000879D4">
                          <w:rPr>
                            <w:rFonts w:cs="B Nazanin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 xml:space="preserve"> توسعه کسب و کار. </w:t>
                        </w:r>
                        <w:r w:rsidRPr="000879D4">
                          <w:rPr>
                            <w:rFonts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شاغل</w:t>
                        </w:r>
                        <w:r w:rsidRPr="000879D4">
                          <w:rPr>
                            <w:rFonts w:cs="B Nazanin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 xml:space="preserve"> در تست محصول، مد</w:t>
                        </w:r>
                        <w:r w:rsidRPr="000879D4">
                          <w:rPr>
                            <w:rFonts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ی</w:t>
                        </w:r>
                        <w:r w:rsidRPr="000879D4">
                          <w:rPr>
                            <w:rFonts w:cs="B Nazanin" w:hint="eastAsia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ر</w:t>
                        </w:r>
                        <w:r w:rsidRPr="000879D4">
                          <w:rPr>
                            <w:rFonts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ی</w:t>
                        </w:r>
                        <w:r w:rsidRPr="000879D4">
                          <w:rPr>
                            <w:rFonts w:cs="B Nazanin" w:hint="eastAsia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ت</w:t>
                        </w:r>
                        <w:r w:rsidRPr="000879D4">
                          <w:rPr>
                            <w:rFonts w:cs="B Nazanin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 xml:space="preserve"> و توسعه فرصت ها</w:t>
                        </w:r>
                        <w:r w:rsidRPr="000879D4">
                          <w:rPr>
                            <w:rFonts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ی</w:t>
                        </w:r>
                        <w:r w:rsidRPr="000879D4">
                          <w:rPr>
                            <w:rFonts w:cs="B Nazanin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 xml:space="preserve"> تجار</w:t>
                        </w:r>
                        <w:r w:rsidRPr="000879D4">
                          <w:rPr>
                            <w:rFonts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ی</w:t>
                        </w:r>
                        <w:r w:rsidRPr="000879D4">
                          <w:rPr>
                            <w:rFonts w:cs="B Nazanin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 xml:space="preserve"> جد</w:t>
                        </w:r>
                        <w:r w:rsidRPr="000879D4">
                          <w:rPr>
                            <w:rFonts w:cs="B Nazanin" w:hint="cs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ی</w:t>
                        </w:r>
                        <w:r w:rsidRPr="000879D4">
                          <w:rPr>
                            <w:rFonts w:cs="B Nazanin" w:hint="eastAsia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د</w:t>
                        </w:r>
                        <w:r w:rsidRPr="000879D4">
                          <w:rPr>
                            <w:rFonts w:cs="B Nazanin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>.</w:t>
                        </w:r>
                      </w:p>
                      <w:p w14:paraId="687C4D47" w14:textId="198091F5" w:rsidR="008436A3" w:rsidRPr="000815FB" w:rsidRDefault="008436A3" w:rsidP="004B682A">
                        <w:pPr>
                          <w:bidi/>
                          <w:rPr>
                            <w:rFonts w:asciiTheme="majorHAnsi" w:hAnsiTheme="majorHAnsi" w:cstheme="majorHAnsi"/>
                            <w:color w:val="525252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E72A11" w:rsidRPr="000879D4">
        <w:rPr>
          <w:rFonts w:ascii="Ubuntu" w:hAnsi="Ubuntu" w:cs="B Nazanin"/>
          <w:noProof/>
          <w:color w:val="19355C"/>
          <w:sz w:val="20"/>
          <w:szCs w:val="20"/>
        </w:rPr>
        <w:drawing>
          <wp:anchor distT="0" distB="0" distL="114300" distR="114300" simplePos="0" relativeHeight="252001280" behindDoc="0" locked="0" layoutInCell="1" allowOverlap="1" wp14:anchorId="47D5AFC3" wp14:editId="6F56CAFB">
            <wp:simplePos x="0" y="0"/>
            <wp:positionH relativeFrom="column">
              <wp:posOffset>6012815</wp:posOffset>
            </wp:positionH>
            <wp:positionV relativeFrom="paragraph">
              <wp:posOffset>8891270</wp:posOffset>
            </wp:positionV>
            <wp:extent cx="1612900" cy="341630"/>
            <wp:effectExtent l="0" t="0" r="0" b="0"/>
            <wp:wrapThrough wrapText="bothSides">
              <wp:wrapPolygon edited="0">
                <wp:start x="21506" y="1967"/>
                <wp:lineTo x="4924" y="1967"/>
                <wp:lineTo x="1097" y="763"/>
                <wp:lineTo x="332" y="4376"/>
                <wp:lineTo x="332" y="17625"/>
                <wp:lineTo x="1097" y="20034"/>
                <wp:lineTo x="9261" y="20034"/>
                <wp:lineTo x="13088" y="12807"/>
                <wp:lineTo x="13343" y="12807"/>
                <wp:lineTo x="17169" y="20034"/>
                <wp:lineTo x="17425" y="20034"/>
                <wp:lineTo x="21251" y="17625"/>
                <wp:lineTo x="21506" y="17625"/>
                <wp:lineTo x="21506" y="1967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لوگو-متنی-ایران-استخدام-سفید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12900" cy="341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31D4" w:rsidRPr="000879D4">
        <w:rPr>
          <w:rFonts w:ascii="Ubuntu" w:hAnsi="Ubuntu" w:cs="B Nazanin"/>
          <w:noProof/>
          <w:color w:val="19355C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4D4F32CB" wp14:editId="39B3ADCC">
                <wp:simplePos x="0" y="0"/>
                <wp:positionH relativeFrom="column">
                  <wp:posOffset>9525</wp:posOffset>
                </wp:positionH>
                <wp:positionV relativeFrom="paragraph">
                  <wp:posOffset>7951470</wp:posOffset>
                </wp:positionV>
                <wp:extent cx="2085975" cy="1710690"/>
                <wp:effectExtent l="0" t="0" r="9525" b="3810"/>
                <wp:wrapNone/>
                <wp:docPr id="127" name="hobbie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085975" cy="1710690"/>
                          <a:chOff x="0" y="-36205"/>
                          <a:chExt cx="2086270" cy="1711158"/>
                        </a:xfrm>
                      </wpg:grpSpPr>
                      <wps:wsp>
                        <wps:cNvPr id="49" name="hobbies"/>
                        <wps:cNvSpPr txBox="1"/>
                        <wps:spPr>
                          <a:xfrm>
                            <a:off x="382772" y="-36205"/>
                            <a:ext cx="954405" cy="3219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2305D0F" w14:textId="5C8601BC" w:rsidR="00DD7288" w:rsidRPr="000879D4" w:rsidRDefault="00D240C7" w:rsidP="00040219">
                              <w:pPr>
                                <w:bidi/>
                                <w:rPr>
                                  <w:rFonts w:ascii="Ubuntu" w:hAnsi="Ubuntu" w:cs="B Nazanin"/>
                                  <w:b/>
                                  <w:bCs/>
                                  <w:color w:val="19355C"/>
                                  <w:sz w:val="28"/>
                                  <w:szCs w:val="28"/>
                                  <w:lang w:bidi="fa-IR"/>
                                </w:rPr>
                              </w:pPr>
                              <w:r w:rsidRPr="000879D4">
                                <w:rPr>
                                  <w:rFonts w:ascii="Ubuntu" w:hAnsi="Ubuntu" w:cs="B Nazanin" w:hint="cs"/>
                                  <w:b/>
                                  <w:bCs/>
                                  <w:color w:val="19355C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علایق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2" name="read"/>
                        <wpg:cNvGrpSpPr/>
                        <wpg:grpSpPr>
                          <a:xfrm>
                            <a:off x="0" y="393405"/>
                            <a:ext cx="603250" cy="601064"/>
                            <a:chOff x="0" y="0"/>
                            <a:chExt cx="603250" cy="601064"/>
                          </a:xfrm>
                        </wpg:grpSpPr>
                        <wps:wsp>
                          <wps:cNvPr id="78" name="read o"/>
                          <wps:cNvSpPr/>
                          <wps:spPr>
                            <a:xfrm>
                              <a:off x="42530" y="0"/>
                              <a:ext cx="346075" cy="346075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" name="read"/>
                          <wps:cNvSpPr txBox="1"/>
                          <wps:spPr>
                            <a:xfrm>
                              <a:off x="0" y="350874"/>
                              <a:ext cx="603250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72BDE0C" w14:textId="73FB1E4D" w:rsidR="00002FE7" w:rsidRPr="000879D4" w:rsidRDefault="00A01F83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color w:val="19355C"/>
                                    <w:sz w:val="20"/>
                                    <w:szCs w:val="20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color w:val="19355C"/>
                                    <w:sz w:val="20"/>
                                    <w:szCs w:val="20"/>
                                    <w:rtl/>
                                    <w:lang w:bidi="fa-IR"/>
                                  </w:rPr>
                                  <w:t>مطالعه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6" name="music"/>
                        <wpg:cNvGrpSpPr/>
                        <wpg:grpSpPr>
                          <a:xfrm>
                            <a:off x="776177" y="393405"/>
                            <a:ext cx="451160" cy="601064"/>
                            <a:chOff x="0" y="0"/>
                            <a:chExt cx="451160" cy="601064"/>
                          </a:xfrm>
                        </wpg:grpSpPr>
                        <wps:wsp>
                          <wps:cNvPr id="81" name="music o"/>
                          <wps:cNvSpPr/>
                          <wps:spPr>
                            <a:xfrm>
                              <a:off x="0" y="0"/>
                              <a:ext cx="346075" cy="346075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" name="music"/>
                          <wps:cNvSpPr txBox="1"/>
                          <wps:spPr>
                            <a:xfrm>
                              <a:off x="21265" y="350874"/>
                              <a:ext cx="429895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9AD8370" w14:textId="3AF64F3D" w:rsidR="00040FB3" w:rsidRPr="000879D4" w:rsidRDefault="00A01F83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color w:val="19355C"/>
                                    <w:sz w:val="20"/>
                                    <w:szCs w:val="20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color w:val="19355C"/>
                                    <w:sz w:val="20"/>
                                    <w:szCs w:val="20"/>
                                    <w:rtl/>
                                    <w:lang w:bidi="fa-IR"/>
                                  </w:rPr>
                                  <w:t>موسیقی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1" name="gamng"/>
                        <wpg:cNvGrpSpPr/>
                        <wpg:grpSpPr>
                          <a:xfrm>
                            <a:off x="1435395" y="393405"/>
                            <a:ext cx="650875" cy="601064"/>
                            <a:chOff x="0" y="0"/>
                            <a:chExt cx="650875" cy="601064"/>
                          </a:xfrm>
                        </wpg:grpSpPr>
                        <wps:wsp>
                          <wps:cNvPr id="84" name="game o"/>
                          <wps:cNvSpPr/>
                          <wps:spPr>
                            <a:xfrm>
                              <a:off x="31898" y="0"/>
                              <a:ext cx="346075" cy="346075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" name="game"/>
                          <wps:cNvSpPr txBox="1"/>
                          <wps:spPr>
                            <a:xfrm>
                              <a:off x="0" y="350874"/>
                              <a:ext cx="650875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338D93E" w14:textId="60AF1EC1" w:rsidR="00040FB3" w:rsidRPr="000879D4" w:rsidRDefault="00A01F83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color w:val="19355C"/>
                                    <w:sz w:val="20"/>
                                    <w:szCs w:val="20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color w:val="19355C"/>
                                    <w:sz w:val="20"/>
                                    <w:szCs w:val="20"/>
                                    <w:rtl/>
                                    <w:lang w:bidi="fa-IR"/>
                                  </w:rPr>
                                  <w:t>گیم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9" name="travel"/>
                        <wpg:cNvGrpSpPr/>
                        <wpg:grpSpPr>
                          <a:xfrm>
                            <a:off x="0" y="1073889"/>
                            <a:ext cx="639445" cy="601064"/>
                            <a:chOff x="0" y="0"/>
                            <a:chExt cx="639445" cy="601064"/>
                          </a:xfrm>
                        </wpg:grpSpPr>
                        <wps:wsp>
                          <wps:cNvPr id="87" name="travel o"/>
                          <wps:cNvSpPr/>
                          <wps:spPr>
                            <a:xfrm>
                              <a:off x="42530" y="0"/>
                              <a:ext cx="346075" cy="346075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" name="travel"/>
                          <wps:cNvSpPr txBox="1"/>
                          <wps:spPr>
                            <a:xfrm>
                              <a:off x="0" y="350874"/>
                              <a:ext cx="639445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554CFEA" w14:textId="0B36DF77" w:rsidR="00040FB3" w:rsidRPr="000879D4" w:rsidRDefault="00A01F83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color w:val="19355C"/>
                                    <w:sz w:val="20"/>
                                    <w:szCs w:val="20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color w:val="19355C"/>
                                    <w:sz w:val="20"/>
                                    <w:szCs w:val="20"/>
                                    <w:rtl/>
                                    <w:lang w:bidi="fa-IR"/>
                                  </w:rPr>
                                  <w:t>سفر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8" name="movie"/>
                        <wpg:cNvGrpSpPr/>
                        <wpg:grpSpPr>
                          <a:xfrm>
                            <a:off x="776177" y="1073889"/>
                            <a:ext cx="505135" cy="601064"/>
                            <a:chOff x="0" y="0"/>
                            <a:chExt cx="505135" cy="601064"/>
                          </a:xfrm>
                        </wpg:grpSpPr>
                        <wps:wsp>
                          <wps:cNvPr id="90" name="movie o"/>
                          <wps:cNvSpPr/>
                          <wps:spPr>
                            <a:xfrm>
                              <a:off x="0" y="0"/>
                              <a:ext cx="346075" cy="346075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" name="movie"/>
                          <wps:cNvSpPr txBox="1"/>
                          <wps:spPr>
                            <a:xfrm>
                              <a:off x="21265" y="350874"/>
                              <a:ext cx="483870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EFA125E" w14:textId="216D1738" w:rsidR="00040FB3" w:rsidRPr="000879D4" w:rsidRDefault="00A01F83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color w:val="19355C"/>
                                    <w:sz w:val="20"/>
                                    <w:szCs w:val="20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color w:val="19355C"/>
                                    <w:sz w:val="20"/>
                                    <w:szCs w:val="20"/>
                                    <w:rtl/>
                                    <w:lang w:bidi="fa-IR"/>
                                  </w:rPr>
                                  <w:t>فیلم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3" name="internet"/>
                        <wpg:cNvGrpSpPr/>
                        <wpg:grpSpPr>
                          <a:xfrm>
                            <a:off x="1435395" y="1073889"/>
                            <a:ext cx="603250" cy="601064"/>
                            <a:chOff x="0" y="0"/>
                            <a:chExt cx="603250" cy="601064"/>
                          </a:xfrm>
                        </wpg:grpSpPr>
                        <wps:wsp>
                          <wps:cNvPr id="93" name="internet o"/>
                          <wps:cNvSpPr/>
                          <wps:spPr>
                            <a:xfrm>
                              <a:off x="31898" y="0"/>
                              <a:ext cx="346075" cy="346075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" name="internet"/>
                          <wps:cNvSpPr txBox="1"/>
                          <wps:spPr>
                            <a:xfrm>
                              <a:off x="0" y="350874"/>
                              <a:ext cx="603250" cy="2501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3B65699" w14:textId="4DDC0562" w:rsidR="00040FB3" w:rsidRPr="000879D4" w:rsidRDefault="00A01F83" w:rsidP="00040219">
                                <w:pPr>
                                  <w:bidi/>
                                  <w:rPr>
                                    <w:rFonts w:ascii="Ubuntu" w:hAnsi="Ubuntu" w:cs="B Nazanin"/>
                                    <w:color w:val="19355C"/>
                                    <w:sz w:val="20"/>
                                    <w:szCs w:val="20"/>
                                    <w:lang w:bidi="fa-IR"/>
                                  </w:rPr>
                                </w:pPr>
                                <w:r w:rsidRPr="000879D4">
                                  <w:rPr>
                                    <w:rFonts w:ascii="Ubuntu" w:hAnsi="Ubuntu" w:cs="B Nazanin" w:hint="cs"/>
                                    <w:color w:val="19355C"/>
                                    <w:sz w:val="20"/>
                                    <w:szCs w:val="20"/>
                                    <w:rtl/>
                                    <w:lang w:bidi="fa-IR"/>
                                  </w:rPr>
                                  <w:t>اینترنت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4F32CB" id="hobbies" o:spid="_x0000_s1130" style="position:absolute;margin-left:.75pt;margin-top:626.1pt;width:164.25pt;height:134.7pt;flip:x;z-index:251999232;mso-height-relative:margin" coordorigin=",-362" coordsize="20862,171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">
                <v:shape id="_x0000_s1131" type="#_x0000_t202" style="position:absolute;left:3827;top:-362;width:9544;height:3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" filled="f" stroked="f" strokeweight=".5pt">
                  <v:textbox inset="0">
                    <w:txbxContent>
                      <w:p w14:paraId="02305D0F" w14:textId="5C8601BC" w:rsidR="00DD7288" w:rsidRPr="000879D4" w:rsidRDefault="00D240C7" w:rsidP="00040219">
                        <w:pPr>
                          <w:bidi/>
                          <w:rPr>
                            <w:rFonts w:ascii="Ubuntu" w:hAnsi="Ubuntu" w:cs="B Nazanin"/>
                            <w:b/>
                            <w:bCs/>
                            <w:color w:val="19355C"/>
                            <w:sz w:val="28"/>
                            <w:szCs w:val="28"/>
                            <w:lang w:bidi="fa-IR"/>
                          </w:rPr>
                        </w:pPr>
                        <w:r w:rsidRPr="000879D4">
                          <w:rPr>
                            <w:rFonts w:ascii="Ubuntu" w:hAnsi="Ubuntu" w:cs="B Nazanin" w:hint="cs"/>
                            <w:b/>
                            <w:bCs/>
                            <w:color w:val="19355C"/>
                            <w:sz w:val="28"/>
                            <w:szCs w:val="28"/>
                            <w:rtl/>
                            <w:lang w:bidi="fa-IR"/>
                          </w:rPr>
                          <w:t>علایق</w:t>
                        </w:r>
                      </w:p>
                    </w:txbxContent>
                  </v:textbox>
                </v:shape>
                <v:group id="read" o:spid="_x0000_s1132" style="position:absolute;top:3934;width:6032;height:6010" coordsize="6032,6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oval id="read o" o:spid="_x0000_s1133" style="position:absolute;left:425;width:3461;height:3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" filled="f" strokecolor="#1f3763 [1604]" strokeweight="1pt">
                    <v:stroke joinstyle="miter"/>
                  </v:oval>
                  <v:shape id="read" o:spid="_x0000_s1134" type="#_x0000_t202" style="position:absolute;top:3508;width:6032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" filled="f" stroked="f" strokeweight=".5pt">
                    <v:textbox inset="0">
                      <w:txbxContent>
                        <w:p w14:paraId="172BDE0C" w14:textId="73FB1E4D" w:rsidR="00002FE7" w:rsidRPr="000879D4" w:rsidRDefault="00A01F83" w:rsidP="00040219">
                          <w:pPr>
                            <w:bidi/>
                            <w:rPr>
                              <w:rFonts w:ascii="Ubuntu" w:hAnsi="Ubuntu" w:cs="B Nazanin"/>
                              <w:color w:val="19355C"/>
                              <w:sz w:val="20"/>
                              <w:szCs w:val="20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color w:val="19355C"/>
                              <w:sz w:val="20"/>
                              <w:szCs w:val="20"/>
                              <w:rtl/>
                              <w:lang w:bidi="fa-IR"/>
                            </w:rPr>
                            <w:t>مطالعه</w:t>
                          </w:r>
                        </w:p>
                      </w:txbxContent>
                    </v:textbox>
                  </v:shape>
                </v:group>
                <v:group id="music" o:spid="_x0000_s1135" style="position:absolute;left:7761;top:3934;width:4512;height:6010" coordsize="4511,6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oval id="music o" o:spid="_x0000_s1136" style="position:absolute;width:3460;height:3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" filled="f" strokecolor="#1f3763 [1604]" strokeweight="1pt">
                    <v:stroke joinstyle="miter"/>
                  </v:oval>
                  <v:shape id="music" o:spid="_x0000_s1137" type="#_x0000_t202" style="position:absolute;left:212;top:3508;width:4299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" filled="f" stroked="f" strokeweight=".5pt">
                    <v:textbox inset="0">
                      <w:txbxContent>
                        <w:p w14:paraId="39AD8370" w14:textId="3AF64F3D" w:rsidR="00040FB3" w:rsidRPr="000879D4" w:rsidRDefault="00A01F83" w:rsidP="00040219">
                          <w:pPr>
                            <w:bidi/>
                            <w:rPr>
                              <w:rFonts w:ascii="Ubuntu" w:hAnsi="Ubuntu" w:cs="B Nazanin"/>
                              <w:color w:val="19355C"/>
                              <w:sz w:val="20"/>
                              <w:szCs w:val="20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color w:val="19355C"/>
                              <w:sz w:val="20"/>
                              <w:szCs w:val="20"/>
                              <w:rtl/>
                              <w:lang w:bidi="fa-IR"/>
                            </w:rPr>
                            <w:t>موسیقی</w:t>
                          </w:r>
                        </w:p>
                      </w:txbxContent>
                    </v:textbox>
                  </v:shape>
                </v:group>
                <v:group id="gamng" o:spid="_x0000_s1138" style="position:absolute;left:14353;top:3934;width:6509;height:6010" coordsize="6508,6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<v:oval id="game o" o:spid="_x0000_s1139" style="position:absolute;left:318;width:3461;height:3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" filled="f" strokecolor="#1f3763 [1604]" strokeweight="1pt">
                    <v:stroke joinstyle="miter"/>
                  </v:oval>
                  <v:shape id="game" o:spid="_x0000_s1140" type="#_x0000_t202" style="position:absolute;top:3508;width:6508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" filled="f" stroked="f" strokeweight=".5pt">
                    <v:textbox inset="0">
                      <w:txbxContent>
                        <w:p w14:paraId="5338D93E" w14:textId="60AF1EC1" w:rsidR="00040FB3" w:rsidRPr="000879D4" w:rsidRDefault="00A01F83" w:rsidP="00040219">
                          <w:pPr>
                            <w:bidi/>
                            <w:rPr>
                              <w:rFonts w:ascii="Ubuntu" w:hAnsi="Ubuntu" w:cs="B Nazanin"/>
                              <w:color w:val="19355C"/>
                              <w:sz w:val="20"/>
                              <w:szCs w:val="20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color w:val="19355C"/>
                              <w:sz w:val="20"/>
                              <w:szCs w:val="20"/>
                              <w:rtl/>
                              <w:lang w:bidi="fa-IR"/>
                            </w:rPr>
                            <w:t>گیم</w:t>
                          </w:r>
                        </w:p>
                      </w:txbxContent>
                    </v:textbox>
                  </v:shape>
                </v:group>
                <v:group id="travel" o:spid="_x0000_s1141" style="position:absolute;top:10738;width:6394;height:6011" coordsize="6394,6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oval id="travel o" o:spid="_x0000_s1142" style="position:absolute;left:425;width:3461;height:3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" filled="f" strokecolor="#1f3763 [1604]" strokeweight="1pt">
                    <v:stroke joinstyle="miter"/>
                  </v:oval>
                  <v:shape id="travel" o:spid="_x0000_s1143" type="#_x0000_t202" style="position:absolute;top:3508;width:639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" filled="f" stroked="f" strokeweight=".5pt">
                    <v:textbox inset="0">
                      <w:txbxContent>
                        <w:p w14:paraId="5554CFEA" w14:textId="0B36DF77" w:rsidR="00040FB3" w:rsidRPr="000879D4" w:rsidRDefault="00A01F83" w:rsidP="00040219">
                          <w:pPr>
                            <w:bidi/>
                            <w:rPr>
                              <w:rFonts w:ascii="Ubuntu" w:hAnsi="Ubuntu" w:cs="B Nazanin"/>
                              <w:color w:val="19355C"/>
                              <w:sz w:val="20"/>
                              <w:szCs w:val="20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color w:val="19355C"/>
                              <w:sz w:val="20"/>
                              <w:szCs w:val="20"/>
                              <w:rtl/>
                              <w:lang w:bidi="fa-IR"/>
                            </w:rPr>
                            <w:t>سفر</w:t>
                          </w:r>
                        </w:p>
                      </w:txbxContent>
                    </v:textbox>
                  </v:shape>
                </v:group>
                <v:group id="movie" o:spid="_x0000_s1144" style="position:absolute;left:7761;top:10738;width:5052;height:6011" coordsize="5051,6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oval id="movie o" o:spid="_x0000_s1145" style="position:absolute;width:3460;height:3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" filled="f" strokecolor="#1f3763 [1604]" strokeweight="1pt">
                    <v:stroke joinstyle="miter"/>
                  </v:oval>
                  <v:shape id="movie" o:spid="_x0000_s1146" type="#_x0000_t202" style="position:absolute;left:212;top:3508;width:4839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" filled="f" stroked="f" strokeweight=".5pt">
                    <v:textbox inset="0">
                      <w:txbxContent>
                        <w:p w14:paraId="4EFA125E" w14:textId="216D1738" w:rsidR="00040FB3" w:rsidRPr="000879D4" w:rsidRDefault="00A01F83" w:rsidP="00040219">
                          <w:pPr>
                            <w:bidi/>
                            <w:rPr>
                              <w:rFonts w:ascii="Ubuntu" w:hAnsi="Ubuntu" w:cs="B Nazanin"/>
                              <w:color w:val="19355C"/>
                              <w:sz w:val="20"/>
                              <w:szCs w:val="20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color w:val="19355C"/>
                              <w:sz w:val="20"/>
                              <w:szCs w:val="20"/>
                              <w:rtl/>
                              <w:lang w:bidi="fa-IR"/>
                            </w:rPr>
                            <w:t>فیلم</w:t>
                          </w:r>
                        </w:p>
                      </w:txbxContent>
                    </v:textbox>
                  </v:shape>
                </v:group>
                <v:group id="internet" o:spid="_x0000_s1147" style="position:absolute;left:14353;top:10738;width:6033;height:6011" coordsize="6032,6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oval id="internet o" o:spid="_x0000_s1148" style="position:absolute;left:318;width:3461;height:3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" filled="f" strokecolor="#1f3763 [1604]" strokeweight="1pt">
                    <v:stroke joinstyle="miter"/>
                  </v:oval>
                  <v:shape id="internet" o:spid="_x0000_s1149" type="#_x0000_t202" style="position:absolute;top:3508;width:6032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" filled="f" stroked="f" strokeweight=".5pt">
                    <v:textbox inset="0">
                      <w:txbxContent>
                        <w:p w14:paraId="03B65699" w14:textId="4DDC0562" w:rsidR="00040FB3" w:rsidRPr="000879D4" w:rsidRDefault="00A01F83" w:rsidP="00040219">
                          <w:pPr>
                            <w:bidi/>
                            <w:rPr>
                              <w:rFonts w:ascii="Ubuntu" w:hAnsi="Ubuntu" w:cs="B Nazanin"/>
                              <w:color w:val="19355C"/>
                              <w:sz w:val="20"/>
                              <w:szCs w:val="20"/>
                              <w:lang w:bidi="fa-IR"/>
                            </w:rPr>
                          </w:pPr>
                          <w:r w:rsidRPr="000879D4">
                            <w:rPr>
                              <w:rFonts w:ascii="Ubuntu" w:hAnsi="Ubuntu" w:cs="B Nazanin" w:hint="cs"/>
                              <w:color w:val="19355C"/>
                              <w:sz w:val="20"/>
                              <w:szCs w:val="20"/>
                              <w:rtl/>
                              <w:lang w:bidi="fa-IR"/>
                            </w:rPr>
                            <w:t>اینترنت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sectPr w:rsidR="00067498" w:rsidRPr="000879D4" w:rsidSect="00B77C53">
      <w:pgSz w:w="11906" w:h="16838" w:code="9"/>
      <w:pgMar w:top="288" w:right="720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8CAEF17-5CAD-4D22-8142-CAC4E8676EFC}"/>
    <w:embedBold r:id="rId2" w:fontKey="{659947E4-1515-4F51-A702-8CD271696AA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DCA6B4BF-8806-4E02-B3D9-01973F9DD816}"/>
    <w:embedBold r:id="rId4" w:fontKey="{EAD2E7CE-903F-433E-B59B-9BF284127932}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410F8D66-8B8F-4593-82BD-4D36DCAF733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C53"/>
    <w:rsid w:val="00002FE7"/>
    <w:rsid w:val="00040219"/>
    <w:rsid w:val="00040FB3"/>
    <w:rsid w:val="0005104B"/>
    <w:rsid w:val="00067498"/>
    <w:rsid w:val="000815FB"/>
    <w:rsid w:val="000879D4"/>
    <w:rsid w:val="000A29EB"/>
    <w:rsid w:val="000B4412"/>
    <w:rsid w:val="001631AC"/>
    <w:rsid w:val="00290EF1"/>
    <w:rsid w:val="002D497F"/>
    <w:rsid w:val="00393B08"/>
    <w:rsid w:val="003C0CC7"/>
    <w:rsid w:val="00400CB2"/>
    <w:rsid w:val="004770C7"/>
    <w:rsid w:val="004B682A"/>
    <w:rsid w:val="00530F69"/>
    <w:rsid w:val="00551339"/>
    <w:rsid w:val="00572825"/>
    <w:rsid w:val="00586058"/>
    <w:rsid w:val="005A3706"/>
    <w:rsid w:val="005B0C5A"/>
    <w:rsid w:val="00600EE4"/>
    <w:rsid w:val="006E47D4"/>
    <w:rsid w:val="007A2AB2"/>
    <w:rsid w:val="008436A3"/>
    <w:rsid w:val="008544E7"/>
    <w:rsid w:val="008E2A32"/>
    <w:rsid w:val="00967225"/>
    <w:rsid w:val="009B2F6A"/>
    <w:rsid w:val="00A01F83"/>
    <w:rsid w:val="00A12033"/>
    <w:rsid w:val="00B77C53"/>
    <w:rsid w:val="00BE68A2"/>
    <w:rsid w:val="00C65292"/>
    <w:rsid w:val="00D240C7"/>
    <w:rsid w:val="00D72FCB"/>
    <w:rsid w:val="00DD7288"/>
    <w:rsid w:val="00DE056F"/>
    <w:rsid w:val="00E0248E"/>
    <w:rsid w:val="00E0282A"/>
    <w:rsid w:val="00E72A11"/>
    <w:rsid w:val="00F431D4"/>
    <w:rsid w:val="00F869FD"/>
    <w:rsid w:val="00F9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3AB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0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2A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2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8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anestekhdam.ir" TargetMode="External"/><Relationship Id="rId13" Type="http://schemas.openxmlformats.org/officeDocument/2006/relationships/hyperlink" Target="http://Www.iranestekhdam.ir" TargetMode="External"/><Relationship Id="rId18" Type="http://schemas.openxmlformats.org/officeDocument/2006/relationships/hyperlink" Target="http://Www.iranestekhdam.ir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iranestekhdam.ir" TargetMode="External"/><Relationship Id="rId7" Type="http://schemas.openxmlformats.org/officeDocument/2006/relationships/image" Target="media/image2.png"/><Relationship Id="rId12" Type="http://schemas.openxmlformats.org/officeDocument/2006/relationships/hyperlink" Target="http://Www.iranestekhdam.ir" TargetMode="External"/><Relationship Id="rId17" Type="http://schemas.openxmlformats.org/officeDocument/2006/relationships/hyperlink" Target="http://Www.iranestekhdam.ir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ranestekhdam.ir" TargetMode="External"/><Relationship Id="rId20" Type="http://schemas.openxmlformats.org/officeDocument/2006/relationships/hyperlink" Target="http://Www.iranestekhdam.ir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iranestekhdam.ir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iranestekhdam.ir" TargetMode="External"/><Relationship Id="rId15" Type="http://schemas.openxmlformats.org/officeDocument/2006/relationships/hyperlink" Target="http://Www.iranestekhdam.ir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iranestekhdam.ir" TargetMode="External"/><Relationship Id="rId19" Type="http://schemas.openxmlformats.org/officeDocument/2006/relationships/hyperlink" Target="http://Www.iranestekhdam.i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ranestekhdam.ir" TargetMode="External"/><Relationship Id="rId14" Type="http://schemas.openxmlformats.org/officeDocument/2006/relationships/hyperlink" Target="http://Www.iranestekhdam.ir" TargetMode="External"/><Relationship Id="rId22" Type="http://schemas.openxmlformats.org/officeDocument/2006/relationships/image" Target="media/image3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4BD44-DBBF-4854-8884-D5D2C922F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17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Altin-system</dc:creator>
  <cp:keywords/>
  <dc:description/>
  <cp:lastModifiedBy>Altin-System</cp:lastModifiedBy>
  <cp:revision>2</cp:revision>
  <cp:lastPrinted>2019-11-13T12:52:00Z</cp:lastPrinted>
  <dcterms:created xsi:type="dcterms:W3CDTF">2026-08-09T12:17:00Z</dcterms:created>
  <dcterms:modified xsi:type="dcterms:W3CDTF">2026-08-09T12:17:00Z</dcterms:modified>
</cp:coreProperties>
</file>