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6F9B3" w14:textId="3E97D5CB" w:rsidR="001935BD" w:rsidRPr="008F1D2E" w:rsidRDefault="00F80483" w:rsidP="006907BC">
      <w:pPr>
        <w:bidi/>
        <w:rPr>
          <w:sz w:val="24"/>
          <w:szCs w:val="24"/>
        </w:rPr>
      </w:pPr>
      <w:r>
        <w:rPr>
          <w:rFonts w:ascii="Montserrat" w:hAnsi="Montserrat"/>
          <w:noProof/>
          <w:color w:val="FFFFFF" w:themeColor="background1"/>
          <w:sz w:val="60"/>
          <w:szCs w:val="60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314238D2" wp14:editId="7ED8DC29">
                <wp:simplePos x="0" y="0"/>
                <wp:positionH relativeFrom="column">
                  <wp:posOffset>3636335</wp:posOffset>
                </wp:positionH>
                <wp:positionV relativeFrom="paragraph">
                  <wp:posOffset>-776177</wp:posOffset>
                </wp:positionV>
                <wp:extent cx="2870835" cy="10445750"/>
                <wp:effectExtent l="0" t="0" r="24765" b="0"/>
                <wp:wrapNone/>
                <wp:docPr id="75" name="righ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870835" cy="10445750"/>
                          <a:chOff x="0" y="0"/>
                          <a:chExt cx="2870835" cy="10445840"/>
                        </a:xfrm>
                      </wpg:grpSpPr>
                      <wps:wsp>
                        <wps:cNvPr id="8" name="shade"/>
                        <wps:cNvSpPr/>
                        <wps:spPr>
                          <a:xfrm>
                            <a:off x="0" y="0"/>
                            <a:ext cx="2870835" cy="10445840"/>
                          </a:xfrm>
                          <a:prstGeom prst="roundRect">
                            <a:avLst>
                              <a:gd name="adj" fmla="val 2476"/>
                            </a:avLst>
                          </a:prstGeom>
                          <a:solidFill>
                            <a:schemeClr val="bg1">
                              <a:alpha val="2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name"/>
                        <wpg:cNvGrpSpPr/>
                        <wpg:grpSpPr>
                          <a:xfrm>
                            <a:off x="212651" y="321858"/>
                            <a:ext cx="2447290" cy="1049753"/>
                            <a:chOff x="-95693" y="66676"/>
                            <a:chExt cx="2447290" cy="1049753"/>
                          </a:xfrm>
                        </wpg:grpSpPr>
                        <wps:wsp>
                          <wps:cNvPr id="11" name="name"/>
                          <wps:cNvSpPr txBox="1"/>
                          <wps:spPr>
                            <a:xfrm>
                              <a:off x="-95693" y="66676"/>
                              <a:ext cx="2447290" cy="573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9EB21AC" w14:textId="7263E57D" w:rsidR="00844737" w:rsidRPr="00F80483" w:rsidRDefault="003758C2" w:rsidP="003758C2">
                                <w:pPr>
                                  <w:bidi/>
                                  <w:spacing w:after="0" w:line="240" w:lineRule="auto"/>
                                  <w:jc w:val="center"/>
                                  <w:rPr>
                                    <w:rFonts w:ascii="Montserrat" w:hAnsi="Montserrat" w:cs="B Nazanin"/>
                                    <w:b/>
                                    <w:color w:val="FFFFFF" w:themeColor="background1"/>
                                    <w:sz w:val="36"/>
                                    <w:szCs w:val="36"/>
                                    <w:lang w:bidi="fa-IR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color w:val="FFFFFF" w:themeColor="background1"/>
                                    <w:sz w:val="36"/>
                                    <w:szCs w:val="36"/>
                                    <w:rtl/>
                                    <w:lang w:bidi="fa-IR"/>
                                  </w:rPr>
                                  <w:t>محل درج نام و نام خانوادگی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job"/>
                          <wps:cNvSpPr txBox="1"/>
                          <wps:spPr>
                            <a:xfrm>
                              <a:off x="288970" y="741830"/>
                              <a:ext cx="1645920" cy="37459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2AA1E9E" w14:textId="4ABA033D" w:rsidR="00844737" w:rsidRPr="00F80483" w:rsidRDefault="003758C2" w:rsidP="003758C2">
                                <w:pPr>
                                  <w:bidi/>
                                  <w:jc w:val="center"/>
                                  <w:rPr>
                                    <w:rFonts w:ascii="Montserrat" w:hAnsi="Montserrat" w:cs="B Nazanin"/>
                                    <w:color w:val="FFFFFF" w:themeColor="background1"/>
                                    <w:sz w:val="28"/>
                                    <w:szCs w:val="28"/>
                                    <w:lang w:bidi="fa-IR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color w:val="FFFFFF" w:themeColor="background1"/>
                                    <w:sz w:val="28"/>
                                    <w:szCs w:val="28"/>
                                    <w:rtl/>
                                    <w:lang w:bidi="fa-IR"/>
                                  </w:rPr>
                                  <w:t>محل درج عنوان شغلی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3" name="phone"/>
                        <wpg:cNvGrpSpPr/>
                        <wpg:grpSpPr>
                          <a:xfrm>
                            <a:off x="223283" y="6539024"/>
                            <a:ext cx="2475230" cy="398977"/>
                            <a:chOff x="0" y="0"/>
                            <a:chExt cx="2475230" cy="398977"/>
                          </a:xfrm>
                        </wpg:grpSpPr>
                        <wps:wsp>
                          <wps:cNvPr id="18" name="Rounded Rectangle 18"/>
                          <wps:cNvSpPr/>
                          <wps:spPr>
                            <a:xfrm>
                              <a:off x="0" y="0"/>
                              <a:ext cx="2475230" cy="398977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alpha val="1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0" name="phone"/>
                          <wpg:cNvGrpSpPr/>
                          <wpg:grpSpPr>
                            <a:xfrm>
                              <a:off x="180754" y="116958"/>
                              <a:ext cx="149837" cy="168884"/>
                              <a:chOff x="12700" y="434975"/>
                              <a:chExt cx="263525" cy="296862"/>
                            </a:xfrm>
                            <a:solidFill>
                              <a:schemeClr val="bg1"/>
                            </a:solidFill>
                          </wpg:grpSpPr>
                          <wpg:grpSp>
                            <wpg:cNvPr id="21" name="Group 21"/>
                            <wpg:cNvGrpSpPr/>
                            <wpg:grpSpPr>
                              <a:xfrm>
                                <a:off x="12700" y="434975"/>
                                <a:ext cx="263525" cy="296862"/>
                                <a:chOff x="12700" y="434975"/>
                                <a:chExt cx="263525" cy="296862"/>
                              </a:xfrm>
                              <a:grpFill/>
                            </wpg:grpSpPr>
                            <wps:wsp>
                              <wps:cNvPr id="22" name="Freeform 2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700" y="503237"/>
                                  <a:ext cx="263525" cy="228600"/>
                                </a:xfrm>
                                <a:custGeom>
                                  <a:avLst/>
                                  <a:gdLst>
                                    <a:gd name="T0" fmla="*/ 31 w 86"/>
                                    <a:gd name="T1" fmla="*/ 14 h 76"/>
                                    <a:gd name="T2" fmla="*/ 31 w 86"/>
                                    <a:gd name="T3" fmla="*/ 9 h 76"/>
                                    <a:gd name="T4" fmla="*/ 31 w 86"/>
                                    <a:gd name="T5" fmla="*/ 7 h 76"/>
                                    <a:gd name="T6" fmla="*/ 55 w 86"/>
                                    <a:gd name="T7" fmla="*/ 7 h 76"/>
                                    <a:gd name="T8" fmla="*/ 55 w 86"/>
                                    <a:gd name="T9" fmla="*/ 9 h 76"/>
                                    <a:gd name="T10" fmla="*/ 55 w 86"/>
                                    <a:gd name="T11" fmla="*/ 14 h 76"/>
                                    <a:gd name="T12" fmla="*/ 61 w 86"/>
                                    <a:gd name="T13" fmla="*/ 15 h 76"/>
                                    <a:gd name="T14" fmla="*/ 66 w 86"/>
                                    <a:gd name="T15" fmla="*/ 19 h 76"/>
                                    <a:gd name="T16" fmla="*/ 82 w 86"/>
                                    <a:gd name="T17" fmla="*/ 34 h 76"/>
                                    <a:gd name="T18" fmla="*/ 86 w 86"/>
                                    <a:gd name="T19" fmla="*/ 45 h 76"/>
                                    <a:gd name="T20" fmla="*/ 86 w 86"/>
                                    <a:gd name="T21" fmla="*/ 69 h 76"/>
                                    <a:gd name="T22" fmla="*/ 81 w 86"/>
                                    <a:gd name="T23" fmla="*/ 76 h 76"/>
                                    <a:gd name="T24" fmla="*/ 80 w 86"/>
                                    <a:gd name="T25" fmla="*/ 76 h 76"/>
                                    <a:gd name="T26" fmla="*/ 6 w 86"/>
                                    <a:gd name="T27" fmla="*/ 76 h 76"/>
                                    <a:gd name="T28" fmla="*/ 0 w 86"/>
                                    <a:gd name="T29" fmla="*/ 70 h 76"/>
                                    <a:gd name="T30" fmla="*/ 0 w 86"/>
                                    <a:gd name="T31" fmla="*/ 45 h 76"/>
                                    <a:gd name="T32" fmla="*/ 5 w 86"/>
                                    <a:gd name="T33" fmla="*/ 34 h 76"/>
                                    <a:gd name="T34" fmla="*/ 19 w 86"/>
                                    <a:gd name="T35" fmla="*/ 19 h 76"/>
                                    <a:gd name="T36" fmla="*/ 31 w 86"/>
                                    <a:gd name="T37" fmla="*/ 14 h 76"/>
                                    <a:gd name="T38" fmla="*/ 25 w 86"/>
                                    <a:gd name="T39" fmla="*/ 45 h 76"/>
                                    <a:gd name="T40" fmla="*/ 43 w 86"/>
                                    <a:gd name="T41" fmla="*/ 63 h 76"/>
                                    <a:gd name="T42" fmla="*/ 62 w 86"/>
                                    <a:gd name="T43" fmla="*/ 45 h 76"/>
                                    <a:gd name="T44" fmla="*/ 43 w 86"/>
                                    <a:gd name="T45" fmla="*/ 26 h 76"/>
                                    <a:gd name="T46" fmla="*/ 25 w 86"/>
                                    <a:gd name="T47" fmla="*/ 4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</a:cxnLst>
                                  <a:rect l="0" t="0" r="r" b="b"/>
                                  <a:pathLst>
                                    <a:path w="86" h="76">
                                      <a:moveTo>
                                        <a:pt x="31" y="14"/>
                                      </a:moveTo>
                                      <a:cubicBezTo>
                                        <a:pt x="31" y="12"/>
                                        <a:pt x="31" y="10"/>
                                        <a:pt x="31" y="9"/>
                                      </a:cubicBezTo>
                                      <a:cubicBezTo>
                                        <a:pt x="31" y="8"/>
                                        <a:pt x="31" y="8"/>
                                        <a:pt x="31" y="7"/>
                                      </a:cubicBezTo>
                                      <a:cubicBezTo>
                                        <a:pt x="38" y="0"/>
                                        <a:pt x="49" y="0"/>
                                        <a:pt x="55" y="7"/>
                                      </a:cubicBezTo>
                                      <a:cubicBezTo>
                                        <a:pt x="55" y="8"/>
                                        <a:pt x="55" y="8"/>
                                        <a:pt x="55" y="9"/>
                                      </a:cubicBezTo>
                                      <a:cubicBezTo>
                                        <a:pt x="55" y="10"/>
                                        <a:pt x="55" y="12"/>
                                        <a:pt x="55" y="14"/>
                                      </a:cubicBezTo>
                                      <a:cubicBezTo>
                                        <a:pt x="57" y="14"/>
                                        <a:pt x="59" y="15"/>
                                        <a:pt x="61" y="15"/>
                                      </a:cubicBezTo>
                                      <a:cubicBezTo>
                                        <a:pt x="63" y="16"/>
                                        <a:pt x="65" y="17"/>
                                        <a:pt x="66" y="19"/>
                                      </a:cubicBezTo>
                                      <a:cubicBezTo>
                                        <a:pt x="71" y="24"/>
                                        <a:pt x="77" y="29"/>
                                        <a:pt x="82" y="34"/>
                                      </a:cubicBezTo>
                                      <a:cubicBezTo>
                                        <a:pt x="85" y="37"/>
                                        <a:pt x="86" y="41"/>
                                        <a:pt x="86" y="45"/>
                                      </a:cubicBezTo>
                                      <a:cubicBezTo>
                                        <a:pt x="86" y="53"/>
                                        <a:pt x="86" y="61"/>
                                        <a:pt x="86" y="69"/>
                                      </a:cubicBezTo>
                                      <a:cubicBezTo>
                                        <a:pt x="86" y="72"/>
                                        <a:pt x="84" y="75"/>
                                        <a:pt x="81" y="76"/>
                                      </a:cubicBezTo>
                                      <a:cubicBezTo>
                                        <a:pt x="81" y="76"/>
                                        <a:pt x="80" y="76"/>
                                        <a:pt x="80" y="76"/>
                                      </a:cubicBezTo>
                                      <a:cubicBezTo>
                                        <a:pt x="55" y="76"/>
                                        <a:pt x="31" y="76"/>
                                        <a:pt x="6" y="76"/>
                                      </a:cubicBezTo>
                                      <a:cubicBezTo>
                                        <a:pt x="3" y="76"/>
                                        <a:pt x="0" y="73"/>
                                        <a:pt x="0" y="70"/>
                                      </a:cubicBezTo>
                                      <a:cubicBezTo>
                                        <a:pt x="0" y="61"/>
                                        <a:pt x="0" y="53"/>
                                        <a:pt x="0" y="45"/>
                                      </a:cubicBezTo>
                                      <a:cubicBezTo>
                                        <a:pt x="0" y="41"/>
                                        <a:pt x="2" y="37"/>
                                        <a:pt x="5" y="34"/>
                                      </a:cubicBezTo>
                                      <a:cubicBezTo>
                                        <a:pt x="10" y="29"/>
                                        <a:pt x="14" y="24"/>
                                        <a:pt x="19" y="19"/>
                                      </a:cubicBezTo>
                                      <a:cubicBezTo>
                                        <a:pt x="22" y="16"/>
                                        <a:pt x="26" y="15"/>
                                        <a:pt x="31" y="14"/>
                                      </a:cubicBezTo>
                                      <a:close/>
                                      <a:moveTo>
                                        <a:pt x="25" y="45"/>
                                      </a:moveTo>
                                      <a:cubicBezTo>
                                        <a:pt x="25" y="55"/>
                                        <a:pt x="33" y="63"/>
                                        <a:pt x="43" y="63"/>
                                      </a:cubicBezTo>
                                      <a:cubicBezTo>
                                        <a:pt x="53" y="63"/>
                                        <a:pt x="62" y="55"/>
                                        <a:pt x="62" y="45"/>
                                      </a:cubicBezTo>
                                      <a:cubicBezTo>
                                        <a:pt x="62" y="35"/>
                                        <a:pt x="53" y="26"/>
                                        <a:pt x="43" y="26"/>
                                      </a:cubicBezTo>
                                      <a:cubicBezTo>
                                        <a:pt x="33" y="26"/>
                                        <a:pt x="25" y="35"/>
                                        <a:pt x="25" y="45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3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700" y="434975"/>
                                  <a:ext cx="263525" cy="111125"/>
                                </a:xfrm>
                                <a:custGeom>
                                  <a:avLst/>
                                  <a:gdLst>
                                    <a:gd name="T0" fmla="*/ 86 w 86"/>
                                    <a:gd name="T1" fmla="*/ 25 h 37"/>
                                    <a:gd name="T2" fmla="*/ 86 w 86"/>
                                    <a:gd name="T3" fmla="*/ 29 h 37"/>
                                    <a:gd name="T4" fmla="*/ 77 w 86"/>
                                    <a:gd name="T5" fmla="*/ 36 h 37"/>
                                    <a:gd name="T6" fmla="*/ 72 w 86"/>
                                    <a:gd name="T7" fmla="*/ 35 h 37"/>
                                    <a:gd name="T8" fmla="*/ 65 w 86"/>
                                    <a:gd name="T9" fmla="*/ 30 h 37"/>
                                    <a:gd name="T10" fmla="*/ 60 w 86"/>
                                    <a:gd name="T11" fmla="*/ 23 h 37"/>
                                    <a:gd name="T12" fmla="*/ 60 w 86"/>
                                    <a:gd name="T13" fmla="*/ 20 h 37"/>
                                    <a:gd name="T14" fmla="*/ 60 w 86"/>
                                    <a:gd name="T15" fmla="*/ 18 h 37"/>
                                    <a:gd name="T16" fmla="*/ 43 w 86"/>
                                    <a:gd name="T17" fmla="*/ 14 h 37"/>
                                    <a:gd name="T18" fmla="*/ 27 w 86"/>
                                    <a:gd name="T19" fmla="*/ 18 h 37"/>
                                    <a:gd name="T20" fmla="*/ 26 w 86"/>
                                    <a:gd name="T21" fmla="*/ 19 h 37"/>
                                    <a:gd name="T22" fmla="*/ 26 w 86"/>
                                    <a:gd name="T23" fmla="*/ 25 h 37"/>
                                    <a:gd name="T24" fmla="*/ 22 w 86"/>
                                    <a:gd name="T25" fmla="*/ 30 h 37"/>
                                    <a:gd name="T26" fmla="*/ 14 w 86"/>
                                    <a:gd name="T27" fmla="*/ 35 h 37"/>
                                    <a:gd name="T28" fmla="*/ 1 w 86"/>
                                    <a:gd name="T29" fmla="*/ 29 h 37"/>
                                    <a:gd name="T30" fmla="*/ 0 w 86"/>
                                    <a:gd name="T31" fmla="*/ 28 h 37"/>
                                    <a:gd name="T32" fmla="*/ 0 w 86"/>
                                    <a:gd name="T33" fmla="*/ 22 h 37"/>
                                    <a:gd name="T34" fmla="*/ 2 w 86"/>
                                    <a:gd name="T35" fmla="*/ 17 h 37"/>
                                    <a:gd name="T36" fmla="*/ 32 w 86"/>
                                    <a:gd name="T37" fmla="*/ 1 h 37"/>
                                    <a:gd name="T38" fmla="*/ 50 w 86"/>
                                    <a:gd name="T39" fmla="*/ 1 h 37"/>
                                    <a:gd name="T40" fmla="*/ 84 w 86"/>
                                    <a:gd name="T41" fmla="*/ 17 h 37"/>
                                    <a:gd name="T42" fmla="*/ 86 w 86"/>
                                    <a:gd name="T43" fmla="*/ 21 h 37"/>
                                    <a:gd name="T44" fmla="*/ 86 w 86"/>
                                    <a:gd name="T45" fmla="*/ 25 h 37"/>
                                    <a:gd name="T46" fmla="*/ 86 w 86"/>
                                    <a:gd name="T47" fmla="*/ 25 h 3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</a:cxnLst>
                                  <a:rect l="0" t="0" r="r" b="b"/>
                                  <a:pathLst>
                                    <a:path w="86" h="37">
                                      <a:moveTo>
                                        <a:pt x="86" y="25"/>
                                      </a:moveTo>
                                      <a:cubicBezTo>
                                        <a:pt x="86" y="26"/>
                                        <a:pt x="86" y="28"/>
                                        <a:pt x="86" y="29"/>
                                      </a:cubicBezTo>
                                      <a:cubicBezTo>
                                        <a:pt x="85" y="33"/>
                                        <a:pt x="81" y="36"/>
                                        <a:pt x="77" y="36"/>
                                      </a:cubicBezTo>
                                      <a:cubicBezTo>
                                        <a:pt x="75" y="36"/>
                                        <a:pt x="73" y="35"/>
                                        <a:pt x="72" y="35"/>
                                      </a:cubicBezTo>
                                      <a:cubicBezTo>
                                        <a:pt x="70" y="33"/>
                                        <a:pt x="67" y="32"/>
                                        <a:pt x="65" y="30"/>
                                      </a:cubicBezTo>
                                      <a:cubicBezTo>
                                        <a:pt x="62" y="29"/>
                                        <a:pt x="60" y="26"/>
                                        <a:pt x="60" y="23"/>
                                      </a:cubicBezTo>
                                      <a:cubicBezTo>
                                        <a:pt x="60" y="22"/>
                                        <a:pt x="60" y="21"/>
                                        <a:pt x="60" y="20"/>
                                      </a:cubicBezTo>
                                      <a:cubicBezTo>
                                        <a:pt x="60" y="19"/>
                                        <a:pt x="60" y="19"/>
                                        <a:pt x="60" y="18"/>
                                      </a:cubicBezTo>
                                      <a:cubicBezTo>
                                        <a:pt x="54" y="15"/>
                                        <a:pt x="49" y="14"/>
                                        <a:pt x="43" y="14"/>
                                      </a:cubicBezTo>
                                      <a:cubicBezTo>
                                        <a:pt x="37" y="14"/>
                                        <a:pt x="32" y="16"/>
                                        <a:pt x="27" y="18"/>
                                      </a:cubicBezTo>
                                      <a:cubicBezTo>
                                        <a:pt x="26" y="19"/>
                                        <a:pt x="26" y="19"/>
                                        <a:pt x="26" y="19"/>
                                      </a:cubicBezTo>
                                      <a:cubicBezTo>
                                        <a:pt x="26" y="21"/>
                                        <a:pt x="26" y="23"/>
                                        <a:pt x="26" y="25"/>
                                      </a:cubicBezTo>
                                      <a:cubicBezTo>
                                        <a:pt x="25" y="27"/>
                                        <a:pt x="24" y="29"/>
                                        <a:pt x="22" y="30"/>
                                      </a:cubicBezTo>
                                      <a:cubicBezTo>
                                        <a:pt x="19" y="32"/>
                                        <a:pt x="16" y="33"/>
                                        <a:pt x="14" y="35"/>
                                      </a:cubicBezTo>
                                      <a:cubicBezTo>
                                        <a:pt x="9" y="37"/>
                                        <a:pt x="2" y="35"/>
                                        <a:pt x="1" y="29"/>
                                      </a:cubicBezTo>
                                      <a:cubicBezTo>
                                        <a:pt x="0" y="29"/>
                                        <a:pt x="0" y="28"/>
                                        <a:pt x="0" y="28"/>
                                      </a:cubicBezTo>
                                      <a:cubicBezTo>
                                        <a:pt x="0" y="26"/>
                                        <a:pt x="0" y="24"/>
                                        <a:pt x="0" y="22"/>
                                      </a:cubicBezTo>
                                      <a:cubicBezTo>
                                        <a:pt x="0" y="20"/>
                                        <a:pt x="1" y="18"/>
                                        <a:pt x="2" y="17"/>
                                      </a:cubicBezTo>
                                      <a:cubicBezTo>
                                        <a:pt x="10" y="9"/>
                                        <a:pt x="20" y="4"/>
                                        <a:pt x="32" y="1"/>
                                      </a:cubicBezTo>
                                      <a:cubicBezTo>
                                        <a:pt x="38" y="0"/>
                                        <a:pt x="44" y="0"/>
                                        <a:pt x="50" y="1"/>
                                      </a:cubicBezTo>
                                      <a:cubicBezTo>
                                        <a:pt x="63" y="2"/>
                                        <a:pt x="75" y="8"/>
                                        <a:pt x="84" y="17"/>
                                      </a:cubicBezTo>
                                      <a:cubicBezTo>
                                        <a:pt x="85" y="18"/>
                                        <a:pt x="86" y="20"/>
                                        <a:pt x="86" y="21"/>
                                      </a:cubicBezTo>
                                      <a:cubicBezTo>
                                        <a:pt x="86" y="22"/>
                                        <a:pt x="86" y="24"/>
                                        <a:pt x="86" y="25"/>
                                      </a:cubicBezTo>
                                      <a:cubicBezTo>
                                        <a:pt x="86" y="25"/>
                                        <a:pt x="86" y="25"/>
                                        <a:pt x="86" y="25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  <wps:wsp>
                            <wps:cNvPr id="24" name="Freeform 24"/>
                            <wps:cNvSpPr>
                              <a:spLocks/>
                            </wps:cNvSpPr>
                            <wps:spPr bwMode="auto">
                              <a:xfrm>
                                <a:off x="114300" y="608012"/>
                                <a:ext cx="60325" cy="60325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10 h 20"/>
                                  <a:gd name="T2" fmla="*/ 10 w 20"/>
                                  <a:gd name="T3" fmla="*/ 0 h 20"/>
                                  <a:gd name="T4" fmla="*/ 20 w 20"/>
                                  <a:gd name="T5" fmla="*/ 10 h 20"/>
                                  <a:gd name="T6" fmla="*/ 10 w 20"/>
                                  <a:gd name="T7" fmla="*/ 20 h 20"/>
                                  <a:gd name="T8" fmla="*/ 0 w 20"/>
                                  <a:gd name="T9" fmla="*/ 10 h 2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0" h="20">
                                    <a:moveTo>
                                      <a:pt x="0" y="10"/>
                                    </a:moveTo>
                                    <a:cubicBezTo>
                                      <a:pt x="0" y="5"/>
                                      <a:pt x="5" y="0"/>
                                      <a:pt x="10" y="0"/>
                                    </a:cubicBezTo>
                                    <a:cubicBezTo>
                                      <a:pt x="16" y="0"/>
                                      <a:pt x="20" y="4"/>
                                      <a:pt x="20" y="10"/>
                                    </a:cubicBezTo>
                                    <a:cubicBezTo>
                                      <a:pt x="20" y="15"/>
                                      <a:pt x="16" y="20"/>
                                      <a:pt x="10" y="20"/>
                                    </a:cubicBezTo>
                                    <a:cubicBezTo>
                                      <a:pt x="5" y="20"/>
                                      <a:pt x="0" y="15"/>
                                      <a:pt x="0" y="10"/>
                                    </a:cubicBez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  <wps:wsp>
                          <wps:cNvPr id="31" name="phone"/>
                          <wps:cNvSpPr txBox="1"/>
                          <wps:spPr>
                            <a:xfrm>
                              <a:off x="1091173" y="63795"/>
                              <a:ext cx="1156970" cy="3111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B196655" w14:textId="11E586CA" w:rsidR="00844737" w:rsidRPr="00F80483" w:rsidRDefault="00532726" w:rsidP="00844737">
                                <w:pPr>
                                  <w:rPr>
                                    <w:rFonts w:ascii="Montserrat" w:hAnsi="Montserrat" w:cs="B Nazanin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۰۲۱-۹۱۳۰۰۰۱۳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" name="email"/>
                        <wpg:cNvGrpSpPr/>
                        <wpg:grpSpPr>
                          <a:xfrm>
                            <a:off x="223283" y="5784112"/>
                            <a:ext cx="2475230" cy="398977"/>
                            <a:chOff x="0" y="0"/>
                            <a:chExt cx="2475230" cy="398977"/>
                          </a:xfrm>
                        </wpg:grpSpPr>
                        <wps:wsp>
                          <wps:cNvPr id="17" name="Rounded Rectangle 17"/>
                          <wps:cNvSpPr/>
                          <wps:spPr>
                            <a:xfrm>
                              <a:off x="0" y="0"/>
                              <a:ext cx="2475230" cy="398977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alpha val="1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6" name="mail"/>
                          <wpg:cNvGrpSpPr/>
                          <wpg:grpSpPr>
                            <a:xfrm>
                              <a:off x="184741" y="148856"/>
                              <a:ext cx="160842" cy="112589"/>
                              <a:chOff x="3175" y="0"/>
                              <a:chExt cx="282575" cy="198437"/>
                            </a:xfrm>
                            <a:solidFill>
                              <a:schemeClr val="bg1"/>
                            </a:solidFill>
                          </wpg:grpSpPr>
                          <wps:wsp>
                            <wps:cNvPr id="27" name="Freeform 27"/>
                            <wps:cNvSpPr>
                              <a:spLocks/>
                            </wps:cNvSpPr>
                            <wps:spPr bwMode="auto">
                              <a:xfrm>
                                <a:off x="12700" y="0"/>
                                <a:ext cx="266700" cy="128587"/>
                              </a:xfrm>
                              <a:custGeom>
                                <a:avLst/>
                                <a:gdLst>
                                  <a:gd name="T0" fmla="*/ 0 w 87"/>
                                  <a:gd name="T1" fmla="*/ 4 h 43"/>
                                  <a:gd name="T2" fmla="*/ 7 w 87"/>
                                  <a:gd name="T3" fmla="*/ 0 h 43"/>
                                  <a:gd name="T4" fmla="*/ 7 w 87"/>
                                  <a:gd name="T5" fmla="*/ 0 h 43"/>
                                  <a:gd name="T6" fmla="*/ 79 w 87"/>
                                  <a:gd name="T7" fmla="*/ 0 h 43"/>
                                  <a:gd name="T8" fmla="*/ 87 w 87"/>
                                  <a:gd name="T9" fmla="*/ 4 h 43"/>
                                  <a:gd name="T10" fmla="*/ 86 w 87"/>
                                  <a:gd name="T11" fmla="*/ 5 h 43"/>
                                  <a:gd name="T12" fmla="*/ 49 w 87"/>
                                  <a:gd name="T13" fmla="*/ 40 h 43"/>
                                  <a:gd name="T14" fmla="*/ 37 w 87"/>
                                  <a:gd name="T15" fmla="*/ 40 h 43"/>
                                  <a:gd name="T16" fmla="*/ 0 w 87"/>
                                  <a:gd name="T17" fmla="*/ 5 h 43"/>
                                  <a:gd name="T18" fmla="*/ 0 w 87"/>
                                  <a:gd name="T19" fmla="*/ 4 h 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87" h="43">
                                    <a:moveTo>
                                      <a:pt x="0" y="4"/>
                                    </a:moveTo>
                                    <a:cubicBezTo>
                                      <a:pt x="2" y="2"/>
                                      <a:pt x="4" y="1"/>
                                      <a:pt x="7" y="0"/>
                                    </a:cubicBezTo>
                                    <a:cubicBezTo>
                                      <a:pt x="7" y="0"/>
                                      <a:pt x="7" y="0"/>
                                      <a:pt x="7" y="0"/>
                                    </a:cubicBezTo>
                                    <a:cubicBezTo>
                                      <a:pt x="31" y="0"/>
                                      <a:pt x="55" y="0"/>
                                      <a:pt x="79" y="0"/>
                                    </a:cubicBezTo>
                                    <a:cubicBezTo>
                                      <a:pt x="82" y="0"/>
                                      <a:pt x="84" y="2"/>
                                      <a:pt x="87" y="4"/>
                                    </a:cubicBezTo>
                                    <a:cubicBezTo>
                                      <a:pt x="86" y="4"/>
                                      <a:pt x="86" y="5"/>
                                      <a:pt x="86" y="5"/>
                                    </a:cubicBezTo>
                                    <a:cubicBezTo>
                                      <a:pt x="73" y="16"/>
                                      <a:pt x="61" y="28"/>
                                      <a:pt x="49" y="40"/>
                                    </a:cubicBezTo>
                                    <a:cubicBezTo>
                                      <a:pt x="46" y="43"/>
                                      <a:pt x="41" y="43"/>
                                      <a:pt x="37" y="40"/>
                                    </a:cubicBezTo>
                                    <a:cubicBezTo>
                                      <a:pt x="25" y="28"/>
                                      <a:pt x="13" y="16"/>
                                      <a:pt x="0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8" name="Freeform 28"/>
                            <wps:cNvSpPr>
                              <a:spLocks/>
                            </wps:cNvSpPr>
                            <wps:spPr bwMode="auto">
                              <a:xfrm>
                                <a:off x="12701" y="111124"/>
                                <a:ext cx="266700" cy="87313"/>
                              </a:xfrm>
                              <a:custGeom>
                                <a:avLst/>
                                <a:gdLst>
                                  <a:gd name="T0" fmla="*/ 0 w 87"/>
                                  <a:gd name="T1" fmla="*/ 26 h 29"/>
                                  <a:gd name="T2" fmla="*/ 27 w 87"/>
                                  <a:gd name="T3" fmla="*/ 0 h 29"/>
                                  <a:gd name="T4" fmla="*/ 30 w 87"/>
                                  <a:gd name="T5" fmla="*/ 3 h 29"/>
                                  <a:gd name="T6" fmla="*/ 34 w 87"/>
                                  <a:gd name="T7" fmla="*/ 6 h 29"/>
                                  <a:gd name="T8" fmla="*/ 52 w 87"/>
                                  <a:gd name="T9" fmla="*/ 6 h 29"/>
                                  <a:gd name="T10" fmla="*/ 59 w 87"/>
                                  <a:gd name="T11" fmla="*/ 0 h 29"/>
                                  <a:gd name="T12" fmla="*/ 59 w 87"/>
                                  <a:gd name="T13" fmla="*/ 0 h 29"/>
                                  <a:gd name="T14" fmla="*/ 87 w 87"/>
                                  <a:gd name="T15" fmla="*/ 26 h 29"/>
                                  <a:gd name="T16" fmla="*/ 85 w 87"/>
                                  <a:gd name="T17" fmla="*/ 27 h 29"/>
                                  <a:gd name="T18" fmla="*/ 79 w 87"/>
                                  <a:gd name="T19" fmla="*/ 29 h 29"/>
                                  <a:gd name="T20" fmla="*/ 7 w 87"/>
                                  <a:gd name="T21" fmla="*/ 29 h 29"/>
                                  <a:gd name="T22" fmla="*/ 0 w 87"/>
                                  <a:gd name="T23" fmla="*/ 26 h 2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87" h="29">
                                    <a:moveTo>
                                      <a:pt x="0" y="26"/>
                                    </a:moveTo>
                                    <a:cubicBezTo>
                                      <a:pt x="9" y="17"/>
                                      <a:pt x="18" y="8"/>
                                      <a:pt x="27" y="0"/>
                                    </a:cubicBezTo>
                                    <a:cubicBezTo>
                                      <a:pt x="28" y="1"/>
                                      <a:pt x="29" y="2"/>
                                      <a:pt x="30" y="3"/>
                                    </a:cubicBezTo>
                                    <a:cubicBezTo>
                                      <a:pt x="31" y="4"/>
                                      <a:pt x="33" y="5"/>
                                      <a:pt x="34" y="6"/>
                                    </a:cubicBezTo>
                                    <a:cubicBezTo>
                                      <a:pt x="39" y="11"/>
                                      <a:pt x="47" y="11"/>
                                      <a:pt x="52" y="6"/>
                                    </a:cubicBezTo>
                                    <a:cubicBezTo>
                                      <a:pt x="54" y="4"/>
                                      <a:pt x="56" y="2"/>
                                      <a:pt x="59" y="0"/>
                                    </a:cubicBezTo>
                                    <a:cubicBezTo>
                                      <a:pt x="59" y="0"/>
                                      <a:pt x="59" y="0"/>
                                      <a:pt x="59" y="0"/>
                                    </a:cubicBezTo>
                                    <a:cubicBezTo>
                                      <a:pt x="68" y="8"/>
                                      <a:pt x="77" y="17"/>
                                      <a:pt x="87" y="26"/>
                                    </a:cubicBezTo>
                                    <a:cubicBezTo>
                                      <a:pt x="86" y="26"/>
                                      <a:pt x="86" y="27"/>
                                      <a:pt x="85" y="27"/>
                                    </a:cubicBezTo>
                                    <a:cubicBezTo>
                                      <a:pt x="83" y="29"/>
                                      <a:pt x="81" y="29"/>
                                      <a:pt x="79" y="29"/>
                                    </a:cubicBezTo>
                                    <a:cubicBezTo>
                                      <a:pt x="55" y="29"/>
                                      <a:pt x="31" y="29"/>
                                      <a:pt x="7" y="29"/>
                                    </a:cubicBezTo>
                                    <a:cubicBezTo>
                                      <a:pt x="4" y="29"/>
                                      <a:pt x="2" y="28"/>
                                      <a:pt x="0" y="26"/>
                                    </a:cubicBez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9" name="Freeform 29"/>
                            <wps:cNvSpPr>
                              <a:spLocks/>
                            </wps:cNvSpPr>
                            <wps:spPr bwMode="auto">
                              <a:xfrm>
                                <a:off x="3175" y="26987"/>
                                <a:ext cx="79375" cy="146050"/>
                              </a:xfrm>
                              <a:custGeom>
                                <a:avLst/>
                                <a:gdLst>
                                  <a:gd name="T0" fmla="*/ 0 w 26"/>
                                  <a:gd name="T1" fmla="*/ 0 h 49"/>
                                  <a:gd name="T2" fmla="*/ 26 w 26"/>
                                  <a:gd name="T3" fmla="*/ 24 h 49"/>
                                  <a:gd name="T4" fmla="*/ 0 w 26"/>
                                  <a:gd name="T5" fmla="*/ 49 h 49"/>
                                  <a:gd name="T6" fmla="*/ 0 w 26"/>
                                  <a:gd name="T7" fmla="*/ 0 h 4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6" h="49">
                                    <a:moveTo>
                                      <a:pt x="0" y="0"/>
                                    </a:moveTo>
                                    <a:cubicBezTo>
                                      <a:pt x="9" y="8"/>
                                      <a:pt x="18" y="16"/>
                                      <a:pt x="26" y="24"/>
                                    </a:cubicBezTo>
                                    <a:cubicBezTo>
                                      <a:pt x="18" y="32"/>
                                      <a:pt x="9" y="41"/>
                                      <a:pt x="0" y="49"/>
                                    </a:cubicBezTo>
                                    <a:cubicBezTo>
                                      <a:pt x="0" y="32"/>
                                      <a:pt x="0" y="16"/>
                                      <a:pt x="0" y="0"/>
                                    </a:cubicBez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0" name="Freeform 30"/>
                            <wps:cNvSpPr>
                              <a:spLocks/>
                            </wps:cNvSpPr>
                            <wps:spPr bwMode="auto">
                              <a:xfrm>
                                <a:off x="206375" y="26987"/>
                                <a:ext cx="79375" cy="146050"/>
                              </a:xfrm>
                              <a:custGeom>
                                <a:avLst/>
                                <a:gdLst>
                                  <a:gd name="T0" fmla="*/ 26 w 26"/>
                                  <a:gd name="T1" fmla="*/ 0 h 49"/>
                                  <a:gd name="T2" fmla="*/ 26 w 26"/>
                                  <a:gd name="T3" fmla="*/ 49 h 49"/>
                                  <a:gd name="T4" fmla="*/ 0 w 26"/>
                                  <a:gd name="T5" fmla="*/ 24 h 49"/>
                                  <a:gd name="T6" fmla="*/ 26 w 26"/>
                                  <a:gd name="T7" fmla="*/ 0 h 4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6" h="49">
                                    <a:moveTo>
                                      <a:pt x="26" y="0"/>
                                    </a:moveTo>
                                    <a:cubicBezTo>
                                      <a:pt x="26" y="16"/>
                                      <a:pt x="26" y="32"/>
                                      <a:pt x="26" y="49"/>
                                    </a:cubicBezTo>
                                    <a:cubicBezTo>
                                      <a:pt x="17" y="41"/>
                                      <a:pt x="9" y="33"/>
                                      <a:pt x="0" y="24"/>
                                    </a:cubicBezTo>
                                    <a:cubicBezTo>
                                      <a:pt x="9" y="16"/>
                                      <a:pt x="17" y="8"/>
                                      <a:pt x="26" y="0"/>
                                    </a:cubicBez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  <wps:wsp>
                          <wps:cNvPr id="32" name="email"/>
                          <wps:cNvSpPr txBox="1"/>
                          <wps:spPr>
                            <a:xfrm>
                              <a:off x="520997" y="64903"/>
                              <a:ext cx="1755081" cy="31115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D8601AA" w14:textId="73A2131B" w:rsidR="00844737" w:rsidRPr="00532726" w:rsidRDefault="00532726" w:rsidP="00844737">
                                <w:pPr>
                                  <w:rPr>
                                    <w:rFonts w:asciiTheme="minorBidi" w:hAnsiTheme="minorBidi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532726">
                                  <w:rPr>
                                    <w:rFonts w:asciiTheme="minorBidi" w:hAnsiTheme="minorBidi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info@iranestekhdam.ir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" name="site"/>
                        <wpg:cNvGrpSpPr/>
                        <wpg:grpSpPr>
                          <a:xfrm>
                            <a:off x="223283" y="7272670"/>
                            <a:ext cx="2475230" cy="398977"/>
                            <a:chOff x="0" y="0"/>
                            <a:chExt cx="2475230" cy="398977"/>
                          </a:xfrm>
                        </wpg:grpSpPr>
                        <wps:wsp>
                          <wps:cNvPr id="19" name="Rounded Rectangle 19"/>
                          <wps:cNvSpPr/>
                          <wps:spPr>
                            <a:xfrm>
                              <a:off x="0" y="0"/>
                              <a:ext cx="2475230" cy="398977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alpha val="1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earth"/>
                          <wps:cNvSpPr>
                            <a:spLocks noEditPoints="1"/>
                          </wps:cNvSpPr>
                          <wps:spPr bwMode="auto">
                            <a:xfrm>
                              <a:off x="170121" y="116958"/>
                              <a:ext cx="164651" cy="159149"/>
                            </a:xfrm>
                            <a:custGeom>
                              <a:avLst/>
                              <a:gdLst>
                                <a:gd name="T0" fmla="*/ 47 w 94"/>
                                <a:gd name="T1" fmla="*/ 0 h 93"/>
                                <a:gd name="T2" fmla="*/ 47 w 94"/>
                                <a:gd name="T3" fmla="*/ 93 h 93"/>
                                <a:gd name="T4" fmla="*/ 49 w 94"/>
                                <a:gd name="T5" fmla="*/ 35 h 93"/>
                                <a:gd name="T6" fmla="*/ 46 w 94"/>
                                <a:gd name="T7" fmla="*/ 25 h 93"/>
                                <a:gd name="T8" fmla="*/ 47 w 94"/>
                                <a:gd name="T9" fmla="*/ 15 h 93"/>
                                <a:gd name="T10" fmla="*/ 41 w 94"/>
                                <a:gd name="T11" fmla="*/ 10 h 93"/>
                                <a:gd name="T12" fmla="*/ 12 w 94"/>
                                <a:gd name="T13" fmla="*/ 40 h 93"/>
                                <a:gd name="T14" fmla="*/ 22 w 94"/>
                                <a:gd name="T15" fmla="*/ 54 h 93"/>
                                <a:gd name="T16" fmla="*/ 33 w 94"/>
                                <a:gd name="T17" fmla="*/ 60 h 93"/>
                                <a:gd name="T18" fmla="*/ 33 w 94"/>
                                <a:gd name="T19" fmla="*/ 65 h 93"/>
                                <a:gd name="T20" fmla="*/ 36 w 94"/>
                                <a:gd name="T21" fmla="*/ 74 h 93"/>
                                <a:gd name="T22" fmla="*/ 38 w 94"/>
                                <a:gd name="T23" fmla="*/ 83 h 93"/>
                                <a:gd name="T24" fmla="*/ 48 w 94"/>
                                <a:gd name="T25" fmla="*/ 83 h 93"/>
                                <a:gd name="T26" fmla="*/ 52 w 94"/>
                                <a:gd name="T27" fmla="*/ 77 h 93"/>
                                <a:gd name="T28" fmla="*/ 55 w 94"/>
                                <a:gd name="T29" fmla="*/ 66 h 93"/>
                                <a:gd name="T30" fmla="*/ 45 w 94"/>
                                <a:gd name="T31" fmla="*/ 60 h 93"/>
                                <a:gd name="T32" fmla="*/ 36 w 94"/>
                                <a:gd name="T33" fmla="*/ 57 h 93"/>
                                <a:gd name="T34" fmla="*/ 32 w 94"/>
                                <a:gd name="T35" fmla="*/ 57 h 93"/>
                                <a:gd name="T36" fmla="*/ 28 w 94"/>
                                <a:gd name="T37" fmla="*/ 52 h 93"/>
                                <a:gd name="T38" fmla="*/ 24 w 94"/>
                                <a:gd name="T39" fmla="*/ 50 h 93"/>
                                <a:gd name="T40" fmla="*/ 33 w 94"/>
                                <a:gd name="T41" fmla="*/ 49 h 93"/>
                                <a:gd name="T42" fmla="*/ 34 w 94"/>
                                <a:gd name="T43" fmla="*/ 46 h 93"/>
                                <a:gd name="T44" fmla="*/ 39 w 94"/>
                                <a:gd name="T45" fmla="*/ 38 h 93"/>
                                <a:gd name="T46" fmla="*/ 44 w 94"/>
                                <a:gd name="T47" fmla="*/ 36 h 93"/>
                                <a:gd name="T48" fmla="*/ 73 w 94"/>
                                <a:gd name="T49" fmla="*/ 34 h 93"/>
                                <a:gd name="T50" fmla="*/ 71 w 94"/>
                                <a:gd name="T51" fmla="*/ 36 h 93"/>
                                <a:gd name="T52" fmla="*/ 70 w 94"/>
                                <a:gd name="T53" fmla="*/ 39 h 93"/>
                                <a:gd name="T54" fmla="*/ 73 w 94"/>
                                <a:gd name="T55" fmla="*/ 44 h 93"/>
                                <a:gd name="T56" fmla="*/ 68 w 94"/>
                                <a:gd name="T57" fmla="*/ 54 h 93"/>
                                <a:gd name="T58" fmla="*/ 72 w 94"/>
                                <a:gd name="T59" fmla="*/ 68 h 93"/>
                                <a:gd name="T60" fmla="*/ 78 w 94"/>
                                <a:gd name="T61" fmla="*/ 68 h 93"/>
                                <a:gd name="T62" fmla="*/ 79 w 94"/>
                                <a:gd name="T63" fmla="*/ 27 h 93"/>
                                <a:gd name="T64" fmla="*/ 77 w 94"/>
                                <a:gd name="T65" fmla="*/ 35 h 93"/>
                                <a:gd name="T66" fmla="*/ 77 w 94"/>
                                <a:gd name="T67" fmla="*/ 39 h 93"/>
                                <a:gd name="T68" fmla="*/ 73 w 94"/>
                                <a:gd name="T69" fmla="*/ 34 h 93"/>
                                <a:gd name="T70" fmla="*/ 52 w 94"/>
                                <a:gd name="T71" fmla="*/ 10 h 93"/>
                                <a:gd name="T72" fmla="*/ 52 w 94"/>
                                <a:gd name="T73" fmla="*/ 22 h 93"/>
                                <a:gd name="T74" fmla="*/ 57 w 94"/>
                                <a:gd name="T75" fmla="*/ 22 h 93"/>
                                <a:gd name="T76" fmla="*/ 65 w 94"/>
                                <a:gd name="T77" fmla="*/ 17 h 93"/>
                                <a:gd name="T78" fmla="*/ 52 w 94"/>
                                <a:gd name="T79" fmla="*/ 9 h 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94" h="93">
                                  <a:moveTo>
                                    <a:pt x="0" y="46"/>
                                  </a:moveTo>
                                  <a:cubicBezTo>
                                    <a:pt x="0" y="21"/>
                                    <a:pt x="21" y="0"/>
                                    <a:pt x="47" y="0"/>
                                  </a:cubicBezTo>
                                  <a:cubicBezTo>
                                    <a:pt x="73" y="0"/>
                                    <a:pt x="94" y="21"/>
                                    <a:pt x="94" y="46"/>
                                  </a:cubicBezTo>
                                  <a:cubicBezTo>
                                    <a:pt x="94" y="72"/>
                                    <a:pt x="73" y="93"/>
                                    <a:pt x="47" y="93"/>
                                  </a:cubicBezTo>
                                  <a:cubicBezTo>
                                    <a:pt x="21" y="93"/>
                                    <a:pt x="0" y="72"/>
                                    <a:pt x="0" y="46"/>
                                  </a:cubicBezTo>
                                  <a:close/>
                                  <a:moveTo>
                                    <a:pt x="49" y="35"/>
                                  </a:moveTo>
                                  <a:cubicBezTo>
                                    <a:pt x="48" y="33"/>
                                    <a:pt x="48" y="31"/>
                                    <a:pt x="48" y="30"/>
                                  </a:cubicBezTo>
                                  <a:cubicBezTo>
                                    <a:pt x="47" y="28"/>
                                    <a:pt x="47" y="27"/>
                                    <a:pt x="46" y="25"/>
                                  </a:cubicBezTo>
                                  <a:cubicBezTo>
                                    <a:pt x="46" y="23"/>
                                    <a:pt x="46" y="21"/>
                                    <a:pt x="47" y="19"/>
                                  </a:cubicBezTo>
                                  <a:cubicBezTo>
                                    <a:pt x="47" y="18"/>
                                    <a:pt x="47" y="17"/>
                                    <a:pt x="47" y="15"/>
                                  </a:cubicBezTo>
                                  <a:cubicBezTo>
                                    <a:pt x="47" y="14"/>
                                    <a:pt x="46" y="12"/>
                                    <a:pt x="45" y="11"/>
                                  </a:cubicBezTo>
                                  <a:cubicBezTo>
                                    <a:pt x="44" y="9"/>
                                    <a:pt x="43" y="9"/>
                                    <a:pt x="41" y="10"/>
                                  </a:cubicBezTo>
                                  <a:cubicBezTo>
                                    <a:pt x="28" y="12"/>
                                    <a:pt x="18" y="20"/>
                                    <a:pt x="13" y="32"/>
                                  </a:cubicBezTo>
                                  <a:cubicBezTo>
                                    <a:pt x="11" y="35"/>
                                    <a:pt x="11" y="38"/>
                                    <a:pt x="12" y="40"/>
                                  </a:cubicBezTo>
                                  <a:cubicBezTo>
                                    <a:pt x="13" y="43"/>
                                    <a:pt x="14" y="45"/>
                                    <a:pt x="16" y="48"/>
                                  </a:cubicBezTo>
                                  <a:cubicBezTo>
                                    <a:pt x="17" y="50"/>
                                    <a:pt x="19" y="53"/>
                                    <a:pt x="22" y="54"/>
                                  </a:cubicBezTo>
                                  <a:cubicBezTo>
                                    <a:pt x="25" y="55"/>
                                    <a:pt x="28" y="57"/>
                                    <a:pt x="30" y="58"/>
                                  </a:cubicBezTo>
                                  <a:cubicBezTo>
                                    <a:pt x="31" y="59"/>
                                    <a:pt x="32" y="59"/>
                                    <a:pt x="33" y="60"/>
                                  </a:cubicBezTo>
                                  <a:cubicBezTo>
                                    <a:pt x="34" y="61"/>
                                    <a:pt x="34" y="61"/>
                                    <a:pt x="34" y="62"/>
                                  </a:cubicBezTo>
                                  <a:cubicBezTo>
                                    <a:pt x="33" y="63"/>
                                    <a:pt x="33" y="64"/>
                                    <a:pt x="33" y="65"/>
                                  </a:cubicBezTo>
                                  <a:cubicBezTo>
                                    <a:pt x="32" y="66"/>
                                    <a:pt x="32" y="67"/>
                                    <a:pt x="33" y="69"/>
                                  </a:cubicBezTo>
                                  <a:cubicBezTo>
                                    <a:pt x="34" y="70"/>
                                    <a:pt x="35" y="72"/>
                                    <a:pt x="36" y="74"/>
                                  </a:cubicBezTo>
                                  <a:cubicBezTo>
                                    <a:pt x="37" y="75"/>
                                    <a:pt x="38" y="76"/>
                                    <a:pt x="38" y="78"/>
                                  </a:cubicBezTo>
                                  <a:cubicBezTo>
                                    <a:pt x="38" y="80"/>
                                    <a:pt x="38" y="81"/>
                                    <a:pt x="38" y="83"/>
                                  </a:cubicBezTo>
                                  <a:cubicBezTo>
                                    <a:pt x="41" y="83"/>
                                    <a:pt x="44" y="84"/>
                                    <a:pt x="47" y="84"/>
                                  </a:cubicBezTo>
                                  <a:cubicBezTo>
                                    <a:pt x="47" y="84"/>
                                    <a:pt x="48" y="84"/>
                                    <a:pt x="48" y="83"/>
                                  </a:cubicBezTo>
                                  <a:cubicBezTo>
                                    <a:pt x="48" y="82"/>
                                    <a:pt x="49" y="82"/>
                                    <a:pt x="49" y="80"/>
                                  </a:cubicBezTo>
                                  <a:cubicBezTo>
                                    <a:pt x="50" y="79"/>
                                    <a:pt x="51" y="78"/>
                                    <a:pt x="52" y="77"/>
                                  </a:cubicBezTo>
                                  <a:cubicBezTo>
                                    <a:pt x="55" y="74"/>
                                    <a:pt x="57" y="71"/>
                                    <a:pt x="56" y="67"/>
                                  </a:cubicBezTo>
                                  <a:cubicBezTo>
                                    <a:pt x="56" y="66"/>
                                    <a:pt x="55" y="66"/>
                                    <a:pt x="55" y="66"/>
                                  </a:cubicBezTo>
                                  <a:cubicBezTo>
                                    <a:pt x="54" y="65"/>
                                    <a:pt x="52" y="64"/>
                                    <a:pt x="51" y="63"/>
                                  </a:cubicBezTo>
                                  <a:cubicBezTo>
                                    <a:pt x="49" y="62"/>
                                    <a:pt x="47" y="61"/>
                                    <a:pt x="45" y="60"/>
                                  </a:cubicBezTo>
                                  <a:cubicBezTo>
                                    <a:pt x="44" y="59"/>
                                    <a:pt x="43" y="58"/>
                                    <a:pt x="41" y="57"/>
                                  </a:cubicBezTo>
                                  <a:cubicBezTo>
                                    <a:pt x="40" y="56"/>
                                    <a:pt x="38" y="56"/>
                                    <a:pt x="36" y="57"/>
                                  </a:cubicBezTo>
                                  <a:cubicBezTo>
                                    <a:pt x="36" y="57"/>
                                    <a:pt x="35" y="58"/>
                                    <a:pt x="34" y="58"/>
                                  </a:cubicBezTo>
                                  <a:cubicBezTo>
                                    <a:pt x="34" y="58"/>
                                    <a:pt x="33" y="58"/>
                                    <a:pt x="32" y="57"/>
                                  </a:cubicBezTo>
                                  <a:cubicBezTo>
                                    <a:pt x="31" y="56"/>
                                    <a:pt x="31" y="54"/>
                                    <a:pt x="30" y="53"/>
                                  </a:cubicBezTo>
                                  <a:cubicBezTo>
                                    <a:pt x="29" y="52"/>
                                    <a:pt x="29" y="52"/>
                                    <a:pt x="28" y="52"/>
                                  </a:cubicBezTo>
                                  <a:cubicBezTo>
                                    <a:pt x="27" y="52"/>
                                    <a:pt x="26" y="52"/>
                                    <a:pt x="25" y="52"/>
                                  </a:cubicBezTo>
                                  <a:cubicBezTo>
                                    <a:pt x="24" y="52"/>
                                    <a:pt x="23" y="51"/>
                                    <a:pt x="24" y="50"/>
                                  </a:cubicBezTo>
                                  <a:cubicBezTo>
                                    <a:pt x="24" y="49"/>
                                    <a:pt x="24" y="49"/>
                                    <a:pt x="25" y="48"/>
                                  </a:cubicBezTo>
                                  <a:cubicBezTo>
                                    <a:pt x="27" y="46"/>
                                    <a:pt x="31" y="46"/>
                                    <a:pt x="33" y="49"/>
                                  </a:cubicBezTo>
                                  <a:cubicBezTo>
                                    <a:pt x="33" y="49"/>
                                    <a:pt x="33" y="49"/>
                                    <a:pt x="33" y="49"/>
                                  </a:cubicBezTo>
                                  <a:cubicBezTo>
                                    <a:pt x="34" y="48"/>
                                    <a:pt x="34" y="47"/>
                                    <a:pt x="34" y="46"/>
                                  </a:cubicBezTo>
                                  <a:cubicBezTo>
                                    <a:pt x="34" y="45"/>
                                    <a:pt x="34" y="45"/>
                                    <a:pt x="34" y="45"/>
                                  </a:cubicBezTo>
                                  <a:cubicBezTo>
                                    <a:pt x="35" y="42"/>
                                    <a:pt x="37" y="40"/>
                                    <a:pt x="39" y="38"/>
                                  </a:cubicBezTo>
                                  <a:cubicBezTo>
                                    <a:pt x="40" y="37"/>
                                    <a:pt x="42" y="37"/>
                                    <a:pt x="43" y="37"/>
                                  </a:cubicBezTo>
                                  <a:cubicBezTo>
                                    <a:pt x="44" y="36"/>
                                    <a:pt x="44" y="36"/>
                                    <a:pt x="44" y="36"/>
                                  </a:cubicBezTo>
                                  <a:cubicBezTo>
                                    <a:pt x="45" y="35"/>
                                    <a:pt x="47" y="34"/>
                                    <a:pt x="49" y="35"/>
                                  </a:cubicBezTo>
                                  <a:close/>
                                  <a:moveTo>
                                    <a:pt x="73" y="34"/>
                                  </a:moveTo>
                                  <a:cubicBezTo>
                                    <a:pt x="73" y="34"/>
                                    <a:pt x="72" y="34"/>
                                    <a:pt x="72" y="34"/>
                                  </a:cubicBezTo>
                                  <a:cubicBezTo>
                                    <a:pt x="71" y="34"/>
                                    <a:pt x="71" y="35"/>
                                    <a:pt x="71" y="36"/>
                                  </a:cubicBezTo>
                                  <a:cubicBezTo>
                                    <a:pt x="71" y="36"/>
                                    <a:pt x="71" y="37"/>
                                    <a:pt x="70" y="37"/>
                                  </a:cubicBezTo>
                                  <a:cubicBezTo>
                                    <a:pt x="70" y="38"/>
                                    <a:pt x="69" y="38"/>
                                    <a:pt x="70" y="39"/>
                                  </a:cubicBezTo>
                                  <a:cubicBezTo>
                                    <a:pt x="70" y="40"/>
                                    <a:pt x="71" y="40"/>
                                    <a:pt x="72" y="41"/>
                                  </a:cubicBezTo>
                                  <a:cubicBezTo>
                                    <a:pt x="73" y="41"/>
                                    <a:pt x="74" y="42"/>
                                    <a:pt x="73" y="44"/>
                                  </a:cubicBezTo>
                                  <a:cubicBezTo>
                                    <a:pt x="71" y="45"/>
                                    <a:pt x="71" y="47"/>
                                    <a:pt x="70" y="49"/>
                                  </a:cubicBezTo>
                                  <a:cubicBezTo>
                                    <a:pt x="70" y="51"/>
                                    <a:pt x="69" y="52"/>
                                    <a:pt x="68" y="54"/>
                                  </a:cubicBezTo>
                                  <a:cubicBezTo>
                                    <a:pt x="67" y="55"/>
                                    <a:pt x="67" y="56"/>
                                    <a:pt x="66" y="57"/>
                                  </a:cubicBezTo>
                                  <a:cubicBezTo>
                                    <a:pt x="64" y="62"/>
                                    <a:pt x="67" y="67"/>
                                    <a:pt x="72" y="68"/>
                                  </a:cubicBezTo>
                                  <a:cubicBezTo>
                                    <a:pt x="73" y="68"/>
                                    <a:pt x="75" y="68"/>
                                    <a:pt x="76" y="69"/>
                                  </a:cubicBezTo>
                                  <a:cubicBezTo>
                                    <a:pt x="77" y="69"/>
                                    <a:pt x="77" y="69"/>
                                    <a:pt x="78" y="68"/>
                                  </a:cubicBezTo>
                                  <a:cubicBezTo>
                                    <a:pt x="86" y="55"/>
                                    <a:pt x="87" y="41"/>
                                    <a:pt x="79" y="28"/>
                                  </a:cubicBezTo>
                                  <a:cubicBezTo>
                                    <a:pt x="79" y="27"/>
                                    <a:pt x="79" y="27"/>
                                    <a:pt x="79" y="27"/>
                                  </a:cubicBezTo>
                                  <a:cubicBezTo>
                                    <a:pt x="77" y="29"/>
                                    <a:pt x="76" y="31"/>
                                    <a:pt x="76" y="33"/>
                                  </a:cubicBezTo>
                                  <a:cubicBezTo>
                                    <a:pt x="76" y="34"/>
                                    <a:pt x="77" y="34"/>
                                    <a:pt x="77" y="35"/>
                                  </a:cubicBezTo>
                                  <a:cubicBezTo>
                                    <a:pt x="78" y="35"/>
                                    <a:pt x="78" y="36"/>
                                    <a:pt x="78" y="37"/>
                                  </a:cubicBezTo>
                                  <a:cubicBezTo>
                                    <a:pt x="78" y="38"/>
                                    <a:pt x="78" y="39"/>
                                    <a:pt x="77" y="39"/>
                                  </a:cubicBezTo>
                                  <a:cubicBezTo>
                                    <a:pt x="76" y="39"/>
                                    <a:pt x="75" y="38"/>
                                    <a:pt x="75" y="37"/>
                                  </a:cubicBezTo>
                                  <a:cubicBezTo>
                                    <a:pt x="74" y="36"/>
                                    <a:pt x="74" y="35"/>
                                    <a:pt x="73" y="34"/>
                                  </a:cubicBezTo>
                                  <a:close/>
                                  <a:moveTo>
                                    <a:pt x="52" y="9"/>
                                  </a:moveTo>
                                  <a:cubicBezTo>
                                    <a:pt x="52" y="10"/>
                                    <a:pt x="52" y="10"/>
                                    <a:pt x="52" y="10"/>
                                  </a:cubicBezTo>
                                  <a:cubicBezTo>
                                    <a:pt x="52" y="13"/>
                                    <a:pt x="52" y="15"/>
                                    <a:pt x="52" y="18"/>
                                  </a:cubicBezTo>
                                  <a:cubicBezTo>
                                    <a:pt x="52" y="19"/>
                                    <a:pt x="51" y="21"/>
                                    <a:pt x="52" y="22"/>
                                  </a:cubicBezTo>
                                  <a:cubicBezTo>
                                    <a:pt x="52" y="24"/>
                                    <a:pt x="53" y="25"/>
                                    <a:pt x="55" y="24"/>
                                  </a:cubicBezTo>
                                  <a:cubicBezTo>
                                    <a:pt x="56" y="23"/>
                                    <a:pt x="57" y="22"/>
                                    <a:pt x="57" y="22"/>
                                  </a:cubicBezTo>
                                  <a:cubicBezTo>
                                    <a:pt x="59" y="20"/>
                                    <a:pt x="60" y="19"/>
                                    <a:pt x="62" y="18"/>
                                  </a:cubicBezTo>
                                  <a:cubicBezTo>
                                    <a:pt x="63" y="18"/>
                                    <a:pt x="64" y="17"/>
                                    <a:pt x="65" y="17"/>
                                  </a:cubicBezTo>
                                  <a:cubicBezTo>
                                    <a:pt x="66" y="16"/>
                                    <a:pt x="66" y="15"/>
                                    <a:pt x="66" y="14"/>
                                  </a:cubicBezTo>
                                  <a:cubicBezTo>
                                    <a:pt x="62" y="12"/>
                                    <a:pt x="57" y="10"/>
                                    <a:pt x="52" y="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3" name="website"/>
                          <wps:cNvSpPr txBox="1"/>
                          <wps:spPr>
                            <a:xfrm>
                              <a:off x="349546" y="63795"/>
                              <a:ext cx="1915662" cy="3111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FC4D380" w14:textId="1D300858" w:rsidR="00844737" w:rsidRPr="00F80483" w:rsidRDefault="000923B1" w:rsidP="00844737">
                                <w:pPr>
                                  <w:rPr>
                                    <w:rFonts w:asciiTheme="minorBidi" w:hAnsiTheme="minorBidi" w:cs="B Nazanin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hyperlink r:id="rId5" w:history="1">
                                  <w:r w:rsidR="00D3400B" w:rsidRPr="00F80483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Www.iranestekhdam.ir</w:t>
                                  </w:r>
                                </w:hyperlink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2" name="language"/>
                        <wpg:cNvGrpSpPr/>
                        <wpg:grpSpPr>
                          <a:xfrm>
                            <a:off x="170121" y="8016949"/>
                            <a:ext cx="2401032" cy="1993309"/>
                            <a:chOff x="0" y="0"/>
                            <a:chExt cx="2401032" cy="1993309"/>
                          </a:xfrm>
                        </wpg:grpSpPr>
                        <wps:wsp>
                          <wps:cNvPr id="34" name="lang"/>
                          <wps:cNvSpPr txBox="1"/>
                          <wps:spPr>
                            <a:xfrm>
                              <a:off x="0" y="0"/>
                              <a:ext cx="1645920" cy="4076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61588B5" w14:textId="0BC0B3BB" w:rsidR="00960F49" w:rsidRPr="00F80483" w:rsidRDefault="00D3400B" w:rsidP="00D3400B">
                                <w:pPr>
                                  <w:jc w:val="right"/>
                                  <w:rPr>
                                    <w:rFonts w:ascii="Montserrat" w:hAnsi="Montserrat" w:cs="B Nazanin"/>
                                    <w:b/>
                                    <w:color w:val="FFFFFF" w:themeColor="background1"/>
                                    <w:sz w:val="32"/>
                                    <w:szCs w:val="32"/>
                                    <w:lang w:bidi="fa-IR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b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bidi="fa-IR"/>
                                  </w:rPr>
                                  <w:t>زبان ها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66" name="eng"/>
                          <wpg:cNvGrpSpPr/>
                          <wpg:grpSpPr>
                            <a:xfrm>
                              <a:off x="0" y="491313"/>
                              <a:ext cx="2401032" cy="311150"/>
                              <a:chOff x="0" y="-19050"/>
                              <a:chExt cx="2401032" cy="311150"/>
                            </a:xfrm>
                          </wpg:grpSpPr>
                          <wpg:grpSp>
                            <wpg:cNvPr id="40" name="eng o"/>
                            <wpg:cNvGrpSpPr/>
                            <wpg:grpSpPr>
                              <a:xfrm>
                                <a:off x="893135" y="53163"/>
                                <a:ext cx="1507897" cy="191874"/>
                                <a:chOff x="0" y="0"/>
                                <a:chExt cx="1732185" cy="220837"/>
                              </a:xfrm>
                            </wpg:grpSpPr>
                            <wps:wsp>
                              <wps:cNvPr id="35" name="Oval 35"/>
                              <wps:cNvSpPr/>
                              <wps:spPr>
                                <a:xfrm>
                                  <a:off x="0" y="3451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Oval 36"/>
                              <wps:cNvSpPr/>
                              <wps:spPr>
                                <a:xfrm>
                                  <a:off x="379562" y="3451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" name="Oval 37"/>
                              <wps:cNvSpPr/>
                              <wps:spPr>
                                <a:xfrm>
                                  <a:off x="759125" y="3451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Oval 38"/>
                              <wps:cNvSpPr/>
                              <wps:spPr>
                                <a:xfrm>
                                  <a:off x="1138687" y="0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Oval 39"/>
                              <wps:cNvSpPr/>
                              <wps:spPr>
                                <a:xfrm>
                                  <a:off x="1514799" y="3451"/>
                                  <a:ext cx="217386" cy="21738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1" name="eng lan"/>
                            <wps:cNvSpPr txBox="1"/>
                            <wps:spPr>
                              <a:xfrm>
                                <a:off x="0" y="-19050"/>
                                <a:ext cx="706755" cy="311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F7419CD" w14:textId="1380864C" w:rsidR="00960F49" w:rsidRPr="00F80483" w:rsidRDefault="00D3400B" w:rsidP="006907BC">
                                  <w:pPr>
                                    <w:bidi/>
                                    <w:rPr>
                                      <w:rFonts w:ascii="Montserrat" w:hAnsi="Montserrat" w:cs="B Nazanin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F80483">
                                    <w:rPr>
                                      <w:rFonts w:ascii="Montserrat" w:hAnsi="Montserrat" w:cs="B Nazanin" w:hint="cs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  <w:rtl/>
                                    </w:rPr>
                                    <w:t>انگلیسی</w:t>
                                  </w:r>
                                </w:p>
                                <w:p w14:paraId="140E957B" w14:textId="77777777" w:rsidR="00960F49" w:rsidRPr="00844737" w:rsidRDefault="00960F49" w:rsidP="00960F49">
                                  <w:pPr>
                                    <w:rPr>
                                      <w:rFonts w:ascii="Montserrat" w:hAnsi="Montserrat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7" name="spanish"/>
                          <wpg:cNvGrpSpPr/>
                          <wpg:grpSpPr>
                            <a:xfrm>
                              <a:off x="10632" y="875193"/>
                              <a:ext cx="2389993" cy="311150"/>
                              <a:chOff x="0" y="-28575"/>
                              <a:chExt cx="2389993" cy="311150"/>
                            </a:xfrm>
                          </wpg:grpSpPr>
                          <wpg:grpSp>
                            <wpg:cNvPr id="42" name="spanish o"/>
                            <wpg:cNvGrpSpPr/>
                            <wpg:grpSpPr>
                              <a:xfrm>
                                <a:off x="882503" y="53162"/>
                                <a:ext cx="1507490" cy="191770"/>
                                <a:chOff x="0" y="0"/>
                                <a:chExt cx="1732185" cy="220837"/>
                              </a:xfrm>
                            </wpg:grpSpPr>
                            <wps:wsp>
                              <wps:cNvPr id="43" name="Oval 43"/>
                              <wps:cNvSpPr/>
                              <wps:spPr>
                                <a:xfrm>
                                  <a:off x="0" y="3451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Oval 44"/>
                              <wps:cNvSpPr/>
                              <wps:spPr>
                                <a:xfrm>
                                  <a:off x="379562" y="3451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Oval 45"/>
                              <wps:cNvSpPr/>
                              <wps:spPr>
                                <a:xfrm>
                                  <a:off x="759125" y="3451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Oval 46"/>
                              <wps:cNvSpPr/>
                              <wps:spPr>
                                <a:xfrm>
                                  <a:off x="1138687" y="0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Oval 47"/>
                              <wps:cNvSpPr/>
                              <wps:spPr>
                                <a:xfrm>
                                  <a:off x="1514799" y="3451"/>
                                  <a:ext cx="217386" cy="21738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8" name="spanish"/>
                            <wps:cNvSpPr txBox="1"/>
                            <wps:spPr>
                              <a:xfrm>
                                <a:off x="0" y="-28575"/>
                                <a:ext cx="706755" cy="311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2FDE750" w14:textId="55A4650B" w:rsidR="00960F49" w:rsidRPr="00F80483" w:rsidRDefault="00D3400B" w:rsidP="006907BC">
                                  <w:pPr>
                                    <w:bidi/>
                                    <w:rPr>
                                      <w:rFonts w:ascii="Montserrat" w:hAnsi="Montserrat" w:cs="B Nazanin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F80483">
                                    <w:rPr>
                                      <w:rFonts w:ascii="Montserrat" w:hAnsi="Montserrat" w:cs="B Nazanin" w:hint="cs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  <w:rtl/>
                                    </w:rPr>
                                    <w:t>اسپانیایی</w:t>
                                  </w:r>
                                </w:p>
                                <w:p w14:paraId="019FAF06" w14:textId="77777777" w:rsidR="00960F49" w:rsidRPr="00844737" w:rsidRDefault="00960F49" w:rsidP="00960F49">
                                  <w:pPr>
                                    <w:rPr>
                                      <w:rFonts w:ascii="Montserrat" w:hAnsi="Montserrat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8" name="german"/>
                          <wpg:cNvGrpSpPr/>
                          <wpg:grpSpPr>
                            <a:xfrm>
                              <a:off x="21265" y="1290970"/>
                              <a:ext cx="2379360" cy="311150"/>
                              <a:chOff x="0" y="-38100"/>
                              <a:chExt cx="2379360" cy="311150"/>
                            </a:xfrm>
                          </wpg:grpSpPr>
                          <wpg:grpSp>
                            <wpg:cNvPr id="49" name="german o"/>
                            <wpg:cNvGrpSpPr/>
                            <wpg:grpSpPr>
                              <a:xfrm>
                                <a:off x="871870" y="31898"/>
                                <a:ext cx="1507490" cy="191770"/>
                                <a:chOff x="0" y="0"/>
                                <a:chExt cx="1732185" cy="220837"/>
                              </a:xfrm>
                            </wpg:grpSpPr>
                            <wps:wsp>
                              <wps:cNvPr id="50" name="Oval 50"/>
                              <wps:cNvSpPr/>
                              <wps:spPr>
                                <a:xfrm>
                                  <a:off x="0" y="3451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" name="Oval 51"/>
                              <wps:cNvSpPr/>
                              <wps:spPr>
                                <a:xfrm>
                                  <a:off x="379562" y="3451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" name="Oval 52"/>
                              <wps:cNvSpPr/>
                              <wps:spPr>
                                <a:xfrm>
                                  <a:off x="759125" y="3451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" name="Oval 53"/>
                              <wps:cNvSpPr/>
                              <wps:spPr>
                                <a:xfrm>
                                  <a:off x="1138687" y="0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" name="Oval 54"/>
                              <wps:cNvSpPr/>
                              <wps:spPr>
                                <a:xfrm>
                                  <a:off x="1514799" y="3451"/>
                                  <a:ext cx="217386" cy="21738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55" name="german"/>
                            <wps:cNvSpPr txBox="1"/>
                            <wps:spPr>
                              <a:xfrm>
                                <a:off x="0" y="-38100"/>
                                <a:ext cx="778510" cy="311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C3EA024" w14:textId="05854A00" w:rsidR="00960F49" w:rsidRPr="00F80483" w:rsidRDefault="00D3400B" w:rsidP="006907BC">
                                  <w:pPr>
                                    <w:bidi/>
                                    <w:rPr>
                                      <w:rFonts w:ascii="Montserrat" w:hAnsi="Montserrat" w:cs="B Nazanin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F80483">
                                    <w:rPr>
                                      <w:rFonts w:ascii="Montserrat" w:hAnsi="Montserrat" w:cs="B Nazanin" w:hint="cs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  <w:rtl/>
                                    </w:rPr>
                                    <w:t>آلمانی</w:t>
                                  </w:r>
                                </w:p>
                                <w:p w14:paraId="19926524" w14:textId="77777777" w:rsidR="00960F49" w:rsidRPr="00844737" w:rsidRDefault="00960F49" w:rsidP="00960F49">
                                  <w:pPr>
                                    <w:rPr>
                                      <w:rFonts w:ascii="Montserrat" w:hAnsi="Montserrat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1" name="italian"/>
                          <wpg:cNvGrpSpPr/>
                          <wpg:grpSpPr>
                            <a:xfrm>
                              <a:off x="42530" y="1682159"/>
                              <a:ext cx="2358095" cy="311150"/>
                              <a:chOff x="0" y="-19050"/>
                              <a:chExt cx="2358095" cy="311150"/>
                            </a:xfrm>
                          </wpg:grpSpPr>
                          <wps:wsp>
                            <wps:cNvPr id="56" name="italian"/>
                            <wps:cNvSpPr txBox="1"/>
                            <wps:spPr>
                              <a:xfrm>
                                <a:off x="0" y="-19050"/>
                                <a:ext cx="778510" cy="311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B05FA2C" w14:textId="095463CC" w:rsidR="00960F49" w:rsidRPr="00F80483" w:rsidRDefault="00D3400B" w:rsidP="006907BC">
                                  <w:pPr>
                                    <w:bidi/>
                                    <w:rPr>
                                      <w:rFonts w:ascii="Montserrat" w:hAnsi="Montserrat" w:cs="B Nazanin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F80483">
                                    <w:rPr>
                                      <w:rFonts w:ascii="Montserrat" w:hAnsi="Montserrat" w:cs="B Nazanin" w:hint="cs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  <w:rtl/>
                                    </w:rPr>
                                    <w:t>ایتالیایی</w:t>
                                  </w:r>
                                </w:p>
                                <w:p w14:paraId="3F5B4F10" w14:textId="77777777" w:rsidR="00960F49" w:rsidRPr="00844737" w:rsidRDefault="00960F49" w:rsidP="00960F49">
                                  <w:pPr>
                                    <w:rPr>
                                      <w:rFonts w:ascii="Montserrat" w:hAnsi="Montserrat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7" name="italian o"/>
                            <wpg:cNvGrpSpPr/>
                            <wpg:grpSpPr>
                              <a:xfrm>
                                <a:off x="850605" y="53163"/>
                                <a:ext cx="1507490" cy="191770"/>
                                <a:chOff x="0" y="0"/>
                                <a:chExt cx="1732185" cy="220837"/>
                              </a:xfrm>
                            </wpg:grpSpPr>
                            <wps:wsp>
                              <wps:cNvPr id="58" name="Oval 58"/>
                              <wps:cNvSpPr/>
                              <wps:spPr>
                                <a:xfrm>
                                  <a:off x="0" y="3451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Oval 59"/>
                              <wps:cNvSpPr/>
                              <wps:spPr>
                                <a:xfrm>
                                  <a:off x="379562" y="3451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" name="Oval 60"/>
                              <wps:cNvSpPr/>
                              <wps:spPr>
                                <a:xfrm>
                                  <a:off x="759125" y="3451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Oval 61"/>
                              <wps:cNvSpPr/>
                              <wps:spPr>
                                <a:xfrm>
                                  <a:off x="1138687" y="0"/>
                                  <a:ext cx="217170" cy="2171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Oval 62"/>
                              <wps:cNvSpPr/>
                              <wps:spPr>
                                <a:xfrm>
                                  <a:off x="1514799" y="3451"/>
                                  <a:ext cx="217386" cy="21738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6" name="about"/>
                        <wpg:cNvGrpSpPr/>
                        <wpg:grpSpPr>
                          <a:xfrm>
                            <a:off x="0" y="1871330"/>
                            <a:ext cx="2868377" cy="3460942"/>
                            <a:chOff x="0" y="0"/>
                            <a:chExt cx="2868377" cy="3460942"/>
                          </a:xfrm>
                        </wpg:grpSpPr>
                        <wps:wsp>
                          <wps:cNvPr id="13" name="about box"/>
                          <wps:cNvSpPr/>
                          <wps:spPr>
                            <a:xfrm>
                              <a:off x="0" y="818707"/>
                              <a:ext cx="2868377" cy="2642235"/>
                            </a:xfrm>
                            <a:prstGeom prst="roundRect">
                              <a:avLst>
                                <a:gd name="adj" fmla="val 3495"/>
                              </a:avLst>
                            </a:prstGeom>
                            <a:solidFill>
                              <a:schemeClr val="bg1">
                                <a:alpha val="20000"/>
                              </a:schemeClr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about"/>
                          <wps:cNvSpPr txBox="1"/>
                          <wps:spPr>
                            <a:xfrm>
                              <a:off x="286385" y="1432260"/>
                              <a:ext cx="1645920" cy="4076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56691E6" w14:textId="2801B80F" w:rsidR="00844737" w:rsidRPr="00F80483" w:rsidRDefault="003758C2" w:rsidP="006907BC">
                                <w:pPr>
                                  <w:bidi/>
                                  <w:rPr>
                                    <w:rFonts w:ascii="Montserrat" w:hAnsi="Montserrat" w:cs="B Nazanin"/>
                                    <w:b/>
                                    <w:color w:val="FFFFFF" w:themeColor="background1"/>
                                    <w:sz w:val="32"/>
                                    <w:szCs w:val="32"/>
                                    <w:lang w:bidi="fa-IR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b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bidi="fa-IR"/>
                                  </w:rPr>
                                  <w:t>درباره من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about text"/>
                          <wps:cNvSpPr txBox="1"/>
                          <wps:spPr>
                            <a:xfrm>
                              <a:off x="233916" y="1835221"/>
                              <a:ext cx="2391410" cy="137984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97B7ED6" w14:textId="5293A0C1" w:rsidR="00844737" w:rsidRPr="00F80483" w:rsidRDefault="00532726" w:rsidP="00532726">
                                <w:pPr>
                                  <w:jc w:val="right"/>
                                  <w:rPr>
                                    <w:rFonts w:ascii="Montserrat" w:hAnsi="Montserrat" w:cs="B Nazanin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متن پ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ش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 xml:space="preserve"> فرض ا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ران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 xml:space="preserve"> استخدام برا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 xml:space="preserve"> ا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ن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 xml:space="preserve"> قسمت: کارشناس توسعه کسب و کار با ب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ش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 xml:space="preserve"> از پنج سال تجربه در فرآ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ند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 xml:space="preserve"> توسعه کسب و کار. شاغل در تست محصول، مد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ر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ت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 xml:space="preserve"> و توسعه فرصت ها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 xml:space="preserve"> تجار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 xml:space="preserve"> جد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</w:rPr>
                                  <w:t>ید.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" name="Picture 1">
                              <a:hlinkClick r:id="rId6"/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 flipH="1">
                              <a:off x="898290" y="0"/>
                              <a:ext cx="1014403" cy="13525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14238D2" id="right" o:spid="_x0000_s1026" style="position:absolute;left:0;text-align:left;margin-left:286.35pt;margin-top:-61.1pt;width:226.05pt;height:822.5pt;flip:x;z-index:251779072" coordsize="28708,1044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">
                <v:roundrect id="shade" o:spid="_x0000_s1027" style="position:absolute;width:28708;height:104458;visibility:visible;mso-wrap-style:square;v-text-anchor:middle" arcsize="16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" fillcolor="white [3212]" stroked="f" strokeweight="1pt">
                  <v:fill opacity="13107f"/>
                  <v:stroke joinstyle="miter"/>
                </v:roundrect>
                <v:group id="name" o:spid="_x0000_s1028" style="position:absolute;left:2126;top:3218;width:24473;height:10498" coordorigin="-956,666" coordsize="24472,10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name" o:spid="_x0000_s1029" type="#_x0000_t202" style="position:absolute;left:-956;top:666;width:24471;height:5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<v:textbox>
                      <w:txbxContent>
                        <w:p w14:paraId="59EB21AC" w14:textId="7263E57D" w:rsidR="00844737" w:rsidRPr="00F80483" w:rsidRDefault="003758C2" w:rsidP="003758C2">
                          <w:pPr>
                            <w:bidi/>
                            <w:spacing w:after="0" w:line="240" w:lineRule="auto"/>
                            <w:jc w:val="center"/>
                            <w:rPr>
                              <w:rFonts w:ascii="Montserrat" w:hAnsi="Montserrat" w:cs="B Nazanin"/>
                              <w:b/>
                              <w:color w:val="FFFFFF" w:themeColor="background1"/>
                              <w:sz w:val="36"/>
                              <w:szCs w:val="36"/>
                              <w:lang w:bidi="fa-IR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color w:val="FFFFFF" w:themeColor="background1"/>
                              <w:sz w:val="36"/>
                              <w:szCs w:val="36"/>
                              <w:rtl/>
                              <w:lang w:bidi="fa-IR"/>
                            </w:rPr>
                            <w:t>محل درج نام و نام خانوادگی</w:t>
                          </w:r>
                        </w:p>
                      </w:txbxContent>
                    </v:textbox>
                  </v:shape>
                  <v:shape id="job" o:spid="_x0000_s1030" type="#_x0000_t202" style="position:absolute;left:2889;top:7418;width:16459;height:3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  <v:textbox>
                      <w:txbxContent>
                        <w:p w14:paraId="72AA1E9E" w14:textId="4ABA033D" w:rsidR="00844737" w:rsidRPr="00F80483" w:rsidRDefault="003758C2" w:rsidP="003758C2">
                          <w:pPr>
                            <w:bidi/>
                            <w:jc w:val="center"/>
                            <w:rPr>
                              <w:rFonts w:ascii="Montserrat" w:hAnsi="Montserrat" w:cs="B Nazanin"/>
                              <w:color w:val="FFFFFF" w:themeColor="background1"/>
                              <w:sz w:val="28"/>
                              <w:szCs w:val="28"/>
                              <w:lang w:bidi="fa-IR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color w:val="FFFFFF" w:themeColor="background1"/>
                              <w:sz w:val="28"/>
                              <w:szCs w:val="28"/>
                              <w:rtl/>
                              <w:lang w:bidi="fa-IR"/>
                            </w:rPr>
                            <w:t>محل درج عنوان شغلی</w:t>
                          </w:r>
                        </w:p>
                      </w:txbxContent>
                    </v:textbox>
                  </v:shape>
                </v:group>
                <v:group id="phone" o:spid="_x0000_s1031" style="position:absolute;left:2232;top:65390;width:24753;height:3990" coordsize="24752,3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roundrect id="Rounded Rectangle 18" o:spid="_x0000_s1032" style="position:absolute;width:24752;height:3989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" fillcolor="white [3212]" stroked="f" strokeweight="1pt">
                    <v:fill opacity="6682f"/>
                    <v:stroke joinstyle="miter"/>
                  </v:roundrect>
                  <v:group id="phone" o:spid="_x0000_s1033" style="position:absolute;left:1807;top:1169;width:1498;height:1689" coordorigin="127,4349" coordsize="2635,2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group id="Group 21" o:spid="_x0000_s1034" style="position:absolute;left:127;top:4349;width:2635;height:2969" coordorigin="127,4349" coordsize="2635,2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<v:shape id="Freeform 22" o:spid="_x0000_s1035" style="position:absolute;left:127;top:5032;width:2635;height:2286;visibility:visible;mso-wrap-style:square;v-text-anchor:top" coordsize="86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" path="m31,14v,-2,,-4,,-5c31,8,31,8,31,7,38,,49,,55,7v,1,,1,,2c55,10,55,12,55,14v2,,4,1,6,1c63,16,65,17,66,19v5,5,11,10,16,15c85,37,86,41,86,45v,8,,16,,24c86,72,84,75,81,76v,,-1,,-1,c55,76,31,76,6,76,3,76,,73,,70,,61,,53,,45,,41,2,37,5,34,10,29,14,24,19,19v3,-3,7,-4,12,-5xm25,45v,10,8,18,18,18c53,63,62,55,62,45,62,35,53,26,43,26,33,26,25,35,25,45xe" filled="f" stroked="f">
                        <v:path arrowok="t" o:connecttype="custom" o:connectlocs="94992,42111;94992,27071;94992,21055;168533,21055;168533,27071;168533,42111;186919,45118;202240,57150;251268,102268;263525,135355;263525,207545;248204,228600;245140,228600;18385,228600;0,210553;0,135355;15321,102268;58221,57150;94992,42111;76606,135355;131763,189497;189983,135355;131763,78205;76606,135355" o:connectangles="0,0,0,0,0,0,0,0,0,0,0,0,0,0,0,0,0,0,0,0,0,0,0,0"/>
                        <o:lock v:ext="edit" verticies="t"/>
                      </v:shape>
                      <v:shape id="Freeform 23" o:spid="_x0000_s1036" style="position:absolute;left:127;top:4349;width:2635;height:1112;visibility:visible;mso-wrap-style:square;v-text-anchor:top" coordsize="86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" path="m86,25v,1,,3,,4c85,33,81,36,77,36v-2,,-4,-1,-5,-1c70,33,67,32,65,30,62,29,60,26,60,23v,-1,,-2,,-3c60,19,60,19,60,18,54,15,49,14,43,14v-6,,-11,2,-16,4c26,19,26,19,26,19v,2,,4,,6c25,27,24,29,22,30v-3,2,-6,3,-8,5c9,37,2,35,1,29,,29,,28,,28,,26,,24,,22,,20,1,18,2,17,10,9,20,4,32,1,38,,44,,50,1,63,2,75,8,84,17v1,1,2,3,2,4c86,22,86,24,86,25v,,,,,xe" filled="f" stroked="f">
                        <v:path arrowok="t" o:connecttype="custom" o:connectlocs="263525,75084;263525,87098;235947,108122;220626,105118;199176,90101;183855,69078;183855,60068;183855,54061;131763,42047;82735,54061;79670,57064;79670,75084;67413,90101;42899,105118;3064,87098;0,84095;0,66074;6128,51057;98056,3003;153212,3003;257397,51057;263525,63071;263525,75084;263525,75084" o:connectangles="0,0,0,0,0,0,0,0,0,0,0,0,0,0,0,0,0,0,0,0,0,0,0,0"/>
                      </v:shape>
                    </v:group>
                    <v:shape id="Freeform 24" o:spid="_x0000_s1037" style="position:absolute;left:1143;top:6080;width:603;height:603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" path="m,10c,5,5,,10,v6,,10,4,10,10c20,15,16,20,10,20,5,20,,15,,10xe" filled="f" stroked="f">
                      <v:path arrowok="t" o:connecttype="custom" o:connectlocs="0,30163;30163,0;60325,30163;30163,60325;0,30163" o:connectangles="0,0,0,0,0"/>
                    </v:shape>
                  </v:group>
                  <v:shape id="phone" o:spid="_x0000_s1038" type="#_x0000_t202" style="position:absolute;left:10911;top:637;width:11570;height:3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uN0xQAAANsAAAAPAAAAZHJzL2Rvd25yZXYueG1sRI9Ba8JA&#10;FITvgv9heUJvuonF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Dw7uN0xQAAANsAAAAP&#10;AAAAAAAAAAAAAAAAAAcCAABkcnMvZG93bnJldi54bWxQSwUGAAAAAAMAAwC3AAAA+QIAAAAA&#10;" filled="f" stroked="f" strokeweight=".5pt">
                    <v:textbox>
                      <w:txbxContent>
                        <w:p w14:paraId="6B196655" w14:textId="11E586CA" w:rsidR="00844737" w:rsidRPr="00F80483" w:rsidRDefault="00532726" w:rsidP="00844737">
                          <w:pPr>
                            <w:rPr>
                              <w:rFonts w:ascii="Montserrat" w:hAnsi="Montserrat" w:cs="B Nazanin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F80483">
                            <w:rPr>
                              <w:rFonts w:ascii="Montserrat" w:hAnsi="Montserrat" w:cs="B Nazanin"/>
                              <w:color w:val="FFFFFF" w:themeColor="background1"/>
                              <w:sz w:val="24"/>
                              <w:szCs w:val="24"/>
                              <w:rtl/>
                              <w:lang w:bidi="fa-IR"/>
                            </w:rPr>
                            <w:t>۰۲۱-۹۱۳۰۰۰۱۳</w:t>
                          </w:r>
                        </w:p>
                      </w:txbxContent>
                    </v:textbox>
                  </v:shape>
                </v:group>
                <v:group id="email" o:spid="_x0000_s1039" style="position:absolute;left:2232;top:57841;width:24753;height:3989" coordsize="24752,3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oundrect id="Rounded Rectangle 17" o:spid="_x0000_s1040" style="position:absolute;width:24752;height:3989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" fillcolor="white [3212]" stroked="f" strokeweight="1pt">
                    <v:fill opacity="6682f"/>
                    <v:stroke joinstyle="miter"/>
                  </v:roundrect>
                  <v:group id="mail" o:spid="_x0000_s1041" style="position:absolute;left:1847;top:1488;width:1608;height:1126" coordorigin="3175" coordsize="282575,198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shape id="Freeform 27" o:spid="_x0000_s1042" style="position:absolute;left:12700;width:266700;height:128587;visibility:visible;mso-wrap-style:square;v-text-anchor:top" coordsize="8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" path="m,4c2,2,4,1,7,v,,,,,c31,,55,,79,v3,,5,2,8,4c86,4,86,5,86,5,73,16,61,28,49,40v-3,3,-8,3,-12,c25,28,13,16,,5,,5,,4,,4xe" filled="f" stroked="f">
                      <v:path arrowok="t" o:connecttype="custom" o:connectlocs="0,11962;21459,0;21459,0;242176,0;266700,11962;263634,14952;150210,119616;113424,119616;0,14952;0,11962" o:connectangles="0,0,0,0,0,0,0,0,0,0"/>
                    </v:shape>
                    <v:shape id="Freeform 28" o:spid="_x0000_s1043" style="position:absolute;left:12701;top:111124;width:266700;height:87313;visibility:visible;mso-wrap-style:square;v-text-anchor:top" coordsize="87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" path="m,26c9,17,18,8,27,v1,1,2,2,3,3c31,4,33,5,34,6v5,5,13,5,18,c54,4,56,2,59,v,,,,,c68,8,77,17,87,26v-1,,-1,1,-2,1c83,29,81,29,79,29v-24,,-48,,-72,c4,29,2,28,,26xe" filled="f" stroked="f">
                      <v:path arrowok="t" o:connecttype="custom" o:connectlocs="0,78281;82769,0;91966,9032;104228,18065;159407,18065;180866,0;180866,0;266700,78281;260569,81291;242176,87313;21459,87313;0,78281" o:connectangles="0,0,0,0,0,0,0,0,0,0,0,0"/>
                    </v:shape>
                    <v:shape id="Freeform 29" o:spid="_x0000_s1044" style="position:absolute;left:3175;top:26987;width:79375;height:146050;visibility:visible;mso-wrap-style:square;v-text-anchor:top" coordsize="26,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" path="m,c9,8,18,16,26,24,18,32,9,41,,49,,32,,16,,xe" filled="f" stroked="f">
                      <v:path arrowok="t" o:connecttype="custom" o:connectlocs="0,0;79375,71535;0,146050;0,0" o:connectangles="0,0,0,0"/>
                    </v:shape>
                    <v:shape id="Freeform 30" o:spid="_x0000_s1045" style="position:absolute;left:206375;top:26987;width:79375;height:146050;visibility:visible;mso-wrap-style:square;v-text-anchor:top" coordsize="26,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" path="m26,v,16,,32,,49c17,41,9,33,,24,9,16,17,8,26,xe" filled="f" stroked="f">
                      <v:path arrowok="t" o:connecttype="custom" o:connectlocs="79375,0;79375,146050;0,71535;79375,0" o:connectangles="0,0,0,0"/>
                    </v:shape>
                  </v:group>
                  <v:shape id="email" o:spid="_x0000_s1046" type="#_x0000_t202" style="position:absolute;left:5209;top:649;width:17551;height:31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0D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AAPH0DxQAAANsAAAAP&#10;AAAAAAAAAAAAAAAAAAcCAABkcnMvZG93bnJldi54bWxQSwUGAAAAAAMAAwC3AAAA+QIAAAAA&#10;" filled="f" stroked="f" strokeweight=".5pt">
                    <v:textbox>
                      <w:txbxContent>
                        <w:p w14:paraId="7D8601AA" w14:textId="73A2131B" w:rsidR="00844737" w:rsidRPr="00532726" w:rsidRDefault="00532726" w:rsidP="00844737">
                          <w:pPr>
                            <w:rPr>
                              <w:rFonts w:asciiTheme="minorBidi" w:hAnsiTheme="minorBidi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532726">
                            <w:rPr>
                              <w:rFonts w:asciiTheme="minorBidi" w:hAnsiTheme="minorBidi"/>
                              <w:color w:val="FFFFFF" w:themeColor="background1"/>
                              <w:sz w:val="24"/>
                              <w:szCs w:val="24"/>
                            </w:rPr>
                            <w:t>info@iranestekhdam.ir</w:t>
                          </w:r>
                        </w:p>
                      </w:txbxContent>
                    </v:textbox>
                  </v:shape>
                </v:group>
                <v:group id="site" o:spid="_x0000_s1047" style="position:absolute;left:2232;top:72726;width:24753;height:3990" coordsize="24752,3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oundrect id="Rounded Rectangle 19" o:spid="_x0000_s1048" style="position:absolute;width:24752;height:3989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" fillcolor="white [3212]" stroked="f" strokeweight="1pt">
                    <v:fill opacity="6682f"/>
                    <v:stroke joinstyle="miter"/>
                  </v:roundrect>
                  <v:shape id="earth" o:spid="_x0000_s1049" style="position:absolute;left:1701;top:1169;width:1646;height:1592;visibility:visible;mso-wrap-style:square;v-text-anchor:top" coordsize="94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" path="m,46c,21,21,,47,,73,,94,21,94,46,94,72,73,93,47,93,21,93,,72,,46xm49,35c48,33,48,31,48,30,47,28,47,27,46,25v,-2,,-4,1,-6c47,18,47,17,47,15v,-1,-1,-3,-2,-4c44,9,43,9,41,10,28,12,18,20,13,32v-2,3,-2,6,-1,8c13,43,14,45,16,48v1,2,3,5,6,6c25,55,28,57,30,58v1,1,2,1,3,2c34,61,34,61,34,62v-1,1,-1,2,-1,3c32,66,32,67,33,69v1,1,2,3,3,5c37,75,38,76,38,78v,2,,3,,5c41,83,44,84,47,84v,,1,,1,-1c48,82,49,82,49,80v1,-1,2,-2,3,-3c55,74,57,71,56,67v,-1,-1,-1,-1,-1c54,65,52,64,51,63,49,62,47,61,45,60,44,59,43,58,41,57v-1,-1,-3,-1,-5,c36,57,35,58,34,58v,,-1,,-2,-1c31,56,31,54,30,53,29,52,29,52,28,52v-1,,-2,,-3,c24,52,23,51,24,50v,-1,,-1,1,-2c27,46,31,46,33,49v,,,,,c34,48,34,47,34,46v,-1,,-1,,-1c35,42,37,40,39,38v1,-1,3,-1,4,-1c44,36,44,36,44,36v1,-1,3,-2,5,-1xm73,34v,,-1,,-1,c71,34,71,35,71,36v,,,1,-1,1c70,38,69,38,70,39v,1,1,1,2,2c73,41,74,42,73,44v-2,1,-2,3,-3,5c70,51,69,52,68,54v-1,1,-1,2,-2,3c64,62,67,67,72,68v1,,3,,4,1c77,69,77,69,78,68,86,55,87,41,79,28v,-1,,-1,,-1c77,29,76,31,76,33v,1,1,1,1,2c78,35,78,36,78,37v,1,,2,-1,2c76,39,75,38,75,37,74,36,74,35,73,34xm52,9v,1,,1,,1c52,13,52,15,52,18v,1,-1,3,,4c52,24,53,25,55,24v1,-1,2,-2,2,-2c59,20,60,19,62,18v1,,2,-1,3,-1c66,16,66,15,66,14,62,12,57,10,52,9xe" fillcolor="white [3212]" stroked="f">
                    <v:path arrowok="t" o:connecttype="custom" o:connectlocs="82326,0;82326,159149;85829,59895;80574,42782;82326,25669;71816,17113;21019,68451;38535,92409;57803,102677;57803,111233;63058,126635;66561,142036;84077,142036;91084,131769;96338,112944;78822,102677;63058,97543;56051,97543;49045,88987;42039,85564;57803,83853;59555,78719;68313,65029;77071,61606;127867,58184;124364,61606;122612,66740;127867,75296;119109,92409;126116,116367;136625,116367;138377,46205;134874,59895;134874,66740;127867,58184;91084,17113;91084,37648;99842,37648;113854,29092;91084,15402" o:connectangles="0,0,0,0,0,0,0,0,0,0,0,0,0,0,0,0,0,0,0,0,0,0,0,0,0,0,0,0,0,0,0,0,0,0,0,0,0,0,0,0"/>
                    <o:lock v:ext="edit" verticies="t"/>
                  </v:shape>
                  <v:shape id="website" o:spid="_x0000_s1050" type="#_x0000_t202" style="position:absolute;left:3495;top:637;width:19157;height:3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      <v:textbox>
                      <w:txbxContent>
                        <w:p w14:paraId="1FC4D380" w14:textId="1D300858" w:rsidR="00844737" w:rsidRPr="00F80483" w:rsidRDefault="000923B1" w:rsidP="00844737">
                          <w:pPr>
                            <w:rPr>
                              <w:rFonts w:asciiTheme="minorBidi" w:hAnsiTheme="minorBidi" w:cs="B Nazanin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hyperlink r:id="rId8" w:history="1">
                            <w:r w:rsidR="00D3400B" w:rsidRPr="00F80483">
                              <w:rPr>
                                <w:rStyle w:val="Hyperlink"/>
                                <w:rFonts w:asciiTheme="minorBidi" w:hAnsiTheme="minorBidi" w:cs="B Nazanin"/>
                                <w:color w:val="FFFFFF" w:themeColor="background1"/>
                                <w:sz w:val="24"/>
                                <w:szCs w:val="24"/>
                              </w:rPr>
                              <w:t>Www.iranestekhdam.ir</w:t>
                            </w:r>
                          </w:hyperlink>
                        </w:p>
                      </w:txbxContent>
                    </v:textbox>
                  </v:shape>
                </v:group>
                <v:group id="language" o:spid="_x0000_s1051" style="position:absolute;left:1701;top:80169;width:24010;height:19933" coordsize="24010,19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<v:shape id="lang" o:spid="_x0000_s1052" type="#_x0000_t202" style="position:absolute;width:16459;height:4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      <v:textbox>
                      <w:txbxContent>
                        <w:p w14:paraId="461588B5" w14:textId="0BC0B3BB" w:rsidR="00960F49" w:rsidRPr="00F80483" w:rsidRDefault="00D3400B" w:rsidP="00D3400B">
                          <w:pPr>
                            <w:jc w:val="right"/>
                            <w:rPr>
                              <w:rFonts w:ascii="Montserrat" w:hAnsi="Montserrat" w:cs="B Nazanin"/>
                              <w:b/>
                              <w:color w:val="FFFFFF" w:themeColor="background1"/>
                              <w:sz w:val="32"/>
                              <w:szCs w:val="32"/>
                              <w:lang w:bidi="fa-IR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b/>
                              <w:color w:val="FFFFFF" w:themeColor="background1"/>
                              <w:sz w:val="32"/>
                              <w:szCs w:val="32"/>
                              <w:rtl/>
                              <w:lang w:bidi="fa-IR"/>
                            </w:rPr>
                            <w:t>زبان ها</w:t>
                          </w:r>
                        </w:p>
                      </w:txbxContent>
                    </v:textbox>
                  </v:shape>
                  <v:group id="eng" o:spid="_x0000_s1053" style="position:absolute;top:4913;width:24010;height:3111" coordorigin=",-190" coordsize="24010,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  <v:group id="eng o" o:spid="_x0000_s1054" style="position:absolute;left:8931;top:531;width:15079;height:1919" coordsize="17321,2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<v:oval id="Oval 35" o:spid="_x0000_s1055" style="position:absolute;top:34;width:2171;height:2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" fillcolor="white [3212]" strokecolor="white [3212]" strokeweight="1pt">
                        <v:stroke joinstyle="miter"/>
                      </v:oval>
                      <v:oval id="Oval 36" o:spid="_x0000_s1056" style="position:absolute;left:3795;top:34;width:2172;height:2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" fillcolor="white [3212]" strokecolor="white [3212]" strokeweight="1pt">
                        <v:stroke joinstyle="miter"/>
                      </v:oval>
                      <v:oval id="Oval 37" o:spid="_x0000_s1057" style="position:absolute;left:7591;top:34;width:2171;height:2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" fillcolor="white [3212]" strokecolor="white [3212]" strokeweight="1pt">
                        <v:stroke joinstyle="miter"/>
                      </v:oval>
                      <v:oval id="Oval 38" o:spid="_x0000_s1058" style="position:absolute;left:11386;width:2172;height:21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" fillcolor="white [3212]" strokecolor="white [3212]" strokeweight="1pt">
                        <v:stroke joinstyle="miter"/>
                      </v:oval>
                      <v:oval id="Oval 39" o:spid="_x0000_s1059" style="position:absolute;left:15147;top:34;width:2174;height:21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" fillcolor="white [3212]" strokecolor="white [3212]" strokeweight="1pt">
                        <v:stroke joinstyle="miter"/>
                      </v:oval>
                    </v:group>
                    <v:shape id="eng lan" o:spid="_x0000_s1060" type="#_x0000_t202" style="position:absolute;top:-190;width:7067;height:31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JAJxQAAANs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Co6JAJxQAAANsAAAAP&#10;AAAAAAAAAAAAAAAAAAcCAABkcnMvZG93bnJldi54bWxQSwUGAAAAAAMAAwC3AAAA+QIAAAAA&#10;" filled="f" stroked="f" strokeweight=".5pt">
                      <v:textbox>
                        <w:txbxContent>
                          <w:p w14:paraId="2F7419CD" w14:textId="1380864C" w:rsidR="00960F49" w:rsidRPr="00F80483" w:rsidRDefault="00D3400B" w:rsidP="006907BC">
                            <w:pPr>
                              <w:bidi/>
                              <w:rPr>
                                <w:rFonts w:ascii="Montserrat" w:hAnsi="Montserrat" w:cs="B Nazanin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80483">
                              <w:rPr>
                                <w:rFonts w:ascii="Montserrat" w:hAnsi="Montserrat" w:cs="B Nazanin" w:hint="c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  <w:t>انگلیسی</w:t>
                            </w:r>
                          </w:p>
                          <w:p w14:paraId="140E957B" w14:textId="77777777" w:rsidR="00960F49" w:rsidRPr="00844737" w:rsidRDefault="00960F49" w:rsidP="00960F49">
                            <w:pPr>
                              <w:rPr>
                                <w:rFonts w:ascii="Montserrat" w:hAnsi="Montserrat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spanish" o:spid="_x0000_s1061" style="position:absolute;left:106;top:8751;width:23900;height:3112" coordorigin=",-285" coordsize="23899,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<v:group id="spanish o" o:spid="_x0000_s1062" style="position:absolute;left:8825;top:531;width:15074;height:1918" coordsize="17321,2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<v:oval id="Oval 43" o:spid="_x0000_s1063" style="position:absolute;top:34;width:2171;height:2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" fillcolor="white [3212]" strokecolor="white [3212]" strokeweight="1pt">
                        <v:stroke joinstyle="miter"/>
                      </v:oval>
                      <v:oval id="Oval 44" o:spid="_x0000_s1064" style="position:absolute;left:3795;top:34;width:2172;height:2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" fillcolor="white [3212]" strokecolor="white [3212]" strokeweight="1pt">
                        <v:stroke joinstyle="miter"/>
                      </v:oval>
                      <v:oval id="Oval 45" o:spid="_x0000_s1065" style="position:absolute;left:7591;top:34;width:2171;height:2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" fillcolor="white [3212]" strokecolor="white [3212]" strokeweight="1pt">
                        <v:stroke joinstyle="miter"/>
                      </v:oval>
                      <v:oval id="Oval 46" o:spid="_x0000_s1066" style="position:absolute;left:11386;width:2172;height:21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" fillcolor="white [3212]" strokecolor="white [3212]" strokeweight="1pt">
                        <v:stroke joinstyle="miter"/>
                      </v:oval>
                      <v:oval id="Oval 47" o:spid="_x0000_s1067" style="position:absolute;left:15147;top:34;width:2174;height:21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" filled="f" strokecolor="white [3212]" strokeweight="1pt">
                        <v:stroke joinstyle="miter"/>
                      </v:oval>
                    </v:group>
                    <v:shape id="spanish" o:spid="_x0000_s1068" type="#_x0000_t202" style="position:absolute;top:-285;width:7067;height:31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jmU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OdI5lMMAAADbAAAADwAA&#10;AAAAAAAAAAAAAAAHAgAAZHJzL2Rvd25yZXYueG1sUEsFBgAAAAADAAMAtwAAAPcCAAAAAA==&#10;" filled="f" stroked="f" strokeweight=".5pt">
                      <v:textbox>
                        <w:txbxContent>
                          <w:p w14:paraId="22FDE750" w14:textId="55A4650B" w:rsidR="00960F49" w:rsidRPr="00F80483" w:rsidRDefault="00D3400B" w:rsidP="006907BC">
                            <w:pPr>
                              <w:bidi/>
                              <w:rPr>
                                <w:rFonts w:ascii="Montserrat" w:hAnsi="Montserrat" w:cs="B Nazanin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80483">
                              <w:rPr>
                                <w:rFonts w:ascii="Montserrat" w:hAnsi="Montserrat" w:cs="B Nazanin" w:hint="c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  <w:t>اسپانیایی</w:t>
                            </w:r>
                          </w:p>
                          <w:p w14:paraId="019FAF06" w14:textId="77777777" w:rsidR="00960F49" w:rsidRPr="00844737" w:rsidRDefault="00960F49" w:rsidP="00960F49">
                            <w:pPr>
                              <w:rPr>
                                <w:rFonts w:ascii="Montserrat" w:hAnsi="Montserrat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erman" o:spid="_x0000_s1069" style="position:absolute;left:212;top:12909;width:23794;height:3112" coordorigin=",-381" coordsize="23793,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  <v:group id="german o" o:spid="_x0000_s1070" style="position:absolute;left:8718;top:318;width:15075;height:1918" coordsize="17321,2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oval id="Oval 50" o:spid="_x0000_s1071" style="position:absolute;top:34;width:2171;height:2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" fillcolor="white [3212]" strokecolor="white [3212]" strokeweight="1pt">
                        <v:stroke joinstyle="miter"/>
                      </v:oval>
                      <v:oval id="Oval 51" o:spid="_x0000_s1072" style="position:absolute;left:3795;top:34;width:2172;height:2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" fillcolor="white [3212]" strokecolor="white [3212]" strokeweight="1pt">
                        <v:stroke joinstyle="miter"/>
                      </v:oval>
                      <v:oval id="Oval 52" o:spid="_x0000_s1073" style="position:absolute;left:7591;top:34;width:2171;height:2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" fillcolor="white [3212]" strokecolor="white [3212]" strokeweight="1pt">
                        <v:stroke joinstyle="miter"/>
                      </v:oval>
                      <v:oval id="Oval 53" o:spid="_x0000_s1074" style="position:absolute;left:11386;width:2172;height:21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" filled="f" strokecolor="white [3212]" strokeweight="1pt">
                        <v:stroke joinstyle="miter"/>
                      </v:oval>
                      <v:oval id="Oval 54" o:spid="_x0000_s1075" style="position:absolute;left:15147;top:34;width:2174;height:21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" filled="f" strokecolor="white [3212]" strokeweight="1pt">
                        <v:stroke joinstyle="miter"/>
                      </v:oval>
                    </v:group>
                    <v:shape id="german" o:spid="_x0000_s1076" type="#_x0000_t202" style="position:absolute;top:-381;width:7785;height:31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" filled="f" stroked="f" strokeweight=".5pt">
                      <v:textbox>
                        <w:txbxContent>
                          <w:p w14:paraId="4C3EA024" w14:textId="05854A00" w:rsidR="00960F49" w:rsidRPr="00F80483" w:rsidRDefault="00D3400B" w:rsidP="006907BC">
                            <w:pPr>
                              <w:bidi/>
                              <w:rPr>
                                <w:rFonts w:ascii="Montserrat" w:hAnsi="Montserrat" w:cs="B Nazanin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80483">
                              <w:rPr>
                                <w:rFonts w:ascii="Montserrat" w:hAnsi="Montserrat" w:cs="B Nazanin" w:hint="c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  <w:t>آلمانی</w:t>
                            </w:r>
                          </w:p>
                          <w:p w14:paraId="19926524" w14:textId="77777777" w:rsidR="00960F49" w:rsidRPr="00844737" w:rsidRDefault="00960F49" w:rsidP="00960F49">
                            <w:pPr>
                              <w:rPr>
                                <w:rFonts w:ascii="Montserrat" w:hAnsi="Montserrat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italian" o:spid="_x0000_s1077" style="position:absolute;left:425;top:16821;width:23581;height:3112" coordorigin=",-190" coordsize="23580,3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  <v:shape id="italian" o:spid="_x0000_s1078" type="#_x0000_t202" style="position:absolute;top:-190;width:7785;height:31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" filled="f" stroked="f" strokeweight=".5pt">
                      <v:textbox>
                        <w:txbxContent>
                          <w:p w14:paraId="4B05FA2C" w14:textId="095463CC" w:rsidR="00960F49" w:rsidRPr="00F80483" w:rsidRDefault="00D3400B" w:rsidP="006907BC">
                            <w:pPr>
                              <w:bidi/>
                              <w:rPr>
                                <w:rFonts w:ascii="Montserrat" w:hAnsi="Montserrat" w:cs="B Nazanin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80483">
                              <w:rPr>
                                <w:rFonts w:ascii="Montserrat" w:hAnsi="Montserrat" w:cs="B Nazanin" w:hint="c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  <w:t>ایتالیایی</w:t>
                            </w:r>
                          </w:p>
                          <w:p w14:paraId="3F5B4F10" w14:textId="77777777" w:rsidR="00960F49" w:rsidRPr="00844737" w:rsidRDefault="00960F49" w:rsidP="00960F49">
                            <w:pPr>
                              <w:rPr>
                                <w:rFonts w:ascii="Montserrat" w:hAnsi="Montserrat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  <v:group id="italian o" o:spid="_x0000_s1079" style="position:absolute;left:8506;top:531;width:15074;height:1918" coordsize="17321,2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    <v:oval id="Oval 58" o:spid="_x0000_s1080" style="position:absolute;top:34;width:2171;height:2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" fillcolor="white [3212]" strokecolor="white [3212]" strokeweight="1pt">
                        <v:stroke joinstyle="miter"/>
                      </v:oval>
                      <v:oval id="Oval 59" o:spid="_x0000_s1081" style="position:absolute;left:3795;top:34;width:2172;height:2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" filled="f" strokecolor="white [3212]" strokeweight="1pt">
                        <v:stroke joinstyle="miter"/>
                      </v:oval>
                      <v:oval id="Oval 60" o:spid="_x0000_s1082" style="position:absolute;left:7591;top:34;width:2171;height:2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" filled="f" strokecolor="white [3212]" strokeweight="1pt">
                        <v:stroke joinstyle="miter"/>
                      </v:oval>
                      <v:oval id="Oval 61" o:spid="_x0000_s1083" style="position:absolute;left:11386;width:2172;height:21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" filled="f" strokecolor="white [3212]" strokeweight="1pt">
                        <v:stroke joinstyle="miter"/>
                      </v:oval>
                      <v:oval id="Oval 62" o:spid="_x0000_s1084" style="position:absolute;left:15147;top:34;width:2174;height:21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" filled="f" strokecolor="white [3212]" strokeweight="1pt">
                        <v:stroke joinstyle="miter"/>
                      </v:oval>
                    </v:group>
                  </v:group>
                </v:group>
                <v:group id="about" o:spid="_x0000_s1085" style="position:absolute;top:18713;width:28683;height:34609" coordsize="28683,34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roundrect id="about box" o:spid="_x0000_s1086" style="position:absolute;top:8187;width:28683;height:26422;visibility:visible;mso-wrap-style:square;v-text-anchor:middle" arcsize="229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" fillcolor="white [3212]" strokecolor="white [3212]" strokeweight="1pt">
                    <v:fill opacity="13107f"/>
                    <v:stroke joinstyle="miter"/>
                  </v:roundrect>
                  <v:shape id="about" o:spid="_x0000_s1087" type="#_x0000_t202" style="position:absolute;left:2863;top:14322;width:16460;height:4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  <v:textbox>
                      <w:txbxContent>
                        <w:p w14:paraId="156691E6" w14:textId="2801B80F" w:rsidR="00844737" w:rsidRPr="00F80483" w:rsidRDefault="003758C2" w:rsidP="006907BC">
                          <w:pPr>
                            <w:bidi/>
                            <w:rPr>
                              <w:rFonts w:ascii="Montserrat" w:hAnsi="Montserrat" w:cs="B Nazanin"/>
                              <w:b/>
                              <w:color w:val="FFFFFF" w:themeColor="background1"/>
                              <w:sz w:val="32"/>
                              <w:szCs w:val="32"/>
                              <w:lang w:bidi="fa-IR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b/>
                              <w:color w:val="FFFFFF" w:themeColor="background1"/>
                              <w:sz w:val="32"/>
                              <w:szCs w:val="32"/>
                              <w:rtl/>
                              <w:lang w:bidi="fa-IR"/>
                            </w:rPr>
                            <w:t>درباره من</w:t>
                          </w:r>
                        </w:p>
                      </w:txbxContent>
                    </v:textbox>
                  </v:shape>
                  <v:shape id="about text" o:spid="_x0000_s1088" type="#_x0000_t202" style="position:absolute;left:2339;top:18352;width:23914;height:13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<v:textbox>
                      <w:txbxContent>
                        <w:p w14:paraId="597B7ED6" w14:textId="5293A0C1" w:rsidR="00844737" w:rsidRPr="00F80483" w:rsidRDefault="00532726" w:rsidP="00532726">
                          <w:pPr>
                            <w:jc w:val="right"/>
                            <w:rPr>
                              <w:rFonts w:ascii="Montserrat" w:hAnsi="Montserrat" w:cs="B Nazanin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F80483">
                            <w:rPr>
                              <w:rFonts w:ascii="Montserrat" w:hAnsi="Montserrat" w:cs="B Nazanin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متن پ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ش</w:t>
                          </w:r>
                          <w:r w:rsidRPr="00F80483">
                            <w:rPr>
                              <w:rFonts w:ascii="Montserrat" w:hAnsi="Montserrat" w:cs="B Nazanin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 xml:space="preserve"> فرض ا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ران</w:t>
                          </w:r>
                          <w:r w:rsidRPr="00F80483">
                            <w:rPr>
                              <w:rFonts w:ascii="Montserrat" w:hAnsi="Montserrat" w:cs="B Nazanin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 xml:space="preserve"> استخدام برا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 xml:space="preserve"> ا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ن</w:t>
                          </w:r>
                          <w:r w:rsidRPr="00F80483">
                            <w:rPr>
                              <w:rFonts w:ascii="Montserrat" w:hAnsi="Montserrat" w:cs="B Nazanin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 xml:space="preserve"> قسمت: کارشناس توسعه کسب و کار با ب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ش</w:t>
                          </w:r>
                          <w:r w:rsidRPr="00F80483">
                            <w:rPr>
                              <w:rFonts w:ascii="Montserrat" w:hAnsi="Montserrat" w:cs="B Nazanin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 xml:space="preserve"> از پنج سال تجربه در فرآ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ند</w:t>
                          </w:r>
                          <w:r w:rsidRPr="00F80483">
                            <w:rPr>
                              <w:rFonts w:ascii="Montserrat" w:hAnsi="Montserrat" w:cs="B Nazanin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 xml:space="preserve"> توسعه کسب و کار. شاغل در تست محصول، مد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ر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ت</w:t>
                          </w:r>
                          <w:r w:rsidRPr="00F80483">
                            <w:rPr>
                              <w:rFonts w:ascii="Montserrat" w:hAnsi="Montserrat" w:cs="B Nazanin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 xml:space="preserve"> و توسعه فرصت ها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 xml:space="preserve"> تجار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 xml:space="preserve"> جد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ید.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89" type="#_x0000_t75" href="https://iranestekhdam.ir/" style="position:absolute;left:8982;width:10144;height:13525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" o:button="t">
                    <v:fill o:detectmouseclick="t"/>
                    <v:imagedata r:id="rId9" o:title=""/>
                  </v:shape>
                </v:group>
              </v:group>
            </w:pict>
          </mc:Fallback>
        </mc:AlternateContent>
      </w:r>
      <w:r>
        <w:rPr>
          <w:rFonts w:ascii="Montserrat" w:hAnsi="Montserrat"/>
          <w:noProof/>
          <w:color w:val="FFFFFF" w:themeColor="background1"/>
          <w:sz w:val="60"/>
          <w:szCs w:val="60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38E458A8" wp14:editId="1A944DE4">
                <wp:simplePos x="0" y="0"/>
                <wp:positionH relativeFrom="column">
                  <wp:posOffset>-533400</wp:posOffset>
                </wp:positionH>
                <wp:positionV relativeFrom="paragraph">
                  <wp:posOffset>8277225</wp:posOffset>
                </wp:positionV>
                <wp:extent cx="3737610" cy="1263650"/>
                <wp:effectExtent l="0" t="0" r="0" b="0"/>
                <wp:wrapNone/>
                <wp:docPr id="122" name="hobbie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737610" cy="1263650"/>
                          <a:chOff x="0" y="-56077"/>
                          <a:chExt cx="3737832" cy="1264334"/>
                        </a:xfrm>
                      </wpg:grpSpPr>
                      <wpg:grpSp>
                        <wpg:cNvPr id="114" name="reading"/>
                        <wpg:cNvGrpSpPr/>
                        <wpg:grpSpPr>
                          <a:xfrm>
                            <a:off x="127591" y="584790"/>
                            <a:ext cx="728980" cy="623467"/>
                            <a:chOff x="0" y="0"/>
                            <a:chExt cx="728980" cy="623467"/>
                          </a:xfrm>
                        </wpg:grpSpPr>
                        <wps:wsp>
                          <wps:cNvPr id="124" name="Freeform 16"/>
                          <wps:cNvSpPr>
                            <a:spLocks noEditPoints="1"/>
                          </wps:cNvSpPr>
                          <wps:spPr bwMode="auto">
                            <a:xfrm>
                              <a:off x="265814" y="0"/>
                              <a:ext cx="234950" cy="224155"/>
                            </a:xfrm>
                            <a:custGeom>
                              <a:avLst/>
                              <a:gdLst>
                                <a:gd name="T0" fmla="*/ 53 w 57"/>
                                <a:gd name="T1" fmla="*/ 10 h 52"/>
                                <a:gd name="T2" fmla="*/ 43 w 57"/>
                                <a:gd name="T3" fmla="*/ 46 h 52"/>
                                <a:gd name="T4" fmla="*/ 40 w 57"/>
                                <a:gd name="T5" fmla="*/ 47 h 52"/>
                                <a:gd name="T6" fmla="*/ 4 w 57"/>
                                <a:gd name="T7" fmla="*/ 45 h 52"/>
                                <a:gd name="T8" fmla="*/ 5 w 57"/>
                                <a:gd name="T9" fmla="*/ 43 h 52"/>
                                <a:gd name="T10" fmla="*/ 39 w 57"/>
                                <a:gd name="T11" fmla="*/ 42 h 52"/>
                                <a:gd name="T12" fmla="*/ 51 w 57"/>
                                <a:gd name="T13" fmla="*/ 6 h 52"/>
                                <a:gd name="T14" fmla="*/ 46 w 57"/>
                                <a:gd name="T15" fmla="*/ 0 h 52"/>
                                <a:gd name="T16" fmla="*/ 19 w 57"/>
                                <a:gd name="T17" fmla="*/ 0 h 52"/>
                                <a:gd name="T18" fmla="*/ 17 w 57"/>
                                <a:gd name="T19" fmla="*/ 0 h 52"/>
                                <a:gd name="T20" fmla="*/ 15 w 57"/>
                                <a:gd name="T21" fmla="*/ 1 h 52"/>
                                <a:gd name="T22" fmla="*/ 14 w 57"/>
                                <a:gd name="T23" fmla="*/ 3 h 52"/>
                                <a:gd name="T24" fmla="*/ 13 w 57"/>
                                <a:gd name="T25" fmla="*/ 6 h 52"/>
                                <a:gd name="T26" fmla="*/ 12 w 57"/>
                                <a:gd name="T27" fmla="*/ 7 h 52"/>
                                <a:gd name="T28" fmla="*/ 11 w 57"/>
                                <a:gd name="T29" fmla="*/ 9 h 52"/>
                                <a:gd name="T30" fmla="*/ 11 w 57"/>
                                <a:gd name="T31" fmla="*/ 13 h 52"/>
                                <a:gd name="T32" fmla="*/ 8 w 57"/>
                                <a:gd name="T33" fmla="*/ 16 h 52"/>
                                <a:gd name="T34" fmla="*/ 8 w 57"/>
                                <a:gd name="T35" fmla="*/ 18 h 52"/>
                                <a:gd name="T36" fmla="*/ 7 w 57"/>
                                <a:gd name="T37" fmla="*/ 22 h 52"/>
                                <a:gd name="T38" fmla="*/ 5 w 57"/>
                                <a:gd name="T39" fmla="*/ 26 h 52"/>
                                <a:gd name="T40" fmla="*/ 4 w 57"/>
                                <a:gd name="T41" fmla="*/ 28 h 52"/>
                                <a:gd name="T42" fmla="*/ 3 w 57"/>
                                <a:gd name="T43" fmla="*/ 32 h 52"/>
                                <a:gd name="T44" fmla="*/ 1 w 57"/>
                                <a:gd name="T45" fmla="*/ 36 h 52"/>
                                <a:gd name="T46" fmla="*/ 0 w 57"/>
                                <a:gd name="T47" fmla="*/ 38 h 52"/>
                                <a:gd name="T48" fmla="*/ 1 w 57"/>
                                <a:gd name="T49" fmla="*/ 39 h 52"/>
                                <a:gd name="T50" fmla="*/ 0 w 57"/>
                                <a:gd name="T51" fmla="*/ 41 h 52"/>
                                <a:gd name="T52" fmla="*/ 4 w 57"/>
                                <a:gd name="T53" fmla="*/ 50 h 52"/>
                                <a:gd name="T54" fmla="*/ 40 w 57"/>
                                <a:gd name="T55" fmla="*/ 52 h 52"/>
                                <a:gd name="T56" fmla="*/ 47 w 57"/>
                                <a:gd name="T57" fmla="*/ 47 h 52"/>
                                <a:gd name="T58" fmla="*/ 55 w 57"/>
                                <a:gd name="T59" fmla="*/ 12 h 52"/>
                                <a:gd name="T60" fmla="*/ 20 w 57"/>
                                <a:gd name="T61" fmla="*/ 10 h 52"/>
                                <a:gd name="T62" fmla="*/ 22 w 57"/>
                                <a:gd name="T63" fmla="*/ 9 h 52"/>
                                <a:gd name="T64" fmla="*/ 43 w 57"/>
                                <a:gd name="T65" fmla="*/ 9 h 52"/>
                                <a:gd name="T66" fmla="*/ 42 w 57"/>
                                <a:gd name="T67" fmla="*/ 12 h 52"/>
                                <a:gd name="T68" fmla="*/ 41 w 57"/>
                                <a:gd name="T69" fmla="*/ 13 h 52"/>
                                <a:gd name="T70" fmla="*/ 20 w 57"/>
                                <a:gd name="T71" fmla="*/ 13 h 52"/>
                                <a:gd name="T72" fmla="*/ 17 w 57"/>
                                <a:gd name="T73" fmla="*/ 20 h 52"/>
                                <a:gd name="T74" fmla="*/ 18 w 57"/>
                                <a:gd name="T75" fmla="*/ 18 h 52"/>
                                <a:gd name="T76" fmla="*/ 39 w 57"/>
                                <a:gd name="T77" fmla="*/ 17 h 52"/>
                                <a:gd name="T78" fmla="*/ 40 w 57"/>
                                <a:gd name="T79" fmla="*/ 18 h 52"/>
                                <a:gd name="T80" fmla="*/ 39 w 57"/>
                                <a:gd name="T81" fmla="*/ 21 h 52"/>
                                <a:gd name="T82" fmla="*/ 17 w 57"/>
                                <a:gd name="T83" fmla="*/ 22 h 52"/>
                                <a:gd name="T84" fmla="*/ 17 w 57"/>
                                <a:gd name="T85" fmla="*/ 2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7" h="52">
                                  <a:moveTo>
                                    <a:pt x="55" y="12"/>
                                  </a:moveTo>
                                  <a:cubicBezTo>
                                    <a:pt x="55" y="11"/>
                                    <a:pt x="54" y="11"/>
                                    <a:pt x="53" y="10"/>
                                  </a:cubicBezTo>
                                  <a:cubicBezTo>
                                    <a:pt x="54" y="11"/>
                                    <a:pt x="53" y="12"/>
                                    <a:pt x="53" y="12"/>
                                  </a:cubicBezTo>
                                  <a:cubicBezTo>
                                    <a:pt x="43" y="46"/>
                                    <a:pt x="43" y="46"/>
                                    <a:pt x="43" y="46"/>
                                  </a:cubicBezTo>
                                  <a:cubicBezTo>
                                    <a:pt x="43" y="46"/>
                                    <a:pt x="43" y="47"/>
                                    <a:pt x="42" y="47"/>
                                  </a:cubicBezTo>
                                  <a:cubicBezTo>
                                    <a:pt x="41" y="47"/>
                                    <a:pt x="41" y="47"/>
                                    <a:pt x="40" y="47"/>
                                  </a:cubicBezTo>
                                  <a:cubicBezTo>
                                    <a:pt x="9" y="47"/>
                                    <a:pt x="9" y="47"/>
                                    <a:pt x="9" y="47"/>
                                  </a:cubicBezTo>
                                  <a:cubicBezTo>
                                    <a:pt x="6" y="47"/>
                                    <a:pt x="5" y="47"/>
                                    <a:pt x="4" y="45"/>
                                  </a:cubicBezTo>
                                  <a:cubicBezTo>
                                    <a:pt x="4" y="45"/>
                                    <a:pt x="4" y="44"/>
                                    <a:pt x="4" y="44"/>
                                  </a:cubicBezTo>
                                  <a:cubicBezTo>
                                    <a:pt x="4" y="43"/>
                                    <a:pt x="5" y="43"/>
                                    <a:pt x="5" y="43"/>
                                  </a:cubicBezTo>
                                  <a:cubicBezTo>
                                    <a:pt x="35" y="43"/>
                                    <a:pt x="35" y="43"/>
                                    <a:pt x="35" y="43"/>
                                  </a:cubicBezTo>
                                  <a:cubicBezTo>
                                    <a:pt x="37" y="43"/>
                                    <a:pt x="38" y="43"/>
                                    <a:pt x="39" y="42"/>
                                  </a:cubicBezTo>
                                  <a:cubicBezTo>
                                    <a:pt x="40" y="41"/>
                                    <a:pt x="41" y="39"/>
                                    <a:pt x="41" y="37"/>
                                  </a:cubicBezTo>
                                  <a:cubicBezTo>
                                    <a:pt x="51" y="6"/>
                                    <a:pt x="51" y="6"/>
                                    <a:pt x="51" y="6"/>
                                  </a:cubicBezTo>
                                  <a:cubicBezTo>
                                    <a:pt x="51" y="5"/>
                                    <a:pt x="51" y="3"/>
                                    <a:pt x="50" y="2"/>
                                  </a:cubicBezTo>
                                  <a:cubicBezTo>
                                    <a:pt x="49" y="1"/>
                                    <a:pt x="48" y="0"/>
                                    <a:pt x="46" y="0"/>
                                  </a:cubicBezTo>
                                  <a:cubicBezTo>
                                    <a:pt x="21" y="0"/>
                                    <a:pt x="21" y="0"/>
                                    <a:pt x="21" y="0"/>
                                  </a:cubicBezTo>
                                  <a:cubicBezTo>
                                    <a:pt x="20" y="0"/>
                                    <a:pt x="20" y="0"/>
                                    <a:pt x="19" y="0"/>
                                  </a:cubicBezTo>
                                  <a:cubicBezTo>
                                    <a:pt x="19" y="0"/>
                                    <a:pt x="19" y="0"/>
                                    <a:pt x="19" y="0"/>
                                  </a:cubicBezTo>
                                  <a:cubicBezTo>
                                    <a:pt x="18" y="0"/>
                                    <a:pt x="18" y="0"/>
                                    <a:pt x="17" y="0"/>
                                  </a:cubicBezTo>
                                  <a:cubicBezTo>
                                    <a:pt x="17" y="0"/>
                                    <a:pt x="16" y="0"/>
                                    <a:pt x="16" y="0"/>
                                  </a:cubicBezTo>
                                  <a:cubicBezTo>
                                    <a:pt x="16" y="1"/>
                                    <a:pt x="15" y="1"/>
                                    <a:pt x="15" y="1"/>
                                  </a:cubicBezTo>
                                  <a:cubicBezTo>
                                    <a:pt x="15" y="1"/>
                                    <a:pt x="15" y="2"/>
                                    <a:pt x="14" y="2"/>
                                  </a:cubicBezTo>
                                  <a:cubicBezTo>
                                    <a:pt x="14" y="3"/>
                                    <a:pt x="14" y="3"/>
                                    <a:pt x="14" y="3"/>
                                  </a:cubicBezTo>
                                  <a:cubicBezTo>
                                    <a:pt x="14" y="4"/>
                                    <a:pt x="14" y="4"/>
                                    <a:pt x="13" y="5"/>
                                  </a:cubicBezTo>
                                  <a:cubicBezTo>
                                    <a:pt x="13" y="5"/>
                                    <a:pt x="13" y="5"/>
                                    <a:pt x="13" y="6"/>
                                  </a:cubicBezTo>
                                  <a:cubicBezTo>
                                    <a:pt x="13" y="6"/>
                                    <a:pt x="13" y="6"/>
                                    <a:pt x="12" y="6"/>
                                  </a:cubicBezTo>
                                  <a:cubicBezTo>
                                    <a:pt x="12" y="7"/>
                                    <a:pt x="12" y="7"/>
                                    <a:pt x="12" y="7"/>
                                  </a:cubicBezTo>
                                  <a:cubicBezTo>
                                    <a:pt x="12" y="7"/>
                                    <a:pt x="11" y="8"/>
                                    <a:pt x="11" y="8"/>
                                  </a:cubicBezTo>
                                  <a:cubicBezTo>
                                    <a:pt x="11" y="8"/>
                                    <a:pt x="11" y="8"/>
                                    <a:pt x="11" y="9"/>
                                  </a:cubicBezTo>
                                  <a:cubicBezTo>
                                    <a:pt x="12" y="9"/>
                                    <a:pt x="12" y="9"/>
                                    <a:pt x="12" y="9"/>
                                  </a:cubicBezTo>
                                  <a:cubicBezTo>
                                    <a:pt x="11" y="10"/>
                                    <a:pt x="11" y="11"/>
                                    <a:pt x="11" y="13"/>
                                  </a:cubicBezTo>
                                  <a:cubicBezTo>
                                    <a:pt x="10" y="14"/>
                                    <a:pt x="10" y="15"/>
                                    <a:pt x="9" y="16"/>
                                  </a:cubicBezTo>
                                  <a:cubicBezTo>
                                    <a:pt x="9" y="16"/>
                                    <a:pt x="9" y="16"/>
                                    <a:pt x="8" y="16"/>
                                  </a:cubicBezTo>
                                  <a:cubicBezTo>
                                    <a:pt x="8" y="17"/>
                                    <a:pt x="8" y="17"/>
                                    <a:pt x="8" y="17"/>
                                  </a:cubicBezTo>
                                  <a:cubicBezTo>
                                    <a:pt x="8" y="17"/>
                                    <a:pt x="8" y="18"/>
                                    <a:pt x="8" y="18"/>
                                  </a:cubicBezTo>
                                  <a:cubicBezTo>
                                    <a:pt x="8" y="19"/>
                                    <a:pt x="8" y="19"/>
                                    <a:pt x="8" y="19"/>
                                  </a:cubicBezTo>
                                  <a:cubicBezTo>
                                    <a:pt x="8" y="20"/>
                                    <a:pt x="7" y="21"/>
                                    <a:pt x="7" y="22"/>
                                  </a:cubicBezTo>
                                  <a:cubicBezTo>
                                    <a:pt x="6" y="24"/>
                                    <a:pt x="6" y="25"/>
                                    <a:pt x="6" y="26"/>
                                  </a:cubicBezTo>
                                  <a:cubicBezTo>
                                    <a:pt x="5" y="26"/>
                                    <a:pt x="5" y="26"/>
                                    <a:pt x="5" y="26"/>
                                  </a:cubicBezTo>
                                  <a:cubicBezTo>
                                    <a:pt x="5" y="27"/>
                                    <a:pt x="4" y="27"/>
                                    <a:pt x="4" y="27"/>
                                  </a:cubicBezTo>
                                  <a:cubicBezTo>
                                    <a:pt x="4" y="27"/>
                                    <a:pt x="4" y="28"/>
                                    <a:pt x="4" y="28"/>
                                  </a:cubicBezTo>
                                  <a:cubicBezTo>
                                    <a:pt x="4" y="29"/>
                                    <a:pt x="4" y="29"/>
                                    <a:pt x="4" y="29"/>
                                  </a:cubicBezTo>
                                  <a:cubicBezTo>
                                    <a:pt x="4" y="30"/>
                                    <a:pt x="4" y="31"/>
                                    <a:pt x="3" y="32"/>
                                  </a:cubicBezTo>
                                  <a:cubicBezTo>
                                    <a:pt x="3" y="34"/>
                                    <a:pt x="2" y="35"/>
                                    <a:pt x="2" y="35"/>
                                  </a:cubicBezTo>
                                  <a:cubicBezTo>
                                    <a:pt x="2" y="36"/>
                                    <a:pt x="2" y="36"/>
                                    <a:pt x="1" y="36"/>
                                  </a:cubicBezTo>
                                  <a:cubicBezTo>
                                    <a:pt x="1" y="37"/>
                                    <a:pt x="1" y="37"/>
                                    <a:pt x="1" y="37"/>
                                  </a:cubicBezTo>
                                  <a:cubicBezTo>
                                    <a:pt x="1" y="37"/>
                                    <a:pt x="0" y="37"/>
                                    <a:pt x="0" y="38"/>
                                  </a:cubicBezTo>
                                  <a:cubicBezTo>
                                    <a:pt x="0" y="38"/>
                                    <a:pt x="0" y="38"/>
                                    <a:pt x="1" y="38"/>
                                  </a:cubicBezTo>
                                  <a:cubicBezTo>
                                    <a:pt x="1" y="39"/>
                                    <a:pt x="1" y="39"/>
                                    <a:pt x="1" y="39"/>
                                  </a:cubicBezTo>
                                  <a:cubicBezTo>
                                    <a:pt x="1" y="39"/>
                                    <a:pt x="1" y="40"/>
                                    <a:pt x="1" y="40"/>
                                  </a:cubicBezTo>
                                  <a:cubicBezTo>
                                    <a:pt x="0" y="41"/>
                                    <a:pt x="0" y="41"/>
                                    <a:pt x="0" y="41"/>
                                  </a:cubicBezTo>
                                  <a:cubicBezTo>
                                    <a:pt x="0" y="43"/>
                                    <a:pt x="0" y="44"/>
                                    <a:pt x="0" y="46"/>
                                  </a:cubicBezTo>
                                  <a:cubicBezTo>
                                    <a:pt x="1" y="47"/>
                                    <a:pt x="2" y="49"/>
                                    <a:pt x="4" y="50"/>
                                  </a:cubicBezTo>
                                  <a:cubicBezTo>
                                    <a:pt x="5" y="51"/>
                                    <a:pt x="7" y="52"/>
                                    <a:pt x="9" y="52"/>
                                  </a:cubicBezTo>
                                  <a:cubicBezTo>
                                    <a:pt x="40" y="52"/>
                                    <a:pt x="40" y="52"/>
                                    <a:pt x="40" y="52"/>
                                  </a:cubicBezTo>
                                  <a:cubicBezTo>
                                    <a:pt x="42" y="52"/>
                                    <a:pt x="43" y="51"/>
                                    <a:pt x="44" y="50"/>
                                  </a:cubicBezTo>
                                  <a:cubicBezTo>
                                    <a:pt x="45" y="49"/>
                                    <a:pt x="46" y="48"/>
                                    <a:pt x="47" y="47"/>
                                  </a:cubicBezTo>
                                  <a:cubicBezTo>
                                    <a:pt x="56" y="16"/>
                                    <a:pt x="56" y="16"/>
                                    <a:pt x="56" y="16"/>
                                  </a:cubicBezTo>
                                  <a:cubicBezTo>
                                    <a:pt x="57" y="14"/>
                                    <a:pt x="56" y="13"/>
                                    <a:pt x="55" y="12"/>
                                  </a:cubicBezTo>
                                  <a:close/>
                                  <a:moveTo>
                                    <a:pt x="20" y="12"/>
                                  </a:moveTo>
                                  <a:cubicBezTo>
                                    <a:pt x="20" y="10"/>
                                    <a:pt x="20" y="10"/>
                                    <a:pt x="20" y="10"/>
                                  </a:cubicBezTo>
                                  <a:cubicBezTo>
                                    <a:pt x="20" y="9"/>
                                    <a:pt x="20" y="9"/>
                                    <a:pt x="21" y="9"/>
                                  </a:cubicBezTo>
                                  <a:cubicBezTo>
                                    <a:pt x="21" y="9"/>
                                    <a:pt x="21" y="9"/>
                                    <a:pt x="22" y="9"/>
                                  </a:cubicBezTo>
                                  <a:cubicBezTo>
                                    <a:pt x="42" y="9"/>
                                    <a:pt x="42" y="9"/>
                                    <a:pt x="42" y="9"/>
                                  </a:cubicBezTo>
                                  <a:cubicBezTo>
                                    <a:pt x="43" y="9"/>
                                    <a:pt x="43" y="9"/>
                                    <a:pt x="43" y="9"/>
                                  </a:cubicBezTo>
                                  <a:cubicBezTo>
                                    <a:pt x="43" y="9"/>
                                    <a:pt x="43" y="9"/>
                                    <a:pt x="43" y="10"/>
                                  </a:cubicBezTo>
                                  <a:cubicBezTo>
                                    <a:pt x="42" y="12"/>
                                    <a:pt x="42" y="12"/>
                                    <a:pt x="42" y="12"/>
                                  </a:cubicBezTo>
                                  <a:cubicBezTo>
                                    <a:pt x="42" y="12"/>
                                    <a:pt x="42" y="12"/>
                                    <a:pt x="42" y="13"/>
                                  </a:cubicBezTo>
                                  <a:cubicBezTo>
                                    <a:pt x="41" y="13"/>
                                    <a:pt x="41" y="13"/>
                                    <a:pt x="41" y="13"/>
                                  </a:cubicBezTo>
                                  <a:cubicBezTo>
                                    <a:pt x="20" y="13"/>
                                    <a:pt x="20" y="13"/>
                                    <a:pt x="20" y="13"/>
                                  </a:cubicBezTo>
                                  <a:cubicBezTo>
                                    <a:pt x="20" y="13"/>
                                    <a:pt x="20" y="13"/>
                                    <a:pt x="20" y="13"/>
                                  </a:cubicBezTo>
                                  <a:cubicBezTo>
                                    <a:pt x="19" y="12"/>
                                    <a:pt x="19" y="12"/>
                                    <a:pt x="20" y="12"/>
                                  </a:cubicBezTo>
                                  <a:close/>
                                  <a:moveTo>
                                    <a:pt x="17" y="20"/>
                                  </a:moveTo>
                                  <a:cubicBezTo>
                                    <a:pt x="17" y="18"/>
                                    <a:pt x="17" y="18"/>
                                    <a:pt x="17" y="18"/>
                                  </a:cubicBezTo>
                                  <a:cubicBezTo>
                                    <a:pt x="18" y="18"/>
                                    <a:pt x="18" y="18"/>
                                    <a:pt x="18" y="18"/>
                                  </a:cubicBezTo>
                                  <a:cubicBezTo>
                                    <a:pt x="18" y="17"/>
                                    <a:pt x="19" y="17"/>
                                    <a:pt x="19" y="17"/>
                                  </a:cubicBezTo>
                                  <a:cubicBezTo>
                                    <a:pt x="39" y="17"/>
                                    <a:pt x="39" y="17"/>
                                    <a:pt x="39" y="17"/>
                                  </a:cubicBezTo>
                                  <a:cubicBezTo>
                                    <a:pt x="40" y="17"/>
                                    <a:pt x="40" y="17"/>
                                    <a:pt x="40" y="18"/>
                                  </a:cubicBezTo>
                                  <a:cubicBezTo>
                                    <a:pt x="40" y="18"/>
                                    <a:pt x="40" y="18"/>
                                    <a:pt x="40" y="18"/>
                                  </a:cubicBezTo>
                                  <a:cubicBezTo>
                                    <a:pt x="39" y="20"/>
                                    <a:pt x="39" y="20"/>
                                    <a:pt x="39" y="20"/>
                                  </a:cubicBezTo>
                                  <a:cubicBezTo>
                                    <a:pt x="39" y="21"/>
                                    <a:pt x="39" y="21"/>
                                    <a:pt x="39" y="21"/>
                                  </a:cubicBezTo>
                                  <a:cubicBezTo>
                                    <a:pt x="39" y="21"/>
                                    <a:pt x="38" y="22"/>
                                    <a:pt x="38" y="22"/>
                                  </a:cubicBezTo>
                                  <a:cubicBezTo>
                                    <a:pt x="17" y="22"/>
                                    <a:pt x="17" y="22"/>
                                    <a:pt x="17" y="22"/>
                                  </a:cubicBezTo>
                                  <a:cubicBezTo>
                                    <a:pt x="17" y="22"/>
                                    <a:pt x="17" y="21"/>
                                    <a:pt x="17" y="21"/>
                                  </a:cubicBezTo>
                                  <a:cubicBezTo>
                                    <a:pt x="17" y="21"/>
                                    <a:pt x="17" y="21"/>
                                    <a:pt x="17" y="2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8082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41" name="read"/>
                          <wps:cNvSpPr txBox="1"/>
                          <wps:spPr>
                            <a:xfrm>
                              <a:off x="0" y="297712"/>
                              <a:ext cx="728980" cy="3257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5A0B713" w14:textId="2E5A8F6A" w:rsidR="005C131F" w:rsidRPr="00F80483" w:rsidRDefault="00823EA5" w:rsidP="0017597F">
                                <w:pPr>
                                  <w:bidi/>
                                  <w:jc w:val="center"/>
                                  <w:rPr>
                                    <w:rFonts w:ascii="Montserrat" w:hAnsi="Montserrat" w:cs="B Nazanin"/>
                                    <w:b/>
                                    <w:bCs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b/>
                                    <w:bCs/>
                                    <w:color w:val="7F7F7F" w:themeColor="text1" w:themeTint="80"/>
                                    <w:sz w:val="20"/>
                                    <w:szCs w:val="20"/>
                                    <w:rtl/>
                                  </w:rPr>
                                  <w:t>مطالعه</w:t>
                                </w:r>
                              </w:p>
                              <w:p w14:paraId="719C13BD" w14:textId="77777777" w:rsidR="005C131F" w:rsidRPr="00B44928" w:rsidRDefault="005C131F" w:rsidP="005C131F">
                                <w:pPr>
                                  <w:jc w:val="center"/>
                                  <w:rPr>
                                    <w:rFonts w:ascii="Montserrat" w:hAnsi="Montserrat"/>
                                    <w:color w:val="7F7F7F" w:themeColor="text1" w:themeTint="80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3" name="sport"/>
                        <wpg:cNvGrpSpPr/>
                        <wpg:grpSpPr>
                          <a:xfrm>
                            <a:off x="1052624" y="574158"/>
                            <a:ext cx="728980" cy="623466"/>
                            <a:chOff x="0" y="0"/>
                            <a:chExt cx="728980" cy="623466"/>
                          </a:xfrm>
                        </wpg:grpSpPr>
                        <wpg:grpSp>
                          <wpg:cNvPr id="125" name="Group 37"/>
                          <wpg:cNvGrpSpPr/>
                          <wpg:grpSpPr>
                            <a:xfrm>
                              <a:off x="244548" y="0"/>
                              <a:ext cx="232410" cy="239395"/>
                              <a:chOff x="11816" y="474482"/>
                              <a:chExt cx="168275" cy="173037"/>
                            </a:xfrm>
                          </wpg:grpSpPr>
                          <wps:wsp>
                            <wps:cNvPr id="126" name="Freeform 126"/>
                            <wps:cNvSpPr>
                              <a:spLocks/>
                            </wps:cNvSpPr>
                            <wps:spPr bwMode="auto">
                              <a:xfrm>
                                <a:off x="38803" y="474482"/>
                                <a:ext cx="50800" cy="80962"/>
                              </a:xfrm>
                              <a:custGeom>
                                <a:avLst/>
                                <a:gdLst>
                                  <a:gd name="T0" fmla="*/ 6 w 17"/>
                                  <a:gd name="T1" fmla="*/ 16 h 26"/>
                                  <a:gd name="T2" fmla="*/ 9 w 17"/>
                                  <a:gd name="T3" fmla="*/ 26 h 26"/>
                                  <a:gd name="T4" fmla="*/ 17 w 17"/>
                                  <a:gd name="T5" fmla="*/ 26 h 26"/>
                                  <a:gd name="T6" fmla="*/ 17 w 17"/>
                                  <a:gd name="T7" fmla="*/ 0 h 26"/>
                                  <a:gd name="T8" fmla="*/ 0 w 17"/>
                                  <a:gd name="T9" fmla="*/ 7 h 26"/>
                                  <a:gd name="T10" fmla="*/ 6 w 17"/>
                                  <a:gd name="T11" fmla="*/ 16 h 2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7" h="26">
                                    <a:moveTo>
                                      <a:pt x="6" y="16"/>
                                    </a:moveTo>
                                    <a:cubicBezTo>
                                      <a:pt x="8" y="19"/>
                                      <a:pt x="9" y="23"/>
                                      <a:pt x="9" y="26"/>
                                    </a:cubicBezTo>
                                    <a:cubicBezTo>
                                      <a:pt x="17" y="26"/>
                                      <a:pt x="17" y="26"/>
                                      <a:pt x="17" y="26"/>
                                    </a:cubicBezTo>
                                    <a:cubicBezTo>
                                      <a:pt x="17" y="0"/>
                                      <a:pt x="17" y="0"/>
                                      <a:pt x="17" y="0"/>
                                    </a:cubicBezTo>
                                    <a:cubicBezTo>
                                      <a:pt x="11" y="0"/>
                                      <a:pt x="5" y="3"/>
                                      <a:pt x="0" y="7"/>
                                    </a:cubicBezTo>
                                    <a:cubicBezTo>
                                      <a:pt x="3" y="9"/>
                                      <a:pt x="5" y="12"/>
                                      <a:pt x="6" y="16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80828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27" name="Freeform 127"/>
                            <wps:cNvSpPr>
                              <a:spLocks/>
                            </wps:cNvSpPr>
                            <wps:spPr bwMode="auto">
                              <a:xfrm>
                                <a:off x="99128" y="474482"/>
                                <a:ext cx="50800" cy="80962"/>
                              </a:xfrm>
                              <a:custGeom>
                                <a:avLst/>
                                <a:gdLst>
                                  <a:gd name="T0" fmla="*/ 0 w 17"/>
                                  <a:gd name="T1" fmla="*/ 0 h 26"/>
                                  <a:gd name="T2" fmla="*/ 0 w 17"/>
                                  <a:gd name="T3" fmla="*/ 26 h 26"/>
                                  <a:gd name="T4" fmla="*/ 9 w 17"/>
                                  <a:gd name="T5" fmla="*/ 26 h 26"/>
                                  <a:gd name="T6" fmla="*/ 11 w 17"/>
                                  <a:gd name="T7" fmla="*/ 16 h 26"/>
                                  <a:gd name="T8" fmla="*/ 17 w 17"/>
                                  <a:gd name="T9" fmla="*/ 7 h 26"/>
                                  <a:gd name="T10" fmla="*/ 0 w 17"/>
                                  <a:gd name="T11" fmla="*/ 0 h 2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7" h="26">
                                    <a:moveTo>
                                      <a:pt x="0" y="0"/>
                                    </a:moveTo>
                                    <a:cubicBezTo>
                                      <a:pt x="0" y="26"/>
                                      <a:pt x="0" y="26"/>
                                      <a:pt x="0" y="26"/>
                                    </a:cubicBezTo>
                                    <a:cubicBezTo>
                                      <a:pt x="9" y="26"/>
                                      <a:pt x="9" y="26"/>
                                      <a:pt x="9" y="26"/>
                                    </a:cubicBezTo>
                                    <a:cubicBezTo>
                                      <a:pt x="9" y="23"/>
                                      <a:pt x="10" y="19"/>
                                      <a:pt x="11" y="16"/>
                                    </a:cubicBezTo>
                                    <a:cubicBezTo>
                                      <a:pt x="13" y="12"/>
                                      <a:pt x="15" y="9"/>
                                      <a:pt x="17" y="7"/>
                                    </a:cubicBezTo>
                                    <a:cubicBezTo>
                                      <a:pt x="12" y="3"/>
                                      <a:pt x="7" y="0"/>
                                      <a:pt x="0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80828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28" name="Freeform 128"/>
                            <wps:cNvSpPr>
                              <a:spLocks/>
                            </wps:cNvSpPr>
                            <wps:spPr bwMode="auto">
                              <a:xfrm>
                                <a:off x="11816" y="568144"/>
                                <a:ext cx="46038" cy="52387"/>
                              </a:xfrm>
                              <a:custGeom>
                                <a:avLst/>
                                <a:gdLst>
                                  <a:gd name="T0" fmla="*/ 15 w 15"/>
                                  <a:gd name="T1" fmla="*/ 0 h 17"/>
                                  <a:gd name="T2" fmla="*/ 0 w 15"/>
                                  <a:gd name="T3" fmla="*/ 0 h 17"/>
                                  <a:gd name="T4" fmla="*/ 7 w 15"/>
                                  <a:gd name="T5" fmla="*/ 17 h 17"/>
                                  <a:gd name="T6" fmla="*/ 15 w 15"/>
                                  <a:gd name="T7" fmla="*/ 0 h 1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5" h="17">
                                    <a:moveTo>
                                      <a:pt x="15" y="0"/>
                                    </a:move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6"/>
                                      <a:pt x="3" y="12"/>
                                      <a:pt x="7" y="17"/>
                                    </a:cubicBezTo>
                                    <a:cubicBezTo>
                                      <a:pt x="12" y="12"/>
                                      <a:pt x="14" y="6"/>
                                      <a:pt x="1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80828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29" name="Freeform 129"/>
                            <wps:cNvSpPr>
                              <a:spLocks/>
                            </wps:cNvSpPr>
                            <wps:spPr bwMode="auto">
                              <a:xfrm>
                                <a:off x="11816" y="501469"/>
                                <a:ext cx="46038" cy="53975"/>
                              </a:xfrm>
                              <a:custGeom>
                                <a:avLst/>
                                <a:gdLst>
                                  <a:gd name="T0" fmla="*/ 15 w 15"/>
                                  <a:gd name="T1" fmla="*/ 17 h 17"/>
                                  <a:gd name="T2" fmla="*/ 7 w 15"/>
                                  <a:gd name="T3" fmla="*/ 0 h 17"/>
                                  <a:gd name="T4" fmla="*/ 0 w 15"/>
                                  <a:gd name="T5" fmla="*/ 17 h 17"/>
                                  <a:gd name="T6" fmla="*/ 15 w 15"/>
                                  <a:gd name="T7" fmla="*/ 17 h 1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5" h="17">
                                    <a:moveTo>
                                      <a:pt x="15" y="17"/>
                                    </a:moveTo>
                                    <a:cubicBezTo>
                                      <a:pt x="14" y="11"/>
                                      <a:pt x="12" y="5"/>
                                      <a:pt x="7" y="0"/>
                                    </a:cubicBezTo>
                                    <a:cubicBezTo>
                                      <a:pt x="3" y="5"/>
                                      <a:pt x="0" y="11"/>
                                      <a:pt x="0" y="17"/>
                                    </a:cubicBezTo>
                                    <a:lnTo>
                                      <a:pt x="15" y="1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80828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30" name="Freeform 130"/>
                            <wps:cNvSpPr>
                              <a:spLocks/>
                            </wps:cNvSpPr>
                            <wps:spPr bwMode="auto">
                              <a:xfrm>
                                <a:off x="135641" y="501469"/>
                                <a:ext cx="44450" cy="5397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7 h 17"/>
                                  <a:gd name="T2" fmla="*/ 15 w 15"/>
                                  <a:gd name="T3" fmla="*/ 17 h 17"/>
                                  <a:gd name="T4" fmla="*/ 7 w 15"/>
                                  <a:gd name="T5" fmla="*/ 0 h 17"/>
                                  <a:gd name="T6" fmla="*/ 0 w 15"/>
                                  <a:gd name="T7" fmla="*/ 17 h 1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5" h="17">
                                    <a:moveTo>
                                      <a:pt x="0" y="17"/>
                                    </a:moveTo>
                                    <a:cubicBezTo>
                                      <a:pt x="15" y="17"/>
                                      <a:pt x="15" y="17"/>
                                      <a:pt x="15" y="17"/>
                                    </a:cubicBezTo>
                                    <a:cubicBezTo>
                                      <a:pt x="14" y="11"/>
                                      <a:pt x="12" y="5"/>
                                      <a:pt x="7" y="0"/>
                                    </a:cubicBezTo>
                                    <a:cubicBezTo>
                                      <a:pt x="3" y="5"/>
                                      <a:pt x="0" y="11"/>
                                      <a:pt x="0" y="1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80828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31" name="Freeform 131"/>
                            <wps:cNvSpPr>
                              <a:spLocks/>
                            </wps:cNvSpPr>
                            <wps:spPr bwMode="auto">
                              <a:xfrm>
                                <a:off x="38803" y="568144"/>
                                <a:ext cx="50800" cy="79375"/>
                              </a:xfrm>
                              <a:custGeom>
                                <a:avLst/>
                                <a:gdLst>
                                  <a:gd name="T0" fmla="*/ 17 w 17"/>
                                  <a:gd name="T1" fmla="*/ 0 h 26"/>
                                  <a:gd name="T2" fmla="*/ 9 w 17"/>
                                  <a:gd name="T3" fmla="*/ 0 h 26"/>
                                  <a:gd name="T4" fmla="*/ 6 w 17"/>
                                  <a:gd name="T5" fmla="*/ 10 h 26"/>
                                  <a:gd name="T6" fmla="*/ 0 w 17"/>
                                  <a:gd name="T7" fmla="*/ 19 h 26"/>
                                  <a:gd name="T8" fmla="*/ 17 w 17"/>
                                  <a:gd name="T9" fmla="*/ 26 h 26"/>
                                  <a:gd name="T10" fmla="*/ 17 w 17"/>
                                  <a:gd name="T11" fmla="*/ 0 h 2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7" h="26">
                                    <a:moveTo>
                                      <a:pt x="17" y="0"/>
                                    </a:moveTo>
                                    <a:cubicBezTo>
                                      <a:pt x="9" y="0"/>
                                      <a:pt x="9" y="0"/>
                                      <a:pt x="9" y="0"/>
                                    </a:cubicBezTo>
                                    <a:cubicBezTo>
                                      <a:pt x="9" y="3"/>
                                      <a:pt x="8" y="7"/>
                                      <a:pt x="6" y="10"/>
                                    </a:cubicBezTo>
                                    <a:cubicBezTo>
                                      <a:pt x="5" y="14"/>
                                      <a:pt x="3" y="17"/>
                                      <a:pt x="0" y="19"/>
                                    </a:cubicBezTo>
                                    <a:cubicBezTo>
                                      <a:pt x="5" y="23"/>
                                      <a:pt x="11" y="26"/>
                                      <a:pt x="17" y="26"/>
                                    </a:cubicBezTo>
                                    <a:lnTo>
                                      <a:pt x="1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80828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32" name="Freeform 132"/>
                            <wps:cNvSpPr>
                              <a:spLocks/>
                            </wps:cNvSpPr>
                            <wps:spPr bwMode="auto">
                              <a:xfrm>
                                <a:off x="135641" y="568144"/>
                                <a:ext cx="44450" cy="52387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17"/>
                                  <a:gd name="T2" fmla="*/ 7 w 15"/>
                                  <a:gd name="T3" fmla="*/ 17 h 17"/>
                                  <a:gd name="T4" fmla="*/ 15 w 15"/>
                                  <a:gd name="T5" fmla="*/ 0 h 17"/>
                                  <a:gd name="T6" fmla="*/ 0 w 15"/>
                                  <a:gd name="T7" fmla="*/ 0 h 1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5" h="17">
                                    <a:moveTo>
                                      <a:pt x="0" y="0"/>
                                    </a:moveTo>
                                    <a:cubicBezTo>
                                      <a:pt x="0" y="6"/>
                                      <a:pt x="3" y="12"/>
                                      <a:pt x="7" y="17"/>
                                    </a:cubicBezTo>
                                    <a:cubicBezTo>
                                      <a:pt x="12" y="12"/>
                                      <a:pt x="14" y="6"/>
                                      <a:pt x="15" y="0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80828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33" name="Freeform 133"/>
                            <wps:cNvSpPr>
                              <a:spLocks/>
                            </wps:cNvSpPr>
                            <wps:spPr bwMode="auto">
                              <a:xfrm>
                                <a:off x="99128" y="568144"/>
                                <a:ext cx="50800" cy="79375"/>
                              </a:xfrm>
                              <a:custGeom>
                                <a:avLst/>
                                <a:gdLst>
                                  <a:gd name="T0" fmla="*/ 11 w 17"/>
                                  <a:gd name="T1" fmla="*/ 10 h 26"/>
                                  <a:gd name="T2" fmla="*/ 9 w 17"/>
                                  <a:gd name="T3" fmla="*/ 0 h 26"/>
                                  <a:gd name="T4" fmla="*/ 0 w 17"/>
                                  <a:gd name="T5" fmla="*/ 0 h 26"/>
                                  <a:gd name="T6" fmla="*/ 0 w 17"/>
                                  <a:gd name="T7" fmla="*/ 26 h 26"/>
                                  <a:gd name="T8" fmla="*/ 17 w 17"/>
                                  <a:gd name="T9" fmla="*/ 19 h 26"/>
                                  <a:gd name="T10" fmla="*/ 11 w 17"/>
                                  <a:gd name="T11" fmla="*/ 10 h 2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7" h="26">
                                    <a:moveTo>
                                      <a:pt x="11" y="10"/>
                                    </a:moveTo>
                                    <a:cubicBezTo>
                                      <a:pt x="10" y="7"/>
                                      <a:pt x="9" y="3"/>
                                      <a:pt x="9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26"/>
                                      <a:pt x="0" y="26"/>
                                      <a:pt x="0" y="26"/>
                                    </a:cubicBezTo>
                                    <a:cubicBezTo>
                                      <a:pt x="7" y="26"/>
                                      <a:pt x="12" y="23"/>
                                      <a:pt x="17" y="19"/>
                                    </a:cubicBezTo>
                                    <a:cubicBezTo>
                                      <a:pt x="15" y="17"/>
                                      <a:pt x="13" y="14"/>
                                      <a:pt x="11" y="1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80828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  <wps:wsp>
                          <wps:cNvPr id="142" name="basket"/>
                          <wps:cNvSpPr txBox="1"/>
                          <wps:spPr>
                            <a:xfrm>
                              <a:off x="0" y="297711"/>
                              <a:ext cx="728980" cy="3257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CAF770E" w14:textId="02BB81F0" w:rsidR="005C131F" w:rsidRPr="00F80483" w:rsidRDefault="00823EA5" w:rsidP="0017597F">
                                <w:pPr>
                                  <w:bidi/>
                                  <w:jc w:val="center"/>
                                  <w:rPr>
                                    <w:rFonts w:ascii="Montserrat" w:hAnsi="Montserrat" w:cs="B Nazanin"/>
                                    <w:b/>
                                    <w:bCs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b/>
                                    <w:bCs/>
                                    <w:color w:val="7F7F7F" w:themeColor="text1" w:themeTint="80"/>
                                    <w:sz w:val="20"/>
                                    <w:szCs w:val="20"/>
                                    <w:rtl/>
                                  </w:rPr>
                                  <w:t>ورزش</w:t>
                                </w:r>
                              </w:p>
                              <w:p w14:paraId="127721B7" w14:textId="77777777" w:rsidR="005C131F" w:rsidRPr="00B44928" w:rsidRDefault="005C131F" w:rsidP="005C131F">
                                <w:pPr>
                                  <w:jc w:val="center"/>
                                  <w:rPr>
                                    <w:rFonts w:ascii="Montserrat" w:hAnsi="Montserrat"/>
                                    <w:color w:val="7F7F7F" w:themeColor="text1" w:themeTint="80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0" name="hiking"/>
                        <wpg:cNvGrpSpPr/>
                        <wpg:grpSpPr>
                          <a:xfrm>
                            <a:off x="1962597" y="520995"/>
                            <a:ext cx="728980" cy="676629"/>
                            <a:chOff x="38104" y="0"/>
                            <a:chExt cx="728980" cy="676629"/>
                          </a:xfrm>
                        </wpg:grpSpPr>
                        <wpg:grpSp>
                          <wpg:cNvPr id="134" name="Group 38"/>
                          <wpg:cNvGrpSpPr/>
                          <wpg:grpSpPr>
                            <a:xfrm>
                              <a:off x="285205" y="0"/>
                              <a:ext cx="182618" cy="287655"/>
                              <a:chOff x="33207" y="1021918"/>
                              <a:chExt cx="132399" cy="207962"/>
                            </a:xfrm>
                          </wpg:grpSpPr>
                          <wps:wsp>
                            <wps:cNvPr id="135" name="Freeform 135"/>
                            <wps:cNvSpPr>
                              <a:spLocks/>
                            </wps:cNvSpPr>
                            <wps:spPr bwMode="auto">
                              <a:xfrm>
                                <a:off x="114170" y="1053668"/>
                                <a:ext cx="33338" cy="17462"/>
                              </a:xfrm>
                              <a:custGeom>
                                <a:avLst/>
                                <a:gdLst>
                                  <a:gd name="T0" fmla="*/ 5 w 11"/>
                                  <a:gd name="T1" fmla="*/ 5 h 6"/>
                                  <a:gd name="T2" fmla="*/ 11 w 11"/>
                                  <a:gd name="T3" fmla="*/ 1 h 6"/>
                                  <a:gd name="T4" fmla="*/ 0 w 11"/>
                                  <a:gd name="T5" fmla="*/ 0 h 6"/>
                                  <a:gd name="T6" fmla="*/ 5 w 11"/>
                                  <a:gd name="T7" fmla="*/ 5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" h="6">
                                    <a:moveTo>
                                      <a:pt x="5" y="5"/>
                                    </a:moveTo>
                                    <a:cubicBezTo>
                                      <a:pt x="8" y="6"/>
                                      <a:pt x="10" y="4"/>
                                      <a:pt x="1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2"/>
                                      <a:pt x="2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80828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36" name="Freeform 136"/>
                            <wps:cNvSpPr>
                              <a:spLocks/>
                            </wps:cNvSpPr>
                            <wps:spPr bwMode="auto">
                              <a:xfrm>
                                <a:off x="114170" y="1034618"/>
                                <a:ext cx="41275" cy="19050"/>
                              </a:xfrm>
                              <a:custGeom>
                                <a:avLst/>
                                <a:gdLst>
                                  <a:gd name="T0" fmla="*/ 11 w 14"/>
                                  <a:gd name="T1" fmla="*/ 6 h 6"/>
                                  <a:gd name="T2" fmla="*/ 13 w 14"/>
                                  <a:gd name="T3" fmla="*/ 6 h 6"/>
                                  <a:gd name="T4" fmla="*/ 14 w 14"/>
                                  <a:gd name="T5" fmla="*/ 4 h 6"/>
                                  <a:gd name="T6" fmla="*/ 11 w 14"/>
                                  <a:gd name="T7" fmla="*/ 4 h 6"/>
                                  <a:gd name="T8" fmla="*/ 6 w 14"/>
                                  <a:gd name="T9" fmla="*/ 0 h 6"/>
                                  <a:gd name="T10" fmla="*/ 0 w 14"/>
                                  <a:gd name="T11" fmla="*/ 5 h 6"/>
                                  <a:gd name="T12" fmla="*/ 8 w 14"/>
                                  <a:gd name="T13" fmla="*/ 6 h 6"/>
                                  <a:gd name="T14" fmla="*/ 11 w 14"/>
                                  <a:gd name="T15" fmla="*/ 6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0" t="0" r="r" b="b"/>
                                <a:pathLst>
                                  <a:path w="14" h="6">
                                    <a:moveTo>
                                      <a:pt x="11" y="6"/>
                                    </a:moveTo>
                                    <a:cubicBezTo>
                                      <a:pt x="13" y="6"/>
                                      <a:pt x="13" y="6"/>
                                      <a:pt x="13" y="6"/>
                                    </a:cubicBezTo>
                                    <a:cubicBezTo>
                                      <a:pt x="14" y="4"/>
                                      <a:pt x="14" y="4"/>
                                      <a:pt x="14" y="4"/>
                                    </a:cubicBezTo>
                                    <a:cubicBezTo>
                                      <a:pt x="11" y="4"/>
                                      <a:pt x="11" y="4"/>
                                      <a:pt x="11" y="4"/>
                                    </a:cubicBezTo>
                                    <a:cubicBezTo>
                                      <a:pt x="10" y="2"/>
                                      <a:pt x="8" y="0"/>
                                      <a:pt x="6" y="0"/>
                                    </a:cubicBezTo>
                                    <a:cubicBezTo>
                                      <a:pt x="3" y="0"/>
                                      <a:pt x="1" y="2"/>
                                      <a:pt x="0" y="5"/>
                                    </a:cubicBezTo>
                                    <a:cubicBezTo>
                                      <a:pt x="8" y="6"/>
                                      <a:pt x="8" y="6"/>
                                      <a:pt x="8" y="6"/>
                                    </a:cubicBezTo>
                                    <a:lnTo>
                                      <a:pt x="11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80828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37" name="Freeform 137"/>
                            <wps:cNvSpPr>
                              <a:spLocks/>
                            </wps:cNvSpPr>
                            <wps:spPr bwMode="auto">
                              <a:xfrm>
                                <a:off x="80832" y="1061605"/>
                                <a:ext cx="84138" cy="165100"/>
                              </a:xfrm>
                              <a:custGeom>
                                <a:avLst/>
                                <a:gdLst>
                                  <a:gd name="T0" fmla="*/ 25 w 28"/>
                                  <a:gd name="T1" fmla="*/ 16 h 53"/>
                                  <a:gd name="T2" fmla="*/ 15 w 28"/>
                                  <a:gd name="T3" fmla="*/ 7 h 53"/>
                                  <a:gd name="T4" fmla="*/ 5 w 28"/>
                                  <a:gd name="T5" fmla="*/ 5 h 53"/>
                                  <a:gd name="T6" fmla="*/ 0 w 28"/>
                                  <a:gd name="T7" fmla="*/ 15 h 53"/>
                                  <a:gd name="T8" fmla="*/ 9 w 28"/>
                                  <a:gd name="T9" fmla="*/ 20 h 53"/>
                                  <a:gd name="T10" fmla="*/ 13 w 28"/>
                                  <a:gd name="T11" fmla="*/ 14 h 53"/>
                                  <a:gd name="T12" fmla="*/ 23 w 28"/>
                                  <a:gd name="T13" fmla="*/ 22 h 53"/>
                                  <a:gd name="T14" fmla="*/ 23 w 28"/>
                                  <a:gd name="T15" fmla="*/ 22 h 53"/>
                                  <a:gd name="T16" fmla="*/ 26 w 28"/>
                                  <a:gd name="T17" fmla="*/ 53 h 53"/>
                                  <a:gd name="T18" fmla="*/ 28 w 28"/>
                                  <a:gd name="T19" fmla="*/ 53 h 53"/>
                                  <a:gd name="T20" fmla="*/ 25 w 28"/>
                                  <a:gd name="T21" fmla="*/ 22 h 53"/>
                                  <a:gd name="T22" fmla="*/ 25 w 28"/>
                                  <a:gd name="T23" fmla="*/ 16 h 5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28" h="53">
                                    <a:moveTo>
                                      <a:pt x="25" y="16"/>
                                    </a:moveTo>
                                    <a:cubicBezTo>
                                      <a:pt x="20" y="15"/>
                                      <a:pt x="17" y="11"/>
                                      <a:pt x="15" y="7"/>
                                    </a:cubicBezTo>
                                    <a:cubicBezTo>
                                      <a:pt x="15" y="3"/>
                                      <a:pt x="8" y="0"/>
                                      <a:pt x="5" y="5"/>
                                    </a:cubicBezTo>
                                    <a:cubicBezTo>
                                      <a:pt x="4" y="8"/>
                                      <a:pt x="2" y="11"/>
                                      <a:pt x="0" y="15"/>
                                    </a:cubicBezTo>
                                    <a:cubicBezTo>
                                      <a:pt x="9" y="20"/>
                                      <a:pt x="9" y="20"/>
                                      <a:pt x="9" y="20"/>
                                    </a:cubicBezTo>
                                    <a:cubicBezTo>
                                      <a:pt x="11" y="18"/>
                                      <a:pt x="12" y="16"/>
                                      <a:pt x="13" y="14"/>
                                    </a:cubicBezTo>
                                    <a:cubicBezTo>
                                      <a:pt x="15" y="18"/>
                                      <a:pt x="19" y="20"/>
                                      <a:pt x="23" y="22"/>
                                    </a:cubicBezTo>
                                    <a:cubicBezTo>
                                      <a:pt x="23" y="22"/>
                                      <a:pt x="23" y="22"/>
                                      <a:pt x="23" y="22"/>
                                    </a:cubicBezTo>
                                    <a:cubicBezTo>
                                      <a:pt x="26" y="53"/>
                                      <a:pt x="26" y="53"/>
                                      <a:pt x="26" y="53"/>
                                    </a:cubicBezTo>
                                    <a:cubicBezTo>
                                      <a:pt x="28" y="53"/>
                                      <a:pt x="28" y="53"/>
                                      <a:pt x="28" y="53"/>
                                    </a:cubicBezTo>
                                    <a:cubicBezTo>
                                      <a:pt x="25" y="22"/>
                                      <a:pt x="25" y="22"/>
                                      <a:pt x="25" y="22"/>
                                    </a:cubicBezTo>
                                    <a:cubicBezTo>
                                      <a:pt x="28" y="21"/>
                                      <a:pt x="28" y="17"/>
                                      <a:pt x="25" y="16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80828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38" name="Freeform 138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33207" y="1021918"/>
                                <a:ext cx="65088" cy="114300"/>
                              </a:xfrm>
                              <a:custGeom>
                                <a:avLst/>
                                <a:gdLst>
                                  <a:gd name="T0" fmla="*/ 11 w 22"/>
                                  <a:gd name="T1" fmla="*/ 33 h 37"/>
                                  <a:gd name="T2" fmla="*/ 22 w 22"/>
                                  <a:gd name="T3" fmla="*/ 15 h 37"/>
                                  <a:gd name="T4" fmla="*/ 18 w 22"/>
                                  <a:gd name="T5" fmla="*/ 12 h 37"/>
                                  <a:gd name="T6" fmla="*/ 14 w 22"/>
                                  <a:gd name="T7" fmla="*/ 7 h 37"/>
                                  <a:gd name="T8" fmla="*/ 14 w 22"/>
                                  <a:gd name="T9" fmla="*/ 3 h 37"/>
                                  <a:gd name="T10" fmla="*/ 15 w 22"/>
                                  <a:gd name="T11" fmla="*/ 3 h 37"/>
                                  <a:gd name="T12" fmla="*/ 9 w 22"/>
                                  <a:gd name="T13" fmla="*/ 4 h 37"/>
                                  <a:gd name="T14" fmla="*/ 12 w 22"/>
                                  <a:gd name="T15" fmla="*/ 3 h 37"/>
                                  <a:gd name="T16" fmla="*/ 12 w 22"/>
                                  <a:gd name="T17" fmla="*/ 7 h 37"/>
                                  <a:gd name="T18" fmla="*/ 12 w 22"/>
                                  <a:gd name="T19" fmla="*/ 7 h 37"/>
                                  <a:gd name="T20" fmla="*/ 5 w 22"/>
                                  <a:gd name="T21" fmla="*/ 13 h 37"/>
                                  <a:gd name="T22" fmla="*/ 5 w 22"/>
                                  <a:gd name="T23" fmla="*/ 14 h 37"/>
                                  <a:gd name="T24" fmla="*/ 5 w 22"/>
                                  <a:gd name="T25" fmla="*/ 15 h 37"/>
                                  <a:gd name="T26" fmla="*/ 5 w 22"/>
                                  <a:gd name="T27" fmla="*/ 15 h 37"/>
                                  <a:gd name="T28" fmla="*/ 5 w 22"/>
                                  <a:gd name="T29" fmla="*/ 15 h 37"/>
                                  <a:gd name="T30" fmla="*/ 5 w 22"/>
                                  <a:gd name="T31" fmla="*/ 16 h 37"/>
                                  <a:gd name="T32" fmla="*/ 5 w 22"/>
                                  <a:gd name="T33" fmla="*/ 17 h 37"/>
                                  <a:gd name="T34" fmla="*/ 7 w 22"/>
                                  <a:gd name="T35" fmla="*/ 21 h 37"/>
                                  <a:gd name="T36" fmla="*/ 2 w 22"/>
                                  <a:gd name="T37" fmla="*/ 30 h 37"/>
                                  <a:gd name="T38" fmla="*/ 11 w 22"/>
                                  <a:gd name="T39" fmla="*/ 33 h 37"/>
                                  <a:gd name="T40" fmla="*/ 14 w 22"/>
                                  <a:gd name="T41" fmla="*/ 8 h 37"/>
                                  <a:gd name="T42" fmla="*/ 18 w 22"/>
                                  <a:gd name="T43" fmla="*/ 11 h 37"/>
                                  <a:gd name="T44" fmla="*/ 14 w 22"/>
                                  <a:gd name="T45" fmla="*/ 8 h 37"/>
                                  <a:gd name="T46" fmla="*/ 14 w 22"/>
                                  <a:gd name="T47" fmla="*/ 9 h 37"/>
                                  <a:gd name="T48" fmla="*/ 17 w 22"/>
                                  <a:gd name="T49" fmla="*/ 12 h 37"/>
                                  <a:gd name="T50" fmla="*/ 15 w 22"/>
                                  <a:gd name="T51" fmla="*/ 11 h 37"/>
                                  <a:gd name="T52" fmla="*/ 14 w 22"/>
                                  <a:gd name="T53" fmla="*/ 11 h 37"/>
                                  <a:gd name="T54" fmla="*/ 14 w 22"/>
                                  <a:gd name="T55" fmla="*/ 9 h 37"/>
                                  <a:gd name="T56" fmla="*/ 8 w 22"/>
                                  <a:gd name="T57" fmla="*/ 19 h 37"/>
                                  <a:gd name="T58" fmla="*/ 6 w 22"/>
                                  <a:gd name="T59" fmla="*/ 17 h 37"/>
                                  <a:gd name="T60" fmla="*/ 8 w 22"/>
                                  <a:gd name="T61" fmla="*/ 19 h 37"/>
                                  <a:gd name="T62" fmla="*/ 8 w 22"/>
                                  <a:gd name="T63" fmla="*/ 19 h 37"/>
                                  <a:gd name="T64" fmla="*/ 12 w 22"/>
                                  <a:gd name="T65" fmla="*/ 13 h 37"/>
                                  <a:gd name="T66" fmla="*/ 10 w 22"/>
                                  <a:gd name="T67" fmla="*/ 15 h 37"/>
                                  <a:gd name="T68" fmla="*/ 8 w 22"/>
                                  <a:gd name="T69" fmla="*/ 18 h 37"/>
                                  <a:gd name="T70" fmla="*/ 6 w 22"/>
                                  <a:gd name="T71" fmla="*/ 15 h 37"/>
                                  <a:gd name="T72" fmla="*/ 12 w 22"/>
                                  <a:gd name="T73" fmla="*/ 11 h 37"/>
                                  <a:gd name="T74" fmla="*/ 12 w 22"/>
                                  <a:gd name="T75" fmla="*/ 11 h 37"/>
                                  <a:gd name="T76" fmla="*/ 12 w 22"/>
                                  <a:gd name="T77" fmla="*/ 13 h 37"/>
                                  <a:gd name="T78" fmla="*/ 12 w 22"/>
                                  <a:gd name="T79" fmla="*/ 7 h 37"/>
                                  <a:gd name="T80" fmla="*/ 12 w 22"/>
                                  <a:gd name="T81" fmla="*/ 7 h 37"/>
                                  <a:gd name="T82" fmla="*/ 12 w 22"/>
                                  <a:gd name="T83" fmla="*/ 8 h 37"/>
                                  <a:gd name="T84" fmla="*/ 12 w 22"/>
                                  <a:gd name="T85" fmla="*/ 8 h 37"/>
                                  <a:gd name="T86" fmla="*/ 6 w 22"/>
                                  <a:gd name="T87" fmla="*/ 11 h 37"/>
                                  <a:gd name="T88" fmla="*/ 12 w 22"/>
                                  <a:gd name="T89" fmla="*/ 7 h 37"/>
                                  <a:gd name="T90" fmla="*/ 12 w 22"/>
                                  <a:gd name="T91" fmla="*/ 9 h 37"/>
                                  <a:gd name="T92" fmla="*/ 12 w 22"/>
                                  <a:gd name="T93" fmla="*/ 9 h 37"/>
                                  <a:gd name="T94" fmla="*/ 12 w 22"/>
                                  <a:gd name="T95" fmla="*/ 11 h 37"/>
                                  <a:gd name="T96" fmla="*/ 12 w 22"/>
                                  <a:gd name="T97" fmla="*/ 11 h 37"/>
                                  <a:gd name="T98" fmla="*/ 6 w 22"/>
                                  <a:gd name="T99" fmla="*/ 15 h 37"/>
                                  <a:gd name="T100" fmla="*/ 6 w 22"/>
                                  <a:gd name="T101" fmla="*/ 14 h 37"/>
                                  <a:gd name="T102" fmla="*/ 12 w 22"/>
                                  <a:gd name="T103" fmla="*/ 9 h 37"/>
                                  <a:gd name="T104" fmla="*/ 6 w 22"/>
                                  <a:gd name="T105" fmla="*/ 18 h 37"/>
                                  <a:gd name="T106" fmla="*/ 7 w 22"/>
                                  <a:gd name="T107" fmla="*/ 20 h 37"/>
                                  <a:gd name="T108" fmla="*/ 7 w 22"/>
                                  <a:gd name="T109" fmla="*/ 21 h 37"/>
                                  <a:gd name="T110" fmla="*/ 6 w 22"/>
                                  <a:gd name="T111" fmla="*/ 18 h 3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</a:cxnLst>
                                <a:rect l="0" t="0" r="r" b="b"/>
                                <a:pathLst>
                                  <a:path w="22" h="37">
                                    <a:moveTo>
                                      <a:pt x="11" y="33"/>
                                    </a:moveTo>
                                    <a:cubicBezTo>
                                      <a:pt x="22" y="15"/>
                                      <a:pt x="22" y="15"/>
                                      <a:pt x="22" y="15"/>
                                    </a:cubicBezTo>
                                    <a:cubicBezTo>
                                      <a:pt x="22" y="15"/>
                                      <a:pt x="21" y="13"/>
                                      <a:pt x="18" y="12"/>
                                    </a:cubicBezTo>
                                    <a:cubicBezTo>
                                      <a:pt x="18" y="10"/>
                                      <a:pt x="16" y="8"/>
                                      <a:pt x="14" y="7"/>
                                    </a:cubicBezTo>
                                    <a:cubicBezTo>
                                      <a:pt x="14" y="3"/>
                                      <a:pt x="14" y="3"/>
                                      <a:pt x="14" y="3"/>
                                    </a:cubicBezTo>
                                    <a:cubicBezTo>
                                      <a:pt x="15" y="3"/>
                                      <a:pt x="15" y="3"/>
                                      <a:pt x="15" y="3"/>
                                    </a:cubicBezTo>
                                    <a:cubicBezTo>
                                      <a:pt x="13" y="0"/>
                                      <a:pt x="9" y="4"/>
                                      <a:pt x="9" y="4"/>
                                    </a:cubicBezTo>
                                    <a:cubicBezTo>
                                      <a:pt x="12" y="3"/>
                                      <a:pt x="12" y="3"/>
                                      <a:pt x="12" y="3"/>
                                    </a:cubicBezTo>
                                    <a:cubicBezTo>
                                      <a:pt x="12" y="7"/>
                                      <a:pt x="12" y="7"/>
                                      <a:pt x="12" y="7"/>
                                    </a:cubicBezTo>
                                    <a:cubicBezTo>
                                      <a:pt x="12" y="7"/>
                                      <a:pt x="12" y="7"/>
                                      <a:pt x="12" y="7"/>
                                    </a:cubicBezTo>
                                    <a:cubicBezTo>
                                      <a:pt x="8" y="7"/>
                                      <a:pt x="5" y="10"/>
                                      <a:pt x="5" y="13"/>
                                    </a:cubicBezTo>
                                    <a:cubicBezTo>
                                      <a:pt x="5" y="14"/>
                                      <a:pt x="5" y="14"/>
                                      <a:pt x="5" y="14"/>
                                    </a:cubicBezTo>
                                    <a:cubicBezTo>
                                      <a:pt x="5" y="14"/>
                                      <a:pt x="5" y="14"/>
                                      <a:pt x="5" y="15"/>
                                    </a:cubicBezTo>
                                    <a:cubicBezTo>
                                      <a:pt x="5" y="15"/>
                                      <a:pt x="5" y="15"/>
                                      <a:pt x="5" y="15"/>
                                    </a:cubicBezTo>
                                    <a:cubicBezTo>
                                      <a:pt x="5" y="15"/>
                                      <a:pt x="5" y="15"/>
                                      <a:pt x="5" y="15"/>
                                    </a:cubicBezTo>
                                    <a:cubicBezTo>
                                      <a:pt x="5" y="15"/>
                                      <a:pt x="5" y="16"/>
                                      <a:pt x="5" y="16"/>
                                    </a:cubicBezTo>
                                    <a:cubicBezTo>
                                      <a:pt x="5" y="16"/>
                                      <a:pt x="5" y="17"/>
                                      <a:pt x="5" y="17"/>
                                    </a:cubicBezTo>
                                    <a:cubicBezTo>
                                      <a:pt x="5" y="19"/>
                                      <a:pt x="6" y="20"/>
                                      <a:pt x="7" y="21"/>
                                    </a:cubicBezTo>
                                    <a:cubicBezTo>
                                      <a:pt x="5" y="25"/>
                                      <a:pt x="2" y="28"/>
                                      <a:pt x="2" y="30"/>
                                    </a:cubicBezTo>
                                    <a:cubicBezTo>
                                      <a:pt x="0" y="33"/>
                                      <a:pt x="9" y="37"/>
                                      <a:pt x="11" y="33"/>
                                    </a:cubicBezTo>
                                    <a:close/>
                                    <a:moveTo>
                                      <a:pt x="14" y="8"/>
                                    </a:moveTo>
                                    <a:cubicBezTo>
                                      <a:pt x="16" y="8"/>
                                      <a:pt x="17" y="10"/>
                                      <a:pt x="18" y="11"/>
                                    </a:cubicBezTo>
                                    <a:cubicBezTo>
                                      <a:pt x="17" y="10"/>
                                      <a:pt x="16" y="9"/>
                                      <a:pt x="14" y="8"/>
                                    </a:cubicBezTo>
                                    <a:close/>
                                    <a:moveTo>
                                      <a:pt x="14" y="9"/>
                                    </a:moveTo>
                                    <a:cubicBezTo>
                                      <a:pt x="15" y="10"/>
                                      <a:pt x="16" y="11"/>
                                      <a:pt x="17" y="12"/>
                                    </a:cubicBezTo>
                                    <a:cubicBezTo>
                                      <a:pt x="16" y="11"/>
                                      <a:pt x="16" y="11"/>
                                      <a:pt x="15" y="11"/>
                                    </a:cubicBezTo>
                                    <a:cubicBezTo>
                                      <a:pt x="15" y="11"/>
                                      <a:pt x="14" y="11"/>
                                      <a:pt x="14" y="11"/>
                                    </a:cubicBezTo>
                                    <a:lnTo>
                                      <a:pt x="14" y="9"/>
                                    </a:lnTo>
                                    <a:close/>
                                    <a:moveTo>
                                      <a:pt x="8" y="19"/>
                                    </a:moveTo>
                                    <a:cubicBezTo>
                                      <a:pt x="7" y="19"/>
                                      <a:pt x="6" y="18"/>
                                      <a:pt x="6" y="17"/>
                                    </a:cubicBezTo>
                                    <a:cubicBezTo>
                                      <a:pt x="6" y="17"/>
                                      <a:pt x="7" y="18"/>
                                      <a:pt x="8" y="19"/>
                                    </a:cubicBezTo>
                                    <a:cubicBezTo>
                                      <a:pt x="8" y="19"/>
                                      <a:pt x="8" y="19"/>
                                      <a:pt x="8" y="19"/>
                                    </a:cubicBezTo>
                                    <a:close/>
                                    <a:moveTo>
                                      <a:pt x="12" y="13"/>
                                    </a:moveTo>
                                    <a:cubicBezTo>
                                      <a:pt x="12" y="13"/>
                                      <a:pt x="11" y="14"/>
                                      <a:pt x="10" y="15"/>
                                    </a:cubicBezTo>
                                    <a:cubicBezTo>
                                      <a:pt x="10" y="15"/>
                                      <a:pt x="9" y="17"/>
                                      <a:pt x="8" y="18"/>
                                    </a:cubicBezTo>
                                    <a:cubicBezTo>
                                      <a:pt x="7" y="18"/>
                                      <a:pt x="6" y="17"/>
                                      <a:pt x="6" y="15"/>
                                    </a:cubicBezTo>
                                    <a:cubicBezTo>
                                      <a:pt x="7" y="13"/>
                                      <a:pt x="9" y="11"/>
                                      <a:pt x="12" y="11"/>
                                    </a:cubicBezTo>
                                    <a:cubicBezTo>
                                      <a:pt x="12" y="11"/>
                                      <a:pt x="12" y="11"/>
                                      <a:pt x="12" y="11"/>
                                    </a:cubicBezTo>
                                    <a:lnTo>
                                      <a:pt x="12" y="13"/>
                                    </a:lnTo>
                                    <a:close/>
                                    <a:moveTo>
                                      <a:pt x="12" y="7"/>
                                    </a:moveTo>
                                    <a:cubicBezTo>
                                      <a:pt x="12" y="7"/>
                                      <a:pt x="12" y="7"/>
                                      <a:pt x="12" y="7"/>
                                    </a:cubicBezTo>
                                    <a:cubicBezTo>
                                      <a:pt x="12" y="8"/>
                                      <a:pt x="12" y="8"/>
                                      <a:pt x="12" y="8"/>
                                    </a:cubicBezTo>
                                    <a:cubicBezTo>
                                      <a:pt x="12" y="8"/>
                                      <a:pt x="12" y="8"/>
                                      <a:pt x="12" y="8"/>
                                    </a:cubicBezTo>
                                    <a:cubicBezTo>
                                      <a:pt x="9" y="8"/>
                                      <a:pt x="7" y="9"/>
                                      <a:pt x="6" y="11"/>
                                    </a:cubicBezTo>
                                    <a:cubicBezTo>
                                      <a:pt x="7" y="9"/>
                                      <a:pt x="9" y="7"/>
                                      <a:pt x="12" y="7"/>
                                    </a:cubicBezTo>
                                    <a:close/>
                                    <a:moveTo>
                                      <a:pt x="12" y="9"/>
                                    </a:moveTo>
                                    <a:cubicBezTo>
                                      <a:pt x="12" y="9"/>
                                      <a:pt x="12" y="9"/>
                                      <a:pt x="12" y="9"/>
                                    </a:cubicBezTo>
                                    <a:cubicBezTo>
                                      <a:pt x="12" y="11"/>
                                      <a:pt x="12" y="11"/>
                                      <a:pt x="12" y="11"/>
                                    </a:cubicBezTo>
                                    <a:cubicBezTo>
                                      <a:pt x="12" y="11"/>
                                      <a:pt x="12" y="11"/>
                                      <a:pt x="12" y="11"/>
                                    </a:cubicBezTo>
                                    <a:cubicBezTo>
                                      <a:pt x="9" y="11"/>
                                      <a:pt x="7" y="12"/>
                                      <a:pt x="6" y="15"/>
                                    </a:cubicBezTo>
                                    <a:cubicBezTo>
                                      <a:pt x="6" y="14"/>
                                      <a:pt x="6" y="14"/>
                                      <a:pt x="6" y="14"/>
                                    </a:cubicBezTo>
                                    <a:cubicBezTo>
                                      <a:pt x="6" y="11"/>
                                      <a:pt x="9" y="9"/>
                                      <a:pt x="12" y="9"/>
                                    </a:cubicBezTo>
                                    <a:close/>
                                    <a:moveTo>
                                      <a:pt x="6" y="18"/>
                                    </a:moveTo>
                                    <a:cubicBezTo>
                                      <a:pt x="6" y="18"/>
                                      <a:pt x="7" y="19"/>
                                      <a:pt x="7" y="20"/>
                                    </a:cubicBezTo>
                                    <a:cubicBezTo>
                                      <a:pt x="7" y="20"/>
                                      <a:pt x="7" y="20"/>
                                      <a:pt x="7" y="21"/>
                                    </a:cubicBezTo>
                                    <a:cubicBezTo>
                                      <a:pt x="6" y="20"/>
                                      <a:pt x="6" y="19"/>
                                      <a:pt x="6" y="1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80828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39" name="Freeform 139"/>
                            <wps:cNvSpPr>
                              <a:spLocks/>
                            </wps:cNvSpPr>
                            <wps:spPr bwMode="auto">
                              <a:xfrm>
                                <a:off x="54481" y="1112405"/>
                                <a:ext cx="111125" cy="117475"/>
                              </a:xfrm>
                              <a:custGeom>
                                <a:avLst/>
                                <a:gdLst>
                                  <a:gd name="T0" fmla="*/ 34 w 37"/>
                                  <a:gd name="T1" fmla="*/ 34 h 38"/>
                                  <a:gd name="T2" fmla="*/ 33 w 37"/>
                                  <a:gd name="T3" fmla="*/ 35 h 38"/>
                                  <a:gd name="T4" fmla="*/ 33 w 37"/>
                                  <a:gd name="T5" fmla="*/ 34 h 38"/>
                                  <a:gd name="T6" fmla="*/ 32 w 37"/>
                                  <a:gd name="T7" fmla="*/ 34 h 38"/>
                                  <a:gd name="T8" fmla="*/ 32 w 37"/>
                                  <a:gd name="T9" fmla="*/ 33 h 38"/>
                                  <a:gd name="T10" fmla="*/ 31 w 37"/>
                                  <a:gd name="T11" fmla="*/ 34 h 38"/>
                                  <a:gd name="T12" fmla="*/ 32 w 37"/>
                                  <a:gd name="T13" fmla="*/ 32 h 38"/>
                                  <a:gd name="T14" fmla="*/ 33 w 37"/>
                                  <a:gd name="T15" fmla="*/ 29 h 38"/>
                                  <a:gd name="T16" fmla="*/ 33 w 37"/>
                                  <a:gd name="T17" fmla="*/ 27 h 38"/>
                                  <a:gd name="T18" fmla="*/ 35 w 37"/>
                                  <a:gd name="T19" fmla="*/ 17 h 38"/>
                                  <a:gd name="T20" fmla="*/ 26 w 37"/>
                                  <a:gd name="T21" fmla="*/ 7 h 38"/>
                                  <a:gd name="T22" fmla="*/ 18 w 37"/>
                                  <a:gd name="T23" fmla="*/ 0 h 38"/>
                                  <a:gd name="T24" fmla="*/ 16 w 37"/>
                                  <a:gd name="T25" fmla="*/ 3 h 38"/>
                                  <a:gd name="T26" fmla="*/ 6 w 37"/>
                                  <a:gd name="T27" fmla="*/ 21 h 38"/>
                                  <a:gd name="T28" fmla="*/ 3 w 37"/>
                                  <a:gd name="T29" fmla="*/ 26 h 38"/>
                                  <a:gd name="T30" fmla="*/ 1 w 37"/>
                                  <a:gd name="T31" fmla="*/ 29 h 38"/>
                                  <a:gd name="T32" fmla="*/ 1 w 37"/>
                                  <a:gd name="T33" fmla="*/ 29 h 38"/>
                                  <a:gd name="T34" fmla="*/ 0 w 37"/>
                                  <a:gd name="T35" fmla="*/ 30 h 38"/>
                                  <a:gd name="T36" fmla="*/ 8 w 37"/>
                                  <a:gd name="T37" fmla="*/ 35 h 38"/>
                                  <a:gd name="T38" fmla="*/ 10 w 37"/>
                                  <a:gd name="T39" fmla="*/ 36 h 38"/>
                                  <a:gd name="T40" fmla="*/ 11 w 37"/>
                                  <a:gd name="T41" fmla="*/ 35 h 38"/>
                                  <a:gd name="T42" fmla="*/ 11 w 37"/>
                                  <a:gd name="T43" fmla="*/ 34 h 38"/>
                                  <a:gd name="T44" fmla="*/ 8 w 37"/>
                                  <a:gd name="T45" fmla="*/ 33 h 38"/>
                                  <a:gd name="T46" fmla="*/ 9 w 37"/>
                                  <a:gd name="T47" fmla="*/ 32 h 38"/>
                                  <a:gd name="T48" fmla="*/ 8 w 37"/>
                                  <a:gd name="T49" fmla="*/ 32 h 38"/>
                                  <a:gd name="T50" fmla="*/ 8 w 37"/>
                                  <a:gd name="T51" fmla="*/ 31 h 38"/>
                                  <a:gd name="T52" fmla="*/ 7 w 37"/>
                                  <a:gd name="T53" fmla="*/ 31 h 38"/>
                                  <a:gd name="T54" fmla="*/ 7 w 37"/>
                                  <a:gd name="T55" fmla="*/ 30 h 38"/>
                                  <a:gd name="T56" fmla="*/ 10 w 37"/>
                                  <a:gd name="T57" fmla="*/ 27 h 38"/>
                                  <a:gd name="T58" fmla="*/ 10 w 37"/>
                                  <a:gd name="T59" fmla="*/ 26 h 38"/>
                                  <a:gd name="T60" fmla="*/ 10 w 37"/>
                                  <a:gd name="T61" fmla="*/ 26 h 38"/>
                                  <a:gd name="T62" fmla="*/ 11 w 37"/>
                                  <a:gd name="T63" fmla="*/ 25 h 38"/>
                                  <a:gd name="T64" fmla="*/ 21 w 37"/>
                                  <a:gd name="T65" fmla="*/ 11 h 38"/>
                                  <a:gd name="T66" fmla="*/ 27 w 37"/>
                                  <a:gd name="T67" fmla="*/ 25 h 38"/>
                                  <a:gd name="T68" fmla="*/ 26 w 37"/>
                                  <a:gd name="T69" fmla="*/ 31 h 38"/>
                                  <a:gd name="T70" fmla="*/ 25 w 37"/>
                                  <a:gd name="T71" fmla="*/ 31 h 38"/>
                                  <a:gd name="T72" fmla="*/ 25 w 37"/>
                                  <a:gd name="T73" fmla="*/ 35 h 38"/>
                                  <a:gd name="T74" fmla="*/ 24 w 37"/>
                                  <a:gd name="T75" fmla="*/ 35 h 38"/>
                                  <a:gd name="T76" fmla="*/ 29 w 37"/>
                                  <a:gd name="T77" fmla="*/ 36 h 38"/>
                                  <a:gd name="T78" fmla="*/ 36 w 37"/>
                                  <a:gd name="T79" fmla="*/ 38 h 38"/>
                                  <a:gd name="T80" fmla="*/ 36 w 37"/>
                                  <a:gd name="T81" fmla="*/ 37 h 38"/>
                                  <a:gd name="T82" fmla="*/ 36 w 37"/>
                                  <a:gd name="T83" fmla="*/ 37 h 3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</a:cxnLst>
                                <a:rect l="0" t="0" r="r" b="b"/>
                                <a:pathLst>
                                  <a:path w="37" h="38">
                                    <a:moveTo>
                                      <a:pt x="35" y="35"/>
                                    </a:moveTo>
                                    <a:cubicBezTo>
                                      <a:pt x="35" y="35"/>
                                      <a:pt x="35" y="35"/>
                                      <a:pt x="34" y="34"/>
                                    </a:cubicBezTo>
                                    <a:cubicBezTo>
                                      <a:pt x="33" y="35"/>
                                      <a:pt x="33" y="35"/>
                                      <a:pt x="33" y="35"/>
                                    </a:cubicBezTo>
                                    <a:cubicBezTo>
                                      <a:pt x="33" y="35"/>
                                      <a:pt x="33" y="35"/>
                                      <a:pt x="33" y="35"/>
                                    </a:cubicBezTo>
                                    <a:cubicBezTo>
                                      <a:pt x="33" y="34"/>
                                      <a:pt x="33" y="34"/>
                                      <a:pt x="33" y="34"/>
                                    </a:cubicBezTo>
                                    <a:cubicBezTo>
                                      <a:pt x="33" y="34"/>
                                      <a:pt x="33" y="34"/>
                                      <a:pt x="33" y="34"/>
                                    </a:cubicBezTo>
                                    <a:cubicBezTo>
                                      <a:pt x="32" y="35"/>
                                      <a:pt x="32" y="35"/>
                                      <a:pt x="32" y="35"/>
                                    </a:cubicBezTo>
                                    <a:cubicBezTo>
                                      <a:pt x="32" y="34"/>
                                      <a:pt x="32" y="34"/>
                                      <a:pt x="32" y="34"/>
                                    </a:cubicBezTo>
                                    <a:cubicBezTo>
                                      <a:pt x="32" y="34"/>
                                      <a:pt x="32" y="34"/>
                                      <a:pt x="32" y="34"/>
                                    </a:cubicBezTo>
                                    <a:cubicBezTo>
                                      <a:pt x="32" y="33"/>
                                      <a:pt x="32" y="33"/>
                                      <a:pt x="32" y="33"/>
                                    </a:cubicBezTo>
                                    <a:cubicBezTo>
                                      <a:pt x="31" y="34"/>
                                      <a:pt x="31" y="34"/>
                                      <a:pt x="31" y="34"/>
                                    </a:cubicBezTo>
                                    <a:cubicBezTo>
                                      <a:pt x="31" y="34"/>
                                      <a:pt x="31" y="34"/>
                                      <a:pt x="31" y="34"/>
                                    </a:cubicBezTo>
                                    <a:cubicBezTo>
                                      <a:pt x="31" y="33"/>
                                      <a:pt x="31" y="33"/>
                                      <a:pt x="31" y="33"/>
                                    </a:cubicBezTo>
                                    <a:cubicBezTo>
                                      <a:pt x="31" y="33"/>
                                      <a:pt x="32" y="33"/>
                                      <a:pt x="32" y="32"/>
                                    </a:cubicBezTo>
                                    <a:cubicBezTo>
                                      <a:pt x="32" y="31"/>
                                      <a:pt x="32" y="30"/>
                                      <a:pt x="32" y="30"/>
                                    </a:cubicBezTo>
                                    <a:cubicBezTo>
                                      <a:pt x="33" y="29"/>
                                      <a:pt x="33" y="29"/>
                                      <a:pt x="33" y="29"/>
                                    </a:cubicBezTo>
                                    <a:cubicBezTo>
                                      <a:pt x="33" y="28"/>
                                      <a:pt x="33" y="28"/>
                                      <a:pt x="33" y="27"/>
                                    </a:cubicBezTo>
                                    <a:cubicBezTo>
                                      <a:pt x="33" y="27"/>
                                      <a:pt x="33" y="27"/>
                                      <a:pt x="33" y="27"/>
                                    </a:cubicBezTo>
                                    <a:cubicBezTo>
                                      <a:pt x="34" y="24"/>
                                      <a:pt x="34" y="21"/>
                                      <a:pt x="35" y="18"/>
                                    </a:cubicBezTo>
                                    <a:cubicBezTo>
                                      <a:pt x="35" y="18"/>
                                      <a:pt x="35" y="17"/>
                                      <a:pt x="35" y="17"/>
                                    </a:cubicBezTo>
                                    <a:cubicBezTo>
                                      <a:pt x="35" y="16"/>
                                      <a:pt x="35" y="15"/>
                                      <a:pt x="35" y="14"/>
                                    </a:cubicBezTo>
                                    <a:cubicBezTo>
                                      <a:pt x="32" y="11"/>
                                      <a:pt x="29" y="9"/>
                                      <a:pt x="26" y="7"/>
                                    </a:cubicBezTo>
                                    <a:cubicBezTo>
                                      <a:pt x="26" y="6"/>
                                      <a:pt x="27" y="6"/>
                                      <a:pt x="27" y="5"/>
                                    </a:cubicBezTo>
                                    <a:cubicBezTo>
                                      <a:pt x="18" y="0"/>
                                      <a:pt x="18" y="0"/>
                                      <a:pt x="18" y="0"/>
                                    </a:cubicBezTo>
                                    <a:cubicBezTo>
                                      <a:pt x="17" y="0"/>
                                      <a:pt x="17" y="1"/>
                                      <a:pt x="17" y="1"/>
                                    </a:cubicBezTo>
                                    <a:cubicBezTo>
                                      <a:pt x="17" y="2"/>
                                      <a:pt x="16" y="2"/>
                                      <a:pt x="16" y="3"/>
                                    </a:cubicBezTo>
                                    <a:cubicBezTo>
                                      <a:pt x="15" y="5"/>
                                      <a:pt x="12" y="13"/>
                                      <a:pt x="6" y="21"/>
                                    </a:cubicBezTo>
                                    <a:cubicBezTo>
                                      <a:pt x="6" y="21"/>
                                      <a:pt x="6" y="21"/>
                                      <a:pt x="6" y="21"/>
                                    </a:cubicBezTo>
                                    <a:cubicBezTo>
                                      <a:pt x="5" y="22"/>
                                      <a:pt x="3" y="25"/>
                                      <a:pt x="3" y="26"/>
                                    </a:cubicBezTo>
                                    <a:cubicBezTo>
                                      <a:pt x="3" y="26"/>
                                      <a:pt x="3" y="26"/>
                                      <a:pt x="3" y="26"/>
                                    </a:cubicBezTo>
                                    <a:cubicBezTo>
                                      <a:pt x="3" y="26"/>
                                      <a:pt x="3" y="26"/>
                                      <a:pt x="3" y="26"/>
                                    </a:cubicBezTo>
                                    <a:cubicBezTo>
                                      <a:pt x="1" y="29"/>
                                      <a:pt x="1" y="29"/>
                                      <a:pt x="1" y="29"/>
                                    </a:cubicBezTo>
                                    <a:cubicBezTo>
                                      <a:pt x="1" y="29"/>
                                      <a:pt x="1" y="29"/>
                                      <a:pt x="1" y="29"/>
                                    </a:cubicBezTo>
                                    <a:cubicBezTo>
                                      <a:pt x="1" y="29"/>
                                      <a:pt x="1" y="29"/>
                                      <a:pt x="1" y="29"/>
                                    </a:cubicBezTo>
                                    <a:cubicBezTo>
                                      <a:pt x="0" y="30"/>
                                      <a:pt x="0" y="30"/>
                                      <a:pt x="0" y="30"/>
                                    </a:cubicBezTo>
                                    <a:cubicBezTo>
                                      <a:pt x="0" y="30"/>
                                      <a:pt x="0" y="30"/>
                                      <a:pt x="0" y="30"/>
                                    </a:cubicBezTo>
                                    <a:cubicBezTo>
                                      <a:pt x="4" y="32"/>
                                      <a:pt x="4" y="32"/>
                                      <a:pt x="4" y="32"/>
                                    </a:cubicBezTo>
                                    <a:cubicBezTo>
                                      <a:pt x="8" y="35"/>
                                      <a:pt x="8" y="35"/>
                                      <a:pt x="8" y="35"/>
                                    </a:cubicBezTo>
                                    <a:cubicBezTo>
                                      <a:pt x="10" y="36"/>
                                      <a:pt x="10" y="36"/>
                                      <a:pt x="10" y="36"/>
                                    </a:cubicBezTo>
                                    <a:cubicBezTo>
                                      <a:pt x="10" y="36"/>
                                      <a:pt x="10" y="36"/>
                                      <a:pt x="10" y="36"/>
                                    </a:cubicBezTo>
                                    <a:cubicBezTo>
                                      <a:pt x="11" y="36"/>
                                      <a:pt x="11" y="36"/>
                                      <a:pt x="11" y="36"/>
                                    </a:cubicBezTo>
                                    <a:cubicBezTo>
                                      <a:pt x="11" y="36"/>
                                      <a:pt x="11" y="35"/>
                                      <a:pt x="11" y="35"/>
                                    </a:cubicBezTo>
                                    <a:cubicBezTo>
                                      <a:pt x="11" y="35"/>
                                      <a:pt x="11" y="35"/>
                                      <a:pt x="11" y="35"/>
                                    </a:cubicBezTo>
                                    <a:cubicBezTo>
                                      <a:pt x="11" y="35"/>
                                      <a:pt x="12" y="34"/>
                                      <a:pt x="11" y="34"/>
                                    </a:cubicBezTo>
                                    <a:cubicBezTo>
                                      <a:pt x="11" y="34"/>
                                      <a:pt x="10" y="33"/>
                                      <a:pt x="9" y="32"/>
                                    </a:cubicBezTo>
                                    <a:cubicBezTo>
                                      <a:pt x="8" y="33"/>
                                      <a:pt x="8" y="33"/>
                                      <a:pt x="8" y="33"/>
                                    </a:cubicBezTo>
                                    <a:cubicBezTo>
                                      <a:pt x="8" y="33"/>
                                      <a:pt x="8" y="33"/>
                                      <a:pt x="8" y="33"/>
                                    </a:cubicBezTo>
                                    <a:cubicBezTo>
                                      <a:pt x="9" y="32"/>
                                      <a:pt x="9" y="32"/>
                                      <a:pt x="9" y="32"/>
                                    </a:cubicBezTo>
                                    <a:cubicBezTo>
                                      <a:pt x="9" y="32"/>
                                      <a:pt x="9" y="32"/>
                                      <a:pt x="9" y="31"/>
                                    </a:cubicBezTo>
                                    <a:cubicBezTo>
                                      <a:pt x="8" y="32"/>
                                      <a:pt x="8" y="32"/>
                                      <a:pt x="8" y="32"/>
                                    </a:cubicBezTo>
                                    <a:cubicBezTo>
                                      <a:pt x="7" y="32"/>
                                      <a:pt x="7" y="32"/>
                                      <a:pt x="7" y="32"/>
                                    </a:cubicBezTo>
                                    <a:cubicBezTo>
                                      <a:pt x="8" y="31"/>
                                      <a:pt x="8" y="31"/>
                                      <a:pt x="8" y="31"/>
                                    </a:cubicBezTo>
                                    <a:cubicBezTo>
                                      <a:pt x="8" y="31"/>
                                      <a:pt x="8" y="31"/>
                                      <a:pt x="8" y="30"/>
                                    </a:cubicBezTo>
                                    <a:cubicBezTo>
                                      <a:pt x="7" y="31"/>
                                      <a:pt x="7" y="31"/>
                                      <a:pt x="7" y="31"/>
                                    </a:cubicBezTo>
                                    <a:cubicBezTo>
                                      <a:pt x="7" y="31"/>
                                      <a:pt x="7" y="31"/>
                                      <a:pt x="7" y="31"/>
                                    </a:cubicBezTo>
                                    <a:cubicBezTo>
                                      <a:pt x="7" y="30"/>
                                      <a:pt x="7" y="30"/>
                                      <a:pt x="7" y="30"/>
                                    </a:cubicBezTo>
                                    <a:cubicBezTo>
                                      <a:pt x="8" y="30"/>
                                      <a:pt x="8" y="30"/>
                                      <a:pt x="9" y="29"/>
                                    </a:cubicBezTo>
                                    <a:cubicBezTo>
                                      <a:pt x="9" y="28"/>
                                      <a:pt x="9" y="28"/>
                                      <a:pt x="10" y="27"/>
                                    </a:cubicBezTo>
                                    <a:cubicBezTo>
                                      <a:pt x="10" y="27"/>
                                      <a:pt x="10" y="27"/>
                                      <a:pt x="10" y="27"/>
                                    </a:cubicBezTo>
                                    <a:cubicBezTo>
                                      <a:pt x="10" y="27"/>
                                      <a:pt x="10" y="27"/>
                                      <a:pt x="10" y="26"/>
                                    </a:cubicBezTo>
                                    <a:cubicBezTo>
                                      <a:pt x="10" y="27"/>
                                      <a:pt x="10" y="27"/>
                                      <a:pt x="10" y="27"/>
                                    </a:cubicBezTo>
                                    <a:cubicBezTo>
                                      <a:pt x="10" y="27"/>
                                      <a:pt x="10" y="26"/>
                                      <a:pt x="10" y="26"/>
                                    </a:cubicBezTo>
                                    <a:cubicBezTo>
                                      <a:pt x="11" y="26"/>
                                      <a:pt x="11" y="25"/>
                                      <a:pt x="11" y="25"/>
                                    </a:cubicBezTo>
                                    <a:cubicBezTo>
                                      <a:pt x="11" y="25"/>
                                      <a:pt x="11" y="25"/>
                                      <a:pt x="11" y="25"/>
                                    </a:cubicBezTo>
                                    <a:cubicBezTo>
                                      <a:pt x="13" y="22"/>
                                      <a:pt x="16" y="15"/>
                                      <a:pt x="20" y="9"/>
                                    </a:cubicBezTo>
                                    <a:cubicBezTo>
                                      <a:pt x="20" y="10"/>
                                      <a:pt x="20" y="10"/>
                                      <a:pt x="21" y="11"/>
                                    </a:cubicBezTo>
                                    <a:cubicBezTo>
                                      <a:pt x="24" y="12"/>
                                      <a:pt x="27" y="15"/>
                                      <a:pt x="29" y="17"/>
                                    </a:cubicBezTo>
                                    <a:cubicBezTo>
                                      <a:pt x="28" y="20"/>
                                      <a:pt x="27" y="23"/>
                                      <a:pt x="27" y="25"/>
                                    </a:cubicBezTo>
                                    <a:cubicBezTo>
                                      <a:pt x="27" y="25"/>
                                      <a:pt x="27" y="25"/>
                                      <a:pt x="27" y="25"/>
                                    </a:cubicBezTo>
                                    <a:cubicBezTo>
                                      <a:pt x="26" y="26"/>
                                      <a:pt x="26" y="30"/>
                                      <a:pt x="26" y="31"/>
                                    </a:cubicBezTo>
                                    <a:cubicBezTo>
                                      <a:pt x="26" y="31"/>
                                      <a:pt x="26" y="31"/>
                                      <a:pt x="26" y="31"/>
                                    </a:cubicBezTo>
                                    <a:cubicBezTo>
                                      <a:pt x="25" y="31"/>
                                      <a:pt x="25" y="31"/>
                                      <a:pt x="25" y="31"/>
                                    </a:cubicBezTo>
                                    <a:cubicBezTo>
                                      <a:pt x="25" y="35"/>
                                      <a:pt x="25" y="35"/>
                                      <a:pt x="25" y="35"/>
                                    </a:cubicBezTo>
                                    <a:cubicBezTo>
                                      <a:pt x="25" y="35"/>
                                      <a:pt x="25" y="35"/>
                                      <a:pt x="25" y="35"/>
                                    </a:cubicBezTo>
                                    <a:cubicBezTo>
                                      <a:pt x="25" y="35"/>
                                      <a:pt x="25" y="35"/>
                                      <a:pt x="25" y="35"/>
                                    </a:cubicBezTo>
                                    <a:cubicBezTo>
                                      <a:pt x="24" y="35"/>
                                      <a:pt x="24" y="35"/>
                                      <a:pt x="24" y="35"/>
                                    </a:cubicBezTo>
                                    <a:cubicBezTo>
                                      <a:pt x="24" y="35"/>
                                      <a:pt x="24" y="36"/>
                                      <a:pt x="25" y="36"/>
                                    </a:cubicBezTo>
                                    <a:cubicBezTo>
                                      <a:pt x="29" y="36"/>
                                      <a:pt x="29" y="36"/>
                                      <a:pt x="29" y="36"/>
                                    </a:cubicBezTo>
                                    <a:cubicBezTo>
                                      <a:pt x="34" y="37"/>
                                      <a:pt x="34" y="37"/>
                                      <a:pt x="34" y="37"/>
                                    </a:cubicBezTo>
                                    <a:cubicBezTo>
                                      <a:pt x="36" y="38"/>
                                      <a:pt x="36" y="38"/>
                                      <a:pt x="36" y="38"/>
                                    </a:cubicBezTo>
                                    <a:cubicBezTo>
                                      <a:pt x="36" y="38"/>
                                      <a:pt x="36" y="38"/>
                                      <a:pt x="36" y="38"/>
                                    </a:cubicBezTo>
                                    <a:cubicBezTo>
                                      <a:pt x="36" y="37"/>
                                      <a:pt x="36" y="37"/>
                                      <a:pt x="36" y="37"/>
                                    </a:cubicBezTo>
                                    <a:cubicBezTo>
                                      <a:pt x="36" y="37"/>
                                      <a:pt x="36" y="37"/>
                                      <a:pt x="36" y="37"/>
                                    </a:cubicBezTo>
                                    <a:cubicBezTo>
                                      <a:pt x="36" y="37"/>
                                      <a:pt x="36" y="37"/>
                                      <a:pt x="36" y="37"/>
                                    </a:cubicBezTo>
                                    <a:cubicBezTo>
                                      <a:pt x="36" y="37"/>
                                      <a:pt x="37" y="36"/>
                                      <a:pt x="35" y="3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80828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  <wps:wsp>
                          <wps:cNvPr id="143" name="hike"/>
                          <wps:cNvSpPr txBox="1"/>
                          <wps:spPr>
                            <a:xfrm>
                              <a:off x="38104" y="350874"/>
                              <a:ext cx="728980" cy="3257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2F1CDD6" w14:textId="6C6A19AB" w:rsidR="005C131F" w:rsidRPr="00F80483" w:rsidRDefault="00823EA5" w:rsidP="0017597F">
                                <w:pPr>
                                  <w:bidi/>
                                  <w:jc w:val="center"/>
                                  <w:rPr>
                                    <w:rFonts w:ascii="Montserrat" w:hAnsi="Montserrat" w:cs="B Nazanin"/>
                                    <w:b/>
                                    <w:bCs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b/>
                                    <w:bCs/>
                                    <w:color w:val="7F7F7F" w:themeColor="text1" w:themeTint="80"/>
                                    <w:sz w:val="20"/>
                                    <w:szCs w:val="20"/>
                                    <w:rtl/>
                                  </w:rPr>
                                  <w:t>کوهنوردی</w:t>
                                </w:r>
                              </w:p>
                              <w:p w14:paraId="317242CA" w14:textId="77777777" w:rsidR="005C131F" w:rsidRPr="00B44928" w:rsidRDefault="005C131F" w:rsidP="005C131F">
                                <w:pPr>
                                  <w:jc w:val="center"/>
                                  <w:rPr>
                                    <w:rFonts w:ascii="Montserrat" w:hAnsi="Montserrat"/>
                                    <w:color w:val="7F7F7F" w:themeColor="text1" w:themeTint="80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8" name="music"/>
                        <wpg:cNvGrpSpPr/>
                        <wpg:grpSpPr>
                          <a:xfrm>
                            <a:off x="2828261" y="563525"/>
                            <a:ext cx="728980" cy="623467"/>
                            <a:chOff x="0" y="0"/>
                            <a:chExt cx="728980" cy="623467"/>
                          </a:xfrm>
                        </wpg:grpSpPr>
                        <wps:wsp>
                          <wps:cNvPr id="140" name="Freeform 30"/>
                          <wps:cNvSpPr>
                            <a:spLocks/>
                          </wps:cNvSpPr>
                          <wps:spPr bwMode="auto">
                            <a:xfrm flipH="1">
                              <a:off x="233916" y="0"/>
                              <a:ext cx="224155" cy="252730"/>
                            </a:xfrm>
                            <a:custGeom>
                              <a:avLst/>
                              <a:gdLst>
                                <a:gd name="T0" fmla="*/ 53 w 54"/>
                                <a:gd name="T1" fmla="*/ 0 h 59"/>
                                <a:gd name="T2" fmla="*/ 53 w 54"/>
                                <a:gd name="T3" fmla="*/ 0 h 59"/>
                                <a:gd name="T4" fmla="*/ 19 w 54"/>
                                <a:gd name="T5" fmla="*/ 4 h 59"/>
                                <a:gd name="T6" fmla="*/ 18 w 54"/>
                                <a:gd name="T7" fmla="*/ 5 h 59"/>
                                <a:gd name="T8" fmla="*/ 18 w 54"/>
                                <a:gd name="T9" fmla="*/ 12 h 59"/>
                                <a:gd name="T10" fmla="*/ 18 w 54"/>
                                <a:gd name="T11" fmla="*/ 16 h 59"/>
                                <a:gd name="T12" fmla="*/ 18 w 54"/>
                                <a:gd name="T13" fmla="*/ 45 h 59"/>
                                <a:gd name="T14" fmla="*/ 10 w 54"/>
                                <a:gd name="T15" fmla="*/ 41 h 59"/>
                                <a:gd name="T16" fmla="*/ 0 w 54"/>
                                <a:gd name="T17" fmla="*/ 50 h 59"/>
                                <a:gd name="T18" fmla="*/ 10 w 54"/>
                                <a:gd name="T19" fmla="*/ 59 h 59"/>
                                <a:gd name="T20" fmla="*/ 20 w 54"/>
                                <a:gd name="T21" fmla="*/ 50 h 59"/>
                                <a:gd name="T22" fmla="*/ 20 w 54"/>
                                <a:gd name="T23" fmla="*/ 49 h 59"/>
                                <a:gd name="T24" fmla="*/ 20 w 54"/>
                                <a:gd name="T25" fmla="*/ 49 h 59"/>
                                <a:gd name="T26" fmla="*/ 20 w 54"/>
                                <a:gd name="T27" fmla="*/ 17 h 59"/>
                                <a:gd name="T28" fmla="*/ 52 w 54"/>
                                <a:gd name="T29" fmla="*/ 13 h 59"/>
                                <a:gd name="T30" fmla="*/ 52 w 54"/>
                                <a:gd name="T31" fmla="*/ 34 h 59"/>
                                <a:gd name="T32" fmla="*/ 43 w 54"/>
                                <a:gd name="T33" fmla="*/ 30 h 59"/>
                                <a:gd name="T34" fmla="*/ 33 w 54"/>
                                <a:gd name="T35" fmla="*/ 39 h 59"/>
                                <a:gd name="T36" fmla="*/ 43 w 54"/>
                                <a:gd name="T37" fmla="*/ 49 h 59"/>
                                <a:gd name="T38" fmla="*/ 54 w 54"/>
                                <a:gd name="T39" fmla="*/ 39 h 59"/>
                                <a:gd name="T40" fmla="*/ 54 w 54"/>
                                <a:gd name="T41" fmla="*/ 39 h 59"/>
                                <a:gd name="T42" fmla="*/ 54 w 54"/>
                                <a:gd name="T43" fmla="*/ 39 h 59"/>
                                <a:gd name="T44" fmla="*/ 54 w 54"/>
                                <a:gd name="T45" fmla="*/ 12 h 59"/>
                                <a:gd name="T46" fmla="*/ 54 w 54"/>
                                <a:gd name="T47" fmla="*/ 7 h 59"/>
                                <a:gd name="T48" fmla="*/ 54 w 54"/>
                                <a:gd name="T49" fmla="*/ 1 h 59"/>
                                <a:gd name="T50" fmla="*/ 53 w 54"/>
                                <a:gd name="T51" fmla="*/ 0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4" h="59">
                                  <a:moveTo>
                                    <a:pt x="53" y="0"/>
                                  </a:moveTo>
                                  <a:cubicBezTo>
                                    <a:pt x="53" y="0"/>
                                    <a:pt x="53" y="0"/>
                                    <a:pt x="53" y="0"/>
                                  </a:cubicBezTo>
                                  <a:cubicBezTo>
                                    <a:pt x="19" y="4"/>
                                    <a:pt x="19" y="4"/>
                                    <a:pt x="19" y="4"/>
                                  </a:cubicBezTo>
                                  <a:cubicBezTo>
                                    <a:pt x="18" y="4"/>
                                    <a:pt x="18" y="5"/>
                                    <a:pt x="18" y="5"/>
                                  </a:cubicBezTo>
                                  <a:cubicBezTo>
                                    <a:pt x="18" y="12"/>
                                    <a:pt x="18" y="12"/>
                                    <a:pt x="18" y="12"/>
                                  </a:cubicBezTo>
                                  <a:cubicBezTo>
                                    <a:pt x="18" y="16"/>
                                    <a:pt x="18" y="16"/>
                                    <a:pt x="18" y="16"/>
                                  </a:cubicBezTo>
                                  <a:cubicBezTo>
                                    <a:pt x="18" y="45"/>
                                    <a:pt x="18" y="45"/>
                                    <a:pt x="18" y="45"/>
                                  </a:cubicBezTo>
                                  <a:cubicBezTo>
                                    <a:pt x="16" y="42"/>
                                    <a:pt x="13" y="41"/>
                                    <a:pt x="10" y="41"/>
                                  </a:cubicBezTo>
                                  <a:cubicBezTo>
                                    <a:pt x="4" y="41"/>
                                    <a:pt x="0" y="45"/>
                                    <a:pt x="0" y="50"/>
                                  </a:cubicBezTo>
                                  <a:cubicBezTo>
                                    <a:pt x="0" y="55"/>
                                    <a:pt x="4" y="59"/>
                                    <a:pt x="10" y="59"/>
                                  </a:cubicBezTo>
                                  <a:cubicBezTo>
                                    <a:pt x="16" y="59"/>
                                    <a:pt x="20" y="55"/>
                                    <a:pt x="20" y="50"/>
                                  </a:cubicBezTo>
                                  <a:cubicBezTo>
                                    <a:pt x="20" y="50"/>
                                    <a:pt x="20" y="50"/>
                                    <a:pt x="20" y="49"/>
                                  </a:cubicBezTo>
                                  <a:cubicBezTo>
                                    <a:pt x="20" y="49"/>
                                    <a:pt x="20" y="49"/>
                                    <a:pt x="20" y="49"/>
                                  </a:cubicBezTo>
                                  <a:cubicBezTo>
                                    <a:pt x="20" y="17"/>
                                    <a:pt x="20" y="17"/>
                                    <a:pt x="20" y="17"/>
                                  </a:cubicBezTo>
                                  <a:cubicBezTo>
                                    <a:pt x="52" y="13"/>
                                    <a:pt x="52" y="13"/>
                                    <a:pt x="52" y="13"/>
                                  </a:cubicBezTo>
                                  <a:cubicBezTo>
                                    <a:pt x="52" y="34"/>
                                    <a:pt x="52" y="34"/>
                                    <a:pt x="52" y="34"/>
                                  </a:cubicBezTo>
                                  <a:cubicBezTo>
                                    <a:pt x="50" y="32"/>
                                    <a:pt x="47" y="30"/>
                                    <a:pt x="43" y="30"/>
                                  </a:cubicBezTo>
                                  <a:cubicBezTo>
                                    <a:pt x="38" y="30"/>
                                    <a:pt x="33" y="34"/>
                                    <a:pt x="33" y="39"/>
                                  </a:cubicBezTo>
                                  <a:cubicBezTo>
                                    <a:pt x="33" y="44"/>
                                    <a:pt x="38" y="49"/>
                                    <a:pt x="43" y="49"/>
                                  </a:cubicBezTo>
                                  <a:cubicBezTo>
                                    <a:pt x="49" y="49"/>
                                    <a:pt x="54" y="44"/>
                                    <a:pt x="54" y="39"/>
                                  </a:cubicBezTo>
                                  <a:cubicBezTo>
                                    <a:pt x="54" y="39"/>
                                    <a:pt x="54" y="39"/>
                                    <a:pt x="54" y="39"/>
                                  </a:cubicBezTo>
                                  <a:cubicBezTo>
                                    <a:pt x="54" y="39"/>
                                    <a:pt x="54" y="39"/>
                                    <a:pt x="54" y="39"/>
                                  </a:cubicBezTo>
                                  <a:cubicBezTo>
                                    <a:pt x="54" y="12"/>
                                    <a:pt x="54" y="12"/>
                                    <a:pt x="54" y="12"/>
                                  </a:cubicBezTo>
                                  <a:cubicBezTo>
                                    <a:pt x="54" y="7"/>
                                    <a:pt x="54" y="7"/>
                                    <a:pt x="54" y="7"/>
                                  </a:cubicBezTo>
                                  <a:cubicBezTo>
                                    <a:pt x="54" y="1"/>
                                    <a:pt x="54" y="1"/>
                                    <a:pt x="54" y="1"/>
                                  </a:cubicBezTo>
                                  <a:cubicBezTo>
                                    <a:pt x="54" y="1"/>
                                    <a:pt x="54" y="0"/>
                                    <a:pt x="5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8082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44" name="music"/>
                          <wps:cNvSpPr txBox="1"/>
                          <wps:spPr>
                            <a:xfrm>
                              <a:off x="0" y="297712"/>
                              <a:ext cx="728980" cy="3257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04D28C8" w14:textId="35B85EF6" w:rsidR="005C131F" w:rsidRPr="00F80483" w:rsidRDefault="00823EA5" w:rsidP="0017597F">
                                <w:pPr>
                                  <w:bidi/>
                                  <w:jc w:val="center"/>
                                  <w:rPr>
                                    <w:rFonts w:ascii="Montserrat" w:hAnsi="Montserrat" w:cs="B Nazanin"/>
                                    <w:b/>
                                    <w:bCs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b/>
                                    <w:bCs/>
                                    <w:color w:val="7F7F7F" w:themeColor="text1" w:themeTint="80"/>
                                    <w:sz w:val="20"/>
                                    <w:szCs w:val="20"/>
                                    <w:rtl/>
                                  </w:rPr>
                                  <w:t>موسیقی</w:t>
                                </w:r>
                              </w:p>
                              <w:p w14:paraId="2B223854" w14:textId="77777777" w:rsidR="005C131F" w:rsidRPr="00B44928" w:rsidRDefault="005C131F" w:rsidP="0017597F">
                                <w:pPr>
                                  <w:bidi/>
                                  <w:jc w:val="center"/>
                                  <w:rPr>
                                    <w:rFonts w:ascii="Montserrat" w:hAnsi="Montserrat"/>
                                    <w:color w:val="7F7F7F" w:themeColor="text1" w:themeTint="80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6" name="hobbies"/>
                        <wpg:cNvGrpSpPr/>
                        <wpg:grpSpPr>
                          <a:xfrm>
                            <a:off x="0" y="-56077"/>
                            <a:ext cx="3737832" cy="419269"/>
                            <a:chOff x="0" y="-56077"/>
                            <a:chExt cx="3737832" cy="419269"/>
                          </a:xfrm>
                        </wpg:grpSpPr>
                        <wps:wsp>
                          <wps:cNvPr id="77" name="Straight Connector 77"/>
                          <wps:cNvCnPr/>
                          <wps:spPr>
                            <a:xfrm>
                              <a:off x="1648047" y="148855"/>
                              <a:ext cx="2089785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rgbClr val="8B0FBD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6" name="Rounded Rectangle 146"/>
                          <wps:cNvSpPr/>
                          <wps:spPr>
                            <a:xfrm>
                              <a:off x="0" y="0"/>
                              <a:ext cx="1719943" cy="301783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7030A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" name="Text Box 78"/>
                          <wps:cNvSpPr txBox="1"/>
                          <wps:spPr>
                            <a:xfrm>
                              <a:off x="127716" y="-56077"/>
                              <a:ext cx="1645920" cy="4192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2862CCD" w14:textId="0B8668FB" w:rsidR="00960F49" w:rsidRPr="00F80483" w:rsidRDefault="003758C2" w:rsidP="0017597F">
                                <w:pPr>
                                  <w:bidi/>
                                  <w:rPr>
                                    <w:rFonts w:ascii="Montserrat" w:hAnsi="Montserrat" w:cs="B Nazanin"/>
                                    <w:b/>
                                    <w:color w:val="FFFFFF" w:themeColor="background1"/>
                                    <w:sz w:val="32"/>
                                    <w:szCs w:val="32"/>
                                    <w:lang w:bidi="fa-IR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b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bidi="fa-IR"/>
                                  </w:rPr>
                                  <w:t>علایق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E458A8" id="hobbies" o:spid="_x0000_s1090" style="position:absolute;left:0;text-align:left;margin-left:-42pt;margin-top:651.75pt;width:294.3pt;height:99.5pt;flip:x;z-index:251776000;mso-height-relative:margin" coordorigin=",-560" coordsize="37378,126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">
                <v:group id="reading" o:spid="_x0000_s1091" style="position:absolute;left:1275;top:5847;width:7290;height:6235" coordsize="7289,6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<v:shape id="Freeform 16" o:spid="_x0000_s1092" style="position:absolute;left:2658;width:2349;height:2241;visibility:visible;mso-wrap-style:square;v-text-anchor:top" coordsize="57,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" path="m55,12v,-1,-1,-1,-2,-2c54,11,53,12,53,12,43,46,43,46,43,46v,,,1,-1,1c41,47,41,47,40,47,9,47,9,47,9,47v-3,,-4,,-5,-2c4,45,4,44,4,44v,-1,1,-1,1,-1c35,43,35,43,35,43v2,,3,,4,-1c40,41,41,39,41,37,51,6,51,6,51,6v,-1,,-3,-1,-4c49,1,48,,46,,21,,21,,21,,20,,20,,19,v,,,,,c18,,18,,17,v,,-1,,-1,c16,1,15,1,15,1v,,,1,-1,1c14,3,14,3,14,3v,1,,1,-1,2c13,5,13,5,13,6v,,,,-1,c12,7,12,7,12,7v,,-1,1,-1,1c11,8,11,8,11,9v1,,1,,1,c11,10,11,11,11,13v-1,1,-1,2,-2,3c9,16,9,16,8,16v,1,,1,,1c8,17,8,18,8,18v,1,,1,,1c8,20,7,21,7,22,6,24,6,25,6,26v-1,,-1,,-1,c5,27,4,27,4,27v,,,1,,1c4,29,4,29,4,29v,1,,2,-1,3c3,34,2,35,2,35v,1,,1,-1,1c1,37,1,37,1,37v,,-1,,-1,1c,38,,38,1,38v,1,,1,,1c1,39,1,40,1,40,,41,,41,,41v,2,,3,,5c1,47,2,49,4,50v1,1,3,2,5,2c40,52,40,52,40,52v2,,3,-1,4,-2c45,49,46,48,47,47,56,16,56,16,56,16v1,-2,,-3,-1,-4xm20,12v,-2,,-2,,-2c20,9,20,9,21,9v,,,,1,c42,9,42,9,42,9v1,,1,,1,c43,9,43,9,43,10v-1,2,-1,2,-1,2c42,12,42,12,42,13v-1,,-1,,-1,c20,13,20,13,20,13v,,,,,c19,12,19,12,20,12xm17,20v,-2,,-2,,-2c18,18,18,18,18,18v,-1,1,-1,1,-1c39,17,39,17,39,17v1,,1,,1,1c40,18,40,18,40,18v-1,2,-1,2,-1,2c39,21,39,21,39,21v,,-1,1,-1,1c17,22,17,22,17,22v,,,-1,,-1c17,21,17,21,17,20xe" fillcolor="#808285" stroked="f">
                    <v:path arrowok="t" o:connecttype="custom" o:connectlocs="218462,43107;177243,198291;164877,202602;16488,193980;20610,185359;160755,181048;210218,25864;189609,0;78317,0;70073,0;61829,4311;57707,12932;53585,25864;49463,30175;45341,38796;45341,56039;32975,68971;32975,77592;28854,94835;20610,112078;16488,120699;12366,137942;4122,155184;0,163806;4122,168116;0,176738;16488,215534;164877,224155;193731,202602;226706,51728;82439,43107;90682,38796;177243,38796;173121,51728;168999,56039;82439,56039;70073,86213;74195,77592;160755,73281;164877,77592;160755,90524;70073,94835;70073,86213" o:connectangles="0,0,0,0,0,0,0,0,0,0,0,0,0,0,0,0,0,0,0,0,0,0,0,0,0,0,0,0,0,0,0,0,0,0,0,0,0,0,0,0,0,0,0"/>
                    <o:lock v:ext="edit" verticies="t"/>
                  </v:shape>
                  <v:shape id="read" o:spid="_x0000_s1093" type="#_x0000_t202" style="position:absolute;top:2977;width:7289;height:3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" filled="f" stroked="f" strokeweight=".5pt">
                    <v:textbox>
                      <w:txbxContent>
                        <w:p w14:paraId="35A0B713" w14:textId="2E5A8F6A" w:rsidR="005C131F" w:rsidRPr="00F80483" w:rsidRDefault="00823EA5" w:rsidP="0017597F">
                          <w:pPr>
                            <w:bidi/>
                            <w:jc w:val="center"/>
                            <w:rPr>
                              <w:rFonts w:ascii="Montserrat" w:hAnsi="Montserrat" w:cs="B Nazanin"/>
                              <w:b/>
                              <w:bCs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b/>
                              <w:bCs/>
                              <w:color w:val="7F7F7F" w:themeColor="text1" w:themeTint="80"/>
                              <w:sz w:val="20"/>
                              <w:szCs w:val="20"/>
                              <w:rtl/>
                            </w:rPr>
                            <w:t>مطالعه</w:t>
                          </w:r>
                        </w:p>
                        <w:p w14:paraId="719C13BD" w14:textId="77777777" w:rsidR="005C131F" w:rsidRPr="00B44928" w:rsidRDefault="005C131F" w:rsidP="005C131F">
                          <w:pPr>
                            <w:jc w:val="center"/>
                            <w:rPr>
                              <w:rFonts w:ascii="Montserrat" w:hAnsi="Montserrat"/>
                              <w:color w:val="7F7F7F" w:themeColor="text1" w:themeTint="80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  <v:group id="sport" o:spid="_x0000_s1094" style="position:absolute;left:10526;top:5741;width:7290;height:6235" coordsize="7289,6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L2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xvJ4JF8j5EwAA//8DAFBLAQItABQABgAIAAAAIQDb4fbL7gAAAIUBAAATAAAAAAAAAAAAAAAA&#10;AAAAAABbQ29udGVudF9UeXBlc10ueG1sUEsBAi0AFAAGAAgAAAAhAFr0LFu/AAAAFQEAAAsAAAAA&#10;AAAAAAAAAAAAHwEAAF9yZWxzLy5yZWxzUEsBAi0AFAAGAAgAAAAhAD7PkvbBAAAA3AAAAA8AAAAA&#10;AAAAAAAAAAAABwIAAGRycy9kb3ducmV2LnhtbFBLBQYAAAAAAwADALcAAAD1AgAAAAA=&#10;">
                  <v:group id="Group 37" o:spid="_x0000_s1095" style="position:absolute;left:2445;width:2324;height:2393" coordorigin="118,4744" coordsize="1682,1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  <v:shape id="Freeform 126" o:spid="_x0000_s1096" style="position:absolute;left:388;top:4744;width:508;height:810;visibility:visible;mso-wrap-style:square;v-text-anchor:top" coordsize="17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" path="m6,16v2,3,3,7,3,10c17,26,17,26,17,26,17,,17,,17,,11,,5,3,,7v3,2,5,5,6,9xe" fillcolor="#808285" stroked="f">
                      <v:path arrowok="t" o:connecttype="custom" o:connectlocs="17929,49823;26894,80962;50800,80962;50800,0;0,21797;17929,49823" o:connectangles="0,0,0,0,0,0"/>
                    </v:shape>
                    <v:shape id="Freeform 127" o:spid="_x0000_s1097" style="position:absolute;left:991;top:4744;width:508;height:810;visibility:visible;mso-wrap-style:square;v-text-anchor:top" coordsize="17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" path="m,c,26,,26,,26v9,,9,,9,c9,23,10,19,11,16v2,-4,4,-7,6,-9c12,3,7,,,xe" fillcolor="#808285" stroked="f">
                      <v:path arrowok="t" o:connecttype="custom" o:connectlocs="0,0;0,80962;26894,80962;32871,49823;50800,21797;0,0" o:connectangles="0,0,0,0,0,0"/>
                    </v:shape>
                    <v:shape id="Freeform 128" o:spid="_x0000_s1098" style="position:absolute;left:118;top:5681;width:460;height:524;visibility:visible;mso-wrap-style:square;v-text-anchor:top" coordsize="15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" path="m15,c,,,,,,,6,3,12,7,17,12,12,14,6,15,xe" fillcolor="#808285" stroked="f">
                      <v:path arrowok="t" o:connecttype="custom" o:connectlocs="46038,0;0,0;21484,52387;46038,0" o:connectangles="0,0,0,0"/>
                    </v:shape>
                    <v:shape id="Freeform 129" o:spid="_x0000_s1099" style="position:absolute;left:118;top:5014;width:460;height:540;visibility:visible;mso-wrap-style:square;v-text-anchor:top" coordsize="15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" path="m15,17c14,11,12,5,7,,3,5,,11,,17r15,xe" fillcolor="#808285" stroked="f">
                      <v:path arrowok="t" o:connecttype="custom" o:connectlocs="46038,53975;21484,0;0,53975;46038,53975" o:connectangles="0,0,0,0"/>
                    </v:shape>
                    <v:shape id="Freeform 130" o:spid="_x0000_s1100" style="position:absolute;left:1356;top:5014;width:444;height:540;visibility:visible;mso-wrap-style:square;v-text-anchor:top" coordsize="15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" path="m,17v15,,15,,15,c14,11,12,5,7,,3,5,,11,,17xe" fillcolor="#808285" stroked="f">
                      <v:path arrowok="t" o:connecttype="custom" o:connectlocs="0,53975;44450,53975;20743,0;0,53975" o:connectangles="0,0,0,0"/>
                    </v:shape>
                    <v:shape id="Freeform 131" o:spid="_x0000_s1101" style="position:absolute;left:388;top:5681;width:508;height:794;visibility:visible;mso-wrap-style:square;v-text-anchor:top" coordsize="17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" path="m17,c9,,9,,9,,9,3,8,7,6,10,5,14,3,17,,19v5,4,11,7,17,7l17,xe" fillcolor="#808285" stroked="f">
                      <v:path arrowok="t" o:connecttype="custom" o:connectlocs="50800,0;26894,0;17929,30529;0,58005;50800,79375;50800,0" o:connectangles="0,0,0,0,0,0"/>
                    </v:shape>
                    <v:shape id="Freeform 132" o:spid="_x0000_s1102" style="position:absolute;left:1356;top:5681;width:444;height:524;visibility:visible;mso-wrap-style:square;v-text-anchor:top" coordsize="15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" path="m,c,6,3,12,7,17,12,12,14,6,15,l,xe" fillcolor="#808285" stroked="f">
                      <v:path arrowok="t" o:connecttype="custom" o:connectlocs="0,0;20743,52387;44450,0;0,0" o:connectangles="0,0,0,0"/>
                    </v:shape>
                    <v:shape id="Freeform 133" o:spid="_x0000_s1103" style="position:absolute;left:991;top:5681;width:508;height:794;visibility:visible;mso-wrap-style:square;v-text-anchor:top" coordsize="17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" path="m11,10c10,7,9,3,9,,,,,,,,,26,,26,,26v7,,12,-3,17,-7c15,17,13,14,11,10xe" fillcolor="#808285" stroked="f">
                      <v:path arrowok="t" o:connecttype="custom" o:connectlocs="32871,30529;26894,0;0,0;0,79375;50800,58005;32871,30529" o:connectangles="0,0,0,0,0,0"/>
                    </v:shape>
                  </v:group>
                  <v:shape id="basket" o:spid="_x0000_s1104" type="#_x0000_t202" style="position:absolute;top:2977;width:7289;height:3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" filled="f" stroked="f" strokeweight=".5pt">
                    <v:textbox>
                      <w:txbxContent>
                        <w:p w14:paraId="1CAF770E" w14:textId="02BB81F0" w:rsidR="005C131F" w:rsidRPr="00F80483" w:rsidRDefault="00823EA5" w:rsidP="0017597F">
                          <w:pPr>
                            <w:bidi/>
                            <w:jc w:val="center"/>
                            <w:rPr>
                              <w:rFonts w:ascii="Montserrat" w:hAnsi="Montserrat" w:cs="B Nazanin"/>
                              <w:b/>
                              <w:bCs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b/>
                              <w:bCs/>
                              <w:color w:val="7F7F7F" w:themeColor="text1" w:themeTint="80"/>
                              <w:sz w:val="20"/>
                              <w:szCs w:val="20"/>
                              <w:rtl/>
                            </w:rPr>
                            <w:t>ورزش</w:t>
                          </w:r>
                        </w:p>
                        <w:p w14:paraId="127721B7" w14:textId="77777777" w:rsidR="005C131F" w:rsidRPr="00B44928" w:rsidRDefault="005C131F" w:rsidP="005C131F">
                          <w:pPr>
                            <w:jc w:val="center"/>
                            <w:rPr>
                              <w:rFonts w:ascii="Montserrat" w:hAnsi="Montserrat"/>
                              <w:color w:val="7F7F7F" w:themeColor="text1" w:themeTint="80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  <v:group id="hiking" o:spid="_x0000_s1105" style="position:absolute;left:19625;top:5209;width:7290;height:6767" coordorigin="381" coordsize="7289,6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group id="Group 38" o:spid="_x0000_s1106" style="position:absolute;left:2852;width:1826;height:2876" coordorigin="332,10219" coordsize="1323,2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  <v:shape id="Freeform 135" o:spid="_x0000_s1107" style="position:absolute;left:1141;top:10536;width:334;height:175;visibility:visible;mso-wrap-style:square;v-text-anchor:top" coordsize="1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" path="m5,5c8,6,10,4,11,1,,,,,,,,2,2,5,5,5xe" fillcolor="#808285" stroked="f">
                      <v:path arrowok="t" o:connecttype="custom" o:connectlocs="15154,14552;33338,2910;0,0;15154,14552" o:connectangles="0,0,0,0"/>
                    </v:shape>
                    <v:shape id="Freeform 136" o:spid="_x0000_s1108" style="position:absolute;left:1141;top:10346;width:413;height:190;visibility:visible;mso-wrap-style:square;v-text-anchor:top" coordsize="1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" path="m11,6v2,,2,,2,c14,4,14,4,14,4v-3,,-3,,-3,c10,2,8,,6,,3,,1,2,,5,8,6,8,6,8,6r3,xe" fillcolor="#808285" stroked="f">
                      <v:path arrowok="t" o:connecttype="custom" o:connectlocs="32430,19050;38327,19050;41275,12700;32430,12700;17689,0;0,15875;23586,19050;32430,19050" o:connectangles="0,0,0,0,0,0,0,0"/>
                    </v:shape>
                    <v:shape id="Freeform 137" o:spid="_x0000_s1109" style="position:absolute;left:808;top:10616;width:841;height:1651;visibility:visible;mso-wrap-style:square;v-text-anchor:top" coordsize="28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" path="m25,16c20,15,17,11,15,7,15,3,8,,5,5,4,8,2,11,,15v9,5,9,5,9,5c11,18,12,16,13,14v2,4,6,6,10,8c23,22,23,22,23,22v3,31,3,31,3,31c28,53,28,53,28,53,25,22,25,22,25,22v3,-1,3,-5,,-6xe" fillcolor="#808285" stroked="f">
                      <v:path arrowok="t" o:connecttype="custom" o:connectlocs="75123,49842;45074,21806;15025,15575;0,46726;27044,62302;39064,43611;69113,68532;69113,68532;78128,165100;84138,165100;75123,68532;75123,49842" o:connectangles="0,0,0,0,0,0,0,0,0,0,0,0"/>
                    </v:shape>
                    <v:shape id="Freeform 138" o:spid="_x0000_s1110" style="position:absolute;left:332;top:10219;width:650;height:1143;visibility:visible;mso-wrap-style:square;v-text-anchor:top" coordsize="2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" path="m11,33c22,15,22,15,22,15v,,-1,-2,-4,-3c18,10,16,8,14,7v,-4,,-4,,-4c15,3,15,3,15,3,13,,9,4,9,4,12,3,12,3,12,3v,4,,4,,4c12,7,12,7,12,7,8,7,5,10,5,13v,1,,1,,1c5,14,5,14,5,15v,,,,,c5,15,5,15,5,15v,,,1,,1c5,16,5,17,5,17v,2,1,3,2,4c5,25,2,28,2,30v-2,3,7,7,9,3xm14,8v2,,3,2,4,3c17,10,16,9,14,8xm14,9v1,1,2,2,3,3c16,11,16,11,15,11v,,-1,,-1,l14,9xm8,19c7,19,6,18,6,17v,,1,1,2,2c8,19,8,19,8,19xm12,13v,,-1,1,-2,2c10,15,9,17,8,18,7,18,6,17,6,15v1,-2,3,-4,6,-4c12,11,12,11,12,11r,2xm12,7v,,,,,c12,8,12,8,12,8v,,,,,c9,8,7,9,6,11,7,9,9,7,12,7xm12,9v,,,,,c12,11,12,11,12,11v,,,,,c9,11,7,12,6,15v,-1,,-1,,-1c6,11,9,9,12,9xm6,18v,,1,1,1,2c7,20,7,20,7,21,6,20,6,19,6,18xe" fillcolor="#808285" stroked="f">
                      <v:path arrowok="t" o:connecttype="custom" o:connectlocs="32544,101943;65088,46338;53254,37070;41420,21624;41420,9268;44378,9268;26627,12357;35503,9268;35503,21624;35503,21624;14793,40159;14793,43249;14793,46338;14793,46338;14793,46338;14793,49427;14793,52516;20710,64873;5917,92676;32544,101943;41420,24714;53254,33981;41420,24714;41420,27803;50295,37070;44378,33981;41420,33981;41420,27803;23668,58695;17751,52516;23668,58695;23668,58695;35503,40159;29585,46338;23668,55605;17751,46338;35503,33981;35503,33981;35503,40159;35503,21624;35503,21624;35503,24714;35503,24714;17751,33981;35503,21624;35503,27803;35503,27803;35503,33981;35503,33981;17751,46338;17751,43249;35503,27803;17751,55605;20710,61784;20710,64873;17751,55605" o:connectangles="0,0,0,0,0,0,0,0,0,0,0,0,0,0,0,0,0,0,0,0,0,0,0,0,0,0,0,0,0,0,0,0,0,0,0,0,0,0,0,0,0,0,0,0,0,0,0,0,0,0,0,0,0,0,0,0"/>
                      <o:lock v:ext="edit" verticies="t"/>
                    </v:shape>
                    <v:shape id="Freeform 139" o:spid="_x0000_s1111" style="position:absolute;left:544;top:11124;width:1112;height:1174;visibility:visible;mso-wrap-style:square;v-text-anchor:top" coordsize="37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" path="m35,35v,,,,-1,-1c33,35,33,35,33,35v,,,,,c33,34,33,34,33,34v,,,,,c32,35,32,35,32,35v,-1,,-1,,-1c32,34,32,34,32,34v,-1,,-1,,-1c31,34,31,34,31,34v,,,,,c31,33,31,33,31,33v,,1,,1,-1c32,31,32,30,32,30v1,-1,1,-1,1,-1c33,28,33,28,33,27v,,,,,c34,24,34,21,35,18v,,,-1,,-1c35,16,35,15,35,14,32,11,29,9,26,7v,-1,1,-1,1,-2c18,,18,,18,,17,,17,1,17,1v,1,-1,1,-1,2c15,5,12,13,6,21v,,,,,c5,22,3,25,3,26v,,,,,c3,26,3,26,3,26,1,29,1,29,1,29v,,,,,c1,29,1,29,1,29,,30,,30,,30v,,,,,c4,32,4,32,4,32v4,3,4,3,4,3c10,36,10,36,10,36v,,,,,c11,36,11,36,11,36v,,,-1,,-1c11,35,11,35,11,35v,,1,-1,,-1c11,34,10,33,9,32,8,33,8,33,8,33v,,,,,c9,32,9,32,9,32v,,,,,-1c8,32,8,32,8,32v-1,,-1,,-1,c8,31,8,31,8,31v,,,,,-1c7,31,7,31,7,31v,,,,,c7,30,7,30,7,30v1,,1,,2,-1c9,28,9,28,10,27v,,,,,c10,27,10,27,10,26v,1,,1,,1c10,27,10,26,10,26v1,,1,-1,1,-1c11,25,11,25,11,25,13,22,16,15,20,9v,1,,1,1,2c24,12,27,15,29,17v-1,3,-2,6,-2,8c27,25,27,25,27,25v-1,1,-1,5,-1,6c26,31,26,31,26,31v-1,,-1,,-1,c25,35,25,35,25,35v,,,,,c25,35,25,35,25,35v-1,,-1,,-1,c24,35,24,36,25,36v4,,4,,4,c34,37,34,37,34,37v2,1,2,1,2,1c36,38,36,38,36,38v,-1,,-1,,-1c36,37,36,37,36,37v,,,,,c36,37,37,36,35,35xe" fillcolor="#808285" stroked="f">
                      <v:path arrowok="t" o:connecttype="custom" o:connectlocs="102115,105109;99111,108201;99111,105109;96108,105109;96108,102018;93105,105109;96108,98926;99111,89652;99111,83469;105118,52555;78088,21640;54061,0;48054,9274;18020,64920;9010,80378;3003,89652;3003,89652;0,92743;24027,108201;30034,111292;33037,108201;33037,105109;24027,102018;27030,98926;24027,98926;24027,95835;21024,95835;21024,92743;30034,83469;30034,80378;30034,80378;33037,77286;63071,34006;81091,77286;78088,95835;75084,95835;75084,108201;72081,108201;87098,111292;108122,117475;108122,114384;108122,114384" o:connectangles="0,0,0,0,0,0,0,0,0,0,0,0,0,0,0,0,0,0,0,0,0,0,0,0,0,0,0,0,0,0,0,0,0,0,0,0,0,0,0,0,0,0"/>
                    </v:shape>
                  </v:group>
                  <v:shape id="hike" o:spid="_x0000_s1112" type="#_x0000_t202" style="position:absolute;left:381;top:3508;width:7289;height:3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" filled="f" stroked="f" strokeweight=".5pt">
                    <v:textbox>
                      <w:txbxContent>
                        <w:p w14:paraId="22F1CDD6" w14:textId="6C6A19AB" w:rsidR="005C131F" w:rsidRPr="00F80483" w:rsidRDefault="00823EA5" w:rsidP="0017597F">
                          <w:pPr>
                            <w:bidi/>
                            <w:jc w:val="center"/>
                            <w:rPr>
                              <w:rFonts w:ascii="Montserrat" w:hAnsi="Montserrat" w:cs="B Nazanin"/>
                              <w:b/>
                              <w:bCs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b/>
                              <w:bCs/>
                              <w:color w:val="7F7F7F" w:themeColor="text1" w:themeTint="80"/>
                              <w:sz w:val="20"/>
                              <w:szCs w:val="20"/>
                              <w:rtl/>
                            </w:rPr>
                            <w:t>کوهنوردی</w:t>
                          </w:r>
                        </w:p>
                        <w:p w14:paraId="317242CA" w14:textId="77777777" w:rsidR="005C131F" w:rsidRPr="00B44928" w:rsidRDefault="005C131F" w:rsidP="005C131F">
                          <w:pPr>
                            <w:jc w:val="center"/>
                            <w:rPr>
                              <w:rFonts w:ascii="Montserrat" w:hAnsi="Montserrat"/>
                              <w:color w:val="7F7F7F" w:themeColor="text1" w:themeTint="80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  <v:group id="music" o:spid="_x0000_s1113" style="position:absolute;left:28282;top:5635;width:7290;height:6234" coordsize="7289,6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<v:shape id="Freeform 30" o:spid="_x0000_s1114" style="position:absolute;left:2339;width:2241;height:2527;flip:x;visibility:visible;mso-wrap-style:square;v-text-anchor:top" coordsize="54,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" path="m53,v,,,,,c19,4,19,4,19,4v-1,,-1,1,-1,1c18,12,18,12,18,12v,4,,4,,4c18,45,18,45,18,45,16,42,13,41,10,41,4,41,,45,,50v,5,4,9,10,9c16,59,20,55,20,50v,,,,,-1c20,49,20,49,20,49v,-32,,-32,,-32c52,13,52,13,52,13v,21,,21,,21c50,32,47,30,43,30v-5,,-10,4,-10,9c33,44,38,49,43,49v6,,11,-5,11,-10c54,39,54,39,54,39v,,,,,c54,12,54,12,54,12v,-5,,-5,,-5c54,1,54,1,54,1v,,,-1,-1,-1xe" fillcolor="#808285" stroked="f">
                    <v:path arrowok="t" o:connecttype="custom" o:connectlocs="220004,0;220004,0;78869,17134;74718,21418;74718,51403;74718,68537;74718,192760;41510,175626;0,214178;41510,252730;83020,214178;83020,209894;83020,209894;83020,72821;215853,55686;215853,145641;178494,128507;136984,167059;178494,209894;224155,167059;224155,167059;224155,167059;224155,51403;224155,29985;224155,4284;220004,0" o:connectangles="0,0,0,0,0,0,0,0,0,0,0,0,0,0,0,0,0,0,0,0,0,0,0,0,0,0"/>
                  </v:shape>
                  <v:shape id="music" o:spid="_x0000_s1115" type="#_x0000_t202" style="position:absolute;top:2977;width:7289;height:3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" filled="f" stroked="f" strokeweight=".5pt">
                    <v:textbox>
                      <w:txbxContent>
                        <w:p w14:paraId="004D28C8" w14:textId="35B85EF6" w:rsidR="005C131F" w:rsidRPr="00F80483" w:rsidRDefault="00823EA5" w:rsidP="0017597F">
                          <w:pPr>
                            <w:bidi/>
                            <w:jc w:val="center"/>
                            <w:rPr>
                              <w:rFonts w:ascii="Montserrat" w:hAnsi="Montserrat" w:cs="B Nazanin"/>
                              <w:b/>
                              <w:bCs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b/>
                              <w:bCs/>
                              <w:color w:val="7F7F7F" w:themeColor="text1" w:themeTint="80"/>
                              <w:sz w:val="20"/>
                              <w:szCs w:val="20"/>
                              <w:rtl/>
                            </w:rPr>
                            <w:t>موسیقی</w:t>
                          </w:r>
                        </w:p>
                        <w:p w14:paraId="2B223854" w14:textId="77777777" w:rsidR="005C131F" w:rsidRPr="00B44928" w:rsidRDefault="005C131F" w:rsidP="0017597F">
                          <w:pPr>
                            <w:bidi/>
                            <w:jc w:val="center"/>
                            <w:rPr>
                              <w:rFonts w:ascii="Montserrat" w:hAnsi="Montserrat"/>
                              <w:color w:val="7F7F7F" w:themeColor="text1" w:themeTint="80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  <v:group id="_x0000_s1116" style="position:absolute;top:-560;width:37378;height:4191" coordorigin=",-560" coordsize="37378,4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line id="Straight Connector 77" o:spid="_x0000_s1117" style="position:absolute;visibility:visible;mso-wrap-style:square" from="16480,1488" to="37378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" strokecolor="#8b0fbd" strokeweight="1pt">
                    <v:stroke joinstyle="miter"/>
                  </v:line>
                  <v:roundrect id="Rounded Rectangle 146" o:spid="_x0000_s1118" style="position:absolute;width:17199;height:301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" fillcolor="#7030a0" stroked="f" strokeweight="1pt">
                    <v:stroke joinstyle="miter"/>
                  </v:roundrect>
                  <v:shape id="Text Box 78" o:spid="_x0000_s1119" type="#_x0000_t202" style="position:absolute;left:1277;top:-560;width:16459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" filled="f" stroked="f" strokeweight=".5pt">
                    <v:textbox>
                      <w:txbxContent>
                        <w:p w14:paraId="32862CCD" w14:textId="0B8668FB" w:rsidR="00960F49" w:rsidRPr="00F80483" w:rsidRDefault="003758C2" w:rsidP="0017597F">
                          <w:pPr>
                            <w:bidi/>
                            <w:rPr>
                              <w:rFonts w:ascii="Montserrat" w:hAnsi="Montserrat" w:cs="B Nazanin"/>
                              <w:b/>
                              <w:color w:val="FFFFFF" w:themeColor="background1"/>
                              <w:sz w:val="32"/>
                              <w:szCs w:val="32"/>
                              <w:lang w:bidi="fa-IR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b/>
                              <w:color w:val="FFFFFF" w:themeColor="background1"/>
                              <w:sz w:val="32"/>
                              <w:szCs w:val="32"/>
                              <w:rtl/>
                              <w:lang w:bidi="fa-IR"/>
                            </w:rPr>
                            <w:t>علایق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Montserrat" w:hAnsi="Montserrat"/>
          <w:noProof/>
          <w:color w:val="FFFFFF" w:themeColor="background1"/>
          <w:sz w:val="60"/>
          <w:szCs w:val="60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653E3461" wp14:editId="25F66673">
                <wp:simplePos x="0" y="0"/>
                <wp:positionH relativeFrom="column">
                  <wp:posOffset>-542925</wp:posOffset>
                </wp:positionH>
                <wp:positionV relativeFrom="paragraph">
                  <wp:posOffset>5019675</wp:posOffset>
                </wp:positionV>
                <wp:extent cx="3747770" cy="367155"/>
                <wp:effectExtent l="0" t="0" r="5080" b="0"/>
                <wp:wrapNone/>
                <wp:docPr id="107" name="skill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747770" cy="367155"/>
                          <a:chOff x="0" y="-65573"/>
                          <a:chExt cx="3747829" cy="367198"/>
                        </a:xfrm>
                      </wpg:grpSpPr>
                      <wps:wsp>
                        <wps:cNvPr id="73" name="Straight Connector 73"/>
                        <wps:cNvCnPr/>
                        <wps:spPr>
                          <a:xfrm>
                            <a:off x="1658679" y="170121"/>
                            <a:ext cx="208915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8B0FBD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5" name="Rounded Rectangle 145"/>
                        <wps:cNvSpPr/>
                        <wps:spPr>
                          <a:xfrm>
                            <a:off x="0" y="0"/>
                            <a:ext cx="1719580" cy="301625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7030A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Text Box 74"/>
                        <wps:cNvSpPr txBox="1"/>
                        <wps:spPr>
                          <a:xfrm>
                            <a:off x="127592" y="-65573"/>
                            <a:ext cx="1645285" cy="34421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2E415F3" w14:textId="60DFC391" w:rsidR="00960F49" w:rsidRPr="00F80483" w:rsidRDefault="003758C2" w:rsidP="0017597F">
                              <w:pPr>
                                <w:bidi/>
                                <w:rPr>
                                  <w:rFonts w:ascii="Montserrat" w:hAnsi="Montserrat" w:cs="B Nazanin"/>
                                  <w:b/>
                                  <w:color w:val="FFFFFF" w:themeColor="background1"/>
                                  <w:sz w:val="32"/>
                                  <w:szCs w:val="32"/>
                                  <w:lang w:bidi="fa-IR"/>
                                </w:rPr>
                              </w:pPr>
                              <w:r w:rsidRPr="00F80483">
                                <w:rPr>
                                  <w:rFonts w:ascii="Montserrat" w:hAnsi="Montserrat" w:cs="B Nazanin" w:hint="cs"/>
                                  <w:b/>
                                  <w:color w:val="FFFFFF" w:themeColor="background1"/>
                                  <w:sz w:val="32"/>
                                  <w:szCs w:val="32"/>
                                  <w:rtl/>
                                  <w:lang w:bidi="fa-IR"/>
                                </w:rPr>
                                <w:t>مهارت های من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3E3461" id="skills" o:spid="_x0000_s1120" style="position:absolute;left:0;text-align:left;margin-left:-42.75pt;margin-top:395.25pt;width:295.1pt;height:28.9pt;flip:x;z-index:251774976;mso-height-relative:margin" coordorigin=",-655" coordsize="37478,3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">
                <v:line id="Straight Connector 73" o:spid="_x0000_s1121" style="position:absolute;visibility:visible;mso-wrap-style:square" from="16586,1701" to="37478,1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" strokecolor="#8b0fbd" strokeweight="1pt">
                  <v:stroke joinstyle="miter"/>
                </v:line>
                <v:roundrect id="Rounded Rectangle 145" o:spid="_x0000_s1122" style="position:absolute;width:17195;height:3016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" fillcolor="#7030a0" stroked="f" strokeweight="1pt">
                  <v:stroke joinstyle="miter"/>
                </v:roundrect>
                <v:shape id="Text Box 74" o:spid="_x0000_s1123" type="#_x0000_t202" style="position:absolute;left:1275;top:-655;width:16453;height:3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/ks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" filled="f" stroked="f" strokeweight=".5pt">
                  <v:textbox>
                    <w:txbxContent>
                      <w:p w14:paraId="02E415F3" w14:textId="60DFC391" w:rsidR="00960F49" w:rsidRPr="00F80483" w:rsidRDefault="003758C2" w:rsidP="0017597F">
                        <w:pPr>
                          <w:bidi/>
                          <w:rPr>
                            <w:rFonts w:ascii="Montserrat" w:hAnsi="Montserrat" w:cs="B Nazanin"/>
                            <w:b/>
                            <w:color w:val="FFFFFF" w:themeColor="background1"/>
                            <w:sz w:val="32"/>
                            <w:szCs w:val="32"/>
                            <w:lang w:bidi="fa-IR"/>
                          </w:rPr>
                        </w:pPr>
                        <w:r w:rsidRPr="00F80483">
                          <w:rPr>
                            <w:rFonts w:ascii="Montserrat" w:hAnsi="Montserrat" w:cs="B Nazanin" w:hint="cs"/>
                            <w:b/>
                            <w:color w:val="FFFFFF" w:themeColor="background1"/>
                            <w:sz w:val="32"/>
                            <w:szCs w:val="32"/>
                            <w:rtl/>
                            <w:lang w:bidi="fa-IR"/>
                          </w:rPr>
                          <w:t>مهارت های من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Montserrat" w:hAnsi="Montserrat"/>
          <w:noProof/>
          <w:color w:val="FFFFFF" w:themeColor="background1"/>
          <w:sz w:val="60"/>
          <w:szCs w:val="60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5F19D9CE" wp14:editId="78EC7A0F">
                <wp:simplePos x="0" y="0"/>
                <wp:positionH relativeFrom="column">
                  <wp:posOffset>-542925</wp:posOffset>
                </wp:positionH>
                <wp:positionV relativeFrom="paragraph">
                  <wp:posOffset>2343150</wp:posOffset>
                </wp:positionV>
                <wp:extent cx="3748405" cy="2505078"/>
                <wp:effectExtent l="0" t="0" r="4445" b="0"/>
                <wp:wrapNone/>
                <wp:docPr id="151" name="EX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748405" cy="2505078"/>
                          <a:chOff x="0" y="-46529"/>
                          <a:chExt cx="3748464" cy="2505516"/>
                        </a:xfrm>
                      </wpg:grpSpPr>
                      <wpg:grpSp>
                        <wpg:cNvPr id="150" name="exp 1"/>
                        <wpg:cNvGrpSpPr/>
                        <wpg:grpSpPr>
                          <a:xfrm>
                            <a:off x="10634" y="309189"/>
                            <a:ext cx="3569335" cy="1151108"/>
                            <a:chOff x="1" y="-190541"/>
                            <a:chExt cx="3569335" cy="1151108"/>
                          </a:xfrm>
                        </wpg:grpSpPr>
                        <wps:wsp>
                          <wps:cNvPr id="83" name="ex 1"/>
                          <wps:cNvSpPr txBox="1"/>
                          <wps:spPr>
                            <a:xfrm>
                              <a:off x="1" y="-190541"/>
                              <a:ext cx="3029585" cy="6255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9269B1D" w14:textId="5D10CE46" w:rsidR="00532726" w:rsidRPr="00F80483" w:rsidRDefault="00532726" w:rsidP="00532726">
                                <w:pPr>
                                  <w:bidi/>
                                  <w:spacing w:after="0" w:line="240" w:lineRule="auto"/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</w:rPr>
                                </w:pP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نام </w:t>
                                </w:r>
                                <w:r w:rsidRPr="00F80483">
                                  <w:rPr>
                                    <w:rFonts w:asciiTheme="minorBidi" w:hAnsiTheme="minorBidi" w:cs="B Nazanin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شرکت </w:t>
                                </w: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(</w:t>
                                </w:r>
                                <w:r w:rsidRPr="00F80483">
                                  <w:rPr>
                                    <w:rFonts w:asciiTheme="minorBidi" w:hAnsiTheme="minorBidi" w:cs="B Nazanin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1398</w:t>
                                </w: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Arial" w:hAnsi="Arial" w:cs="Arial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–</w:t>
                                </w: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Theme="minorBidi" w:hAnsiTheme="minorBidi" w:cs="B Nazanin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1400</w:t>
                                </w: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)</w:t>
                                </w:r>
                              </w:p>
                              <w:p w14:paraId="324F8296" w14:textId="6093F5B9" w:rsidR="00B44928" w:rsidRPr="00F80483" w:rsidRDefault="00532726" w:rsidP="00532726">
                                <w:pPr>
                                  <w:bidi/>
                                  <w:spacing w:after="0" w:line="240" w:lineRule="auto"/>
                                  <w:rPr>
                                    <w:rFonts w:ascii="Montserrat" w:hAnsi="Montserrat" w:cs="B Nazanin"/>
                                    <w:b/>
                                    <w:bCs/>
                                    <w:color w:val="8B0FBD"/>
                                    <w:sz w:val="24"/>
                                    <w:szCs w:val="24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b/>
                                    <w:bCs/>
                                    <w:color w:val="8B0FBD"/>
                                    <w:sz w:val="24"/>
                                    <w:szCs w:val="24"/>
                                    <w:rtl/>
                                  </w:rPr>
                                  <w:t>عنوان شغلی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" name="ex 1 t"/>
                          <wps:cNvSpPr txBox="1"/>
                          <wps:spPr>
                            <a:xfrm>
                              <a:off x="1" y="269497"/>
                              <a:ext cx="3569335" cy="6910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E2DB015" w14:textId="482330D7" w:rsidR="00B44928" w:rsidRPr="00F80483" w:rsidRDefault="00851E7D" w:rsidP="0017597F">
                                <w:pPr>
                                  <w:bidi/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پیشنهاد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hyperlink r:id="rId10" w:history="1">
                                  <w:r w:rsidRPr="00F80483">
                                    <w:rPr>
                                      <w:rStyle w:val="Hyperlink"/>
                                      <w:rFonts w:ascii="Montserrat" w:hAnsi="Montserrat" w:cs="B Nazanin" w:hint="cs"/>
                                      <w:color w:val="7F7F7F" w:themeColor="text1" w:themeTint="80"/>
                                      <w:sz w:val="24"/>
                                      <w:szCs w:val="24"/>
                                      <w:rtl/>
                                    </w:rPr>
                                    <w:t>ایران</w:t>
                                  </w:r>
                                  <w:r w:rsidRPr="00F80483">
                                    <w:rPr>
                                      <w:rStyle w:val="Hyperlink"/>
                                      <w:rFonts w:ascii="Montserrat" w:hAnsi="Montserrat" w:cs="B Nazanin"/>
                                      <w:color w:val="7F7F7F" w:themeColor="text1" w:themeTint="80"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Pr="00F80483">
                                    <w:rPr>
                                      <w:rStyle w:val="Hyperlink"/>
                                      <w:rFonts w:ascii="Montserrat" w:hAnsi="Montserrat" w:cs="B Nazanin" w:hint="cs"/>
                                      <w:color w:val="7F7F7F" w:themeColor="text1" w:themeTint="80"/>
                                      <w:sz w:val="24"/>
                                      <w:szCs w:val="24"/>
                                      <w:rtl/>
                                    </w:rPr>
                                    <w:t>استخدام</w:t>
                                  </w:r>
                                </w:hyperlink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: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در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این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قسمت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میتوانید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به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وظایف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و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مسئولیت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های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محوله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اشاره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نمایید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9" name="exp 2"/>
                        <wpg:cNvGrpSpPr/>
                        <wpg:grpSpPr>
                          <a:xfrm>
                            <a:off x="0" y="1441346"/>
                            <a:ext cx="3579969" cy="1017641"/>
                            <a:chOff x="0" y="-142905"/>
                            <a:chExt cx="3579969" cy="1017641"/>
                          </a:xfrm>
                        </wpg:grpSpPr>
                        <wps:wsp>
                          <wps:cNvPr id="85" name="ex 2"/>
                          <wps:cNvSpPr txBox="1"/>
                          <wps:spPr>
                            <a:xfrm>
                              <a:off x="0" y="-142905"/>
                              <a:ext cx="3029585" cy="5698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C2B6531" w14:textId="77777777" w:rsidR="00532726" w:rsidRPr="00F80483" w:rsidRDefault="00532726" w:rsidP="00532726">
                                <w:pPr>
                                  <w:bidi/>
                                  <w:spacing w:after="0" w:line="240" w:lineRule="auto"/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</w:rPr>
                                </w:pP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نام </w:t>
                                </w:r>
                                <w:r w:rsidRPr="00F80483">
                                  <w:rPr>
                                    <w:rFonts w:asciiTheme="minorBidi" w:hAnsiTheme="minorBidi" w:cs="B Nazanin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شرکت </w:t>
                                </w: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(</w:t>
                                </w:r>
                                <w:r w:rsidRPr="00F80483">
                                  <w:rPr>
                                    <w:rFonts w:asciiTheme="minorBidi" w:hAnsiTheme="minorBidi" w:cs="B Nazanin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1398</w:t>
                                </w: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Arial" w:hAnsi="Arial" w:cs="Arial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–</w:t>
                                </w: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Theme="minorBidi" w:hAnsiTheme="minorBidi" w:cs="B Nazanin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1400</w:t>
                                </w: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)</w:t>
                                </w:r>
                              </w:p>
                              <w:p w14:paraId="33955D0D" w14:textId="77777777" w:rsidR="00532726" w:rsidRPr="00F80483" w:rsidRDefault="00532726" w:rsidP="00532726">
                                <w:pPr>
                                  <w:bidi/>
                                  <w:spacing w:after="0" w:line="240" w:lineRule="auto"/>
                                  <w:rPr>
                                    <w:rFonts w:ascii="Montserrat" w:hAnsi="Montserrat" w:cs="B Nazanin"/>
                                    <w:b/>
                                    <w:bCs/>
                                    <w:color w:val="8B0FBD"/>
                                    <w:sz w:val="24"/>
                                    <w:szCs w:val="24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b/>
                                    <w:bCs/>
                                    <w:color w:val="8B0FBD"/>
                                    <w:sz w:val="24"/>
                                    <w:szCs w:val="24"/>
                                    <w:rtl/>
                                  </w:rPr>
                                  <w:t>عنوان شغلی</w:t>
                                </w:r>
                              </w:p>
                              <w:p w14:paraId="0A33C85F" w14:textId="77777777" w:rsidR="00B44928" w:rsidRPr="00B44928" w:rsidRDefault="00B44928" w:rsidP="0017597F">
                                <w:pPr>
                                  <w:bidi/>
                                  <w:spacing w:after="0" w:line="240" w:lineRule="auto"/>
                                  <w:rPr>
                                    <w:rFonts w:ascii="Montserrat" w:hAnsi="Montserrat"/>
                                    <w:b/>
                                    <w:color w:val="8B0FBD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" name="ex 2 t"/>
                          <wps:cNvSpPr txBox="1"/>
                          <wps:spPr>
                            <a:xfrm>
                              <a:off x="10634" y="317191"/>
                              <a:ext cx="3569335" cy="55754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2235F2F" w14:textId="68C22F25" w:rsidR="00B44928" w:rsidRPr="00F80483" w:rsidRDefault="00851E7D" w:rsidP="0017597F">
                                <w:pPr>
                                  <w:bidi/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پیشنهاد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hyperlink r:id="rId11" w:history="1">
                                  <w:r w:rsidRPr="00F80483">
                                    <w:rPr>
                                      <w:rStyle w:val="Hyperlink"/>
                                      <w:rFonts w:ascii="Montserrat" w:hAnsi="Montserrat" w:cs="B Nazanin" w:hint="cs"/>
                                      <w:color w:val="7F7F7F" w:themeColor="text1" w:themeTint="80"/>
                                      <w:sz w:val="24"/>
                                      <w:szCs w:val="24"/>
                                      <w:rtl/>
                                    </w:rPr>
                                    <w:t>ایران</w:t>
                                  </w:r>
                                  <w:r w:rsidRPr="00F80483">
                                    <w:rPr>
                                      <w:rStyle w:val="Hyperlink"/>
                                      <w:rFonts w:ascii="Montserrat" w:hAnsi="Montserrat" w:cs="B Nazanin"/>
                                      <w:color w:val="7F7F7F" w:themeColor="text1" w:themeTint="80"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Pr="00F80483">
                                    <w:rPr>
                                      <w:rStyle w:val="Hyperlink"/>
                                      <w:rFonts w:ascii="Montserrat" w:hAnsi="Montserrat" w:cs="B Nazanin" w:hint="cs"/>
                                      <w:color w:val="7F7F7F" w:themeColor="text1" w:themeTint="80"/>
                                      <w:sz w:val="24"/>
                                      <w:szCs w:val="24"/>
                                      <w:rtl/>
                                    </w:rPr>
                                    <w:t>استخدام</w:t>
                                  </w:r>
                                </w:hyperlink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: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در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این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قسمت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میتوانید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به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دستاورد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ها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و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افتخارات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شغلی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اشاره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نمایید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3" name="exp"/>
                        <wpg:cNvGrpSpPr/>
                        <wpg:grpSpPr>
                          <a:xfrm>
                            <a:off x="0" y="-46529"/>
                            <a:ext cx="3748464" cy="431475"/>
                            <a:chOff x="0" y="-46529"/>
                            <a:chExt cx="3748464" cy="431475"/>
                          </a:xfrm>
                        </wpg:grpSpPr>
                        <wps:wsp>
                          <wps:cNvPr id="69" name="Straight Connector 69"/>
                          <wps:cNvCnPr/>
                          <wps:spPr>
                            <a:xfrm>
                              <a:off x="1658679" y="138223"/>
                              <a:ext cx="2089785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rgbClr val="8B0FBD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7" name="Rounded Rectangle 147"/>
                          <wps:cNvSpPr/>
                          <wps:spPr>
                            <a:xfrm>
                              <a:off x="0" y="0"/>
                              <a:ext cx="1719580" cy="30162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7030A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" name="exp"/>
                          <wps:cNvSpPr txBox="1"/>
                          <wps:spPr>
                            <a:xfrm>
                              <a:off x="127622" y="-46529"/>
                              <a:ext cx="1645920" cy="4314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B3234CA" w14:textId="71AD9332" w:rsidR="00960F49" w:rsidRPr="00F80483" w:rsidRDefault="003758C2" w:rsidP="0017597F">
                                <w:pPr>
                                  <w:bidi/>
                                  <w:rPr>
                                    <w:rFonts w:ascii="Montserrat" w:hAnsi="Montserrat" w:cs="B Nazanin"/>
                                    <w:b/>
                                    <w:color w:val="FFFFFF" w:themeColor="background1"/>
                                    <w:sz w:val="32"/>
                                    <w:szCs w:val="32"/>
                                    <w:lang w:bidi="fa-IR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b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bidi="fa-IR"/>
                                  </w:rPr>
                                  <w:t>سابقه کاری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19D9CE" id="EXP" o:spid="_x0000_s1124" style="position:absolute;left:0;text-align:left;margin-left:-42.75pt;margin-top:184.5pt;width:295.15pt;height:197.25pt;flip:x;z-index:251778048;mso-height-relative:margin" coordorigin=",-465" coordsize="37484,25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">
                <v:group id="exp 1" o:spid="_x0000_s1125" style="position:absolute;left:106;top:3091;width:35693;height:11511" coordorigin=",-1905" coordsize="35693,11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<v:shape id="ex 1" o:spid="_x0000_s1126" type="#_x0000_t202" style="position:absolute;top:-1905;width:30295;height:62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" filled="f" stroked="f" strokeweight=".5pt">
                    <v:textbox>
                      <w:txbxContent>
                        <w:p w14:paraId="29269B1D" w14:textId="5D10CE46" w:rsidR="00532726" w:rsidRPr="00F80483" w:rsidRDefault="00532726" w:rsidP="00532726">
                          <w:pPr>
                            <w:bidi/>
                            <w:spacing w:after="0" w:line="240" w:lineRule="auto"/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</w:rPr>
                          </w:pP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نام </w:t>
                          </w:r>
                          <w:r w:rsidRPr="00F80483">
                            <w:rPr>
                              <w:rFonts w:asciiTheme="minorBidi" w:hAnsiTheme="minorBidi" w:cs="B Nazanin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شرکت </w:t>
                          </w: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(</w:t>
                          </w:r>
                          <w:r w:rsidRPr="00F80483">
                            <w:rPr>
                              <w:rFonts w:asciiTheme="minorBidi" w:hAnsiTheme="minorBidi" w:cs="B Nazanin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1398</w:t>
                          </w: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Arial" w:hAnsi="Arial" w:cs="Arial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–</w:t>
                          </w: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Theme="minorBidi" w:hAnsiTheme="minorBidi" w:cs="B Nazanin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1400</w:t>
                          </w: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)</w:t>
                          </w:r>
                        </w:p>
                        <w:p w14:paraId="324F8296" w14:textId="6093F5B9" w:rsidR="00B44928" w:rsidRPr="00F80483" w:rsidRDefault="00532726" w:rsidP="00532726">
                          <w:pPr>
                            <w:bidi/>
                            <w:spacing w:after="0" w:line="240" w:lineRule="auto"/>
                            <w:rPr>
                              <w:rFonts w:ascii="Montserrat" w:hAnsi="Montserrat" w:cs="B Nazanin"/>
                              <w:b/>
                              <w:bCs/>
                              <w:color w:val="8B0FBD"/>
                              <w:sz w:val="24"/>
                              <w:szCs w:val="24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b/>
                              <w:bCs/>
                              <w:color w:val="8B0FBD"/>
                              <w:sz w:val="24"/>
                              <w:szCs w:val="24"/>
                              <w:rtl/>
                            </w:rPr>
                            <w:t>عنوان شغلی</w:t>
                          </w:r>
                        </w:p>
                      </w:txbxContent>
                    </v:textbox>
                  </v:shape>
                  <v:shape id="ex 1 t" o:spid="_x0000_s1127" type="#_x0000_t202" style="position:absolute;top:2694;width:35693;height:6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" filled="f" stroked="f" strokeweight=".5pt">
                    <v:textbox>
                      <w:txbxContent>
                        <w:p w14:paraId="1E2DB015" w14:textId="482330D7" w:rsidR="00B44928" w:rsidRPr="00F80483" w:rsidRDefault="00851E7D" w:rsidP="0017597F">
                          <w:pPr>
                            <w:bidi/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پیشنهاد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hyperlink r:id="rId12" w:history="1">
                            <w:r w:rsidRPr="00F80483">
                              <w:rPr>
                                <w:rStyle w:val="Hyperlink"/>
                                <w:rFonts w:ascii="Montserrat" w:hAnsi="Montserrat" w:cs="B Nazanin" w:hint="cs"/>
                                <w:color w:val="7F7F7F" w:themeColor="text1" w:themeTint="80"/>
                                <w:sz w:val="24"/>
                                <w:szCs w:val="24"/>
                                <w:rtl/>
                              </w:rPr>
                              <w:t>ایران</w:t>
                            </w:r>
                            <w:r w:rsidRPr="00F80483">
                              <w:rPr>
                                <w:rStyle w:val="Hyperlink"/>
                                <w:rFonts w:ascii="Montserrat" w:hAnsi="Montserrat" w:cs="B Nazanin"/>
                                <w:color w:val="7F7F7F" w:themeColor="text1" w:themeTint="80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F80483">
                              <w:rPr>
                                <w:rStyle w:val="Hyperlink"/>
                                <w:rFonts w:ascii="Montserrat" w:hAnsi="Montserrat" w:cs="B Nazanin" w:hint="cs"/>
                                <w:color w:val="7F7F7F" w:themeColor="text1" w:themeTint="80"/>
                                <w:sz w:val="24"/>
                                <w:szCs w:val="24"/>
                                <w:rtl/>
                              </w:rPr>
                              <w:t>استخدام</w:t>
                            </w:r>
                          </w:hyperlink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: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در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این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قسمت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میتوانید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به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وظایف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و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مسئولیت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های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محوله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اشاره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نمایید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group id="exp 2" o:spid="_x0000_s1128" style="position:absolute;top:14413;width:35799;height:10176" coordorigin=",-1429" coordsize="35799,10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  <v:shape id="ex 2" o:spid="_x0000_s1129" type="#_x0000_t202" style="position:absolute;top:-1429;width:30295;height:5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" filled="f" stroked="f" strokeweight=".5pt">
                    <v:textbox>
                      <w:txbxContent>
                        <w:p w14:paraId="5C2B6531" w14:textId="77777777" w:rsidR="00532726" w:rsidRPr="00F80483" w:rsidRDefault="00532726" w:rsidP="00532726">
                          <w:pPr>
                            <w:bidi/>
                            <w:spacing w:after="0" w:line="240" w:lineRule="auto"/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</w:rPr>
                          </w:pP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نام </w:t>
                          </w:r>
                          <w:r w:rsidRPr="00F80483">
                            <w:rPr>
                              <w:rFonts w:asciiTheme="minorBidi" w:hAnsiTheme="minorBidi" w:cs="B Nazanin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شرکت </w:t>
                          </w: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(</w:t>
                          </w:r>
                          <w:r w:rsidRPr="00F80483">
                            <w:rPr>
                              <w:rFonts w:asciiTheme="minorBidi" w:hAnsiTheme="minorBidi" w:cs="B Nazanin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1398</w:t>
                          </w: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Arial" w:hAnsi="Arial" w:cs="Arial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–</w:t>
                          </w: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Theme="minorBidi" w:hAnsiTheme="minorBidi" w:cs="B Nazanin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1400</w:t>
                          </w: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)</w:t>
                          </w:r>
                        </w:p>
                        <w:p w14:paraId="33955D0D" w14:textId="77777777" w:rsidR="00532726" w:rsidRPr="00F80483" w:rsidRDefault="00532726" w:rsidP="00532726">
                          <w:pPr>
                            <w:bidi/>
                            <w:spacing w:after="0" w:line="240" w:lineRule="auto"/>
                            <w:rPr>
                              <w:rFonts w:ascii="Montserrat" w:hAnsi="Montserrat" w:cs="B Nazanin"/>
                              <w:b/>
                              <w:bCs/>
                              <w:color w:val="8B0FBD"/>
                              <w:sz w:val="24"/>
                              <w:szCs w:val="24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b/>
                              <w:bCs/>
                              <w:color w:val="8B0FBD"/>
                              <w:sz w:val="24"/>
                              <w:szCs w:val="24"/>
                              <w:rtl/>
                            </w:rPr>
                            <w:t>عنوان شغلی</w:t>
                          </w:r>
                        </w:p>
                        <w:p w14:paraId="0A33C85F" w14:textId="77777777" w:rsidR="00B44928" w:rsidRPr="00B44928" w:rsidRDefault="00B44928" w:rsidP="0017597F">
                          <w:pPr>
                            <w:bidi/>
                            <w:spacing w:after="0" w:line="240" w:lineRule="auto"/>
                            <w:rPr>
                              <w:rFonts w:ascii="Montserrat" w:hAnsi="Montserrat"/>
                              <w:b/>
                              <w:color w:val="8B0FBD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ex 2 t" o:spid="_x0000_s1130" type="#_x0000_t202" style="position:absolute;left:106;top:3171;width:35693;height:5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" filled="f" stroked="f" strokeweight=".5pt">
                    <v:textbox>
                      <w:txbxContent>
                        <w:p w14:paraId="12235F2F" w14:textId="68C22F25" w:rsidR="00B44928" w:rsidRPr="00F80483" w:rsidRDefault="00851E7D" w:rsidP="0017597F">
                          <w:pPr>
                            <w:bidi/>
                            <w:rPr>
                              <w:rFonts w:ascii="Montserrat" w:hAnsi="Montserrat" w:cs="B Nazanin"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پیشنهاد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hyperlink r:id="rId13" w:history="1">
                            <w:r w:rsidRPr="00F80483">
                              <w:rPr>
                                <w:rStyle w:val="Hyperlink"/>
                                <w:rFonts w:ascii="Montserrat" w:hAnsi="Montserrat" w:cs="B Nazanin" w:hint="cs"/>
                                <w:color w:val="7F7F7F" w:themeColor="text1" w:themeTint="80"/>
                                <w:sz w:val="24"/>
                                <w:szCs w:val="24"/>
                                <w:rtl/>
                              </w:rPr>
                              <w:t>ایران</w:t>
                            </w:r>
                            <w:r w:rsidRPr="00F80483">
                              <w:rPr>
                                <w:rStyle w:val="Hyperlink"/>
                                <w:rFonts w:ascii="Montserrat" w:hAnsi="Montserrat" w:cs="B Nazanin"/>
                                <w:color w:val="7F7F7F" w:themeColor="text1" w:themeTint="80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F80483">
                              <w:rPr>
                                <w:rStyle w:val="Hyperlink"/>
                                <w:rFonts w:ascii="Montserrat" w:hAnsi="Montserrat" w:cs="B Nazanin" w:hint="cs"/>
                                <w:color w:val="7F7F7F" w:themeColor="text1" w:themeTint="80"/>
                                <w:sz w:val="24"/>
                                <w:szCs w:val="24"/>
                                <w:rtl/>
                              </w:rPr>
                              <w:t>استخدام</w:t>
                            </w:r>
                          </w:hyperlink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: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در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این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قسمت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میتوانید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به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دستاورد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ها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و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افتخارات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شغلی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اشاره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نمایید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group id="_x0000_s1131" style="position:absolute;top:-465;width:37484;height:4314" coordorigin=",-465" coordsize="37484,4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line id="Straight Connector 69" o:spid="_x0000_s1132" style="position:absolute;visibility:visible;mso-wrap-style:square" from="16586,1382" to="37484,13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" strokecolor="#8b0fbd" strokeweight="1pt">
                    <v:stroke joinstyle="miter"/>
                  </v:line>
                  <v:roundrect id="Rounded Rectangle 147" o:spid="_x0000_s1133" style="position:absolute;width:17195;height:3016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" fillcolor="#7030a0" stroked="f" strokeweight="1pt">
                    <v:stroke joinstyle="miter"/>
                  </v:roundrect>
                  <v:shape id="_x0000_s1134" type="#_x0000_t202" style="position:absolute;left:1276;top:-465;width:16459;height:4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" filled="f" stroked="f" strokeweight=".5pt">
                    <v:textbox>
                      <w:txbxContent>
                        <w:p w14:paraId="1B3234CA" w14:textId="71AD9332" w:rsidR="00960F49" w:rsidRPr="00F80483" w:rsidRDefault="003758C2" w:rsidP="0017597F">
                          <w:pPr>
                            <w:bidi/>
                            <w:rPr>
                              <w:rFonts w:ascii="Montserrat" w:hAnsi="Montserrat" w:cs="B Nazanin"/>
                              <w:b/>
                              <w:color w:val="FFFFFF" w:themeColor="background1"/>
                              <w:sz w:val="32"/>
                              <w:szCs w:val="32"/>
                              <w:lang w:bidi="fa-IR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b/>
                              <w:color w:val="FFFFFF" w:themeColor="background1"/>
                              <w:sz w:val="32"/>
                              <w:szCs w:val="32"/>
                              <w:rtl/>
                              <w:lang w:bidi="fa-IR"/>
                            </w:rPr>
                            <w:t>سابقه کاری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Montserrat" w:hAnsi="Montserrat"/>
          <w:noProof/>
          <w:color w:val="FFFFFF" w:themeColor="background1"/>
          <w:sz w:val="60"/>
          <w:szCs w:val="60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466EC701" wp14:editId="61F1AED3">
                <wp:simplePos x="0" y="0"/>
                <wp:positionH relativeFrom="column">
                  <wp:posOffset>-542925</wp:posOffset>
                </wp:positionH>
                <wp:positionV relativeFrom="paragraph">
                  <wp:posOffset>-428625</wp:posOffset>
                </wp:positionV>
                <wp:extent cx="3748405" cy="2628900"/>
                <wp:effectExtent l="0" t="0" r="4445" b="0"/>
                <wp:wrapNone/>
                <wp:docPr id="154" name="edu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748405" cy="2628900"/>
                          <a:chOff x="0" y="-46528"/>
                          <a:chExt cx="3748464" cy="2629362"/>
                        </a:xfrm>
                      </wpg:grpSpPr>
                      <wpg:grpSp>
                        <wpg:cNvPr id="152" name="ed 1"/>
                        <wpg:cNvGrpSpPr/>
                        <wpg:grpSpPr>
                          <a:xfrm>
                            <a:off x="10634" y="337769"/>
                            <a:ext cx="3569335" cy="1132166"/>
                            <a:chOff x="1" y="-161961"/>
                            <a:chExt cx="3569335" cy="1132166"/>
                          </a:xfrm>
                        </wpg:grpSpPr>
                        <wps:wsp>
                          <wps:cNvPr id="79" name="edu 1"/>
                          <wps:cNvSpPr txBox="1"/>
                          <wps:spPr>
                            <a:xfrm>
                              <a:off x="3" y="-161961"/>
                              <a:ext cx="3029639" cy="60647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083A200" w14:textId="043BBAF1" w:rsidR="00B44928" w:rsidRPr="00F80483" w:rsidRDefault="001225B5" w:rsidP="0017597F">
                                <w:pPr>
                                  <w:bidi/>
                                  <w:spacing w:after="0" w:line="240" w:lineRule="auto"/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</w:rPr>
                                </w:pP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نام </w:t>
                                </w:r>
                                <w:r w:rsidR="00532726" w:rsidRPr="00F80483">
                                  <w:rPr>
                                    <w:rFonts w:asciiTheme="minorBidi" w:hAnsiTheme="minorBidi" w:cs="B Nazanin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مدرک تحصیلی</w:t>
                                </w: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 (</w:t>
                                </w:r>
                                <w:r w:rsidR="00532726" w:rsidRPr="00F80483">
                                  <w:rPr>
                                    <w:rFonts w:asciiTheme="minorBidi" w:hAnsiTheme="minorBidi" w:cs="B Nazanin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1398</w:t>
                                </w:r>
                                <w:r w:rsidR="00532726"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 </w:t>
                                </w:r>
                                <w:r w:rsidR="00532726" w:rsidRPr="00F80483">
                                  <w:rPr>
                                    <w:rFonts w:ascii="Arial" w:hAnsi="Arial" w:cs="Arial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–</w:t>
                                </w:r>
                                <w:r w:rsidR="00532726"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 </w:t>
                                </w:r>
                                <w:r w:rsidR="00532726" w:rsidRPr="00F80483">
                                  <w:rPr>
                                    <w:rFonts w:asciiTheme="minorBidi" w:hAnsiTheme="minorBidi" w:cs="B Nazanin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1400</w:t>
                                </w:r>
                                <w:r w:rsidR="00532726"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)</w:t>
                                </w:r>
                              </w:p>
                              <w:p w14:paraId="14EAAC0D" w14:textId="49E64D9D" w:rsidR="00B44928" w:rsidRPr="00F80483" w:rsidRDefault="00532726" w:rsidP="0017597F">
                                <w:pPr>
                                  <w:bidi/>
                                  <w:spacing w:after="0" w:line="240" w:lineRule="auto"/>
                                  <w:rPr>
                                    <w:rFonts w:ascii="Montserrat" w:hAnsi="Montserrat" w:cs="B Nazanin"/>
                                    <w:b/>
                                    <w:bCs/>
                                    <w:color w:val="8B0FBD"/>
                                    <w:sz w:val="24"/>
                                    <w:szCs w:val="24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b/>
                                    <w:bCs/>
                                    <w:color w:val="8B0FBD"/>
                                    <w:sz w:val="24"/>
                                    <w:szCs w:val="24"/>
                                    <w:rtl/>
                                  </w:rPr>
                                  <w:t>نام دانشگاه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" name="edu 1 t"/>
                          <wps:cNvSpPr txBox="1"/>
                          <wps:spPr>
                            <a:xfrm>
                              <a:off x="1" y="289721"/>
                              <a:ext cx="3569335" cy="680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54FAAAE" w14:textId="3E52A0B8" w:rsidR="00B44928" w:rsidRPr="00F80483" w:rsidRDefault="00532726" w:rsidP="0017597F">
                                <w:pPr>
                                  <w:bidi/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پ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شنهاد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hyperlink r:id="rId14" w:history="1">
                                  <w:r w:rsidRPr="00F80483">
                                    <w:rPr>
                                      <w:rStyle w:val="Hyperlink"/>
                                      <w:rFonts w:ascii="Montserrat" w:hAnsi="Montserrat" w:cs="B Nazanin"/>
                                      <w:color w:val="7F7F7F" w:themeColor="text1" w:themeTint="80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F80483">
                                    <w:rPr>
                                      <w:rStyle w:val="Hyperlink"/>
                                      <w:rFonts w:ascii="Montserrat" w:hAnsi="Montserrat" w:cs="B Nazanin" w:hint="cs"/>
                                      <w:color w:val="7F7F7F" w:themeColor="text1" w:themeTint="80"/>
                                      <w:sz w:val="24"/>
                                      <w:szCs w:val="24"/>
                                      <w:rtl/>
                                    </w:rPr>
                                    <w:t>ی</w:t>
                                  </w:r>
                                  <w:r w:rsidRPr="00F80483">
                                    <w:rPr>
                                      <w:rStyle w:val="Hyperlink"/>
                                      <w:rFonts w:ascii="Montserrat" w:hAnsi="Montserrat" w:cs="B Nazanin" w:hint="eastAsia"/>
                                      <w:color w:val="7F7F7F" w:themeColor="text1" w:themeTint="80"/>
                                      <w:sz w:val="24"/>
                                      <w:szCs w:val="24"/>
                                      <w:rtl/>
                                    </w:rPr>
                                    <w:t>ران</w:t>
                                  </w:r>
                                  <w:r w:rsidRPr="00F80483">
                                    <w:rPr>
                                      <w:rStyle w:val="Hyperlink"/>
                                      <w:rFonts w:ascii="Montserrat" w:hAnsi="Montserrat" w:cs="B Nazanin"/>
                                      <w:color w:val="7F7F7F" w:themeColor="text1" w:themeTint="80"/>
                                      <w:sz w:val="24"/>
                                      <w:szCs w:val="24"/>
                                      <w:rtl/>
                                    </w:rPr>
                                    <w:t xml:space="preserve"> استخدام</w:t>
                                  </w:r>
                                </w:hyperlink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: در ا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ن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قسمت م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توان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در رابطه با دروس مهم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که در زم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نه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شغل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خود گذرانده ا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صحبت کن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3" name="ed 2"/>
                        <wpg:cNvGrpSpPr/>
                        <wpg:grpSpPr>
                          <a:xfrm>
                            <a:off x="10634" y="1536616"/>
                            <a:ext cx="3569335" cy="1046218"/>
                            <a:chOff x="1" y="-47635"/>
                            <a:chExt cx="3569335" cy="1046218"/>
                          </a:xfrm>
                        </wpg:grpSpPr>
                        <wps:wsp>
                          <wps:cNvPr id="81" name="edu 2"/>
                          <wps:cNvSpPr txBox="1"/>
                          <wps:spPr>
                            <a:xfrm>
                              <a:off x="2" y="-47635"/>
                              <a:ext cx="3029585" cy="5698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4F1E8A6" w14:textId="260D27A2" w:rsidR="00532726" w:rsidRPr="00F80483" w:rsidRDefault="00532726" w:rsidP="00532726">
                                <w:pPr>
                                  <w:bidi/>
                                  <w:spacing w:after="0" w:line="240" w:lineRule="auto"/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</w:rPr>
                                </w:pP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نام </w:t>
                                </w:r>
                                <w:r w:rsidRPr="00F80483">
                                  <w:rPr>
                                    <w:rFonts w:asciiTheme="minorBidi" w:hAnsiTheme="minorBidi" w:cs="B Nazanin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مدرک تحصیلی</w:t>
                                </w: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 (</w:t>
                                </w:r>
                                <w:r w:rsidRPr="00F80483">
                                  <w:rPr>
                                    <w:rFonts w:asciiTheme="minorBidi" w:hAnsiTheme="minorBidi" w:cs="B Nazanin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1394</w:t>
                                </w: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="Arial" w:hAnsi="Arial" w:cs="Arial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–</w:t>
                                </w: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 xml:space="preserve"> </w:t>
                                </w:r>
                                <w:r w:rsidRPr="00F80483">
                                  <w:rPr>
                                    <w:rFonts w:asciiTheme="minorBidi" w:hAnsiTheme="minorBidi" w:cs="B Nazanin" w:hint="cs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1397</w:t>
                                </w:r>
                                <w:r w:rsidRPr="00F80483">
                                  <w:rPr>
                                    <w:rFonts w:asciiTheme="minorBidi" w:hAnsiTheme="minorBidi" w:cs="B Nazanin"/>
                                    <w:bCs/>
                                    <w:color w:val="404040" w:themeColor="text1" w:themeTint="BF"/>
                                    <w:sz w:val="26"/>
                                    <w:szCs w:val="26"/>
                                    <w:rtl/>
                                  </w:rPr>
                                  <w:t>)</w:t>
                                </w:r>
                              </w:p>
                              <w:p w14:paraId="3379EC7F" w14:textId="77777777" w:rsidR="00532726" w:rsidRPr="00F80483" w:rsidRDefault="00532726" w:rsidP="00532726">
                                <w:pPr>
                                  <w:bidi/>
                                  <w:spacing w:after="0" w:line="240" w:lineRule="auto"/>
                                  <w:rPr>
                                    <w:rFonts w:ascii="Montserrat" w:hAnsi="Montserrat" w:cs="B Nazanin"/>
                                    <w:b/>
                                    <w:bCs/>
                                    <w:color w:val="8B0FBD"/>
                                    <w:sz w:val="24"/>
                                    <w:szCs w:val="24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b/>
                                    <w:bCs/>
                                    <w:color w:val="8B0FBD"/>
                                    <w:sz w:val="24"/>
                                    <w:szCs w:val="24"/>
                                    <w:rtl/>
                                  </w:rPr>
                                  <w:t>نام دانشگاه</w:t>
                                </w:r>
                              </w:p>
                              <w:p w14:paraId="3DFA5515" w14:textId="1CA9A70A" w:rsidR="00B44928" w:rsidRPr="002A5679" w:rsidRDefault="00B44928" w:rsidP="00532726">
                                <w:pPr>
                                  <w:bidi/>
                                  <w:spacing w:after="0" w:line="240" w:lineRule="auto"/>
                                  <w:rPr>
                                    <w:rFonts w:ascii="Montserrat" w:hAnsi="Montserrat"/>
                                    <w:b/>
                                    <w:color w:val="8B0FBD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" name="edu 2 t"/>
                          <wps:cNvSpPr txBox="1"/>
                          <wps:spPr>
                            <a:xfrm>
                              <a:off x="1" y="402932"/>
                              <a:ext cx="3569335" cy="59565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A3E2128" w14:textId="428F357E" w:rsidR="00532726" w:rsidRPr="00F80483" w:rsidRDefault="00532726" w:rsidP="00532726">
                                <w:pPr>
                                  <w:bidi/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پ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شنهاد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  <w:hyperlink r:id="rId15" w:history="1">
                                  <w:r w:rsidRPr="00F80483">
                                    <w:rPr>
                                      <w:rStyle w:val="Hyperlink"/>
                                      <w:rFonts w:ascii="Montserrat" w:hAnsi="Montserrat" w:cs="B Nazanin"/>
                                      <w:color w:val="7F7F7F" w:themeColor="text1" w:themeTint="80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F80483">
                                    <w:rPr>
                                      <w:rStyle w:val="Hyperlink"/>
                                      <w:rFonts w:ascii="Montserrat" w:hAnsi="Montserrat" w:cs="B Nazanin" w:hint="cs"/>
                                      <w:color w:val="7F7F7F" w:themeColor="text1" w:themeTint="80"/>
                                      <w:sz w:val="24"/>
                                      <w:szCs w:val="24"/>
                                      <w:rtl/>
                                    </w:rPr>
                                    <w:t>ی</w:t>
                                  </w:r>
                                  <w:r w:rsidRPr="00F80483">
                                    <w:rPr>
                                      <w:rStyle w:val="Hyperlink"/>
                                      <w:rFonts w:ascii="Montserrat" w:hAnsi="Montserrat" w:cs="B Nazanin" w:hint="eastAsia"/>
                                      <w:color w:val="7F7F7F" w:themeColor="text1" w:themeTint="80"/>
                                      <w:sz w:val="24"/>
                                      <w:szCs w:val="24"/>
                                      <w:rtl/>
                                    </w:rPr>
                                    <w:t>ران</w:t>
                                  </w:r>
                                  <w:r w:rsidRPr="00F80483">
                                    <w:rPr>
                                      <w:rStyle w:val="Hyperlink"/>
                                      <w:rFonts w:ascii="Montserrat" w:hAnsi="Montserrat" w:cs="B Nazanin"/>
                                      <w:color w:val="7F7F7F" w:themeColor="text1" w:themeTint="80"/>
                                      <w:sz w:val="24"/>
                                      <w:szCs w:val="24"/>
                                      <w:rtl/>
                                    </w:rPr>
                                    <w:t xml:space="preserve"> استخدام</w:t>
                                  </w:r>
                                </w:hyperlink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: در ا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ن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قسمت م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توان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در رابطه با دروس مهم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که در زم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نه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شغل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خود گذرانده ا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 xml:space="preserve"> صحبت کن</w:t>
                                </w:r>
                                <w:r w:rsidRPr="00F80483">
                                  <w:rPr>
                                    <w:rFonts w:ascii="Montserrat" w:hAnsi="Montserrat" w:cs="B Nazanin" w:hint="cs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F80483">
                                  <w:rPr>
                                    <w:rFonts w:ascii="Montserrat" w:hAnsi="Montserrat" w:cs="B Nazanin" w:hint="eastAsia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د</w:t>
                                </w:r>
                                <w:r w:rsidRPr="00F80483">
                                  <w:rPr>
                                    <w:rFonts w:ascii="Montserrat" w:hAnsi="Montserrat" w:cs="B Nazanin"/>
                                    <w:color w:val="7F7F7F" w:themeColor="text1" w:themeTint="80"/>
                                    <w:sz w:val="24"/>
                                    <w:szCs w:val="24"/>
                                    <w:rtl/>
                                  </w:rPr>
                                  <w:t>.</w:t>
                                </w:r>
                              </w:p>
                              <w:p w14:paraId="26872A90" w14:textId="02A9E18A" w:rsidR="00B44928" w:rsidRPr="00B44928" w:rsidRDefault="00B44928" w:rsidP="0017597F">
                                <w:pPr>
                                  <w:bidi/>
                                  <w:rPr>
                                    <w:rFonts w:ascii="Montserrat" w:hAnsi="Montserrat"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6" name="edu"/>
                        <wpg:cNvGrpSpPr/>
                        <wpg:grpSpPr>
                          <a:xfrm>
                            <a:off x="0" y="-46528"/>
                            <a:ext cx="3748464" cy="381042"/>
                            <a:chOff x="0" y="-46528"/>
                            <a:chExt cx="3748464" cy="381042"/>
                          </a:xfrm>
                        </wpg:grpSpPr>
                        <wps:wsp>
                          <wps:cNvPr id="64" name="Straight Connector 64"/>
                          <wps:cNvCnPr/>
                          <wps:spPr>
                            <a:xfrm>
                              <a:off x="1658679" y="138223"/>
                              <a:ext cx="2089785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rgbClr val="8B0FBD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8" name="Rounded Rectangle 148"/>
                          <wps:cNvSpPr/>
                          <wps:spPr>
                            <a:xfrm>
                              <a:off x="0" y="0"/>
                              <a:ext cx="1719580" cy="30162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7030A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edu"/>
                          <wps:cNvSpPr txBox="1"/>
                          <wps:spPr>
                            <a:xfrm>
                              <a:off x="127622" y="-46528"/>
                              <a:ext cx="1645920" cy="38104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EC0EC7E" w14:textId="0ACCD90D" w:rsidR="00960F49" w:rsidRPr="00F80483" w:rsidRDefault="003758C2" w:rsidP="0017597F">
                                <w:pPr>
                                  <w:bidi/>
                                  <w:rPr>
                                    <w:rFonts w:ascii="Montserrat" w:hAnsi="Montserrat" w:cs="B Nazanin"/>
                                    <w:b/>
                                    <w:color w:val="FFFFFF" w:themeColor="background1"/>
                                    <w:sz w:val="32"/>
                                    <w:szCs w:val="32"/>
                                    <w:lang w:bidi="fa-IR"/>
                                  </w:rPr>
                                </w:pPr>
                                <w:r w:rsidRPr="00F80483">
                                  <w:rPr>
                                    <w:rFonts w:ascii="Montserrat" w:hAnsi="Montserrat" w:cs="B Nazanin" w:hint="cs"/>
                                    <w:b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bidi="fa-IR"/>
                                  </w:rPr>
                                  <w:t>تحصیلات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6EC701" id="edu" o:spid="_x0000_s1135" style="position:absolute;left:0;text-align:left;margin-left:-42.75pt;margin-top:-33.75pt;width:295.15pt;height:207pt;flip:x;z-index:251777024;mso-height-relative:margin" coordorigin=",-465" coordsize="37484,26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">
                <v:group id="ed 1" o:spid="_x0000_s1136" style="position:absolute;left:106;top:3377;width:35693;height:11322" coordorigin=",-1619" coordsize="35693,11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<v:shape id="edu 1" o:spid="_x0000_s1137" type="#_x0000_t202" style="position:absolute;top:-1619;width:30296;height:6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" filled="f" stroked="f" strokeweight=".5pt">
                    <v:textbox>
                      <w:txbxContent>
                        <w:p w14:paraId="4083A200" w14:textId="043BBAF1" w:rsidR="00B44928" w:rsidRPr="00F80483" w:rsidRDefault="001225B5" w:rsidP="0017597F">
                          <w:pPr>
                            <w:bidi/>
                            <w:spacing w:after="0" w:line="240" w:lineRule="auto"/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</w:rPr>
                          </w:pP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نام </w:t>
                          </w:r>
                          <w:r w:rsidR="00532726" w:rsidRPr="00F80483">
                            <w:rPr>
                              <w:rFonts w:asciiTheme="minorBidi" w:hAnsiTheme="minorBidi" w:cs="B Nazanin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مدرک تحصیلی</w:t>
                          </w: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 (</w:t>
                          </w:r>
                          <w:r w:rsidR="00532726" w:rsidRPr="00F80483">
                            <w:rPr>
                              <w:rFonts w:asciiTheme="minorBidi" w:hAnsiTheme="minorBidi" w:cs="B Nazanin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1398</w:t>
                          </w:r>
                          <w:r w:rsidR="00532726"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 </w:t>
                          </w:r>
                          <w:r w:rsidR="00532726" w:rsidRPr="00F80483">
                            <w:rPr>
                              <w:rFonts w:ascii="Arial" w:hAnsi="Arial" w:cs="Arial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–</w:t>
                          </w:r>
                          <w:r w:rsidR="00532726"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 </w:t>
                          </w:r>
                          <w:r w:rsidR="00532726" w:rsidRPr="00F80483">
                            <w:rPr>
                              <w:rFonts w:asciiTheme="minorBidi" w:hAnsiTheme="minorBidi" w:cs="B Nazanin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1400</w:t>
                          </w:r>
                          <w:r w:rsidR="00532726"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)</w:t>
                          </w:r>
                        </w:p>
                        <w:p w14:paraId="14EAAC0D" w14:textId="49E64D9D" w:rsidR="00B44928" w:rsidRPr="00F80483" w:rsidRDefault="00532726" w:rsidP="0017597F">
                          <w:pPr>
                            <w:bidi/>
                            <w:spacing w:after="0" w:line="240" w:lineRule="auto"/>
                            <w:rPr>
                              <w:rFonts w:ascii="Montserrat" w:hAnsi="Montserrat" w:cs="B Nazanin"/>
                              <w:b/>
                              <w:bCs/>
                              <w:color w:val="8B0FBD"/>
                              <w:sz w:val="24"/>
                              <w:szCs w:val="24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b/>
                              <w:bCs/>
                              <w:color w:val="8B0FBD"/>
                              <w:sz w:val="24"/>
                              <w:szCs w:val="24"/>
                              <w:rtl/>
                            </w:rPr>
                            <w:t>نام دانشگاه</w:t>
                          </w:r>
                        </w:p>
                      </w:txbxContent>
                    </v:textbox>
                  </v:shape>
                  <v:shape id="edu 1 t" o:spid="_x0000_s1138" type="#_x0000_t202" style="position:absolute;top:2897;width:35693;height:6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" filled="f" stroked="f" strokeweight=".5pt">
                    <v:textbox>
                      <w:txbxContent>
                        <w:p w14:paraId="354FAAAE" w14:textId="3E52A0B8" w:rsidR="00B44928" w:rsidRPr="00F80483" w:rsidRDefault="00532726" w:rsidP="0017597F">
                          <w:pPr>
                            <w:bidi/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</w:rPr>
                          </w:pP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پ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شنهاد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hyperlink r:id="rId16" w:history="1">
                            <w:r w:rsidRPr="00F80483">
                              <w:rPr>
                                <w:rStyle w:val="Hyperlink"/>
                                <w:rFonts w:ascii="Montserrat" w:hAnsi="Montserrat" w:cs="B Nazanin"/>
                                <w:color w:val="7F7F7F" w:themeColor="text1" w:themeTint="80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F80483">
                              <w:rPr>
                                <w:rStyle w:val="Hyperlink"/>
                                <w:rFonts w:ascii="Montserrat" w:hAnsi="Montserrat" w:cs="B Nazanin" w:hint="cs"/>
                                <w:color w:val="7F7F7F" w:themeColor="text1" w:themeTint="80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F80483">
                              <w:rPr>
                                <w:rStyle w:val="Hyperlink"/>
                                <w:rFonts w:ascii="Montserrat" w:hAnsi="Montserrat" w:cs="B Nazanin" w:hint="eastAsia"/>
                                <w:color w:val="7F7F7F" w:themeColor="text1" w:themeTint="80"/>
                                <w:sz w:val="24"/>
                                <w:szCs w:val="24"/>
                                <w:rtl/>
                              </w:rPr>
                              <w:t>ران</w:t>
                            </w:r>
                            <w:r w:rsidRPr="00F80483">
                              <w:rPr>
                                <w:rStyle w:val="Hyperlink"/>
                                <w:rFonts w:ascii="Montserrat" w:hAnsi="Montserrat" w:cs="B Nazanin"/>
                                <w:color w:val="7F7F7F" w:themeColor="text1" w:themeTint="80"/>
                                <w:sz w:val="24"/>
                                <w:szCs w:val="24"/>
                                <w:rtl/>
                              </w:rPr>
                              <w:t xml:space="preserve"> استخدام</w:t>
                            </w:r>
                          </w:hyperlink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: در ا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ن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قسمت م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توان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د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در رابطه با دروس مهم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که در زم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نه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شغل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خود گذرانده ا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د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صحبت کن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د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group id="ed 2" o:spid="_x0000_s1139" style="position:absolute;left:106;top:15366;width:35693;height:10462" coordorigin=",-476" coordsize="35693,10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<v:shape id="edu 2" o:spid="_x0000_s1140" type="#_x0000_t202" style="position:absolute;top:-476;width:30295;height:5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" filled="f" stroked="f" strokeweight=".5pt">
                    <v:textbox>
                      <w:txbxContent>
                        <w:p w14:paraId="04F1E8A6" w14:textId="260D27A2" w:rsidR="00532726" w:rsidRPr="00F80483" w:rsidRDefault="00532726" w:rsidP="00532726">
                          <w:pPr>
                            <w:bidi/>
                            <w:spacing w:after="0" w:line="240" w:lineRule="auto"/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</w:rPr>
                          </w:pP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نام </w:t>
                          </w:r>
                          <w:r w:rsidRPr="00F80483">
                            <w:rPr>
                              <w:rFonts w:asciiTheme="minorBidi" w:hAnsiTheme="minorBidi" w:cs="B Nazanin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مدرک تحصیلی</w:t>
                          </w: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 (</w:t>
                          </w:r>
                          <w:r w:rsidRPr="00F80483">
                            <w:rPr>
                              <w:rFonts w:asciiTheme="minorBidi" w:hAnsiTheme="minorBidi" w:cs="B Nazanin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1394</w:t>
                          </w: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="Arial" w:hAnsi="Arial" w:cs="Arial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–</w:t>
                          </w: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 xml:space="preserve"> </w:t>
                          </w:r>
                          <w:r w:rsidRPr="00F80483">
                            <w:rPr>
                              <w:rFonts w:asciiTheme="minorBidi" w:hAnsiTheme="minorBidi" w:cs="B Nazanin" w:hint="cs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1397</w:t>
                          </w:r>
                          <w:r w:rsidRPr="00F80483">
                            <w:rPr>
                              <w:rFonts w:asciiTheme="minorBidi" w:hAnsiTheme="minorBidi" w:cs="B Nazanin"/>
                              <w:bCs/>
                              <w:color w:val="404040" w:themeColor="text1" w:themeTint="BF"/>
                              <w:sz w:val="26"/>
                              <w:szCs w:val="26"/>
                              <w:rtl/>
                            </w:rPr>
                            <w:t>)</w:t>
                          </w:r>
                        </w:p>
                        <w:p w14:paraId="3379EC7F" w14:textId="77777777" w:rsidR="00532726" w:rsidRPr="00F80483" w:rsidRDefault="00532726" w:rsidP="00532726">
                          <w:pPr>
                            <w:bidi/>
                            <w:spacing w:after="0" w:line="240" w:lineRule="auto"/>
                            <w:rPr>
                              <w:rFonts w:ascii="Montserrat" w:hAnsi="Montserrat" w:cs="B Nazanin"/>
                              <w:b/>
                              <w:bCs/>
                              <w:color w:val="8B0FBD"/>
                              <w:sz w:val="24"/>
                              <w:szCs w:val="24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b/>
                              <w:bCs/>
                              <w:color w:val="8B0FBD"/>
                              <w:sz w:val="24"/>
                              <w:szCs w:val="24"/>
                              <w:rtl/>
                            </w:rPr>
                            <w:t>نام دانشگاه</w:t>
                          </w:r>
                        </w:p>
                        <w:p w14:paraId="3DFA5515" w14:textId="1CA9A70A" w:rsidR="00B44928" w:rsidRPr="002A5679" w:rsidRDefault="00B44928" w:rsidP="00532726">
                          <w:pPr>
                            <w:bidi/>
                            <w:spacing w:after="0" w:line="240" w:lineRule="auto"/>
                            <w:rPr>
                              <w:rFonts w:ascii="Montserrat" w:hAnsi="Montserrat"/>
                              <w:b/>
                              <w:color w:val="8B0FBD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edu 2 t" o:spid="_x0000_s1141" type="#_x0000_t202" style="position:absolute;top:4029;width:35693;height:5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" filled="f" stroked="f" strokeweight=".5pt">
                    <v:textbox>
                      <w:txbxContent>
                        <w:p w14:paraId="4A3E2128" w14:textId="428F357E" w:rsidR="00532726" w:rsidRPr="00F80483" w:rsidRDefault="00532726" w:rsidP="00532726">
                          <w:pPr>
                            <w:bidi/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</w:rPr>
                          </w:pP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پ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شنهاد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hyperlink r:id="rId17" w:history="1">
                            <w:r w:rsidRPr="00F80483">
                              <w:rPr>
                                <w:rStyle w:val="Hyperlink"/>
                                <w:rFonts w:ascii="Montserrat" w:hAnsi="Montserrat" w:cs="B Nazanin"/>
                                <w:color w:val="7F7F7F" w:themeColor="text1" w:themeTint="80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F80483">
                              <w:rPr>
                                <w:rStyle w:val="Hyperlink"/>
                                <w:rFonts w:ascii="Montserrat" w:hAnsi="Montserrat" w:cs="B Nazanin" w:hint="cs"/>
                                <w:color w:val="7F7F7F" w:themeColor="text1" w:themeTint="80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F80483">
                              <w:rPr>
                                <w:rStyle w:val="Hyperlink"/>
                                <w:rFonts w:ascii="Montserrat" w:hAnsi="Montserrat" w:cs="B Nazanin" w:hint="eastAsia"/>
                                <w:color w:val="7F7F7F" w:themeColor="text1" w:themeTint="80"/>
                                <w:sz w:val="24"/>
                                <w:szCs w:val="24"/>
                                <w:rtl/>
                              </w:rPr>
                              <w:t>ران</w:t>
                            </w:r>
                            <w:r w:rsidRPr="00F80483">
                              <w:rPr>
                                <w:rStyle w:val="Hyperlink"/>
                                <w:rFonts w:ascii="Montserrat" w:hAnsi="Montserrat" w:cs="B Nazanin"/>
                                <w:color w:val="7F7F7F" w:themeColor="text1" w:themeTint="80"/>
                                <w:sz w:val="24"/>
                                <w:szCs w:val="24"/>
                                <w:rtl/>
                              </w:rPr>
                              <w:t xml:space="preserve"> استخدام</w:t>
                            </w:r>
                          </w:hyperlink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: در ا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ن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قسمت م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توان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د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در رابطه با دروس مهم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که در زم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نه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شغل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خود گذرانده ا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د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 xml:space="preserve"> صحبت کن</w:t>
                          </w:r>
                          <w:r w:rsidRPr="00F80483">
                            <w:rPr>
                              <w:rFonts w:ascii="Montserrat" w:hAnsi="Montserrat" w:cs="B Nazanin" w:hint="cs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F80483">
                            <w:rPr>
                              <w:rFonts w:ascii="Montserrat" w:hAnsi="Montserrat" w:cs="B Nazanin" w:hint="eastAsia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د</w:t>
                          </w:r>
                          <w:r w:rsidRPr="00F80483">
                            <w:rPr>
                              <w:rFonts w:ascii="Montserrat" w:hAnsi="Montserrat" w:cs="B Nazanin"/>
                              <w:color w:val="7F7F7F" w:themeColor="text1" w:themeTint="80"/>
                              <w:sz w:val="24"/>
                              <w:szCs w:val="24"/>
                              <w:rtl/>
                            </w:rPr>
                            <w:t>.</w:t>
                          </w:r>
                        </w:p>
                        <w:p w14:paraId="26872A90" w14:textId="02A9E18A" w:rsidR="00B44928" w:rsidRPr="00B44928" w:rsidRDefault="00B44928" w:rsidP="0017597F">
                          <w:pPr>
                            <w:bidi/>
                            <w:rPr>
                              <w:rFonts w:ascii="Montserrat" w:hAnsi="Montserrat"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</v:group>
                <v:group id="_x0000_s1142" style="position:absolute;top:-465;width:37484;height:3810" coordorigin=",-465" coordsize="37484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<v:line id="Straight Connector 64" o:spid="_x0000_s1143" style="position:absolute;visibility:visible;mso-wrap-style:square" from="16586,1382" to="37484,13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" strokecolor="#8b0fbd" strokeweight="1pt">
                    <v:stroke joinstyle="miter"/>
                  </v:line>
                  <v:roundrect id="Rounded Rectangle 148" o:spid="_x0000_s1144" style="position:absolute;width:17195;height:3016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" fillcolor="#7030a0" stroked="f" strokeweight="1pt">
                    <v:stroke joinstyle="miter"/>
                  </v:roundrect>
                  <v:shape id="_x0000_s1145" type="#_x0000_t202" style="position:absolute;left:1276;top:-465;width:16459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" filled="f" stroked="f" strokeweight=".5pt">
                    <v:textbox>
                      <w:txbxContent>
                        <w:p w14:paraId="7EC0EC7E" w14:textId="0ACCD90D" w:rsidR="00960F49" w:rsidRPr="00F80483" w:rsidRDefault="003758C2" w:rsidP="0017597F">
                          <w:pPr>
                            <w:bidi/>
                            <w:rPr>
                              <w:rFonts w:ascii="Montserrat" w:hAnsi="Montserrat" w:cs="B Nazanin"/>
                              <w:b/>
                              <w:color w:val="FFFFFF" w:themeColor="background1"/>
                              <w:sz w:val="32"/>
                              <w:szCs w:val="32"/>
                              <w:lang w:bidi="fa-IR"/>
                            </w:rPr>
                          </w:pPr>
                          <w:r w:rsidRPr="00F80483">
                            <w:rPr>
                              <w:rFonts w:ascii="Montserrat" w:hAnsi="Montserrat" w:cs="B Nazanin" w:hint="cs"/>
                              <w:b/>
                              <w:color w:val="FFFFFF" w:themeColor="background1"/>
                              <w:sz w:val="32"/>
                              <w:szCs w:val="32"/>
                              <w:rtl/>
                              <w:lang w:bidi="fa-IR"/>
                            </w:rPr>
                            <w:t>تحصیلات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77A2B">
        <w:rPr>
          <w:rFonts w:ascii="Montserrat" w:hAnsi="Montserrat"/>
          <w:noProof/>
          <w:color w:val="FFFFFF" w:themeColor="background1"/>
          <w:sz w:val="60"/>
          <w:szCs w:val="60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2A8E27FC" wp14:editId="0ED2212E">
                <wp:simplePos x="0" y="0"/>
                <wp:positionH relativeFrom="column">
                  <wp:posOffset>1779462</wp:posOffset>
                </wp:positionH>
                <wp:positionV relativeFrom="paragraph">
                  <wp:posOffset>5720316</wp:posOffset>
                </wp:positionV>
                <wp:extent cx="1128395" cy="1088390"/>
                <wp:effectExtent l="0" t="0" r="0" b="0"/>
                <wp:wrapNone/>
                <wp:docPr id="102" name="P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8395" cy="1088390"/>
                          <a:chOff x="0" y="0"/>
                          <a:chExt cx="1128408" cy="1088574"/>
                        </a:xfrm>
                      </wpg:grpSpPr>
                      <wps:wsp>
                        <wps:cNvPr id="87" name="Oval 87"/>
                        <wps:cNvSpPr/>
                        <wps:spPr>
                          <a:xfrm>
                            <a:off x="296694" y="97277"/>
                            <a:ext cx="517793" cy="517793"/>
                          </a:xfrm>
                          <a:prstGeom prst="ellipse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Block Arc 88"/>
                        <wps:cNvSpPr/>
                        <wps:spPr>
                          <a:xfrm rot="15713917" flipH="1">
                            <a:off x="199417" y="0"/>
                            <a:ext cx="715620" cy="715620"/>
                          </a:xfrm>
                          <a:prstGeom prst="blockArc">
                            <a:avLst>
                              <a:gd name="adj1" fmla="val 12400463"/>
                              <a:gd name="adj2" fmla="val 10367746"/>
                              <a:gd name="adj3" fmla="val 7781"/>
                            </a:avLst>
                          </a:prstGeom>
                          <a:solidFill>
                            <a:srgbClr val="7030A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8" name="Group 52"/>
                        <wpg:cNvGrpSpPr/>
                        <wpg:grpSpPr>
                          <a:xfrm>
                            <a:off x="437745" y="257783"/>
                            <a:ext cx="264795" cy="191770"/>
                            <a:chOff x="9525" y="617539"/>
                            <a:chExt cx="265113" cy="192088"/>
                          </a:xfrm>
                        </wpg:grpSpPr>
                        <wps:wsp>
                          <wps:cNvPr id="99" name="Freeform 99"/>
                          <wps:cNvSpPr>
                            <a:spLocks noEditPoints="1"/>
                          </wps:cNvSpPr>
                          <wps:spPr bwMode="auto">
                            <a:xfrm>
                              <a:off x="9525" y="617539"/>
                              <a:ext cx="139700" cy="188913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61 h 61"/>
                                <a:gd name="T2" fmla="*/ 0 w 47"/>
                                <a:gd name="T3" fmla="*/ 0 h 61"/>
                                <a:gd name="T4" fmla="*/ 34 w 47"/>
                                <a:gd name="T5" fmla="*/ 1 h 61"/>
                                <a:gd name="T6" fmla="*/ 43 w 47"/>
                                <a:gd name="T7" fmla="*/ 7 h 61"/>
                                <a:gd name="T8" fmla="*/ 44 w 47"/>
                                <a:gd name="T9" fmla="*/ 28 h 61"/>
                                <a:gd name="T10" fmla="*/ 33 w 47"/>
                                <a:gd name="T11" fmla="*/ 37 h 61"/>
                                <a:gd name="T12" fmla="*/ 12 w 47"/>
                                <a:gd name="T13" fmla="*/ 38 h 61"/>
                                <a:gd name="T14" fmla="*/ 12 w 47"/>
                                <a:gd name="T15" fmla="*/ 61 h 61"/>
                                <a:gd name="T16" fmla="*/ 0 w 47"/>
                                <a:gd name="T17" fmla="*/ 61 h 61"/>
                                <a:gd name="T18" fmla="*/ 12 w 47"/>
                                <a:gd name="T19" fmla="*/ 10 h 61"/>
                                <a:gd name="T20" fmla="*/ 12 w 47"/>
                                <a:gd name="T21" fmla="*/ 28 h 61"/>
                                <a:gd name="T22" fmla="*/ 32 w 47"/>
                                <a:gd name="T23" fmla="*/ 24 h 61"/>
                                <a:gd name="T24" fmla="*/ 32 w 47"/>
                                <a:gd name="T25" fmla="*/ 13 h 61"/>
                                <a:gd name="T26" fmla="*/ 12 w 47"/>
                                <a:gd name="T27" fmla="*/ 10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47" h="61">
                                  <a:moveTo>
                                    <a:pt x="0" y="61"/>
                                  </a:moveTo>
                                  <a:cubicBezTo>
                                    <a:pt x="0" y="0"/>
                                    <a:pt x="0" y="0"/>
                                    <a:pt x="0" y="0"/>
                                  </a:cubicBezTo>
                                  <a:cubicBezTo>
                                    <a:pt x="20" y="0"/>
                                    <a:pt x="30" y="0"/>
                                    <a:pt x="34" y="1"/>
                                  </a:cubicBezTo>
                                  <a:cubicBezTo>
                                    <a:pt x="38" y="2"/>
                                    <a:pt x="40" y="4"/>
                                    <a:pt x="43" y="7"/>
                                  </a:cubicBezTo>
                                  <a:cubicBezTo>
                                    <a:pt x="47" y="13"/>
                                    <a:pt x="47" y="23"/>
                                    <a:pt x="44" y="28"/>
                                  </a:cubicBezTo>
                                  <a:cubicBezTo>
                                    <a:pt x="42" y="33"/>
                                    <a:pt x="37" y="36"/>
                                    <a:pt x="33" y="37"/>
                                  </a:cubicBezTo>
                                  <a:cubicBezTo>
                                    <a:pt x="27" y="38"/>
                                    <a:pt x="19" y="38"/>
                                    <a:pt x="12" y="38"/>
                                  </a:cubicBezTo>
                                  <a:cubicBezTo>
                                    <a:pt x="12" y="61"/>
                                    <a:pt x="12" y="61"/>
                                    <a:pt x="12" y="61"/>
                                  </a:cubicBezTo>
                                  <a:cubicBezTo>
                                    <a:pt x="0" y="61"/>
                                    <a:pt x="0" y="61"/>
                                    <a:pt x="0" y="61"/>
                                  </a:cubicBezTo>
                                  <a:close/>
                                  <a:moveTo>
                                    <a:pt x="12" y="10"/>
                                  </a:moveTo>
                                  <a:cubicBezTo>
                                    <a:pt x="12" y="28"/>
                                    <a:pt x="12" y="28"/>
                                    <a:pt x="12" y="28"/>
                                  </a:cubicBezTo>
                                  <a:cubicBezTo>
                                    <a:pt x="24" y="28"/>
                                    <a:pt x="29" y="28"/>
                                    <a:pt x="32" y="24"/>
                                  </a:cubicBezTo>
                                  <a:cubicBezTo>
                                    <a:pt x="34" y="21"/>
                                    <a:pt x="34" y="16"/>
                                    <a:pt x="32" y="13"/>
                                  </a:cubicBezTo>
                                  <a:cubicBezTo>
                                    <a:pt x="29" y="10"/>
                                    <a:pt x="25" y="10"/>
                                    <a:pt x="12" y="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1ABAE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0" name="Freeform 100"/>
                          <wps:cNvSpPr>
                            <a:spLocks/>
                          </wps:cNvSpPr>
                          <wps:spPr bwMode="auto">
                            <a:xfrm>
                              <a:off x="152400" y="666752"/>
                              <a:ext cx="122238" cy="142875"/>
                            </a:xfrm>
                            <a:custGeom>
                              <a:avLst/>
                              <a:gdLst>
                                <a:gd name="T0" fmla="*/ 0 w 41"/>
                                <a:gd name="T1" fmla="*/ 32 h 46"/>
                                <a:gd name="T2" fmla="*/ 12 w 41"/>
                                <a:gd name="T3" fmla="*/ 30 h 46"/>
                                <a:gd name="T4" fmla="*/ 21 w 41"/>
                                <a:gd name="T5" fmla="*/ 37 h 46"/>
                                <a:gd name="T6" fmla="*/ 29 w 41"/>
                                <a:gd name="T7" fmla="*/ 33 h 46"/>
                                <a:gd name="T8" fmla="*/ 25 w 41"/>
                                <a:gd name="T9" fmla="*/ 29 h 46"/>
                                <a:gd name="T10" fmla="*/ 7 w 41"/>
                                <a:gd name="T11" fmla="*/ 23 h 46"/>
                                <a:gd name="T12" fmla="*/ 2 w 41"/>
                                <a:gd name="T13" fmla="*/ 13 h 46"/>
                                <a:gd name="T14" fmla="*/ 6 w 41"/>
                                <a:gd name="T15" fmla="*/ 4 h 46"/>
                                <a:gd name="T16" fmla="*/ 20 w 41"/>
                                <a:gd name="T17" fmla="*/ 0 h 46"/>
                                <a:gd name="T18" fmla="*/ 40 w 41"/>
                                <a:gd name="T19" fmla="*/ 11 h 46"/>
                                <a:gd name="T20" fmla="*/ 29 w 41"/>
                                <a:gd name="T21" fmla="*/ 13 h 46"/>
                                <a:gd name="T22" fmla="*/ 26 w 41"/>
                                <a:gd name="T23" fmla="*/ 10 h 46"/>
                                <a:gd name="T24" fmla="*/ 14 w 41"/>
                                <a:gd name="T25" fmla="*/ 9 h 46"/>
                                <a:gd name="T26" fmla="*/ 14 w 41"/>
                                <a:gd name="T27" fmla="*/ 14 h 46"/>
                                <a:gd name="T28" fmla="*/ 37 w 41"/>
                                <a:gd name="T29" fmla="*/ 22 h 46"/>
                                <a:gd name="T30" fmla="*/ 41 w 41"/>
                                <a:gd name="T31" fmla="*/ 31 h 46"/>
                                <a:gd name="T32" fmla="*/ 36 w 41"/>
                                <a:gd name="T33" fmla="*/ 41 h 46"/>
                                <a:gd name="T34" fmla="*/ 21 w 41"/>
                                <a:gd name="T35" fmla="*/ 46 h 46"/>
                                <a:gd name="T36" fmla="*/ 7 w 41"/>
                                <a:gd name="T37" fmla="*/ 42 h 46"/>
                                <a:gd name="T38" fmla="*/ 0 w 41"/>
                                <a:gd name="T39" fmla="*/ 32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41" h="46">
                                  <a:moveTo>
                                    <a:pt x="0" y="32"/>
                                  </a:moveTo>
                                  <a:cubicBezTo>
                                    <a:pt x="12" y="30"/>
                                    <a:pt x="12" y="30"/>
                                    <a:pt x="12" y="30"/>
                                  </a:cubicBezTo>
                                  <a:cubicBezTo>
                                    <a:pt x="13" y="35"/>
                                    <a:pt x="16" y="37"/>
                                    <a:pt x="21" y="37"/>
                                  </a:cubicBezTo>
                                  <a:cubicBezTo>
                                    <a:pt x="25" y="37"/>
                                    <a:pt x="29" y="36"/>
                                    <a:pt x="29" y="33"/>
                                  </a:cubicBezTo>
                                  <a:cubicBezTo>
                                    <a:pt x="29" y="30"/>
                                    <a:pt x="27" y="30"/>
                                    <a:pt x="25" y="29"/>
                                  </a:cubicBezTo>
                                  <a:cubicBezTo>
                                    <a:pt x="15" y="27"/>
                                    <a:pt x="9" y="25"/>
                                    <a:pt x="7" y="23"/>
                                  </a:cubicBezTo>
                                  <a:cubicBezTo>
                                    <a:pt x="3" y="21"/>
                                    <a:pt x="2" y="18"/>
                                    <a:pt x="2" y="13"/>
                                  </a:cubicBezTo>
                                  <a:cubicBezTo>
                                    <a:pt x="2" y="10"/>
                                    <a:pt x="3" y="6"/>
                                    <a:pt x="6" y="4"/>
                                  </a:cubicBezTo>
                                  <a:cubicBezTo>
                                    <a:pt x="9" y="1"/>
                                    <a:pt x="14" y="0"/>
                                    <a:pt x="20" y="0"/>
                                  </a:cubicBezTo>
                                  <a:cubicBezTo>
                                    <a:pt x="30" y="0"/>
                                    <a:pt x="37" y="2"/>
                                    <a:pt x="40" y="11"/>
                                  </a:cubicBezTo>
                                  <a:cubicBezTo>
                                    <a:pt x="29" y="13"/>
                                    <a:pt x="29" y="13"/>
                                    <a:pt x="29" y="13"/>
                                  </a:cubicBezTo>
                                  <a:cubicBezTo>
                                    <a:pt x="28" y="12"/>
                                    <a:pt x="27" y="10"/>
                                    <a:pt x="26" y="10"/>
                                  </a:cubicBezTo>
                                  <a:cubicBezTo>
                                    <a:pt x="23" y="7"/>
                                    <a:pt x="16" y="8"/>
                                    <a:pt x="14" y="9"/>
                                  </a:cubicBezTo>
                                  <a:cubicBezTo>
                                    <a:pt x="12" y="11"/>
                                    <a:pt x="12" y="13"/>
                                    <a:pt x="14" y="14"/>
                                  </a:cubicBezTo>
                                  <a:cubicBezTo>
                                    <a:pt x="17" y="16"/>
                                    <a:pt x="31" y="17"/>
                                    <a:pt x="37" y="22"/>
                                  </a:cubicBezTo>
                                  <a:cubicBezTo>
                                    <a:pt x="40" y="24"/>
                                    <a:pt x="41" y="27"/>
                                    <a:pt x="41" y="31"/>
                                  </a:cubicBezTo>
                                  <a:cubicBezTo>
                                    <a:pt x="41" y="35"/>
                                    <a:pt x="39" y="39"/>
                                    <a:pt x="36" y="41"/>
                                  </a:cubicBezTo>
                                  <a:cubicBezTo>
                                    <a:pt x="33" y="44"/>
                                    <a:pt x="28" y="46"/>
                                    <a:pt x="21" y="46"/>
                                  </a:cubicBezTo>
                                  <a:cubicBezTo>
                                    <a:pt x="15" y="46"/>
                                    <a:pt x="10" y="45"/>
                                    <a:pt x="7" y="42"/>
                                  </a:cubicBezTo>
                                  <a:cubicBezTo>
                                    <a:pt x="3" y="40"/>
                                    <a:pt x="1" y="36"/>
                                    <a:pt x="0" y="3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1ABAE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  <wps:wsp>
                        <wps:cNvPr id="101" name="Text Box 101"/>
                        <wps:cNvSpPr txBox="1"/>
                        <wps:spPr>
                          <a:xfrm>
                            <a:off x="0" y="762697"/>
                            <a:ext cx="1128408" cy="32587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48A3512" w14:textId="0CA8BDE0" w:rsidR="00B44928" w:rsidRPr="00F80483" w:rsidRDefault="00D3400B" w:rsidP="0017597F">
                              <w:pPr>
                                <w:bidi/>
                                <w:jc w:val="center"/>
                                <w:rPr>
                                  <w:rFonts w:ascii="Montserrat" w:hAnsi="Montserrat" w:cs="B Nazanin"/>
                                  <w:b/>
                                  <w:bCs/>
                                  <w:color w:val="7F7F7F" w:themeColor="text1" w:themeTint="80"/>
                                </w:rPr>
                              </w:pPr>
                              <w:r w:rsidRPr="00F80483">
                                <w:rPr>
                                  <w:rFonts w:ascii="Montserrat" w:hAnsi="Montserrat" w:cs="B Nazanin" w:hint="cs"/>
                                  <w:b/>
                                  <w:bCs/>
                                  <w:color w:val="7F7F7F" w:themeColor="text1" w:themeTint="80"/>
                                  <w:rtl/>
                                </w:rPr>
                                <w:t>فتوشاپ</w:t>
                              </w:r>
                            </w:p>
                            <w:p w14:paraId="3522B9D3" w14:textId="77777777" w:rsidR="00B44928" w:rsidRPr="00B44928" w:rsidRDefault="00B44928" w:rsidP="00B44928">
                              <w:pPr>
                                <w:jc w:val="center"/>
                                <w:rPr>
                                  <w:rFonts w:ascii="Montserrat" w:hAnsi="Montserrat"/>
                                  <w:color w:val="7F7F7F" w:themeColor="text1" w:themeTint="8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8E27FC" id="PS" o:spid="_x0000_s1146" style="position:absolute;left:0;text-align:left;margin-left:140.1pt;margin-top:450.4pt;width:88.85pt;height:85.7pt;z-index:251770880" coordsize="11284,10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">
                <v:oval id="Oval 87" o:spid="_x0000_s1147" style="position:absolute;left:2966;top:972;width:5178;height:51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" fillcolor="#f2f2f2 [3052]" stroked="f" strokeweight="1pt">
                  <v:stroke joinstyle="miter"/>
                </v:oval>
                <v:shape id="Block Arc 88" o:spid="_x0000_s1148" style="position:absolute;left:1994;width:7156;height:7156;rotation:6429172fd;flip:x;visibility:visible;mso-wrap-style:square;v-text-anchor:middle" coordsize="715620,715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" path="m38081,197182c117656,38788,301208,-37469,469595,17910,637982,73288,740441,243606,710468,418313,680495,593020,527125,719447,349908,715533,172692,711618,25054,578542,2825,402682r55243,-6983c76838,544192,201501,656559,351139,659864,500777,663169,630280,556417,655589,408897,680898,261378,594383,117564,452200,70804,310017,24044,155030,88433,87838,222178l38081,197182xe" fillcolor="#7030a0" stroked="f" strokeweight="1pt">
                  <v:stroke joinstyle="miter"/>
                  <v:path arrowok="t" o:connecttype="custom" o:connectlocs="38081,197182;469595,17910;710468,418313;349908,715533;2825,402682;58068,395699;351139,659864;655589,408897;452200,70804;87838,222178;38081,197182" o:connectangles="0,0,0,0,0,0,0,0,0,0,0"/>
                </v:shape>
                <v:group id="Group 52" o:spid="_x0000_s1149" style="position:absolute;left:4377;top:2577;width:2648;height:1918" coordorigin="95,6175" coordsize="2651,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99" o:spid="_x0000_s1150" style="position:absolute;left:95;top:6175;width:1397;height:1889;visibility:visible;mso-wrap-style:square;v-text-anchor:top" coordsize="47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" path="m,61c,,,,,,20,,30,,34,1v4,1,6,3,9,6c47,13,47,23,44,28v-2,5,-7,8,-11,9c27,38,19,38,12,38v,23,,23,,23c,61,,61,,61xm12,10v,18,,18,,18c24,28,29,28,32,24v2,-3,2,-8,,-11c29,10,25,10,12,10xe" fillcolor="#1abae0" stroked="f">
                    <v:path arrowok="t" o:connecttype="custom" o:connectlocs="0,188913;0,0;101060,3097;127811,21679;130783,86714;98087,114587;35668,117684;35668,188913;0,188913;35668,30969;35668,86714;95115,74326;95115,40260;35668,30969" o:connectangles="0,0,0,0,0,0,0,0,0,0,0,0,0,0"/>
                    <o:lock v:ext="edit" verticies="t"/>
                  </v:shape>
                  <v:shape id="Freeform 100" o:spid="_x0000_s1151" style="position:absolute;left:1524;top:6667;width:1222;height:1429;visibility:visible;mso-wrap-style:square;v-text-anchor:top" coordsize="4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" path="m,32c12,30,12,30,12,30v1,5,4,7,9,7c25,37,29,36,29,33v,-3,-2,-3,-4,-4c15,27,9,25,7,23,3,21,2,18,2,13,2,10,3,6,6,4,9,1,14,,20,,30,,37,2,40,11,29,13,29,13,29,13,28,12,27,10,26,10,23,7,16,8,14,9v-2,2,-2,4,,5c17,16,31,17,37,22v3,2,4,5,4,9c41,35,39,39,36,41v-3,3,-8,5,-15,5c15,46,10,45,7,42,3,40,1,36,,32xe" fillcolor="#1abae0" stroked="f">
                    <v:path arrowok="t" o:connecttype="custom" o:connectlocs="0,99391;35777,93179;62610,114921;86461,102497;74535,90073;20870,71438;5963,40378;17888,12424;59628,0;119257,34166;86461,40378;77517,31060;41740,27954;41740,43484;110312,68332;122238,96285;107331,127345;62610,142875;20870,130451;0,99391" o:connectangles="0,0,0,0,0,0,0,0,0,0,0,0,0,0,0,0,0,0,0,0"/>
                  </v:shape>
                </v:group>
                <v:shape id="Text Box 101" o:spid="_x0000_s1152" type="#_x0000_t202" style="position:absolute;top:7626;width:11284;height:3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" filled="f" stroked="f" strokeweight=".5pt">
                  <v:textbox>
                    <w:txbxContent>
                      <w:p w14:paraId="348A3512" w14:textId="0CA8BDE0" w:rsidR="00B44928" w:rsidRPr="00F80483" w:rsidRDefault="00D3400B" w:rsidP="0017597F">
                        <w:pPr>
                          <w:bidi/>
                          <w:jc w:val="center"/>
                          <w:rPr>
                            <w:rFonts w:ascii="Montserrat" w:hAnsi="Montserrat" w:cs="B Nazanin"/>
                            <w:b/>
                            <w:bCs/>
                            <w:color w:val="7F7F7F" w:themeColor="text1" w:themeTint="80"/>
                          </w:rPr>
                        </w:pPr>
                        <w:r w:rsidRPr="00F80483">
                          <w:rPr>
                            <w:rFonts w:ascii="Montserrat" w:hAnsi="Montserrat" w:cs="B Nazanin" w:hint="cs"/>
                            <w:b/>
                            <w:bCs/>
                            <w:color w:val="7F7F7F" w:themeColor="text1" w:themeTint="80"/>
                            <w:rtl/>
                          </w:rPr>
                          <w:t>فتوشاپ</w:t>
                        </w:r>
                      </w:p>
                      <w:p w14:paraId="3522B9D3" w14:textId="77777777" w:rsidR="00B44928" w:rsidRPr="00B44928" w:rsidRDefault="00B44928" w:rsidP="00B44928">
                        <w:pPr>
                          <w:jc w:val="center"/>
                          <w:rPr>
                            <w:rFonts w:ascii="Montserrat" w:hAnsi="Montserrat"/>
                            <w:color w:val="7F7F7F" w:themeColor="text1" w:themeTint="8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77A2B">
        <w:rPr>
          <w:rFonts w:ascii="Montserrat" w:hAnsi="Montserrat"/>
          <w:noProof/>
          <w:color w:val="FFFFFF" w:themeColor="background1"/>
          <w:sz w:val="60"/>
          <w:szCs w:val="60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7B3C85BC" wp14:editId="60118A2F">
                <wp:simplePos x="0" y="0"/>
                <wp:positionH relativeFrom="column">
                  <wp:posOffset>-208826</wp:posOffset>
                </wp:positionH>
                <wp:positionV relativeFrom="paragraph">
                  <wp:posOffset>5707469</wp:posOffset>
                </wp:positionV>
                <wp:extent cx="1128395" cy="1091772"/>
                <wp:effectExtent l="0" t="19050" r="0" b="0"/>
                <wp:wrapNone/>
                <wp:docPr id="120" name="AI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8395" cy="1091772"/>
                          <a:chOff x="0" y="0"/>
                          <a:chExt cx="1128395" cy="1091772"/>
                        </a:xfrm>
                      </wpg:grpSpPr>
                      <wps:wsp>
                        <wps:cNvPr id="104" name="Oval 104"/>
                        <wps:cNvSpPr/>
                        <wps:spPr>
                          <a:xfrm>
                            <a:off x="297712" y="96801"/>
                            <a:ext cx="517525" cy="516890"/>
                          </a:xfrm>
                          <a:prstGeom prst="ellipse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Block Arc 105"/>
                        <wps:cNvSpPr/>
                        <wps:spPr>
                          <a:xfrm rot="15713917" flipH="1">
                            <a:off x="200912" y="0"/>
                            <a:ext cx="715010" cy="715010"/>
                          </a:xfrm>
                          <a:prstGeom prst="blockArc">
                            <a:avLst>
                              <a:gd name="adj1" fmla="val 14205956"/>
                              <a:gd name="adj2" fmla="val 10367746"/>
                              <a:gd name="adj3" fmla="val 7781"/>
                            </a:avLst>
                          </a:prstGeom>
                          <a:solidFill>
                            <a:srgbClr val="7030A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Text Box 109"/>
                        <wps:cNvSpPr txBox="1"/>
                        <wps:spPr>
                          <a:xfrm>
                            <a:off x="0" y="766652"/>
                            <a:ext cx="1128395" cy="3251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615FD19" w14:textId="402BF4E3" w:rsidR="00B44928" w:rsidRPr="00F80483" w:rsidRDefault="00D3400B" w:rsidP="0017597F">
                              <w:pPr>
                                <w:bidi/>
                                <w:jc w:val="center"/>
                                <w:rPr>
                                  <w:rFonts w:ascii="Montserrat" w:hAnsi="Montserrat" w:cs="B Nazanin"/>
                                  <w:b/>
                                  <w:bCs/>
                                  <w:color w:val="7F7F7F" w:themeColor="text1" w:themeTint="80"/>
                                </w:rPr>
                              </w:pPr>
                              <w:r w:rsidRPr="00F80483">
                                <w:rPr>
                                  <w:rFonts w:ascii="Montserrat" w:hAnsi="Montserrat" w:cs="B Nazanin" w:hint="cs"/>
                                  <w:b/>
                                  <w:bCs/>
                                  <w:color w:val="7F7F7F" w:themeColor="text1" w:themeTint="80"/>
                                  <w:rtl/>
                                </w:rPr>
                                <w:t>ایلاستریتور</w:t>
                              </w:r>
                            </w:p>
                            <w:p w14:paraId="149B684C" w14:textId="77777777" w:rsidR="00B44928" w:rsidRPr="00B44928" w:rsidRDefault="00B44928" w:rsidP="00B44928">
                              <w:pPr>
                                <w:jc w:val="center"/>
                                <w:rPr>
                                  <w:rFonts w:ascii="Montserrat" w:hAnsi="Montserrat"/>
                                  <w:color w:val="7F7F7F" w:themeColor="text1" w:themeTint="8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2" name="ai"/>
                        <wpg:cNvGrpSpPr/>
                        <wpg:grpSpPr>
                          <a:xfrm>
                            <a:off x="425303" y="245657"/>
                            <a:ext cx="247650" cy="210820"/>
                            <a:chOff x="947985" y="0"/>
                            <a:chExt cx="247650" cy="211138"/>
                          </a:xfrm>
                        </wpg:grpSpPr>
                        <wps:wsp>
                          <wps:cNvPr id="93" name="Freeform 93"/>
                          <wps:cNvSpPr>
                            <a:spLocks noEditPoints="1"/>
                          </wps:cNvSpPr>
                          <wps:spPr bwMode="auto">
                            <a:xfrm>
                              <a:off x="947985" y="0"/>
                              <a:ext cx="203200" cy="211138"/>
                            </a:xfrm>
                            <a:custGeom>
                              <a:avLst/>
                              <a:gdLst>
                                <a:gd name="T0" fmla="*/ 128 w 128"/>
                                <a:gd name="T1" fmla="*/ 133 h 133"/>
                                <a:gd name="T2" fmla="*/ 100 w 128"/>
                                <a:gd name="T3" fmla="*/ 133 h 133"/>
                                <a:gd name="T4" fmla="*/ 89 w 128"/>
                                <a:gd name="T5" fmla="*/ 101 h 133"/>
                                <a:gd name="T6" fmla="*/ 38 w 128"/>
                                <a:gd name="T7" fmla="*/ 101 h 133"/>
                                <a:gd name="T8" fmla="*/ 27 w 128"/>
                                <a:gd name="T9" fmla="*/ 133 h 133"/>
                                <a:gd name="T10" fmla="*/ 0 w 128"/>
                                <a:gd name="T11" fmla="*/ 133 h 133"/>
                                <a:gd name="T12" fmla="*/ 49 w 128"/>
                                <a:gd name="T13" fmla="*/ 0 h 133"/>
                                <a:gd name="T14" fmla="*/ 77 w 128"/>
                                <a:gd name="T15" fmla="*/ 0 h 133"/>
                                <a:gd name="T16" fmla="*/ 128 w 128"/>
                                <a:gd name="T17" fmla="*/ 133 h 133"/>
                                <a:gd name="T18" fmla="*/ 79 w 128"/>
                                <a:gd name="T19" fmla="*/ 80 h 133"/>
                                <a:gd name="T20" fmla="*/ 62 w 128"/>
                                <a:gd name="T21" fmla="*/ 31 h 133"/>
                                <a:gd name="T22" fmla="*/ 45 w 128"/>
                                <a:gd name="T23" fmla="*/ 80 h 133"/>
                                <a:gd name="T24" fmla="*/ 79 w 128"/>
                                <a:gd name="T25" fmla="*/ 80 h 1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28" h="133">
                                  <a:moveTo>
                                    <a:pt x="128" y="133"/>
                                  </a:moveTo>
                                  <a:lnTo>
                                    <a:pt x="100" y="133"/>
                                  </a:lnTo>
                                  <a:lnTo>
                                    <a:pt x="89" y="101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27" y="133"/>
                                  </a:lnTo>
                                  <a:lnTo>
                                    <a:pt x="0" y="133"/>
                                  </a:lnTo>
                                  <a:lnTo>
                                    <a:pt x="49" y="0"/>
                                  </a:lnTo>
                                  <a:lnTo>
                                    <a:pt x="77" y="0"/>
                                  </a:lnTo>
                                  <a:lnTo>
                                    <a:pt x="128" y="133"/>
                                  </a:lnTo>
                                  <a:close/>
                                  <a:moveTo>
                                    <a:pt x="79" y="80"/>
                                  </a:moveTo>
                                  <a:lnTo>
                                    <a:pt x="62" y="31"/>
                                  </a:lnTo>
                                  <a:lnTo>
                                    <a:pt x="45" y="80"/>
                                  </a:lnTo>
                                  <a:lnTo>
                                    <a:pt x="79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87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4" name="Freeform 94"/>
                          <wps:cNvSpPr>
                            <a:spLocks noEditPoints="1"/>
                          </wps:cNvSpPr>
                          <wps:spPr bwMode="auto">
                            <a:xfrm>
                              <a:off x="1157535" y="0"/>
                              <a:ext cx="38100" cy="211138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23 h 133"/>
                                <a:gd name="T2" fmla="*/ 0 w 24"/>
                                <a:gd name="T3" fmla="*/ 0 h 133"/>
                                <a:gd name="T4" fmla="*/ 24 w 24"/>
                                <a:gd name="T5" fmla="*/ 0 h 133"/>
                                <a:gd name="T6" fmla="*/ 24 w 24"/>
                                <a:gd name="T7" fmla="*/ 23 h 133"/>
                                <a:gd name="T8" fmla="*/ 0 w 24"/>
                                <a:gd name="T9" fmla="*/ 23 h 133"/>
                                <a:gd name="T10" fmla="*/ 0 w 24"/>
                                <a:gd name="T11" fmla="*/ 133 h 133"/>
                                <a:gd name="T12" fmla="*/ 0 w 24"/>
                                <a:gd name="T13" fmla="*/ 37 h 133"/>
                                <a:gd name="T14" fmla="*/ 24 w 24"/>
                                <a:gd name="T15" fmla="*/ 37 h 133"/>
                                <a:gd name="T16" fmla="*/ 24 w 24"/>
                                <a:gd name="T17" fmla="*/ 133 h 133"/>
                                <a:gd name="T18" fmla="*/ 0 w 24"/>
                                <a:gd name="T19" fmla="*/ 133 h 133"/>
                                <a:gd name="T20" fmla="*/ 0 w 24"/>
                                <a:gd name="T21" fmla="*/ 133 h 1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4" h="133">
                                  <a:moveTo>
                                    <a:pt x="0" y="2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24" y="23"/>
                                  </a:lnTo>
                                  <a:lnTo>
                                    <a:pt x="0" y="23"/>
                                  </a:lnTo>
                                  <a:close/>
                                  <a:moveTo>
                                    <a:pt x="0" y="133"/>
                                  </a:moveTo>
                                  <a:lnTo>
                                    <a:pt x="0" y="37"/>
                                  </a:lnTo>
                                  <a:lnTo>
                                    <a:pt x="24" y="37"/>
                                  </a:lnTo>
                                  <a:lnTo>
                                    <a:pt x="24" y="133"/>
                                  </a:lnTo>
                                  <a:lnTo>
                                    <a:pt x="0" y="133"/>
                                  </a:lnTo>
                                  <a:lnTo>
                                    <a:pt x="0" y="1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87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B3C85BC" id="AI" o:spid="_x0000_s1153" style="position:absolute;left:0;text-align:left;margin-left:-16.45pt;margin-top:449.4pt;width:88.85pt;height:85.95pt;z-index:251771904" coordsize="11283,10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">
                <v:oval id="Oval 104" o:spid="_x0000_s1154" style="position:absolute;left:2977;top:968;width:5175;height:51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" fillcolor="#f2f2f2 [3052]" stroked="f" strokeweight="1pt">
                  <v:stroke joinstyle="miter"/>
                </v:oval>
                <v:shape id="Block Arc 105" o:spid="_x0000_s1155" style="position:absolute;left:2009;width:7150;height:7150;rotation:6429172fd;flip:x;visibility:visible;mso-wrap-style:square;v-text-anchor:middle" coordsize="715010,715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" path="m161571,58474c294991,-28947,470184,-17404,590981,86767v120797,104171,157968,275764,91110,420586c615233,652175,460522,735184,302885,710813,145248,686442,22827,560589,2823,402339r55195,-6978c74909,528985,178278,635252,311384,655830,444490,676408,575124,606317,631578,484032,688032,361747,656645,216858,554647,128898,452649,40938,304719,31191,192062,105008l161571,58474xe" fillcolor="#7030a0" stroked="f" strokeweight="1pt">
                  <v:stroke joinstyle="miter"/>
                  <v:path arrowok="t" o:connecttype="custom" o:connectlocs="161571,58474;590981,86767;682091,507353;302885,710813;2823,402339;58018,395361;311384,655830;631578,484032;554647,128898;192062,105008;161571,58474" o:connectangles="0,0,0,0,0,0,0,0,0,0,0"/>
                </v:shape>
                <v:shape id="Text Box 109" o:spid="_x0000_s1156" type="#_x0000_t202" style="position:absolute;top:7666;width:11283;height:3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" filled="f" stroked="f" strokeweight=".5pt">
                  <v:textbox>
                    <w:txbxContent>
                      <w:p w14:paraId="0615FD19" w14:textId="402BF4E3" w:rsidR="00B44928" w:rsidRPr="00F80483" w:rsidRDefault="00D3400B" w:rsidP="0017597F">
                        <w:pPr>
                          <w:bidi/>
                          <w:jc w:val="center"/>
                          <w:rPr>
                            <w:rFonts w:ascii="Montserrat" w:hAnsi="Montserrat" w:cs="B Nazanin"/>
                            <w:b/>
                            <w:bCs/>
                            <w:color w:val="7F7F7F" w:themeColor="text1" w:themeTint="80"/>
                          </w:rPr>
                        </w:pPr>
                        <w:r w:rsidRPr="00F80483">
                          <w:rPr>
                            <w:rFonts w:ascii="Montserrat" w:hAnsi="Montserrat" w:cs="B Nazanin" w:hint="cs"/>
                            <w:b/>
                            <w:bCs/>
                            <w:color w:val="7F7F7F" w:themeColor="text1" w:themeTint="80"/>
                            <w:rtl/>
                          </w:rPr>
                          <w:t>ایلاستریتور</w:t>
                        </w:r>
                      </w:p>
                      <w:p w14:paraId="149B684C" w14:textId="77777777" w:rsidR="00B44928" w:rsidRPr="00B44928" w:rsidRDefault="00B44928" w:rsidP="00B44928">
                        <w:pPr>
                          <w:jc w:val="center"/>
                          <w:rPr>
                            <w:rFonts w:ascii="Montserrat" w:hAnsi="Montserrat"/>
                            <w:color w:val="7F7F7F" w:themeColor="text1" w:themeTint="8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group id="_x0000_s1157" style="position:absolute;left:4253;top:2456;width:2476;height:2108" coordorigin="9479" coordsize="2476,2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Freeform 93" o:spid="_x0000_s1158" style="position:absolute;left:9479;width:2032;height:2111;visibility:visible;mso-wrap-style:square;v-text-anchor:top" coordsize="128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" path="m128,133r-28,l89,101r-51,l27,133,,133,49,,77,r51,133xm79,80l62,31,45,80r34,xe" fillcolor="#de8726" stroked="f">
                    <v:path arrowok="t" o:connecttype="custom" o:connectlocs="203200,211138;158750,211138;141288,160338;60325,160338;42863,211138;0,211138;77788,0;122238,0;203200,211138;125413,127000;98425,49213;71438,127000;125413,127000" o:connectangles="0,0,0,0,0,0,0,0,0,0,0,0,0"/>
                    <o:lock v:ext="edit" verticies="t"/>
                  </v:shape>
                  <v:shape id="Freeform 94" o:spid="_x0000_s1159" style="position:absolute;left:11575;width:381;height:2111;visibility:visible;mso-wrap-style:square;v-text-anchor:top" coordsize="24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" path="m,23l,,24,r,23l,23xm,133l,37r24,l24,133,,133r,xe" fillcolor="#de8726" stroked="f">
                    <v:path arrowok="t" o:connecttype="custom" o:connectlocs="0,36513;0,0;38100,0;38100,36513;0,36513;0,211138;0,58738;38100,58738;38100,211138;0,211138;0,211138" o:connectangles="0,0,0,0,0,0,0,0,0,0,0"/>
                    <o:lock v:ext="edit" verticies="t"/>
                  </v:shape>
                </v:group>
              </v:group>
            </w:pict>
          </mc:Fallback>
        </mc:AlternateContent>
      </w:r>
      <w:r w:rsidR="00677A2B">
        <w:rPr>
          <w:rFonts w:ascii="Montserrat" w:hAnsi="Montserrat"/>
          <w:noProof/>
          <w:color w:val="FFFFFF" w:themeColor="background1"/>
          <w:sz w:val="60"/>
          <w:szCs w:val="60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1C54D8D6" wp14:editId="5B32AB2A">
                <wp:simplePos x="0" y="0"/>
                <wp:positionH relativeFrom="column">
                  <wp:posOffset>1779462</wp:posOffset>
                </wp:positionH>
                <wp:positionV relativeFrom="paragraph">
                  <wp:posOffset>6932428</wp:posOffset>
                </wp:positionV>
                <wp:extent cx="1128395" cy="1080667"/>
                <wp:effectExtent l="0" t="19050" r="0" b="5715"/>
                <wp:wrapNone/>
                <wp:docPr id="117" name="I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8395" cy="1080667"/>
                          <a:chOff x="0" y="0"/>
                          <a:chExt cx="1128395" cy="1080667"/>
                        </a:xfrm>
                      </wpg:grpSpPr>
                      <wps:wsp>
                        <wps:cNvPr id="111" name="Oval 111"/>
                        <wps:cNvSpPr/>
                        <wps:spPr>
                          <a:xfrm>
                            <a:off x="287079" y="95693"/>
                            <a:ext cx="517525" cy="517525"/>
                          </a:xfrm>
                          <a:prstGeom prst="ellipse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Block Arc 112"/>
                        <wps:cNvSpPr/>
                        <wps:spPr>
                          <a:xfrm rot="15713917" flipH="1">
                            <a:off x="191386" y="0"/>
                            <a:ext cx="715010" cy="715010"/>
                          </a:xfrm>
                          <a:prstGeom prst="blockArc">
                            <a:avLst>
                              <a:gd name="adj1" fmla="val 18293172"/>
                              <a:gd name="adj2" fmla="val 10367746"/>
                              <a:gd name="adj3" fmla="val 7781"/>
                            </a:avLst>
                          </a:prstGeom>
                          <a:solidFill>
                            <a:srgbClr val="7030A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Text Box 116"/>
                        <wps:cNvSpPr txBox="1"/>
                        <wps:spPr>
                          <a:xfrm>
                            <a:off x="0" y="754912"/>
                            <a:ext cx="1128395" cy="3257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612780A" w14:textId="578CDEF7" w:rsidR="00D3400B" w:rsidRPr="00F80483" w:rsidRDefault="00D3400B" w:rsidP="00D3400B">
                              <w:pPr>
                                <w:bidi/>
                                <w:jc w:val="center"/>
                                <w:rPr>
                                  <w:rFonts w:ascii="Montserrat" w:hAnsi="Montserrat" w:cs="B Nazanin"/>
                                  <w:b/>
                                  <w:bCs/>
                                  <w:color w:val="7F7F7F" w:themeColor="text1" w:themeTint="80"/>
                                </w:rPr>
                              </w:pPr>
                              <w:r w:rsidRPr="00F80483">
                                <w:rPr>
                                  <w:rFonts w:ascii="Montserrat" w:hAnsi="Montserrat" w:cs="B Nazanin" w:hint="cs"/>
                                  <w:b/>
                                  <w:bCs/>
                                  <w:color w:val="7F7F7F" w:themeColor="text1" w:themeTint="80"/>
                                  <w:rtl/>
                                </w:rPr>
                                <w:t>ادوبی این</w:t>
                              </w:r>
                              <w:r w:rsidRPr="00F80483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7F7F7F" w:themeColor="text1" w:themeTint="80"/>
                                </w:rPr>
                                <w:t>‌</w:t>
                              </w:r>
                              <w:r w:rsidRPr="00F80483">
                                <w:rPr>
                                  <w:rFonts w:ascii="Montserrat" w:hAnsi="Montserrat" w:cs="B Nazanin" w:hint="cs"/>
                                  <w:b/>
                                  <w:bCs/>
                                  <w:color w:val="7F7F7F" w:themeColor="text1" w:themeTint="80"/>
                                  <w:rtl/>
                                </w:rPr>
                                <w:t>دیزاین</w:t>
                              </w:r>
                            </w:p>
                            <w:p w14:paraId="06744194" w14:textId="77777777" w:rsidR="00B44928" w:rsidRPr="00B44928" w:rsidRDefault="00B44928" w:rsidP="00B44928">
                              <w:pPr>
                                <w:jc w:val="center"/>
                                <w:rPr>
                                  <w:rFonts w:ascii="Montserrat" w:hAnsi="Montserrat"/>
                                  <w:color w:val="7F7F7F" w:themeColor="text1" w:themeTint="8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5" name="in"/>
                        <wpg:cNvGrpSpPr/>
                        <wpg:grpSpPr>
                          <a:xfrm>
                            <a:off x="435935" y="212651"/>
                            <a:ext cx="287020" cy="238125"/>
                            <a:chOff x="947985" y="568326"/>
                            <a:chExt cx="287338" cy="238126"/>
                          </a:xfrm>
                        </wpg:grpSpPr>
                        <wps:wsp>
                          <wps:cNvPr id="96" name="Freeform 96"/>
                          <wps:cNvSpPr>
                            <a:spLocks/>
                          </wps:cNvSpPr>
                          <wps:spPr bwMode="auto">
                            <a:xfrm>
                              <a:off x="947985" y="636589"/>
                              <a:ext cx="287338" cy="169863"/>
                            </a:xfrm>
                            <a:custGeom>
                              <a:avLst/>
                              <a:gdLst>
                                <a:gd name="T0" fmla="*/ 75 w 96"/>
                                <a:gd name="T1" fmla="*/ 55 h 55"/>
                                <a:gd name="T2" fmla="*/ 66 w 96"/>
                                <a:gd name="T3" fmla="*/ 41 h 55"/>
                                <a:gd name="T4" fmla="*/ 72 w 96"/>
                                <a:gd name="T5" fmla="*/ 17 h 55"/>
                                <a:gd name="T6" fmla="*/ 53 w 96"/>
                                <a:gd name="T7" fmla="*/ 21 h 55"/>
                                <a:gd name="T8" fmla="*/ 43 w 96"/>
                                <a:gd name="T9" fmla="*/ 53 h 55"/>
                                <a:gd name="T10" fmla="*/ 30 w 96"/>
                                <a:gd name="T11" fmla="*/ 54 h 55"/>
                                <a:gd name="T12" fmla="*/ 31 w 96"/>
                                <a:gd name="T13" fmla="*/ 47 h 55"/>
                                <a:gd name="T14" fmla="*/ 30 w 96"/>
                                <a:gd name="T15" fmla="*/ 47 h 55"/>
                                <a:gd name="T16" fmla="*/ 5 w 96"/>
                                <a:gd name="T17" fmla="*/ 51 h 55"/>
                                <a:gd name="T18" fmla="*/ 8 w 96"/>
                                <a:gd name="T19" fmla="*/ 13 h 55"/>
                                <a:gd name="T20" fmla="*/ 5 w 96"/>
                                <a:gd name="T21" fmla="*/ 12 h 55"/>
                                <a:gd name="T22" fmla="*/ 0 w 96"/>
                                <a:gd name="T23" fmla="*/ 11 h 55"/>
                                <a:gd name="T24" fmla="*/ 2 w 96"/>
                                <a:gd name="T25" fmla="*/ 1 h 55"/>
                                <a:gd name="T26" fmla="*/ 25 w 96"/>
                                <a:gd name="T27" fmla="*/ 0 h 55"/>
                                <a:gd name="T28" fmla="*/ 25 w 96"/>
                                <a:gd name="T29" fmla="*/ 2 h 55"/>
                                <a:gd name="T30" fmla="*/ 16 w 96"/>
                                <a:gd name="T31" fmla="*/ 44 h 55"/>
                                <a:gd name="T32" fmla="*/ 23 w 96"/>
                                <a:gd name="T33" fmla="*/ 44 h 55"/>
                                <a:gd name="T34" fmla="*/ 31 w 96"/>
                                <a:gd name="T35" fmla="*/ 38 h 55"/>
                                <a:gd name="T36" fmla="*/ 39 w 96"/>
                                <a:gd name="T37" fmla="*/ 13 h 55"/>
                                <a:gd name="T38" fmla="*/ 30 w 96"/>
                                <a:gd name="T39" fmla="*/ 12 h 55"/>
                                <a:gd name="T40" fmla="*/ 33 w 96"/>
                                <a:gd name="T41" fmla="*/ 1 h 55"/>
                                <a:gd name="T42" fmla="*/ 35 w 96"/>
                                <a:gd name="T43" fmla="*/ 0 h 55"/>
                                <a:gd name="T44" fmla="*/ 55 w 96"/>
                                <a:gd name="T45" fmla="*/ 1 h 55"/>
                                <a:gd name="T46" fmla="*/ 53 w 96"/>
                                <a:gd name="T47" fmla="*/ 9 h 55"/>
                                <a:gd name="T48" fmla="*/ 54 w 96"/>
                                <a:gd name="T49" fmla="*/ 9 h 55"/>
                                <a:gd name="T50" fmla="*/ 69 w 96"/>
                                <a:gd name="T51" fmla="*/ 0 h 55"/>
                                <a:gd name="T52" fmla="*/ 84 w 96"/>
                                <a:gd name="T53" fmla="*/ 6 h 55"/>
                                <a:gd name="T54" fmla="*/ 82 w 96"/>
                                <a:gd name="T55" fmla="*/ 33 h 55"/>
                                <a:gd name="T56" fmla="*/ 79 w 96"/>
                                <a:gd name="T57" fmla="*/ 44 h 55"/>
                                <a:gd name="T58" fmla="*/ 86 w 96"/>
                                <a:gd name="T59" fmla="*/ 44 h 55"/>
                                <a:gd name="T60" fmla="*/ 91 w 96"/>
                                <a:gd name="T61" fmla="*/ 38 h 55"/>
                                <a:gd name="T62" fmla="*/ 95 w 96"/>
                                <a:gd name="T63" fmla="*/ 41 h 55"/>
                                <a:gd name="T64" fmla="*/ 80 w 96"/>
                                <a:gd name="T65" fmla="*/ 55 h 55"/>
                                <a:gd name="T66" fmla="*/ 78 w 96"/>
                                <a:gd name="T67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96" h="55">
                                  <a:moveTo>
                                    <a:pt x="78" y="55"/>
                                  </a:moveTo>
                                  <a:cubicBezTo>
                                    <a:pt x="77" y="55"/>
                                    <a:pt x="76" y="55"/>
                                    <a:pt x="75" y="55"/>
                                  </a:cubicBezTo>
                                  <a:cubicBezTo>
                                    <a:pt x="72" y="54"/>
                                    <a:pt x="69" y="52"/>
                                    <a:pt x="67" y="48"/>
                                  </a:cubicBezTo>
                                  <a:cubicBezTo>
                                    <a:pt x="66" y="46"/>
                                    <a:pt x="66" y="44"/>
                                    <a:pt x="66" y="41"/>
                                  </a:cubicBezTo>
                                  <a:cubicBezTo>
                                    <a:pt x="67" y="35"/>
                                    <a:pt x="69" y="29"/>
                                    <a:pt x="71" y="24"/>
                                  </a:cubicBezTo>
                                  <a:cubicBezTo>
                                    <a:pt x="71" y="22"/>
                                    <a:pt x="72" y="20"/>
                                    <a:pt x="72" y="17"/>
                                  </a:cubicBezTo>
                                  <a:cubicBezTo>
                                    <a:pt x="72" y="13"/>
                                    <a:pt x="68" y="10"/>
                                    <a:pt x="63" y="11"/>
                                  </a:cubicBezTo>
                                  <a:cubicBezTo>
                                    <a:pt x="58" y="13"/>
                                    <a:pt x="54" y="16"/>
                                    <a:pt x="53" y="21"/>
                                  </a:cubicBezTo>
                                  <a:cubicBezTo>
                                    <a:pt x="50" y="28"/>
                                    <a:pt x="48" y="35"/>
                                    <a:pt x="46" y="43"/>
                                  </a:cubicBezTo>
                                  <a:cubicBezTo>
                                    <a:pt x="45" y="46"/>
                                    <a:pt x="44" y="50"/>
                                    <a:pt x="43" y="53"/>
                                  </a:cubicBezTo>
                                  <a:cubicBezTo>
                                    <a:pt x="43" y="54"/>
                                    <a:pt x="43" y="54"/>
                                    <a:pt x="42" y="54"/>
                                  </a:cubicBezTo>
                                  <a:cubicBezTo>
                                    <a:pt x="38" y="54"/>
                                    <a:pt x="34" y="54"/>
                                    <a:pt x="30" y="54"/>
                                  </a:cubicBezTo>
                                  <a:cubicBezTo>
                                    <a:pt x="30" y="54"/>
                                    <a:pt x="29" y="54"/>
                                    <a:pt x="29" y="53"/>
                                  </a:cubicBezTo>
                                  <a:cubicBezTo>
                                    <a:pt x="30" y="51"/>
                                    <a:pt x="30" y="49"/>
                                    <a:pt x="31" y="47"/>
                                  </a:cubicBezTo>
                                  <a:cubicBezTo>
                                    <a:pt x="31" y="47"/>
                                    <a:pt x="31" y="47"/>
                                    <a:pt x="31" y="46"/>
                                  </a:cubicBezTo>
                                  <a:cubicBezTo>
                                    <a:pt x="30" y="47"/>
                                    <a:pt x="30" y="47"/>
                                    <a:pt x="30" y="47"/>
                                  </a:cubicBezTo>
                                  <a:cubicBezTo>
                                    <a:pt x="27" y="50"/>
                                    <a:pt x="23" y="53"/>
                                    <a:pt x="19" y="54"/>
                                  </a:cubicBezTo>
                                  <a:cubicBezTo>
                                    <a:pt x="14" y="55"/>
                                    <a:pt x="9" y="54"/>
                                    <a:pt x="5" y="51"/>
                                  </a:cubicBezTo>
                                  <a:cubicBezTo>
                                    <a:pt x="2" y="49"/>
                                    <a:pt x="1" y="45"/>
                                    <a:pt x="1" y="41"/>
                                  </a:cubicBezTo>
                                  <a:cubicBezTo>
                                    <a:pt x="4" y="32"/>
                                    <a:pt x="6" y="22"/>
                                    <a:pt x="8" y="13"/>
                                  </a:cubicBezTo>
                                  <a:cubicBezTo>
                                    <a:pt x="8" y="13"/>
                                    <a:pt x="8" y="12"/>
                                    <a:pt x="9" y="12"/>
                                  </a:cubicBezTo>
                                  <a:cubicBezTo>
                                    <a:pt x="7" y="12"/>
                                    <a:pt x="6" y="12"/>
                                    <a:pt x="5" y="12"/>
                                  </a:cubicBezTo>
                                  <a:cubicBezTo>
                                    <a:pt x="4" y="12"/>
                                    <a:pt x="2" y="12"/>
                                    <a:pt x="1" y="12"/>
                                  </a:cubicBezTo>
                                  <a:cubicBezTo>
                                    <a:pt x="0" y="12"/>
                                    <a:pt x="0" y="12"/>
                                    <a:pt x="0" y="11"/>
                                  </a:cubicBezTo>
                                  <a:cubicBezTo>
                                    <a:pt x="0" y="9"/>
                                    <a:pt x="1" y="7"/>
                                    <a:pt x="1" y="5"/>
                                  </a:cubicBezTo>
                                  <a:cubicBezTo>
                                    <a:pt x="1" y="3"/>
                                    <a:pt x="2" y="2"/>
                                    <a:pt x="2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10" y="0"/>
                                    <a:pt x="18" y="0"/>
                                    <a:pt x="25" y="0"/>
                                  </a:cubicBezTo>
                                  <a:cubicBezTo>
                                    <a:pt x="25" y="0"/>
                                    <a:pt x="26" y="0"/>
                                    <a:pt x="26" y="0"/>
                                  </a:cubicBezTo>
                                  <a:cubicBezTo>
                                    <a:pt x="26" y="1"/>
                                    <a:pt x="26" y="2"/>
                                    <a:pt x="25" y="2"/>
                                  </a:cubicBezTo>
                                  <a:cubicBezTo>
                                    <a:pt x="22" y="15"/>
                                    <a:pt x="19" y="28"/>
                                    <a:pt x="16" y="41"/>
                                  </a:cubicBezTo>
                                  <a:cubicBezTo>
                                    <a:pt x="15" y="42"/>
                                    <a:pt x="15" y="43"/>
                                    <a:pt x="16" y="44"/>
                                  </a:cubicBezTo>
                                  <a:cubicBezTo>
                                    <a:pt x="16" y="45"/>
                                    <a:pt x="17" y="46"/>
                                    <a:pt x="18" y="46"/>
                                  </a:cubicBezTo>
                                  <a:cubicBezTo>
                                    <a:pt x="20" y="45"/>
                                    <a:pt x="21" y="45"/>
                                    <a:pt x="23" y="44"/>
                                  </a:cubicBezTo>
                                  <a:cubicBezTo>
                                    <a:pt x="25" y="42"/>
                                    <a:pt x="27" y="41"/>
                                    <a:pt x="30" y="39"/>
                                  </a:cubicBezTo>
                                  <a:cubicBezTo>
                                    <a:pt x="30" y="39"/>
                                    <a:pt x="30" y="38"/>
                                    <a:pt x="31" y="38"/>
                                  </a:cubicBezTo>
                                  <a:cubicBezTo>
                                    <a:pt x="32" y="33"/>
                                    <a:pt x="34" y="27"/>
                                    <a:pt x="36" y="22"/>
                                  </a:cubicBezTo>
                                  <a:cubicBezTo>
                                    <a:pt x="37" y="19"/>
                                    <a:pt x="38" y="16"/>
                                    <a:pt x="39" y="13"/>
                                  </a:cubicBezTo>
                                  <a:cubicBezTo>
                                    <a:pt x="39" y="13"/>
                                    <a:pt x="39" y="12"/>
                                    <a:pt x="40" y="12"/>
                                  </a:cubicBezTo>
                                  <a:cubicBezTo>
                                    <a:pt x="36" y="12"/>
                                    <a:pt x="33" y="12"/>
                                    <a:pt x="30" y="12"/>
                                  </a:cubicBezTo>
                                  <a:cubicBezTo>
                                    <a:pt x="31" y="10"/>
                                    <a:pt x="31" y="8"/>
                                    <a:pt x="31" y="7"/>
                                  </a:cubicBezTo>
                                  <a:cubicBezTo>
                                    <a:pt x="32" y="5"/>
                                    <a:pt x="33" y="3"/>
                                    <a:pt x="33" y="1"/>
                                  </a:cubicBezTo>
                                  <a:cubicBezTo>
                                    <a:pt x="33" y="0"/>
                                    <a:pt x="34" y="0"/>
                                    <a:pt x="34" y="0"/>
                                  </a:cubicBezTo>
                                  <a:cubicBezTo>
                                    <a:pt x="34" y="0"/>
                                    <a:pt x="35" y="0"/>
                                    <a:pt x="35" y="0"/>
                                  </a:cubicBezTo>
                                  <a:cubicBezTo>
                                    <a:pt x="41" y="0"/>
                                    <a:pt x="47" y="0"/>
                                    <a:pt x="54" y="0"/>
                                  </a:cubicBezTo>
                                  <a:cubicBezTo>
                                    <a:pt x="54" y="0"/>
                                    <a:pt x="55" y="0"/>
                                    <a:pt x="55" y="1"/>
                                  </a:cubicBezTo>
                                  <a:cubicBezTo>
                                    <a:pt x="54" y="3"/>
                                    <a:pt x="54" y="6"/>
                                    <a:pt x="53" y="8"/>
                                  </a:cubicBezTo>
                                  <a:cubicBezTo>
                                    <a:pt x="53" y="9"/>
                                    <a:pt x="53" y="9"/>
                                    <a:pt x="53" y="9"/>
                                  </a:cubicBezTo>
                                  <a:cubicBezTo>
                                    <a:pt x="53" y="9"/>
                                    <a:pt x="53" y="9"/>
                                    <a:pt x="53" y="10"/>
                                  </a:cubicBezTo>
                                  <a:cubicBezTo>
                                    <a:pt x="54" y="9"/>
                                    <a:pt x="54" y="9"/>
                                    <a:pt x="54" y="9"/>
                                  </a:cubicBezTo>
                                  <a:cubicBezTo>
                                    <a:pt x="56" y="6"/>
                                    <a:pt x="59" y="4"/>
                                    <a:pt x="61" y="2"/>
                                  </a:cubicBezTo>
                                  <a:cubicBezTo>
                                    <a:pt x="64" y="1"/>
                                    <a:pt x="66" y="0"/>
                                    <a:pt x="69" y="0"/>
                                  </a:cubicBezTo>
                                  <a:cubicBezTo>
                                    <a:pt x="72" y="0"/>
                                    <a:pt x="75" y="0"/>
                                    <a:pt x="78" y="1"/>
                                  </a:cubicBezTo>
                                  <a:cubicBezTo>
                                    <a:pt x="80" y="2"/>
                                    <a:pt x="82" y="3"/>
                                    <a:pt x="84" y="6"/>
                                  </a:cubicBezTo>
                                  <a:cubicBezTo>
                                    <a:pt x="85" y="9"/>
                                    <a:pt x="86" y="12"/>
                                    <a:pt x="86" y="15"/>
                                  </a:cubicBezTo>
                                  <a:cubicBezTo>
                                    <a:pt x="86" y="21"/>
                                    <a:pt x="84" y="27"/>
                                    <a:pt x="82" y="33"/>
                                  </a:cubicBezTo>
                                  <a:cubicBezTo>
                                    <a:pt x="81" y="36"/>
                                    <a:pt x="80" y="38"/>
                                    <a:pt x="79" y="41"/>
                                  </a:cubicBezTo>
                                  <a:cubicBezTo>
                                    <a:pt x="79" y="42"/>
                                    <a:pt x="79" y="43"/>
                                    <a:pt x="79" y="44"/>
                                  </a:cubicBezTo>
                                  <a:cubicBezTo>
                                    <a:pt x="80" y="46"/>
                                    <a:pt x="81" y="47"/>
                                    <a:pt x="83" y="46"/>
                                  </a:cubicBezTo>
                                  <a:cubicBezTo>
                                    <a:pt x="84" y="46"/>
                                    <a:pt x="86" y="45"/>
                                    <a:pt x="86" y="44"/>
                                  </a:cubicBezTo>
                                  <a:cubicBezTo>
                                    <a:pt x="88" y="42"/>
                                    <a:pt x="89" y="41"/>
                                    <a:pt x="90" y="39"/>
                                  </a:cubicBezTo>
                                  <a:cubicBezTo>
                                    <a:pt x="90" y="38"/>
                                    <a:pt x="90" y="38"/>
                                    <a:pt x="91" y="38"/>
                                  </a:cubicBezTo>
                                  <a:cubicBezTo>
                                    <a:pt x="92" y="39"/>
                                    <a:pt x="94" y="39"/>
                                    <a:pt x="96" y="40"/>
                                  </a:cubicBezTo>
                                  <a:cubicBezTo>
                                    <a:pt x="95" y="40"/>
                                    <a:pt x="95" y="41"/>
                                    <a:pt x="95" y="41"/>
                                  </a:cubicBezTo>
                                  <a:cubicBezTo>
                                    <a:pt x="94" y="45"/>
                                    <a:pt x="92" y="48"/>
                                    <a:pt x="89" y="50"/>
                                  </a:cubicBezTo>
                                  <a:cubicBezTo>
                                    <a:pt x="87" y="53"/>
                                    <a:pt x="84" y="55"/>
                                    <a:pt x="80" y="55"/>
                                  </a:cubicBezTo>
                                  <a:cubicBezTo>
                                    <a:pt x="80" y="55"/>
                                    <a:pt x="79" y="55"/>
                                    <a:pt x="79" y="55"/>
                                  </a:cubicBezTo>
                                  <a:cubicBezTo>
                                    <a:pt x="79" y="55"/>
                                    <a:pt x="79" y="55"/>
                                    <a:pt x="78" y="5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EF467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7" name="Freeform 97"/>
                          <wps:cNvSpPr>
                            <a:spLocks/>
                          </wps:cNvSpPr>
                          <wps:spPr bwMode="auto">
                            <a:xfrm>
                              <a:off x="984497" y="568326"/>
                              <a:ext cx="41275" cy="42863"/>
                            </a:xfrm>
                            <a:custGeom>
                              <a:avLst/>
                              <a:gdLst>
                                <a:gd name="T0" fmla="*/ 7 w 14"/>
                                <a:gd name="T1" fmla="*/ 14 h 14"/>
                                <a:gd name="T2" fmla="*/ 0 w 14"/>
                                <a:gd name="T3" fmla="*/ 7 h 14"/>
                                <a:gd name="T4" fmla="*/ 7 w 14"/>
                                <a:gd name="T5" fmla="*/ 0 h 14"/>
                                <a:gd name="T6" fmla="*/ 14 w 14"/>
                                <a:gd name="T7" fmla="*/ 7 h 14"/>
                                <a:gd name="T8" fmla="*/ 7 w 14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7" y="14"/>
                                  </a:moveTo>
                                  <a:cubicBezTo>
                                    <a:pt x="3" y="14"/>
                                    <a:pt x="0" y="11"/>
                                    <a:pt x="0" y="7"/>
                                  </a:cubicBezTo>
                                  <a:cubicBezTo>
                                    <a:pt x="0" y="3"/>
                                    <a:pt x="3" y="0"/>
                                    <a:pt x="7" y="0"/>
                                  </a:cubicBezTo>
                                  <a:cubicBezTo>
                                    <a:pt x="12" y="0"/>
                                    <a:pt x="14" y="4"/>
                                    <a:pt x="14" y="7"/>
                                  </a:cubicBezTo>
                                  <a:cubicBezTo>
                                    <a:pt x="14" y="11"/>
                                    <a:pt x="11" y="14"/>
                                    <a:pt x="7" y="1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EF467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C54D8D6" id="IN" o:spid="_x0000_s1160" style="position:absolute;left:0;text-align:left;margin-left:140.1pt;margin-top:545.85pt;width:88.85pt;height:85.1pt;z-index:251772928" coordsize="11283,10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">
                <v:oval id="Oval 111" o:spid="_x0000_s1161" style="position:absolute;left:2870;top:956;width:5176;height:5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" fillcolor="#f2f2f2 [3052]" stroked="f" strokeweight="1pt">
                  <v:stroke joinstyle="miter"/>
                </v:oval>
                <v:shape id="Block Arc 112" o:spid="_x0000_s1162" style="position:absolute;left:1913;width:7150;height:7150;rotation:6429172fd;flip:x;visibility:visible;mso-wrap-style:square;v-text-anchor:middle" coordsize="715010,715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" path="m561979,64247v134578,93835,188016,267225,129606,420537c633176,638096,477913,731975,315014,712476,152115,692977,23396,565105,2822,402339r55196,-6978c75391,532798,184078,640770,321627,657235,459175,673700,590276,594430,639596,464977,688916,335523,643794,189116,530159,109884l561979,64247xe" fillcolor="#7030a0" stroked="f" strokeweight="1pt">
                  <v:stroke joinstyle="miter"/>
                  <v:path arrowok="t" o:connecttype="custom" o:connectlocs="561979,64247;691585,484784;315014,712476;2822,402339;58018,395361;321627,657235;639596,464977;530159,109884;561979,64247" o:connectangles="0,0,0,0,0,0,0,0,0"/>
                </v:shape>
                <v:shape id="Text Box 116" o:spid="_x0000_s1163" type="#_x0000_t202" style="position:absolute;top:7549;width:11283;height:3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" filled="f" stroked="f" strokeweight=".5pt">
                  <v:textbox>
                    <w:txbxContent>
                      <w:p w14:paraId="6612780A" w14:textId="578CDEF7" w:rsidR="00D3400B" w:rsidRPr="00F80483" w:rsidRDefault="00D3400B" w:rsidP="00D3400B">
                        <w:pPr>
                          <w:bidi/>
                          <w:jc w:val="center"/>
                          <w:rPr>
                            <w:rFonts w:ascii="Montserrat" w:hAnsi="Montserrat" w:cs="B Nazanin"/>
                            <w:b/>
                            <w:bCs/>
                            <w:color w:val="7F7F7F" w:themeColor="text1" w:themeTint="80"/>
                          </w:rPr>
                        </w:pPr>
                        <w:r w:rsidRPr="00F80483">
                          <w:rPr>
                            <w:rFonts w:ascii="Montserrat" w:hAnsi="Montserrat" w:cs="B Nazanin" w:hint="cs"/>
                            <w:b/>
                            <w:bCs/>
                            <w:color w:val="7F7F7F" w:themeColor="text1" w:themeTint="80"/>
                            <w:rtl/>
                          </w:rPr>
                          <w:t>ادوبی این</w:t>
                        </w:r>
                        <w:r w:rsidRPr="00F80483">
                          <w:rPr>
                            <w:rFonts w:ascii="Times New Roman" w:hAnsi="Times New Roman" w:cs="Times New Roman"/>
                            <w:b/>
                            <w:bCs/>
                            <w:color w:val="7F7F7F" w:themeColor="text1" w:themeTint="80"/>
                          </w:rPr>
                          <w:t>‌</w:t>
                        </w:r>
                        <w:r w:rsidRPr="00F80483">
                          <w:rPr>
                            <w:rFonts w:ascii="Montserrat" w:hAnsi="Montserrat" w:cs="B Nazanin" w:hint="cs"/>
                            <w:b/>
                            <w:bCs/>
                            <w:color w:val="7F7F7F" w:themeColor="text1" w:themeTint="80"/>
                            <w:rtl/>
                          </w:rPr>
                          <w:t>دیزاین</w:t>
                        </w:r>
                      </w:p>
                      <w:p w14:paraId="06744194" w14:textId="77777777" w:rsidR="00B44928" w:rsidRPr="00B44928" w:rsidRDefault="00B44928" w:rsidP="00B44928">
                        <w:pPr>
                          <w:jc w:val="center"/>
                          <w:rPr>
                            <w:rFonts w:ascii="Montserrat" w:hAnsi="Montserrat"/>
                            <w:color w:val="7F7F7F" w:themeColor="text1" w:themeTint="8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group id="_x0000_s1164" style="position:absolute;left:4359;top:2126;width:2870;height:2381" coordorigin="9479,5683" coordsize="2873,2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96" o:spid="_x0000_s1165" style="position:absolute;left:9479;top:6365;width:2874;height:1699;visibility:visible;mso-wrap-style:square;v-text-anchor:top" coordsize="96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" path="m78,55v-1,,-2,,-3,c72,54,69,52,67,48,66,46,66,44,66,41v1,-6,3,-12,5,-17c71,22,72,20,72,17v,-4,-4,-7,-9,-6c58,13,54,16,53,21v-3,7,-5,14,-7,22c45,46,44,50,43,53v,1,,1,-1,1c38,54,34,54,30,54v,,-1,,-1,-1c30,51,30,49,31,47v,,,,,-1c30,47,30,47,30,47v-3,3,-7,6,-11,7c14,55,9,54,5,51,2,49,1,45,1,41,4,32,6,22,8,13v,,,-1,1,-1c7,12,6,12,5,12v-1,,-3,,-4,c,12,,12,,11,,9,1,7,1,5,1,3,2,2,2,1,2,,2,,3,v7,,15,,22,c25,,26,,26,v,1,,2,-1,2c22,15,19,28,16,41v-1,1,-1,2,,3c16,45,17,46,18,46v2,-1,3,-1,5,-2c25,42,27,41,30,39v,,,-1,1,-1c32,33,34,27,36,22v1,-3,2,-6,3,-9c39,13,39,12,40,12v-4,,-7,,-10,c31,10,31,8,31,7,32,5,33,3,33,1,33,,34,,34,v,,1,,1,c41,,47,,54,v,,1,,1,1c54,3,54,6,53,8v,1,,1,,1c53,9,53,9,53,10,54,9,54,9,54,9,56,6,59,4,61,2,64,1,66,,69,v3,,6,,9,1c80,2,82,3,84,6v1,3,2,6,2,9c86,21,84,27,82,33v-1,3,-2,5,-3,8c79,42,79,43,79,44v1,2,2,3,4,2c84,46,86,45,86,44v2,-2,3,-3,4,-5c90,38,90,38,91,38v1,1,3,1,5,2c95,40,95,41,95,41v-1,4,-3,7,-6,9c87,53,84,55,80,55v,,-1,,-1,c79,55,79,55,78,55xe" fillcolor="#ef467b" stroked="f">
                    <v:path arrowok="t" o:connecttype="custom" o:connectlocs="224483,169863;197545,126625;215504,52503;158635,64857;128703,163686;89793,166775;92786,145156;89793,145156;14966,157509;23945,40149;14966,37061;0,33973;5986,3088;74828,0;74828,6177;47890,135890;68841,135890;92786,117360;116731,40149;89793,37061;98772,3088;104759,0;164621,3088;158635,27796;161628,27796;206524,0;251421,18531;245435,101918;236455,135890;257407,135890;272372,117360;284345,126625;239448,169863;233462,169863" o:connectangles="0,0,0,0,0,0,0,0,0,0,0,0,0,0,0,0,0,0,0,0,0,0,0,0,0,0,0,0,0,0,0,0,0,0"/>
                  </v:shape>
                  <v:shape id="Freeform 97" o:spid="_x0000_s1166" style="position:absolute;left:9844;top:5683;width:413;height:428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" path="m7,14c3,14,,11,,7,,3,3,,7,v5,,7,4,7,7c14,11,11,14,7,14xe" fillcolor="#ef467b" stroked="f">
                    <v:path arrowok="t" o:connecttype="custom" o:connectlocs="20638,42863;0,21432;20638,0;41275,21432;20638,42863" o:connectangles="0,0,0,0,0"/>
                  </v:shape>
                </v:group>
              </v:group>
            </w:pict>
          </mc:Fallback>
        </mc:AlternateContent>
      </w:r>
      <w:r w:rsidR="00677A2B">
        <w:rPr>
          <w:rFonts w:ascii="Montserrat" w:hAnsi="Montserrat"/>
          <w:noProof/>
          <w:color w:val="FFFFFF" w:themeColor="background1"/>
          <w:sz w:val="60"/>
          <w:szCs w:val="60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73654AF1" wp14:editId="7152427A">
                <wp:simplePos x="0" y="0"/>
                <wp:positionH relativeFrom="column">
                  <wp:posOffset>-208826</wp:posOffset>
                </wp:positionH>
                <wp:positionV relativeFrom="paragraph">
                  <wp:posOffset>6921795</wp:posOffset>
                </wp:positionV>
                <wp:extent cx="1128395" cy="1091219"/>
                <wp:effectExtent l="0" t="19050" r="0" b="0"/>
                <wp:wrapNone/>
                <wp:docPr id="115" name="XD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8395" cy="1091219"/>
                          <a:chOff x="0" y="0"/>
                          <a:chExt cx="1128395" cy="1091219"/>
                        </a:xfrm>
                      </wpg:grpSpPr>
                      <wps:wsp>
                        <wps:cNvPr id="118" name="Oval 118"/>
                        <wps:cNvSpPr/>
                        <wps:spPr>
                          <a:xfrm>
                            <a:off x="287079" y="96247"/>
                            <a:ext cx="517525" cy="516890"/>
                          </a:xfrm>
                          <a:prstGeom prst="ellipse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Block Arc 119"/>
                        <wps:cNvSpPr/>
                        <wps:spPr>
                          <a:xfrm rot="15713917" flipH="1">
                            <a:off x="192257" y="-317"/>
                            <a:ext cx="714375" cy="715010"/>
                          </a:xfrm>
                          <a:prstGeom prst="blockArc">
                            <a:avLst>
                              <a:gd name="adj1" fmla="val 1138795"/>
                              <a:gd name="adj2" fmla="val 10367746"/>
                              <a:gd name="adj3" fmla="val 7781"/>
                            </a:avLst>
                          </a:prstGeom>
                          <a:solidFill>
                            <a:srgbClr val="7030A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Text Box 123"/>
                        <wps:cNvSpPr txBox="1"/>
                        <wps:spPr>
                          <a:xfrm>
                            <a:off x="0" y="766099"/>
                            <a:ext cx="1128395" cy="3251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804776B" w14:textId="357F7FDF" w:rsidR="00823EA5" w:rsidRPr="00F80483" w:rsidRDefault="00823EA5" w:rsidP="00823EA5">
                              <w:pPr>
                                <w:bidi/>
                                <w:jc w:val="center"/>
                                <w:rPr>
                                  <w:rFonts w:ascii="Montserrat" w:hAnsi="Montserrat" w:cs="B Nazanin"/>
                                  <w:b/>
                                  <w:bCs/>
                                  <w:color w:val="7F7F7F" w:themeColor="text1" w:themeTint="80"/>
                                </w:rPr>
                              </w:pPr>
                              <w:r w:rsidRPr="00F80483">
                                <w:rPr>
                                  <w:rFonts w:ascii="Montserrat" w:hAnsi="Montserrat" w:cs="B Nazanin" w:hint="cs"/>
                                  <w:b/>
                                  <w:bCs/>
                                  <w:color w:val="7F7F7F" w:themeColor="text1" w:themeTint="80"/>
                                  <w:rtl/>
                                </w:rPr>
                                <w:t>ادوبی ایکس دی</w:t>
                              </w:r>
                            </w:p>
                            <w:p w14:paraId="7847FFDC" w14:textId="77777777" w:rsidR="00B44928" w:rsidRPr="00B44928" w:rsidRDefault="00B44928" w:rsidP="00B44928">
                              <w:pPr>
                                <w:jc w:val="center"/>
                                <w:rPr>
                                  <w:rFonts w:ascii="Montserrat" w:hAnsi="Montserrat"/>
                                  <w:color w:val="7F7F7F" w:themeColor="text1" w:themeTint="8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9" name="xd"/>
                        <wpg:cNvGrpSpPr/>
                        <wpg:grpSpPr>
                          <a:xfrm>
                            <a:off x="425303" y="287633"/>
                            <a:ext cx="274320" cy="177800"/>
                            <a:chOff x="0" y="18257"/>
                            <a:chExt cx="274638" cy="177800"/>
                          </a:xfrm>
                        </wpg:grpSpPr>
                        <wps:wsp>
                          <wps:cNvPr id="90" name="Freeform 90"/>
                          <wps:cNvSpPr>
                            <a:spLocks/>
                          </wps:cNvSpPr>
                          <wps:spPr bwMode="auto">
                            <a:xfrm>
                              <a:off x="0" y="18257"/>
                              <a:ext cx="155575" cy="174625"/>
                            </a:xfrm>
                            <a:custGeom>
                              <a:avLst/>
                              <a:gdLst>
                                <a:gd name="T0" fmla="*/ 0 w 98"/>
                                <a:gd name="T1" fmla="*/ 110 h 110"/>
                                <a:gd name="T2" fmla="*/ 36 w 98"/>
                                <a:gd name="T3" fmla="*/ 53 h 110"/>
                                <a:gd name="T4" fmla="*/ 4 w 98"/>
                                <a:gd name="T5" fmla="*/ 0 h 110"/>
                                <a:gd name="T6" fmla="*/ 29 w 98"/>
                                <a:gd name="T7" fmla="*/ 0 h 110"/>
                                <a:gd name="T8" fmla="*/ 49 w 98"/>
                                <a:gd name="T9" fmla="*/ 36 h 110"/>
                                <a:gd name="T10" fmla="*/ 70 w 98"/>
                                <a:gd name="T11" fmla="*/ 0 h 110"/>
                                <a:gd name="T12" fmla="*/ 96 w 98"/>
                                <a:gd name="T13" fmla="*/ 0 h 110"/>
                                <a:gd name="T14" fmla="*/ 62 w 98"/>
                                <a:gd name="T15" fmla="*/ 53 h 110"/>
                                <a:gd name="T16" fmla="*/ 98 w 98"/>
                                <a:gd name="T17" fmla="*/ 110 h 110"/>
                                <a:gd name="T18" fmla="*/ 74 w 98"/>
                                <a:gd name="T19" fmla="*/ 110 h 110"/>
                                <a:gd name="T20" fmla="*/ 49 w 98"/>
                                <a:gd name="T21" fmla="*/ 73 h 110"/>
                                <a:gd name="T22" fmla="*/ 27 w 98"/>
                                <a:gd name="T23" fmla="*/ 110 h 110"/>
                                <a:gd name="T24" fmla="*/ 0 w 98"/>
                                <a:gd name="T25" fmla="*/ 110 h 110"/>
                                <a:gd name="T26" fmla="*/ 0 w 98"/>
                                <a:gd name="T27" fmla="*/ 110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98" h="110">
                                  <a:moveTo>
                                    <a:pt x="0" y="110"/>
                                  </a:moveTo>
                                  <a:lnTo>
                                    <a:pt x="36" y="53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49" y="36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96" y="0"/>
                                  </a:lnTo>
                                  <a:lnTo>
                                    <a:pt x="62" y="53"/>
                                  </a:lnTo>
                                  <a:lnTo>
                                    <a:pt x="98" y="110"/>
                                  </a:lnTo>
                                  <a:lnTo>
                                    <a:pt x="74" y="110"/>
                                  </a:lnTo>
                                  <a:lnTo>
                                    <a:pt x="49" y="73"/>
                                  </a:lnTo>
                                  <a:lnTo>
                                    <a:pt x="27" y="110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248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1" name="Freeform 91"/>
                          <wps:cNvSpPr>
                            <a:spLocks noEditPoints="1"/>
                          </wps:cNvSpPr>
                          <wps:spPr bwMode="auto">
                            <a:xfrm>
                              <a:off x="155575" y="18257"/>
                              <a:ext cx="119063" cy="177800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56 h 57"/>
                                <a:gd name="T2" fmla="*/ 30 w 40"/>
                                <a:gd name="T3" fmla="*/ 56 h 57"/>
                                <a:gd name="T4" fmla="*/ 30 w 40"/>
                                <a:gd name="T5" fmla="*/ 50 h 57"/>
                                <a:gd name="T6" fmla="*/ 24 w 40"/>
                                <a:gd name="T7" fmla="*/ 56 h 57"/>
                                <a:gd name="T8" fmla="*/ 17 w 40"/>
                                <a:gd name="T9" fmla="*/ 57 h 57"/>
                                <a:gd name="T10" fmla="*/ 5 w 40"/>
                                <a:gd name="T11" fmla="*/ 52 h 57"/>
                                <a:gd name="T12" fmla="*/ 0 w 40"/>
                                <a:gd name="T13" fmla="*/ 36 h 57"/>
                                <a:gd name="T14" fmla="*/ 5 w 40"/>
                                <a:gd name="T15" fmla="*/ 20 h 57"/>
                                <a:gd name="T16" fmla="*/ 17 w 40"/>
                                <a:gd name="T17" fmla="*/ 14 h 57"/>
                                <a:gd name="T18" fmla="*/ 29 w 40"/>
                                <a:gd name="T19" fmla="*/ 20 h 57"/>
                                <a:gd name="T20" fmla="*/ 29 w 40"/>
                                <a:gd name="T21" fmla="*/ 0 h 57"/>
                                <a:gd name="T22" fmla="*/ 40 w 40"/>
                                <a:gd name="T23" fmla="*/ 0 h 57"/>
                                <a:gd name="T24" fmla="*/ 40 w 40"/>
                                <a:gd name="T25" fmla="*/ 56 h 57"/>
                                <a:gd name="T26" fmla="*/ 11 w 40"/>
                                <a:gd name="T27" fmla="*/ 35 h 57"/>
                                <a:gd name="T28" fmla="*/ 13 w 40"/>
                                <a:gd name="T29" fmla="*/ 44 h 57"/>
                                <a:gd name="T30" fmla="*/ 20 w 40"/>
                                <a:gd name="T31" fmla="*/ 49 h 57"/>
                                <a:gd name="T32" fmla="*/ 27 w 40"/>
                                <a:gd name="T33" fmla="*/ 45 h 57"/>
                                <a:gd name="T34" fmla="*/ 29 w 40"/>
                                <a:gd name="T35" fmla="*/ 36 h 57"/>
                                <a:gd name="T36" fmla="*/ 27 w 40"/>
                                <a:gd name="T37" fmla="*/ 26 h 57"/>
                                <a:gd name="T38" fmla="*/ 20 w 40"/>
                                <a:gd name="T39" fmla="*/ 23 h 57"/>
                                <a:gd name="T40" fmla="*/ 14 w 40"/>
                                <a:gd name="T41" fmla="*/ 26 h 57"/>
                                <a:gd name="T42" fmla="*/ 11 w 40"/>
                                <a:gd name="T43" fmla="*/ 35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40" h="57">
                                  <a:moveTo>
                                    <a:pt x="40" y="56"/>
                                  </a:moveTo>
                                  <a:cubicBezTo>
                                    <a:pt x="30" y="56"/>
                                    <a:pt x="30" y="56"/>
                                    <a:pt x="30" y="56"/>
                                  </a:cubicBezTo>
                                  <a:cubicBezTo>
                                    <a:pt x="30" y="50"/>
                                    <a:pt x="30" y="50"/>
                                    <a:pt x="30" y="50"/>
                                  </a:cubicBezTo>
                                  <a:cubicBezTo>
                                    <a:pt x="28" y="53"/>
                                    <a:pt x="26" y="54"/>
                                    <a:pt x="24" y="56"/>
                                  </a:cubicBezTo>
                                  <a:cubicBezTo>
                                    <a:pt x="22" y="57"/>
                                    <a:pt x="19" y="57"/>
                                    <a:pt x="17" y="57"/>
                                  </a:cubicBezTo>
                                  <a:cubicBezTo>
                                    <a:pt x="12" y="57"/>
                                    <a:pt x="8" y="55"/>
                                    <a:pt x="5" y="52"/>
                                  </a:cubicBezTo>
                                  <a:cubicBezTo>
                                    <a:pt x="2" y="48"/>
                                    <a:pt x="0" y="42"/>
                                    <a:pt x="0" y="36"/>
                                  </a:cubicBezTo>
                                  <a:cubicBezTo>
                                    <a:pt x="0" y="29"/>
                                    <a:pt x="2" y="23"/>
                                    <a:pt x="5" y="20"/>
                                  </a:cubicBezTo>
                                  <a:cubicBezTo>
                                    <a:pt x="8" y="16"/>
                                    <a:pt x="12" y="14"/>
                                    <a:pt x="17" y="14"/>
                                  </a:cubicBezTo>
                                  <a:cubicBezTo>
                                    <a:pt x="22" y="14"/>
                                    <a:pt x="26" y="16"/>
                                    <a:pt x="29" y="20"/>
                                  </a:cubicBezTo>
                                  <a:cubicBezTo>
                                    <a:pt x="29" y="0"/>
                                    <a:pt x="29" y="0"/>
                                    <a:pt x="29" y="0"/>
                                  </a:cubicBezTo>
                                  <a:cubicBezTo>
                                    <a:pt x="40" y="0"/>
                                    <a:pt x="40" y="0"/>
                                    <a:pt x="40" y="0"/>
                                  </a:cubicBezTo>
                                  <a:cubicBezTo>
                                    <a:pt x="40" y="56"/>
                                    <a:pt x="40" y="56"/>
                                    <a:pt x="40" y="56"/>
                                  </a:cubicBezTo>
                                  <a:close/>
                                  <a:moveTo>
                                    <a:pt x="11" y="35"/>
                                  </a:moveTo>
                                  <a:cubicBezTo>
                                    <a:pt x="11" y="39"/>
                                    <a:pt x="12" y="42"/>
                                    <a:pt x="13" y="44"/>
                                  </a:cubicBezTo>
                                  <a:cubicBezTo>
                                    <a:pt x="15" y="47"/>
                                    <a:pt x="17" y="49"/>
                                    <a:pt x="20" y="49"/>
                                  </a:cubicBezTo>
                                  <a:cubicBezTo>
                                    <a:pt x="23" y="49"/>
                                    <a:pt x="25" y="48"/>
                                    <a:pt x="27" y="45"/>
                                  </a:cubicBezTo>
                                  <a:cubicBezTo>
                                    <a:pt x="28" y="43"/>
                                    <a:pt x="29" y="40"/>
                                    <a:pt x="29" y="36"/>
                                  </a:cubicBezTo>
                                  <a:cubicBezTo>
                                    <a:pt x="29" y="31"/>
                                    <a:pt x="28" y="28"/>
                                    <a:pt x="27" y="26"/>
                                  </a:cubicBezTo>
                                  <a:cubicBezTo>
                                    <a:pt x="25" y="24"/>
                                    <a:pt x="23" y="23"/>
                                    <a:pt x="20" y="23"/>
                                  </a:cubicBezTo>
                                  <a:cubicBezTo>
                                    <a:pt x="17" y="23"/>
                                    <a:pt x="15" y="24"/>
                                    <a:pt x="14" y="26"/>
                                  </a:cubicBezTo>
                                  <a:cubicBezTo>
                                    <a:pt x="12" y="28"/>
                                    <a:pt x="11" y="31"/>
                                    <a:pt x="11" y="3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DA248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3654AF1" id="XD" o:spid="_x0000_s1167" style="position:absolute;left:0;text-align:left;margin-left:-16.45pt;margin-top:545pt;width:88.85pt;height:85.9pt;z-index:251773952" coordsize="11283,109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">
                <v:oval id="Oval 118" o:spid="_x0000_s1168" style="position:absolute;left:2870;top:962;width:5176;height:51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" fillcolor="#f2f2f2 [3052]" stroked="f" strokeweight="1pt">
                  <v:stroke joinstyle="miter"/>
                </v:oval>
                <v:shape id="Block Arc 119" o:spid="_x0000_s1169" style="position:absolute;left:1922;top:-3;width:7143;height:7150;rotation:6429172fd;flip:x;visibility:visible;mso-wrap-style:square;v-text-anchor:middle" coordsize="714375,715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" path="m694987,473686c640992,630955,485784,730194,320514,713120,155290,696051,23626,567238,2814,402299r55148,-6971c75533,534623,186705,643410,326217,657827,465775,672249,596837,588433,642424,455607r52563,18079xe" fillcolor="#7030a0" stroked="f" strokeweight="1pt">
                  <v:stroke joinstyle="miter"/>
                  <v:path arrowok="t" o:connecttype="custom" o:connectlocs="694987,473686;320514,713120;2814,402299;57962,395328;326217,657827;642424,455607;694987,473686" o:connectangles="0,0,0,0,0,0,0"/>
                </v:shape>
                <v:shape id="Text Box 123" o:spid="_x0000_s1170" type="#_x0000_t202" style="position:absolute;top:7660;width:11283;height:3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" filled="f" stroked="f" strokeweight=".5pt">
                  <v:textbox>
                    <w:txbxContent>
                      <w:p w14:paraId="3804776B" w14:textId="357F7FDF" w:rsidR="00823EA5" w:rsidRPr="00F80483" w:rsidRDefault="00823EA5" w:rsidP="00823EA5">
                        <w:pPr>
                          <w:bidi/>
                          <w:jc w:val="center"/>
                          <w:rPr>
                            <w:rFonts w:ascii="Montserrat" w:hAnsi="Montserrat" w:cs="B Nazanin"/>
                            <w:b/>
                            <w:bCs/>
                            <w:color w:val="7F7F7F" w:themeColor="text1" w:themeTint="80"/>
                          </w:rPr>
                        </w:pPr>
                        <w:r w:rsidRPr="00F80483">
                          <w:rPr>
                            <w:rFonts w:ascii="Montserrat" w:hAnsi="Montserrat" w:cs="B Nazanin" w:hint="cs"/>
                            <w:b/>
                            <w:bCs/>
                            <w:color w:val="7F7F7F" w:themeColor="text1" w:themeTint="80"/>
                            <w:rtl/>
                          </w:rPr>
                          <w:t>ادوبی ایکس دی</w:t>
                        </w:r>
                      </w:p>
                      <w:p w14:paraId="7847FFDC" w14:textId="77777777" w:rsidR="00B44928" w:rsidRPr="00B44928" w:rsidRDefault="00B44928" w:rsidP="00B44928">
                        <w:pPr>
                          <w:jc w:val="center"/>
                          <w:rPr>
                            <w:rFonts w:ascii="Montserrat" w:hAnsi="Montserrat"/>
                            <w:color w:val="7F7F7F" w:themeColor="text1" w:themeTint="8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group id="_x0000_s1171" style="position:absolute;left:4253;top:2876;width:2743;height:1778" coordorigin=",18257" coordsize="274638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90" o:spid="_x0000_s1172" style="position:absolute;top:18257;width:155575;height:174625;visibility:visible;mso-wrap-style:square;v-text-anchor:top" coordsize="98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" path="m,110l36,53,4,,29,,49,36,70,,96,,62,53r36,57l74,110,49,73,27,110,,110r,xe" fillcolor="#da2486" stroked="f">
                    <v:path arrowok="t" o:connecttype="custom" o:connectlocs="0,174625;57150,84138;6350,0;46038,0;77788,57150;111125,0;152400,0;98425,84138;155575,174625;117475,174625;77788,115888;42863,174625;0,174625;0,174625" o:connectangles="0,0,0,0,0,0,0,0,0,0,0,0,0,0"/>
                  </v:shape>
                  <v:shape id="Freeform 91" o:spid="_x0000_s1173" style="position:absolute;left:155575;top:18257;width:119063;height:177800;visibility:visible;mso-wrap-style:square;v-text-anchor:top" coordsize="40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" path="m40,56v-10,,-10,,-10,c30,50,30,50,30,50v-2,3,-4,4,-6,6c22,57,19,57,17,57,12,57,8,55,5,52,2,48,,42,,36,,29,2,23,5,20v3,-4,7,-6,12,-6c22,14,26,16,29,20,29,,29,,29,,40,,40,,40,v,56,,56,,56xm11,35v,4,1,7,2,9c15,47,17,49,20,49v3,,5,-1,7,-4c28,43,29,40,29,36v,-5,-1,-8,-2,-10c25,24,23,23,20,23v-3,,-5,1,-6,3c12,28,11,31,11,35xe" fillcolor="#da2486" stroked="f">
                    <v:path arrowok="t" o:connecttype="custom" o:connectlocs="119063,174681;89297,174681;89297,155965;71438,174681;50602,177800;14883,162204;0,112295;14883,62386;50602,43670;86321,62386;86321,0;119063,0;119063,174681;32742,109175;38695,137249;59532,152846;80368,140368;86321,112295;80368,81102;59532,71744;41672,81102;32742,109175" o:connectangles="0,0,0,0,0,0,0,0,0,0,0,0,0,0,0,0,0,0,0,0,0,0"/>
                    <o:lock v:ext="edit" verticies="t"/>
                  </v:shape>
                </v:group>
              </v:group>
            </w:pict>
          </mc:Fallback>
        </mc:AlternateContent>
      </w:r>
      <w:r w:rsidR="0017597F">
        <w:rPr>
          <w:rFonts w:ascii="Montserrat" w:hAnsi="Montserrat"/>
          <w:noProof/>
          <w:color w:val="FFFFFF" w:themeColor="background1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769896F" wp14:editId="24D0CAAB">
                <wp:simplePos x="0" y="0"/>
                <wp:positionH relativeFrom="column">
                  <wp:posOffset>-797442</wp:posOffset>
                </wp:positionH>
                <wp:positionV relativeFrom="paragraph">
                  <wp:posOffset>-786809</wp:posOffset>
                </wp:positionV>
                <wp:extent cx="4333875" cy="10433050"/>
                <wp:effectExtent l="0" t="0" r="9525" b="6350"/>
                <wp:wrapNone/>
                <wp:docPr id="9" name="whit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333875" cy="10433050"/>
                        </a:xfrm>
                        <a:prstGeom prst="roundRect">
                          <a:avLst>
                            <a:gd name="adj" fmla="val 1546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D4DEC0" id="white" o:spid="_x0000_s1026" style="position:absolute;margin-left:-62.8pt;margin-top:-61.95pt;width:341.25pt;height:821.5pt;flip:x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1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" fillcolor="white [3212]" stroked="f" strokeweight="1pt">
                <v:stroke joinstyle="miter"/>
              </v:roundrect>
            </w:pict>
          </mc:Fallback>
        </mc:AlternateContent>
      </w:r>
      <w:r w:rsidR="0017597F">
        <w:rPr>
          <w:rFonts w:ascii="Montserrat" w:hAnsi="Montserrat"/>
          <w:noProof/>
          <w:color w:val="FFFFFF" w:themeColor="background1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A8037BB" wp14:editId="5B0B541A">
                <wp:simplePos x="0" y="0"/>
                <wp:positionH relativeFrom="column">
                  <wp:posOffset>-988828</wp:posOffset>
                </wp:positionH>
                <wp:positionV relativeFrom="paragraph">
                  <wp:posOffset>-914400</wp:posOffset>
                </wp:positionV>
                <wp:extent cx="7704455" cy="10682605"/>
                <wp:effectExtent l="0" t="0" r="0" b="4445"/>
                <wp:wrapNone/>
                <wp:docPr id="7" name="fram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704455" cy="1068260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1C1CC8"/>
                            </a:gs>
                            <a:gs pos="100000">
                              <a:srgbClr val="B61A89"/>
                            </a:gs>
                          </a:gsLst>
                          <a:lin ang="54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A3105D" id="frame" o:spid="_x0000_s1026" style="position:absolute;margin-left:-77.85pt;margin-top:-1in;width:606.65pt;height:841.15pt;flip:x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" fillcolor="#1c1cc8" stroked="f" strokeweight="1pt">
                <v:fill color2="#b61a89" rotate="t" focus="100%" type="gradient"/>
              </v:rect>
            </w:pict>
          </mc:Fallback>
        </mc:AlternateContent>
      </w:r>
      <w:r w:rsidR="006907BC">
        <w:rPr>
          <w:rFonts w:ascii="Montserrat" w:hAnsi="Montserrat"/>
          <w:color w:val="FFFFFF" w:themeColor="background1"/>
          <w:sz w:val="60"/>
          <w:szCs w:val="60"/>
        </w:rPr>
        <w:t>[</w:t>
      </w:r>
    </w:p>
    <w:sectPr w:rsidR="001935BD" w:rsidRPr="008F1D2E" w:rsidSect="008F1D2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E4D47DA-902E-446F-9E7E-14AE344DBEBC}"/>
    <w:embedBold r:id="rId2" w:fontKey="{F39F878C-29A9-4026-9CDA-56F1A9F24B1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  <w:embedRegular r:id="rId3" w:fontKey="{BD6E8675-3014-44CD-BC88-163417DE3D2A}"/>
    <w:embedBold r:id="rId4" w:fontKey="{C06EA33E-5F0C-41F4-9789-746F034114BC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5" w:fontKey="{0C83C2DE-775C-4662-B250-756E1C0B9FA3}"/>
    <w:embedBold r:id="rId6" w:fontKey="{BA7A6FB1-6D96-4A21-97A2-A7EF370FA93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7143DDC3-ABEA-4D83-946D-D1838DCC1A8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433"/>
    <w:rsid w:val="00082EDA"/>
    <w:rsid w:val="000923B1"/>
    <w:rsid w:val="001134C3"/>
    <w:rsid w:val="001225B5"/>
    <w:rsid w:val="001548E2"/>
    <w:rsid w:val="0017597F"/>
    <w:rsid w:val="001935BD"/>
    <w:rsid w:val="001F50B3"/>
    <w:rsid w:val="002A5679"/>
    <w:rsid w:val="00305E15"/>
    <w:rsid w:val="00341E8D"/>
    <w:rsid w:val="003758C2"/>
    <w:rsid w:val="004C5FD8"/>
    <w:rsid w:val="00532726"/>
    <w:rsid w:val="0054719F"/>
    <w:rsid w:val="00547A54"/>
    <w:rsid w:val="00572917"/>
    <w:rsid w:val="005C131F"/>
    <w:rsid w:val="00677A2B"/>
    <w:rsid w:val="006907BC"/>
    <w:rsid w:val="006A7852"/>
    <w:rsid w:val="007C5433"/>
    <w:rsid w:val="00823EA5"/>
    <w:rsid w:val="00844737"/>
    <w:rsid w:val="00851E7D"/>
    <w:rsid w:val="008F1D2E"/>
    <w:rsid w:val="00960F49"/>
    <w:rsid w:val="009E29E3"/>
    <w:rsid w:val="00A83699"/>
    <w:rsid w:val="00B44928"/>
    <w:rsid w:val="00C0018A"/>
    <w:rsid w:val="00CB192B"/>
    <w:rsid w:val="00D3400B"/>
    <w:rsid w:val="00F80483"/>
    <w:rsid w:val="00FE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BD77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E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1E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1E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ltin-System\Downloads\Www.iranestekhdam.ir" TargetMode="External"/><Relationship Id="rId13" Type="http://schemas.openxmlformats.org/officeDocument/2006/relationships/hyperlink" Target="https://iranestekhdam.ir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iranestekhdam.ir/" TargetMode="External"/><Relationship Id="rId17" Type="http://schemas.openxmlformats.org/officeDocument/2006/relationships/hyperlink" Target="https://iranestekhdam.ir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ranestekhdam.ir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iranestekhdam.ir/" TargetMode="External"/><Relationship Id="rId11" Type="http://schemas.openxmlformats.org/officeDocument/2006/relationships/hyperlink" Target="https://iranestekhdam.ir/" TargetMode="External"/><Relationship Id="rId5" Type="http://schemas.openxmlformats.org/officeDocument/2006/relationships/hyperlink" Target="file:///C:\Users\Altin-System\Downloads\Www.iranestekhdam.ir" TargetMode="External"/><Relationship Id="rId15" Type="http://schemas.openxmlformats.org/officeDocument/2006/relationships/hyperlink" Target="https://iranestekhdam.ir/" TargetMode="External"/><Relationship Id="rId10" Type="http://schemas.openxmlformats.org/officeDocument/2006/relationships/hyperlink" Target="https://iranestekhdam.ir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iranestekhdam.ir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B4760-9878-47B1-A545-9AF68547C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18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Altin-system</dc:creator>
  <cp:keywords/>
  <dc:description/>
  <cp:lastModifiedBy>Altin-System</cp:lastModifiedBy>
  <cp:revision>3</cp:revision>
  <cp:lastPrinted>2020-02-13T12:27:00Z</cp:lastPrinted>
  <dcterms:created xsi:type="dcterms:W3CDTF">2026-08-11T11:32:00Z</dcterms:created>
  <dcterms:modified xsi:type="dcterms:W3CDTF">2026-08-11T11:33:00Z</dcterms:modified>
</cp:coreProperties>
</file>