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6D7D9"/>
  <w:body>
    <w:p w14:paraId="62BE0148" w14:textId="0E79C437" w:rsidR="005D68A4" w:rsidRDefault="005517B5" w:rsidP="008E79E5">
      <w:pPr>
        <w:bidi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3BAE6B0" wp14:editId="22F44B26">
                <wp:simplePos x="0" y="0"/>
                <wp:positionH relativeFrom="column">
                  <wp:posOffset>28575</wp:posOffset>
                </wp:positionH>
                <wp:positionV relativeFrom="paragraph">
                  <wp:posOffset>-28575</wp:posOffset>
                </wp:positionV>
                <wp:extent cx="1343025" cy="505460"/>
                <wp:effectExtent l="0" t="0" r="9525" b="8890"/>
                <wp:wrapNone/>
                <wp:docPr id="11" name="inf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343025" cy="505460"/>
                          <a:chOff x="0" y="-19064"/>
                          <a:chExt cx="1343025" cy="505835"/>
                        </a:xfrm>
                      </wpg:grpSpPr>
                      <wps:wsp>
                        <wps:cNvPr id="12" name="number"/>
                        <wps:cNvSpPr txBox="1"/>
                        <wps:spPr>
                          <a:xfrm>
                            <a:off x="0" y="-19064"/>
                            <a:ext cx="1343025" cy="15716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E3A111D" w14:textId="32DEC951" w:rsidR="00406322" w:rsidRPr="009D2B96" w:rsidRDefault="009B14F0" w:rsidP="007B0AF5">
                              <w:pPr>
                                <w:bidi/>
                                <w:jc w:val="right"/>
                                <w:rPr>
                                  <w:rFonts w:asciiTheme="minorBidi" w:hAnsiTheme="minorBidi" w:cs="B Nazanin"/>
                                  <w:color w:val="595959" w:themeColor="text1" w:themeTint="A6"/>
                                </w:rPr>
                              </w:pPr>
                              <w:r w:rsidRPr="009D2B96">
                                <w:rPr>
                                  <w:rFonts w:asciiTheme="minorBidi" w:hAnsiTheme="minorBidi" w:cs="B Nazanin"/>
                                  <w:color w:val="595959" w:themeColor="text1" w:themeTint="A6"/>
                                  <w:rtl/>
                                  <w:lang w:bidi="fa-IR"/>
                                </w:rPr>
                                <w:t>۰۲۱-۹۱۳۰۰۰۱۳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email"/>
                        <wps:cNvSpPr txBox="1"/>
                        <wps:spPr>
                          <a:xfrm>
                            <a:off x="0" y="159488"/>
                            <a:ext cx="1343025" cy="15716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738759" w14:textId="45A26ADD" w:rsidR="00406322" w:rsidRPr="007376C5" w:rsidRDefault="009B14F0" w:rsidP="007B0AF5">
                              <w:pPr>
                                <w:bidi/>
                                <w:jc w:val="right"/>
                                <w:rPr>
                                  <w:rFonts w:asciiTheme="minorBidi" w:hAnsiTheme="minorBidi" w:cs="B Nazanin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7376C5">
                                <w:rPr>
                                  <w:rFonts w:asciiTheme="minorBidi" w:hAnsiTheme="minorBidi" w:cs="B Nazanin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info@iranestekhdam.ir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face id"/>
                        <wps:cNvSpPr txBox="1"/>
                        <wps:spPr>
                          <a:xfrm>
                            <a:off x="0" y="329609"/>
                            <a:ext cx="1343025" cy="15716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C6F473E" w14:textId="514666CD" w:rsidR="00406322" w:rsidRPr="007376C5" w:rsidRDefault="00F93F1C" w:rsidP="005517B5">
                              <w:pPr>
                                <w:bidi/>
                                <w:jc w:val="right"/>
                                <w:rPr>
                                  <w:rFonts w:asciiTheme="minorBidi" w:hAnsiTheme="minorBidi" w:cs="B Nazanin"/>
                                  <w:color w:val="595959" w:themeColor="text1" w:themeTint="A6"/>
                                  <w:sz w:val="20"/>
                                  <w:szCs w:val="20"/>
                                  <w:lang w:bidi="fa-IR"/>
                                </w:rPr>
                              </w:pPr>
                              <w:hyperlink r:id="rId7" w:history="1">
                                <w:r w:rsidR="005517B5" w:rsidRPr="007376C5">
                                  <w:rPr>
                                    <w:rStyle w:val="Hyperlink"/>
                                    <w:rFonts w:asciiTheme="minorBidi" w:hAnsiTheme="minorBidi" w:cs="B Nazanin"/>
                                    <w:color w:val="595959" w:themeColor="text1" w:themeTint="A6"/>
                                    <w:sz w:val="20"/>
                                    <w:szCs w:val="20"/>
                                    <w:lang w:bidi="fa-IR"/>
                                  </w:rPr>
                                  <w:t>Www.iranestekhdam.ir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BAE6B0" id="info" o:spid="_x0000_s1026" style="position:absolute;left:0;text-align:left;margin-left:2.25pt;margin-top:-2.25pt;width:105.75pt;height:39.8pt;flip:x;z-index:251654144;mso-height-relative:margin" coordorigin=",-190" coordsize="13430,5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number" o:spid="_x0000_s1027" type="#_x0000_t202" style="position:absolute;top:-190;width:13430;height:1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" filled="f" stroked="f" strokeweight=".5pt">
                  <v:textbox inset="0,0,0,0">
                    <w:txbxContent>
                      <w:p w14:paraId="6E3A111D" w14:textId="32DEC951" w:rsidR="00406322" w:rsidRPr="009D2B96" w:rsidRDefault="009B14F0" w:rsidP="007B0AF5">
                        <w:pPr>
                          <w:bidi/>
                          <w:jc w:val="right"/>
                          <w:rPr>
                            <w:rFonts w:asciiTheme="minorBidi" w:hAnsiTheme="minorBidi" w:cs="B Nazanin"/>
                            <w:color w:val="595959" w:themeColor="text1" w:themeTint="A6"/>
                          </w:rPr>
                        </w:pPr>
                        <w:r w:rsidRPr="009D2B96">
                          <w:rPr>
                            <w:rFonts w:asciiTheme="minorBidi" w:hAnsiTheme="minorBidi" w:cs="B Nazanin"/>
                            <w:color w:val="595959" w:themeColor="text1" w:themeTint="A6"/>
                            <w:rtl/>
                            <w:lang w:bidi="fa-IR"/>
                          </w:rPr>
                          <w:t>۰۲۱-۹۱۳۰۰۰۱۳</w:t>
                        </w:r>
                      </w:p>
                    </w:txbxContent>
                  </v:textbox>
                </v:shape>
                <v:shape id="email" o:spid="_x0000_s1028" type="#_x0000_t202" style="position:absolute;top:1594;width:13430;height:1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" filled="f" stroked="f" strokeweight=".5pt">
                  <v:textbox inset="0,0,0,0">
                    <w:txbxContent>
                      <w:p w14:paraId="3F738759" w14:textId="45A26ADD" w:rsidR="00406322" w:rsidRPr="007376C5" w:rsidRDefault="009B14F0" w:rsidP="007B0AF5">
                        <w:pPr>
                          <w:bidi/>
                          <w:jc w:val="right"/>
                          <w:rPr>
                            <w:rFonts w:asciiTheme="minorBidi" w:hAnsiTheme="minorBidi" w:cs="B Nazanin"/>
                            <w:color w:val="595959" w:themeColor="text1" w:themeTint="A6"/>
                            <w:sz w:val="20"/>
                            <w:szCs w:val="20"/>
                          </w:rPr>
                        </w:pPr>
                        <w:r w:rsidRPr="007376C5">
                          <w:rPr>
                            <w:rFonts w:asciiTheme="minorBidi" w:hAnsiTheme="minorBidi" w:cs="B Nazanin"/>
                            <w:color w:val="595959" w:themeColor="text1" w:themeTint="A6"/>
                            <w:sz w:val="20"/>
                            <w:szCs w:val="20"/>
                          </w:rPr>
                          <w:t>info@iranestekhdam.ir</w:t>
                        </w:r>
                      </w:p>
                    </w:txbxContent>
                  </v:textbox>
                </v:shape>
                <v:shape id="face id" o:spid="_x0000_s1029" type="#_x0000_t202" style="position:absolute;top:3296;width:13430;height:1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" filled="f" stroked="f" strokeweight=".5pt">
                  <v:textbox inset="0,0,0,0">
                    <w:txbxContent>
                      <w:p w14:paraId="5C6F473E" w14:textId="514666CD" w:rsidR="00406322" w:rsidRPr="007376C5" w:rsidRDefault="00F93F1C" w:rsidP="005517B5">
                        <w:pPr>
                          <w:bidi/>
                          <w:jc w:val="right"/>
                          <w:rPr>
                            <w:rFonts w:asciiTheme="minorBidi" w:hAnsiTheme="minorBidi" w:cs="B Nazanin"/>
                            <w:color w:val="595959" w:themeColor="text1" w:themeTint="A6"/>
                            <w:sz w:val="20"/>
                            <w:szCs w:val="20"/>
                            <w:lang w:bidi="fa-IR"/>
                          </w:rPr>
                        </w:pPr>
                        <w:hyperlink r:id="rId8" w:history="1">
                          <w:r w:rsidR="005517B5" w:rsidRPr="007376C5">
                            <w:rPr>
                              <w:rStyle w:val="Hyperlink"/>
                              <w:rFonts w:asciiTheme="minorBidi" w:hAnsiTheme="minorBidi" w:cs="B Nazanin"/>
                              <w:color w:val="595959" w:themeColor="text1" w:themeTint="A6"/>
                              <w:sz w:val="20"/>
                              <w:szCs w:val="20"/>
                              <w:lang w:bidi="fa-IR"/>
                            </w:rPr>
                            <w:t>Www.iranestekhdam.ir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 w:rsidR="009B14F0">
        <w:rPr>
          <w:noProof/>
        </w:rPr>
        <w:drawing>
          <wp:anchor distT="0" distB="0" distL="114300" distR="114300" simplePos="0" relativeHeight="251666432" behindDoc="0" locked="0" layoutInCell="1" allowOverlap="1" wp14:anchorId="6EC6444B" wp14:editId="66B2100B">
            <wp:simplePos x="0" y="0"/>
            <wp:positionH relativeFrom="column">
              <wp:posOffset>5551170</wp:posOffset>
            </wp:positionH>
            <wp:positionV relativeFrom="paragraph">
              <wp:posOffset>0</wp:posOffset>
            </wp:positionV>
            <wp:extent cx="1133475" cy="1511300"/>
            <wp:effectExtent l="0" t="0" r="9525" b="0"/>
            <wp:wrapThrough wrapText="bothSides">
              <wp:wrapPolygon edited="0">
                <wp:start x="0" y="0"/>
                <wp:lineTo x="0" y="21237"/>
                <wp:lineTo x="21418" y="21237"/>
                <wp:lineTo x="21418" y="0"/>
                <wp:lineTo x="0" y="0"/>
              </wp:wrapPolygon>
            </wp:wrapThrough>
            <wp:docPr id="116" name="Picture 116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8A">
        <w:rPr>
          <w:noProof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4FADE3DE" wp14:editId="172EC95E">
                <wp:simplePos x="0" y="0"/>
                <wp:positionH relativeFrom="column">
                  <wp:posOffset>-480060</wp:posOffset>
                </wp:positionH>
                <wp:positionV relativeFrom="paragraph">
                  <wp:posOffset>-428625</wp:posOffset>
                </wp:positionV>
                <wp:extent cx="7571105" cy="10789920"/>
                <wp:effectExtent l="0" t="0" r="0" b="0"/>
                <wp:wrapNone/>
                <wp:docPr id="20" name="yellow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7571105" cy="10789920"/>
                          <a:chOff x="0" y="0"/>
                          <a:chExt cx="7571232" cy="10789920"/>
                        </a:xfrm>
                      </wpg:grpSpPr>
                      <wps:wsp>
                        <wps:cNvPr id="26" name="right yellow"/>
                        <wps:cNvSpPr/>
                        <wps:spPr>
                          <a:xfrm>
                            <a:off x="0" y="0"/>
                            <a:ext cx="1975104" cy="10789920"/>
                          </a:xfrm>
                          <a:prstGeom prst="rect">
                            <a:avLst/>
                          </a:prstGeom>
                          <a:solidFill>
                            <a:srgbClr val="FDB30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up yellow"/>
                        <wps:cNvSpPr/>
                        <wps:spPr>
                          <a:xfrm>
                            <a:off x="0" y="10633"/>
                            <a:ext cx="7571232" cy="1280160"/>
                          </a:xfrm>
                          <a:prstGeom prst="rect">
                            <a:avLst/>
                          </a:prstGeom>
                          <a:solidFill>
                            <a:srgbClr val="FDB30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up shade"/>
                        <wps:cNvSpPr/>
                        <wps:spPr>
                          <a:xfrm>
                            <a:off x="0" y="10633"/>
                            <a:ext cx="7571232" cy="6400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1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31C700" id="yellow" o:spid="_x0000_s1026" style="position:absolute;margin-left:-37.8pt;margin-top:-33.75pt;width:596.15pt;height:849.6pt;flip:x;z-index:251651072" coordsize="75712,107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">
                <v:rect id="right yellow" o:spid="_x0000_s1027" style="position:absolute;width:19751;height:107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" fillcolor="#fdb304" stroked="f" strokeweight="1pt"/>
                <v:rect id="up yellow" o:spid="_x0000_s1028" style="position:absolute;top:106;width:75712;height:128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" fillcolor="#fdb304" stroked="f" strokeweight="1pt"/>
                <v:rect id="up shade" o:spid="_x0000_s1029" style="position:absolute;top:106;width:75712;height:64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" fillcolor="white [3212]" stroked="f" strokeweight="1pt">
                  <v:fill opacity="9766f"/>
                </v:rect>
              </v:group>
            </w:pict>
          </mc:Fallback>
        </mc:AlternateContent>
      </w:r>
      <w:r w:rsidR="00F6546F"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0CD0FFF6" wp14:editId="59104928">
                <wp:simplePos x="0" y="0"/>
                <wp:positionH relativeFrom="column">
                  <wp:posOffset>2638425</wp:posOffset>
                </wp:positionH>
                <wp:positionV relativeFrom="paragraph">
                  <wp:posOffset>-38100</wp:posOffset>
                </wp:positionV>
                <wp:extent cx="2509520" cy="706755"/>
                <wp:effectExtent l="0" t="0" r="0" b="0"/>
                <wp:wrapNone/>
                <wp:docPr id="18" name="nam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509520" cy="706755"/>
                          <a:chOff x="67" y="0"/>
                          <a:chExt cx="2509520" cy="707302"/>
                        </a:xfrm>
                      </wpg:grpSpPr>
                      <wps:wsp>
                        <wps:cNvPr id="8" name="name"/>
                        <wps:cNvSpPr txBox="1"/>
                        <wps:spPr>
                          <a:xfrm>
                            <a:off x="67" y="0"/>
                            <a:ext cx="2509520" cy="4844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94F06A" w14:textId="199B448A" w:rsidR="008B1C54" w:rsidRPr="009D2B96" w:rsidRDefault="00F6546F" w:rsidP="007B0AF5">
                              <w:pPr>
                                <w:bidi/>
                                <w:rPr>
                                  <w:rFonts w:ascii="Roboto" w:hAnsi="Roboto" w:cs="B Nazanin"/>
                                  <w:sz w:val="36"/>
                                  <w:szCs w:val="36"/>
                                  <w:lang w:bidi="fa-IR"/>
                                </w:rPr>
                              </w:pPr>
                              <w:r w:rsidRPr="009D2B96">
                                <w:rPr>
                                  <w:rFonts w:ascii="Roboto" w:hAnsi="Roboto" w:cs="B Nazanin" w:hint="cs"/>
                                  <w:sz w:val="36"/>
                                  <w:szCs w:val="36"/>
                                  <w:rtl/>
                                  <w:lang w:bidi="fa-IR"/>
                                </w:rPr>
                                <w:t>محل درج نام و نام خانوادگی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job"/>
                        <wps:cNvSpPr txBox="1"/>
                        <wps:spPr>
                          <a:xfrm>
                            <a:off x="6645" y="393404"/>
                            <a:ext cx="2483892" cy="31389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51093D6" w14:textId="42ECA129" w:rsidR="008B1C54" w:rsidRPr="009D2B96" w:rsidRDefault="00F6546F" w:rsidP="007B0AF5">
                              <w:pPr>
                                <w:bidi/>
                                <w:rPr>
                                  <w:rFonts w:ascii="Roboto" w:hAnsi="Roboto" w:cs="B Nazanin"/>
                                  <w:color w:val="595959" w:themeColor="text1" w:themeTint="A6"/>
                                  <w:sz w:val="28"/>
                                  <w:szCs w:val="28"/>
                                  <w:lang w:bidi="fa-IR"/>
                                </w:rPr>
                              </w:pPr>
                              <w:r w:rsidRPr="009D2B96">
                                <w:rPr>
                                  <w:rFonts w:ascii="Roboto" w:hAnsi="Roboto" w:cs="B Nazanin" w:hint="cs"/>
                                  <w:color w:val="595959" w:themeColor="text1" w:themeTint="A6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محل درج عنوان شغلی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CD0FFF6" id="name" o:spid="_x0000_s1030" style="position:absolute;left:0;text-align:left;margin-left:207.75pt;margin-top:-3pt;width:197.6pt;height:55.65pt;flip:x;z-index:251653120;mso-width-relative:margin" coordorigin="" coordsize="25095,7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">
                <v:shape id="_x0000_s1031" type="#_x0000_t202" style="position:absolute;width:25095;height:4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14:paraId="5694F06A" w14:textId="199B448A" w:rsidR="008B1C54" w:rsidRPr="009D2B96" w:rsidRDefault="00F6546F" w:rsidP="007B0AF5">
                        <w:pPr>
                          <w:bidi/>
                          <w:rPr>
                            <w:rFonts w:ascii="Roboto" w:hAnsi="Roboto" w:cs="B Nazanin"/>
                            <w:sz w:val="36"/>
                            <w:szCs w:val="36"/>
                            <w:lang w:bidi="fa-IR"/>
                          </w:rPr>
                        </w:pPr>
                        <w:r w:rsidRPr="009D2B96">
                          <w:rPr>
                            <w:rFonts w:ascii="Roboto" w:hAnsi="Roboto" w:cs="B Nazanin" w:hint="cs"/>
                            <w:sz w:val="36"/>
                            <w:szCs w:val="36"/>
                            <w:rtl/>
                            <w:lang w:bidi="fa-IR"/>
                          </w:rPr>
                          <w:t>محل درج نام و نام خانوادگی</w:t>
                        </w:r>
                      </w:p>
                    </w:txbxContent>
                  </v:textbox>
                </v:shape>
                <v:shape id="job" o:spid="_x0000_s1032" type="#_x0000_t202" style="position:absolute;left:66;top:3934;width:24839;height:3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<v:textbox>
                    <w:txbxContent>
                      <w:p w14:paraId="351093D6" w14:textId="42ECA129" w:rsidR="008B1C54" w:rsidRPr="009D2B96" w:rsidRDefault="00F6546F" w:rsidP="007B0AF5">
                        <w:pPr>
                          <w:bidi/>
                          <w:rPr>
                            <w:rFonts w:ascii="Roboto" w:hAnsi="Roboto" w:cs="B Nazanin"/>
                            <w:color w:val="595959" w:themeColor="text1" w:themeTint="A6"/>
                            <w:sz w:val="28"/>
                            <w:szCs w:val="28"/>
                            <w:lang w:bidi="fa-IR"/>
                          </w:rPr>
                        </w:pPr>
                        <w:r w:rsidRPr="009D2B96">
                          <w:rPr>
                            <w:rFonts w:ascii="Roboto" w:hAnsi="Roboto" w:cs="B Nazanin" w:hint="cs"/>
                            <w:color w:val="595959" w:themeColor="text1" w:themeTint="A6"/>
                            <w:sz w:val="28"/>
                            <w:szCs w:val="28"/>
                            <w:rtl/>
                            <w:lang w:bidi="fa-IR"/>
                          </w:rPr>
                          <w:t>محل درج عنوان شغلی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E79E5">
        <w:rPr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4C6CDE13" wp14:editId="70693124">
                <wp:simplePos x="0" y="0"/>
                <wp:positionH relativeFrom="column">
                  <wp:posOffset>6210442</wp:posOffset>
                </wp:positionH>
                <wp:positionV relativeFrom="paragraph">
                  <wp:posOffset>-2041451</wp:posOffset>
                </wp:positionV>
                <wp:extent cx="1032510" cy="4760250"/>
                <wp:effectExtent l="1200150" t="0" r="1234440" b="0"/>
                <wp:wrapNone/>
                <wp:docPr id="10" name="right to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032510" cy="4760250"/>
                          <a:chOff x="0" y="0"/>
                          <a:chExt cx="1033135" cy="4760562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 rot="2100681">
                            <a:off x="0" y="0"/>
                            <a:ext cx="1033135" cy="4572000"/>
                            <a:chOff x="0" y="0"/>
                            <a:chExt cx="1033135" cy="4572000"/>
                          </a:xfrm>
                        </wpg:grpSpPr>
                        <wps:wsp>
                          <wps:cNvPr id="3" name="Parallelogram 3"/>
                          <wps:cNvSpPr/>
                          <wps:spPr>
                            <a:xfrm>
                              <a:off x="0" y="0"/>
                              <a:ext cx="548640" cy="4572000"/>
                            </a:xfrm>
                            <a:prstGeom prst="parallelogram">
                              <a:avLst/>
                            </a:prstGeom>
                            <a:solidFill>
                              <a:srgbClr val="1F1F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Parallelogram 4"/>
                          <wps:cNvSpPr/>
                          <wps:spPr>
                            <a:xfrm>
                              <a:off x="484495" y="0"/>
                              <a:ext cx="548640" cy="4572000"/>
                            </a:xfrm>
                            <a:prstGeom prst="parallelogram">
                              <a:avLst/>
                            </a:prstGeom>
                            <a:solidFill>
                              <a:srgbClr val="1F1F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" name="Parallelogram 5"/>
                        <wps:cNvSpPr/>
                        <wps:spPr>
                          <a:xfrm rot="2193391">
                            <a:off x="694265" y="1011522"/>
                            <a:ext cx="91440" cy="3749040"/>
                          </a:xfrm>
                          <a:prstGeom prst="parallelogram">
                            <a:avLst/>
                          </a:prstGeom>
                          <a:solidFill>
                            <a:srgbClr val="1F1F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46D03A" id="right top" o:spid="_x0000_s1026" style="position:absolute;margin-left:489pt;margin-top:-160.75pt;width:81.3pt;height:374.8pt;flip:x;z-index:251652096" coordsize="10331,47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">
                <v:group id="Group 6" o:spid="_x0000_s1027" style="position:absolute;width:10331;height:45720;rotation:2294504fd" coordsize="10331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">
                  <v:shapetype id="_x0000_t7" coordsize="21600,21600" o:spt="7" adj="5400" path="m@0,l,21600@1,21600,21600,xe">
                    <v:stroke joinstyle="miter"/>
                    <v:formulas>
                      <v:f eqn="val #0"/>
                      <v:f eqn="sum width 0 #0"/>
                      <v:f eqn="prod #0 1 2"/>
                      <v:f eqn="sum width 0 @2"/>
                      <v:f eqn="mid #0 width"/>
                      <v:f eqn="mid @1 0"/>
                      <v:f eqn="prod height width #0"/>
                      <v:f eqn="prod @6 1 2"/>
                      <v:f eqn="sum height 0 @7"/>
                      <v:f eqn="prod width 1 2"/>
                      <v:f eqn="sum #0 0 @9"/>
                      <v:f eqn="if @10 @8 0"/>
                      <v:f eqn="if @10 @7 height"/>
                    </v:formulas>
                    <v:path gradientshapeok="t" o:connecttype="custom" o:connectlocs="@4,0;10800,@11;@3,10800;@5,21600;10800,@12;@2,10800" textboxrect="1800,1800,19800,19800;8100,8100,13500,13500;10800,10800,10800,10800"/>
                    <v:handles>
                      <v:h position="#0,topLeft" xrange="0,21600"/>
                    </v:handles>
                  </v:shapetype>
                  <v:shape id="Parallelogram 3" o:spid="_x0000_s1028" type="#_x0000_t7" style="position:absolute;width:5486;height:45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" fillcolor="#1f1f1f" stroked="f" strokeweight="1pt"/>
                  <v:shape id="Parallelogram 4" o:spid="_x0000_s1029" type="#_x0000_t7" style="position:absolute;left:4844;width:5487;height:45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" fillcolor="#1f1f1f" stroked="f" strokeweight="1pt"/>
                </v:group>
                <v:shape id="Parallelogram 5" o:spid="_x0000_s1030" type="#_x0000_t7" style="position:absolute;left:6942;top:10115;width:915;height:37490;rotation:239576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" fillcolor="#1f1f1f" stroked="f" strokeweight="1pt"/>
              </v:group>
            </w:pict>
          </mc:Fallback>
        </mc:AlternateContent>
      </w:r>
    </w:p>
    <w:p w14:paraId="08CCF4A1" w14:textId="16CCB913" w:rsidR="00655147" w:rsidRPr="00655147" w:rsidRDefault="00655147" w:rsidP="00655147"/>
    <w:p w14:paraId="36EAEE43" w14:textId="1CCC0E63" w:rsidR="00655147" w:rsidRPr="00655147" w:rsidRDefault="00655147" w:rsidP="00655147"/>
    <w:p w14:paraId="784540F4" w14:textId="46E86893" w:rsidR="00655147" w:rsidRPr="00655147" w:rsidRDefault="009D2B96" w:rsidP="0065514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25AA23" wp14:editId="3AE519D8">
                <wp:simplePos x="0" y="0"/>
                <wp:positionH relativeFrom="column">
                  <wp:posOffset>4604385</wp:posOffset>
                </wp:positionH>
                <wp:positionV relativeFrom="paragraph">
                  <wp:posOffset>152400</wp:posOffset>
                </wp:positionV>
                <wp:extent cx="273685" cy="273685"/>
                <wp:effectExtent l="0" t="0" r="0" b="0"/>
                <wp:wrapNone/>
                <wp:docPr id="115" name="Oval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73685" cy="27368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2A90E0" id="Oval 115" o:spid="_x0000_s1026" style="position:absolute;margin-left:362.55pt;margin-top:12pt;width:21.55pt;height:21.5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" fillcolor="#5a5a5a [2109]" stroked="f" strokeweight="1pt">
                <v:stroke joinstyle="miter"/>
              </v:oval>
            </w:pict>
          </mc:Fallback>
        </mc:AlternateContent>
      </w:r>
      <w:r w:rsidR="009B14F0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B51976B" wp14:editId="5D009CF4">
                <wp:simplePos x="0" y="0"/>
                <wp:positionH relativeFrom="column">
                  <wp:posOffset>-142876</wp:posOffset>
                </wp:positionH>
                <wp:positionV relativeFrom="paragraph">
                  <wp:posOffset>95885</wp:posOffset>
                </wp:positionV>
                <wp:extent cx="4523404" cy="1028700"/>
                <wp:effectExtent l="0" t="0" r="0" b="0"/>
                <wp:wrapNone/>
                <wp:docPr id="104" name="about m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523404" cy="1028700"/>
                          <a:chOff x="489098" y="6067"/>
                          <a:chExt cx="4523740" cy="839177"/>
                        </a:xfrm>
                      </wpg:grpSpPr>
                      <wps:wsp>
                        <wps:cNvPr id="146" name="Text Box 146"/>
                        <wps:cNvSpPr txBox="1"/>
                        <wps:spPr>
                          <a:xfrm>
                            <a:off x="515433" y="6067"/>
                            <a:ext cx="3366197" cy="2680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7CADFD9" w14:textId="40081D51" w:rsidR="00E772C6" w:rsidRPr="009D2B96" w:rsidRDefault="00F6546F" w:rsidP="008E79E5">
                              <w:pPr>
                                <w:bidi/>
                                <w:rPr>
                                  <w:rFonts w:ascii="Roboto" w:hAnsi="Roboto" w:cs="B Nazanin"/>
                                  <w:b/>
                                  <w:bCs/>
                                  <w:sz w:val="32"/>
                                  <w:szCs w:val="32"/>
                                  <w:lang w:bidi="fa-IR"/>
                                </w:rPr>
                              </w:pPr>
                              <w:r w:rsidRPr="009D2B96">
                                <w:rPr>
                                  <w:rFonts w:ascii="Roboto" w:hAnsi="Roboto" w:cs="B Nazanin"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  <w:lang w:bidi="fa-IR"/>
                                </w:rPr>
                                <w:t>درباره من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about t"/>
                        <wps:cNvSpPr txBox="1"/>
                        <wps:spPr>
                          <a:xfrm>
                            <a:off x="489098" y="212652"/>
                            <a:ext cx="4523740" cy="63259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4612BC" w14:textId="632A13BB" w:rsidR="00E772C6" w:rsidRPr="009D2B96" w:rsidRDefault="005E0345" w:rsidP="008E79E5">
                              <w:pPr>
                                <w:bidi/>
                                <w:jc w:val="both"/>
                                <w:rPr>
                                  <w:rFonts w:asciiTheme="minorBidi" w:hAnsiTheme="minorBidi" w:cs="B Nazanin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9D2B96">
                                <w:rPr>
                                  <w:rFonts w:asciiTheme="minorBidi" w:hAnsiTheme="minorBidi"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 xml:space="preserve">متن پیش فرض </w:t>
                              </w:r>
                              <w:hyperlink r:id="rId11" w:history="1">
                                <w:r w:rsidRPr="009D2B96">
                                  <w:rPr>
                                    <w:rStyle w:val="Hyperlink"/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ا</w:t>
                                </w:r>
                                <w:r w:rsidRPr="009D2B96">
                                  <w:rPr>
                                    <w:rStyle w:val="Hyperlink"/>
                                    <w:rFonts w:asciiTheme="minorBidi" w:hAnsiTheme="minorBidi" w:cs="B Nazanin" w:hint="cs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ی</w:t>
                                </w:r>
                                <w:r w:rsidRPr="009D2B96">
                                  <w:rPr>
                                    <w:rStyle w:val="Hyperlink"/>
                                    <w:rFonts w:asciiTheme="minorBidi" w:hAnsiTheme="minorBidi" w:cs="B Nazanin" w:hint="eastAsia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ران</w:t>
                                </w:r>
                                <w:r w:rsidRPr="009D2B96">
                                  <w:rPr>
                                    <w:rStyle w:val="Hyperlink"/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 استخدام</w:t>
                                </w:r>
                              </w:hyperlink>
                              <w:r w:rsidRPr="009D2B96">
                                <w:rPr>
                                  <w:rFonts w:asciiTheme="minorBidi" w:hAnsiTheme="minorBidi" w:cs="B Nazanin"/>
                                  <w:color w:val="595959" w:themeColor="text1" w:themeTint="A6"/>
                                  <w:sz w:val="24"/>
                                  <w:szCs w:val="24"/>
                                  <w:rtl/>
                                </w:rPr>
                                <w:t xml:space="preserve"> برای این قسمت: کارشناس توسعه کسب و کار با بیش از پنج سال تجربه در فرآیند توسعه کسب و کار. شاغل در تست محصول، مدیریت و توسعه فرصت های تجاری جدید.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51976B" id="about me" o:spid="_x0000_s1033" style="position:absolute;margin-left:-11.25pt;margin-top:7.55pt;width:356.15pt;height:81pt;flip:x;z-index:251659264;mso-width-relative:margin;mso-height-relative:margin" coordorigin="4890,60" coordsize="45237,8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">
                <v:shape id="Text Box 146" o:spid="_x0000_s1034" type="#_x0000_t202" style="position:absolute;left:5154;top:60;width:33662;height:2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" filled="f" stroked="f" strokeweight=".5pt">
                  <v:textbox inset="0,0,0,0">
                    <w:txbxContent>
                      <w:p w14:paraId="47CADFD9" w14:textId="40081D51" w:rsidR="00E772C6" w:rsidRPr="009D2B96" w:rsidRDefault="00F6546F" w:rsidP="008E79E5">
                        <w:pPr>
                          <w:bidi/>
                          <w:rPr>
                            <w:rFonts w:ascii="Roboto" w:hAnsi="Roboto" w:cs="B Nazanin"/>
                            <w:b/>
                            <w:bCs/>
                            <w:sz w:val="32"/>
                            <w:szCs w:val="32"/>
                            <w:lang w:bidi="fa-IR"/>
                          </w:rPr>
                        </w:pPr>
                        <w:r w:rsidRPr="009D2B96">
                          <w:rPr>
                            <w:rFonts w:ascii="Roboto" w:hAnsi="Roboto" w:cs="B Nazanin" w:hint="cs"/>
                            <w:b/>
                            <w:bCs/>
                            <w:sz w:val="32"/>
                            <w:szCs w:val="32"/>
                            <w:rtl/>
                            <w:lang w:bidi="fa-IR"/>
                          </w:rPr>
                          <w:t>درباره من</w:t>
                        </w:r>
                      </w:p>
                    </w:txbxContent>
                  </v:textbox>
                </v:shape>
                <v:shape id="about t" o:spid="_x0000_s1035" type="#_x0000_t202" style="position:absolute;left:4890;top:2126;width:45238;height:6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" filled="f" stroked="f" strokeweight=".5pt">
                  <v:textbox inset="0">
                    <w:txbxContent>
                      <w:p w14:paraId="784612BC" w14:textId="632A13BB" w:rsidR="00E772C6" w:rsidRPr="009D2B96" w:rsidRDefault="005E0345" w:rsidP="008E79E5">
                        <w:pPr>
                          <w:bidi/>
                          <w:jc w:val="both"/>
                          <w:rPr>
                            <w:rFonts w:asciiTheme="minorBidi" w:hAnsiTheme="minorBidi" w:cs="B Nazanin"/>
                            <w:color w:val="595959" w:themeColor="text1" w:themeTint="A6"/>
                            <w:sz w:val="24"/>
                            <w:szCs w:val="24"/>
                          </w:rPr>
                        </w:pPr>
                        <w:r w:rsidRPr="009D2B96">
                          <w:rPr>
                            <w:rFonts w:asciiTheme="minorBidi" w:hAnsiTheme="minorBidi"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 xml:space="preserve">متن پیش فرض </w:t>
                        </w:r>
                        <w:hyperlink r:id="rId12" w:history="1">
                          <w:r w:rsidRPr="009D2B96">
                            <w:rPr>
                              <w:rStyle w:val="Hyperlink"/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ا</w:t>
                          </w:r>
                          <w:r w:rsidRPr="009D2B96">
                            <w:rPr>
                              <w:rStyle w:val="Hyperlink"/>
                              <w:rFonts w:asciiTheme="minorBidi" w:hAnsiTheme="minorBidi" w:cs="B Nazanin" w:hint="cs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ی</w:t>
                          </w:r>
                          <w:r w:rsidRPr="009D2B96">
                            <w:rPr>
                              <w:rStyle w:val="Hyperlink"/>
                              <w:rFonts w:asciiTheme="minorBidi" w:hAnsiTheme="minorBidi" w:cs="B Nazanin" w:hint="eastAsia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ران</w:t>
                          </w:r>
                          <w:r w:rsidRPr="009D2B96">
                            <w:rPr>
                              <w:rStyle w:val="Hyperlink"/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 استخدام</w:t>
                          </w:r>
                        </w:hyperlink>
                        <w:r w:rsidRPr="009D2B96">
                          <w:rPr>
                            <w:rFonts w:asciiTheme="minorBidi" w:hAnsiTheme="minorBidi" w:cs="B Nazanin"/>
                            <w:color w:val="595959" w:themeColor="text1" w:themeTint="A6"/>
                            <w:sz w:val="24"/>
                            <w:szCs w:val="24"/>
                            <w:rtl/>
                          </w:rPr>
                          <w:t xml:space="preserve"> برای این قسمت: کارشناس توسعه کسب و کار با بیش از پنج سال تجربه در فرآیند توسعه کسب و کار. شاغل در تست محصول، مدیریت و توسعه فرصت های تجاری جدید.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2B8680D" w14:textId="168E3FCA" w:rsidR="00655147" w:rsidRPr="00655147" w:rsidRDefault="00655147" w:rsidP="00655147"/>
    <w:p w14:paraId="1D14FB43" w14:textId="75024402" w:rsidR="00655147" w:rsidRPr="00655147" w:rsidRDefault="00655147" w:rsidP="00655147"/>
    <w:p w14:paraId="69C94528" w14:textId="3807D446" w:rsidR="00655147" w:rsidRPr="00655147" w:rsidRDefault="007376C5" w:rsidP="00423ED5">
      <w:pPr>
        <w:bidi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39FEC7DE" wp14:editId="364DDD19">
                <wp:simplePos x="0" y="0"/>
                <wp:positionH relativeFrom="column">
                  <wp:posOffset>5295900</wp:posOffset>
                </wp:positionH>
                <wp:positionV relativeFrom="paragraph">
                  <wp:posOffset>124460</wp:posOffset>
                </wp:positionV>
                <wp:extent cx="1602105" cy="1733550"/>
                <wp:effectExtent l="0" t="0" r="0" b="0"/>
                <wp:wrapNone/>
                <wp:docPr id="13" name="skill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602105" cy="1733550"/>
                          <a:chOff x="0" y="-44500"/>
                          <a:chExt cx="1602486" cy="1619802"/>
                        </a:xfrm>
                      </wpg:grpSpPr>
                      <wpg:grpSp>
                        <wpg:cNvPr id="7" name="skill"/>
                        <wpg:cNvGrpSpPr/>
                        <wpg:grpSpPr>
                          <a:xfrm>
                            <a:off x="10633" y="-44500"/>
                            <a:ext cx="1591056" cy="257151"/>
                            <a:chOff x="0" y="-44500"/>
                            <a:chExt cx="1591056" cy="257151"/>
                          </a:xfrm>
                        </wpg:grpSpPr>
                        <wps:wsp>
                          <wps:cNvPr id="27" name="skill"/>
                          <wps:cNvSpPr txBox="1"/>
                          <wps:spPr>
                            <a:xfrm>
                              <a:off x="379" y="-44500"/>
                              <a:ext cx="1362874" cy="247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5E75621" w14:textId="3583AAE2" w:rsidR="00406322" w:rsidRPr="009D2B96" w:rsidRDefault="00F6546F" w:rsidP="00423ED5">
                                <w:pPr>
                                  <w:bidi/>
                                  <w:rPr>
                                    <w:rFonts w:ascii="Roboto" w:hAnsi="Roboto" w:cs="B Nazanin"/>
                                    <w:b/>
                                    <w:bCs/>
                                    <w:sz w:val="28"/>
                                    <w:szCs w:val="28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="Roboto" w:hAnsi="Roboto" w:cs="B Nazanin" w:hint="cs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fa-IR"/>
                                  </w:rPr>
                                  <w:t>مهارت ها</w:t>
                                </w:r>
                                <w:r w:rsidR="006C078A" w:rsidRPr="009D2B96">
                                  <w:rPr>
                                    <w:rFonts w:ascii="Roboto" w:hAnsi="Roboto" w:cs="B Nazanin" w:hint="cs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fa-IR"/>
                                  </w:rPr>
                                  <w:t>ی نرم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Straight Connector 29"/>
                          <wps:cNvCnPr/>
                          <wps:spPr>
                            <a:xfrm>
                              <a:off x="0" y="212651"/>
                              <a:ext cx="1591056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54" name="seo"/>
                        <wpg:cNvGrpSpPr/>
                        <wpg:grpSpPr>
                          <a:xfrm>
                            <a:off x="7620" y="223284"/>
                            <a:ext cx="1594866" cy="278130"/>
                            <a:chOff x="7620" y="0"/>
                            <a:chExt cx="1594866" cy="278130"/>
                          </a:xfrm>
                        </wpg:grpSpPr>
                        <wps:wsp>
                          <wps:cNvPr id="30" name="Text Box 30"/>
                          <wps:cNvSpPr txBox="1"/>
                          <wps:spPr>
                            <a:xfrm>
                              <a:off x="9527" y="0"/>
                              <a:ext cx="570840" cy="19027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5EDC4E1" w14:textId="354BB2DB" w:rsidR="006067A6" w:rsidRPr="009D2B96" w:rsidRDefault="00F6546F" w:rsidP="007B0AF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سئو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3" name="Group 33"/>
                          <wpg:cNvGrpSpPr/>
                          <wpg:grpSpPr>
                            <a:xfrm>
                              <a:off x="7620" y="186690"/>
                              <a:ext cx="1594866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31" name="Rectangle 31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Rectangle 32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55" name="public"/>
                        <wpg:cNvGrpSpPr/>
                        <wpg:grpSpPr>
                          <a:xfrm>
                            <a:off x="0" y="499730"/>
                            <a:ext cx="1602105" cy="278130"/>
                            <a:chOff x="0" y="0"/>
                            <a:chExt cx="1602105" cy="278130"/>
                          </a:xfrm>
                        </wpg:grpSpPr>
                        <wps:wsp>
                          <wps:cNvPr id="34" name="Text Box 34"/>
                          <wps:cNvSpPr txBox="1"/>
                          <wps:spPr>
                            <a:xfrm>
                              <a:off x="0" y="0"/>
                              <a:ext cx="1280160" cy="19027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84B454D" w14:textId="7D8458F4" w:rsidR="006067A6" w:rsidRPr="009D2B96" w:rsidRDefault="00F6546F" w:rsidP="00423ED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روابط عمومی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5" name="Group 35"/>
                          <wpg:cNvGrpSpPr/>
                          <wpg:grpSpPr>
                            <a:xfrm>
                              <a:off x="7620" y="186690"/>
                              <a:ext cx="1594485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36" name="Rectangle 36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Rectangle 37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56" name="google"/>
                        <wpg:cNvGrpSpPr/>
                        <wpg:grpSpPr>
                          <a:xfrm>
                            <a:off x="0" y="765544"/>
                            <a:ext cx="1602105" cy="278130"/>
                            <a:chOff x="0" y="0"/>
                            <a:chExt cx="1602105" cy="278130"/>
                          </a:xfrm>
                        </wpg:grpSpPr>
                        <wps:wsp>
                          <wps:cNvPr id="38" name="Text Box 38"/>
                          <wps:cNvSpPr txBox="1"/>
                          <wps:spPr>
                            <a:xfrm>
                              <a:off x="0" y="0"/>
                              <a:ext cx="1177290" cy="1898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084FD8B" w14:textId="3E3B0613" w:rsidR="006067A6" w:rsidRPr="009D2B96" w:rsidRDefault="00F6546F" w:rsidP="00423ED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 xml:space="preserve">کار گروهی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9" name="Group 39"/>
                          <wpg:cNvGrpSpPr/>
                          <wpg:grpSpPr>
                            <a:xfrm>
                              <a:off x="7620" y="186690"/>
                              <a:ext cx="1594485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40" name="Rectangle 40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" name="Rectangle 41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57" name="sales"/>
                        <wpg:cNvGrpSpPr/>
                        <wpg:grpSpPr>
                          <a:xfrm>
                            <a:off x="0" y="1031358"/>
                            <a:ext cx="1602105" cy="278130"/>
                            <a:chOff x="0" y="0"/>
                            <a:chExt cx="1602105" cy="278130"/>
                          </a:xfrm>
                        </wpg:grpSpPr>
                        <wps:wsp>
                          <wps:cNvPr id="42" name="Text Box 42"/>
                          <wps:cNvSpPr txBox="1"/>
                          <wps:spPr>
                            <a:xfrm>
                              <a:off x="0" y="0"/>
                              <a:ext cx="1234440" cy="1898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9078D2A" w14:textId="77777777" w:rsidR="00F6546F" w:rsidRPr="009D2B96" w:rsidRDefault="00F6546F" w:rsidP="00F6546F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قدرت مذاکره</w:t>
                                </w:r>
                              </w:p>
                              <w:p w14:paraId="7D3172C9" w14:textId="6D42DC3A" w:rsidR="006067A6" w:rsidRPr="006067A6" w:rsidRDefault="006067A6" w:rsidP="00423ED5">
                                <w:pPr>
                                  <w:bidi/>
                                  <w:rPr>
                                    <w:rFonts w:asciiTheme="majorHAnsi" w:hAnsiTheme="majorHAnsi" w:cstheme="majorHAnsi"/>
                                    <w:color w:val="595959" w:themeColor="text1" w:themeTint="A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3" name="Group 43"/>
                          <wpg:cNvGrpSpPr/>
                          <wpg:grpSpPr>
                            <a:xfrm>
                              <a:off x="7620" y="186690"/>
                              <a:ext cx="1594485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44" name="Rectangle 44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Rectangle 45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58" name="e mark"/>
                        <wpg:cNvGrpSpPr/>
                        <wpg:grpSpPr>
                          <a:xfrm>
                            <a:off x="0" y="1297172"/>
                            <a:ext cx="1602105" cy="278130"/>
                            <a:chOff x="0" y="0"/>
                            <a:chExt cx="1602105" cy="278130"/>
                          </a:xfrm>
                        </wpg:grpSpPr>
                        <wps:wsp>
                          <wps:cNvPr id="46" name="Text Box 46"/>
                          <wps:cNvSpPr txBox="1"/>
                          <wps:spPr>
                            <a:xfrm>
                              <a:off x="0" y="0"/>
                              <a:ext cx="1192530" cy="1898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877A9A" w14:textId="2B1ECB43" w:rsidR="006067A6" w:rsidRPr="009D2B96" w:rsidRDefault="006C078A" w:rsidP="00423ED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ایمیل مارکتینگ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7" name="Group 47"/>
                          <wpg:cNvGrpSpPr/>
                          <wpg:grpSpPr>
                            <a:xfrm>
                              <a:off x="7620" y="186690"/>
                              <a:ext cx="1594485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48" name="Rectangle 48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" name="Rectangle 49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FEC7DE" id="skills" o:spid="_x0000_s1036" style="position:absolute;left:0;text-align:left;margin-left:417pt;margin-top:9.8pt;width:126.15pt;height:136.5pt;flip:x;z-index:251655168;mso-height-relative:margin" coordorigin=",-445" coordsize="16024,16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">
                <v:group id="skill" o:spid="_x0000_s1037" style="position:absolute;left:106;top:-445;width:15910;height:2571" coordorigin=",-445" coordsize="15910,25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skill" o:spid="_x0000_s1038" type="#_x0000_t202" style="position:absolute;left:3;top:-445;width:13629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" filled="f" stroked="f" strokeweight=".5pt">
                    <v:textbox inset="0,0,0,0">
                      <w:txbxContent>
                        <w:p w14:paraId="15E75621" w14:textId="3583AAE2" w:rsidR="00406322" w:rsidRPr="009D2B96" w:rsidRDefault="00F6546F" w:rsidP="00423ED5">
                          <w:pPr>
                            <w:bidi/>
                            <w:rPr>
                              <w:rFonts w:ascii="Roboto" w:hAnsi="Roboto" w:cs="B Nazanin"/>
                              <w:b/>
                              <w:bCs/>
                              <w:sz w:val="28"/>
                              <w:szCs w:val="28"/>
                              <w:lang w:bidi="fa-IR"/>
                            </w:rPr>
                          </w:pPr>
                          <w:r w:rsidRPr="009D2B96">
                            <w:rPr>
                              <w:rFonts w:ascii="Roboto" w:hAnsi="Roboto" w:cs="B Nazanin" w:hint="cs"/>
                              <w:b/>
                              <w:bCs/>
                              <w:sz w:val="28"/>
                              <w:szCs w:val="28"/>
                              <w:rtl/>
                              <w:lang w:bidi="fa-IR"/>
                            </w:rPr>
                            <w:t>مهارت ها</w:t>
                          </w:r>
                          <w:r w:rsidR="006C078A" w:rsidRPr="009D2B96">
                            <w:rPr>
                              <w:rFonts w:ascii="Roboto" w:hAnsi="Roboto" w:cs="B Nazanin" w:hint="cs"/>
                              <w:b/>
                              <w:bCs/>
                              <w:sz w:val="28"/>
                              <w:szCs w:val="28"/>
                              <w:rtl/>
                              <w:lang w:bidi="fa-IR"/>
                            </w:rPr>
                            <w:t>ی نرم</w:t>
                          </w:r>
                        </w:p>
                      </w:txbxContent>
                    </v:textbox>
                  </v:shape>
                  <v:line id="Straight Connector 29" o:spid="_x0000_s1039" style="position:absolute;visibility:visible;mso-wrap-style:square" from="0,2126" to="15910,2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" strokecolor="#5a5a5a [2109]" strokeweight="1pt">
                    <v:stroke joinstyle="miter"/>
                  </v:line>
                </v:group>
                <v:group id="seo" o:spid="_x0000_s1040" style="position:absolute;left:76;top:2232;width:15948;height:2782" coordorigin="76" coordsize="15948,2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Text Box 30" o:spid="_x0000_s1041" type="#_x0000_t202" style="position:absolute;left:95;width:5708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" filled="f" stroked="f" strokeweight=".5pt">
                    <v:textbox inset="0,0,0,0">
                      <w:txbxContent>
                        <w:p w14:paraId="75EDC4E1" w14:textId="354BB2DB" w:rsidR="006067A6" w:rsidRPr="009D2B96" w:rsidRDefault="00F6546F" w:rsidP="007B0AF5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>سئو</w:t>
                          </w:r>
                        </w:p>
                      </w:txbxContent>
                    </v:textbox>
                  </v:shape>
                  <v:group id="Group 33" o:spid="_x0000_s1042" style="position:absolute;left:76;top:1866;width:15948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<v:rect id="Rectangle 31" o:spid="_x0000_s1043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" fillcolor="#d8d8d8 [2732]" stroked="f" strokeweight="1pt"/>
                    <v:rect id="Rectangle 32" o:spid="_x0000_s1044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" fillcolor="#5a5a5a [2109]" stroked="f" strokeweight="1pt"/>
                  </v:group>
                </v:group>
                <v:group id="public" o:spid="_x0000_s1045" style="position:absolute;top:4997;width:16021;height:2781" coordsize="16021,2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Text Box 34" o:spid="_x0000_s1046" type="#_x0000_t202" style="position:absolute;width:12801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" filled="f" stroked="f" strokeweight=".5pt">
                    <v:textbox inset="0,0,0,0">
                      <w:txbxContent>
                        <w:p w14:paraId="584B454D" w14:textId="7D8458F4" w:rsidR="006067A6" w:rsidRPr="009D2B96" w:rsidRDefault="00F6546F" w:rsidP="00423ED5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>روابط عمومی</w:t>
                          </w:r>
                        </w:p>
                      </w:txbxContent>
                    </v:textbox>
                  </v:shape>
                  <v:group id="Group 35" o:spid="_x0000_s1047" style="position:absolute;left:76;top:1866;width:15945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<v:rect id="Rectangle 36" o:spid="_x0000_s1048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" fillcolor="#d8d8d8 [2732]" stroked="f" strokeweight="1pt"/>
                    <v:rect id="Rectangle 37" o:spid="_x0000_s1049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" fillcolor="#5a5a5a [2109]" stroked="f" strokeweight="1pt"/>
                  </v:group>
                </v:group>
                <v:group id="google" o:spid="_x0000_s1050" style="position:absolute;top:7655;width:16021;height:2781" coordsize="16021,2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Text Box 38" o:spid="_x0000_s1051" type="#_x0000_t202" style="position:absolute;width:11772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" filled="f" stroked="f" strokeweight=".5pt">
                    <v:textbox inset="0,0,0,0">
                      <w:txbxContent>
                        <w:p w14:paraId="7084FD8B" w14:textId="3E3B0613" w:rsidR="006067A6" w:rsidRPr="009D2B96" w:rsidRDefault="00F6546F" w:rsidP="00423ED5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 xml:space="preserve">کار گروهی </w:t>
                          </w:r>
                        </w:p>
                      </w:txbxContent>
                    </v:textbox>
                  </v:shape>
                  <v:group id="Group 39" o:spid="_x0000_s1052" style="position:absolute;left:76;top:1866;width:15945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<v:rect id="Rectangle 40" o:spid="_x0000_s1053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" fillcolor="#d8d8d8 [2732]" stroked="f" strokeweight="1pt"/>
                    <v:rect id="Rectangle 41" o:spid="_x0000_s1054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" fillcolor="#5a5a5a [2109]" stroked="f" strokeweight="1pt"/>
                  </v:group>
                </v:group>
                <v:group id="sales" o:spid="_x0000_s1055" style="position:absolute;top:10313;width:16021;height:2781" coordsize="16021,2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Text Box 42" o:spid="_x0000_s1056" type="#_x0000_t202" style="position:absolute;width:12344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" filled="f" stroked="f" strokeweight=".5pt">
                    <v:textbox inset="0,0,0,0">
                      <w:txbxContent>
                        <w:p w14:paraId="39078D2A" w14:textId="77777777" w:rsidR="00F6546F" w:rsidRPr="009D2B96" w:rsidRDefault="00F6546F" w:rsidP="00F6546F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>قدرت مذاکره</w:t>
                          </w:r>
                        </w:p>
                        <w:p w14:paraId="7D3172C9" w14:textId="6D42DC3A" w:rsidR="006067A6" w:rsidRPr="006067A6" w:rsidRDefault="006067A6" w:rsidP="00423ED5">
                          <w:pPr>
                            <w:bidi/>
                            <w:rPr>
                              <w:rFonts w:asciiTheme="majorHAnsi" w:hAnsiTheme="majorHAnsi" w:cstheme="majorHAnsi"/>
                              <w:color w:val="595959" w:themeColor="text1" w:themeTint="A6"/>
                            </w:rPr>
                          </w:pPr>
                        </w:p>
                      </w:txbxContent>
                    </v:textbox>
                  </v:shape>
                  <v:group id="Group 43" o:spid="_x0000_s1057" style="position:absolute;left:76;top:1866;width:15945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<v:rect id="Rectangle 44" o:spid="_x0000_s1058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" fillcolor="#d8d8d8 [2732]" stroked="f" strokeweight="1pt"/>
                    <v:rect id="Rectangle 45" o:spid="_x0000_s1059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" fillcolor="#5a5a5a [2109]" stroked="f" strokeweight="1pt"/>
                  </v:group>
                </v:group>
                <v:group id="e mark" o:spid="_x0000_s1060" style="position:absolute;top:12971;width:16021;height:2782" coordsize="16021,2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Text Box 46" o:spid="_x0000_s1061" type="#_x0000_t202" style="position:absolute;width:11925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" filled="f" stroked="f" strokeweight=".5pt">
                    <v:textbox inset="0,0,0,0">
                      <w:txbxContent>
                        <w:p w14:paraId="2A877A9A" w14:textId="2B1ECB43" w:rsidR="006067A6" w:rsidRPr="009D2B96" w:rsidRDefault="006C078A" w:rsidP="00423ED5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>ایمیل مارکتینگ</w:t>
                          </w:r>
                        </w:p>
                      </w:txbxContent>
                    </v:textbox>
                  </v:shape>
                  <v:group id="Group 47" o:spid="_x0000_s1062" style="position:absolute;left:76;top:1866;width:15945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<v:rect id="Rectangle 48" o:spid="_x0000_s1063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" fillcolor="#d8d8d8 [2732]" stroked="f" strokeweight="1pt"/>
                    <v:rect id="Rectangle 49" o:spid="_x0000_s1064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" fillcolor="#5a5a5a [2109]" stroked="f" strokeweight="1pt"/>
                  </v:group>
                </v:group>
              </v:group>
            </w:pict>
          </mc:Fallback>
        </mc:AlternateContent>
      </w:r>
      <w:r w:rsidR="00FE4C49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0E3C3C1" wp14:editId="1F676529">
                <wp:simplePos x="0" y="0"/>
                <wp:positionH relativeFrom="column">
                  <wp:posOffset>-200025</wp:posOffset>
                </wp:positionH>
                <wp:positionV relativeFrom="paragraph">
                  <wp:posOffset>286385</wp:posOffset>
                </wp:positionV>
                <wp:extent cx="5070475" cy="3302000"/>
                <wp:effectExtent l="0" t="0" r="0" b="0"/>
                <wp:wrapNone/>
                <wp:docPr id="103" name="work ex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5070475" cy="3302000"/>
                          <a:chOff x="0" y="25120"/>
                          <a:chExt cx="5071174" cy="3302871"/>
                        </a:xfrm>
                      </wpg:grpSpPr>
                      <wpg:grpSp>
                        <wpg:cNvPr id="152" name="work exp"/>
                        <wpg:cNvGrpSpPr/>
                        <wpg:grpSpPr>
                          <a:xfrm>
                            <a:off x="0" y="25120"/>
                            <a:ext cx="3881125" cy="296836"/>
                            <a:chOff x="0" y="25120"/>
                            <a:chExt cx="3881603" cy="296836"/>
                          </a:xfrm>
                        </wpg:grpSpPr>
                        <wps:wsp>
                          <wps:cNvPr id="153" name="Text Box 153"/>
                          <wps:cNvSpPr txBox="1"/>
                          <wps:spPr>
                            <a:xfrm>
                              <a:off x="515406" y="25120"/>
                              <a:ext cx="3366197" cy="26825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B023D88" w14:textId="05D36DD6" w:rsidR="00075F88" w:rsidRPr="009D2B96" w:rsidRDefault="00DD4A5B" w:rsidP="008E79E5">
                                <w:pPr>
                                  <w:bidi/>
                                  <w:rPr>
                                    <w:rFonts w:ascii="Roboto" w:hAnsi="Roboto" w:cs="B Nazanin"/>
                                    <w:b/>
                                    <w:bCs/>
                                    <w:sz w:val="32"/>
                                    <w:szCs w:val="32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="Roboto" w:hAnsi="Roboto" w:cs="B Nazanin" w:hint="cs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  <w:lang w:bidi="fa-IR"/>
                                  </w:rPr>
                                  <w:t>تجربه کاری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" name="Oval 155"/>
                          <wps:cNvSpPr/>
                          <wps:spPr>
                            <a:xfrm>
                              <a:off x="0" y="47636"/>
                              <a:ext cx="274320" cy="2743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8" name="work 1"/>
                        <wpg:cNvGrpSpPr/>
                        <wpg:grpSpPr>
                          <a:xfrm>
                            <a:off x="446569" y="414671"/>
                            <a:ext cx="4624605" cy="1328715"/>
                            <a:chOff x="2" y="1"/>
                            <a:chExt cx="4624605" cy="1328715"/>
                          </a:xfrm>
                        </wpg:grpSpPr>
                        <wps:wsp>
                          <wps:cNvPr id="159" name="j1"/>
                          <wps:cNvSpPr txBox="1"/>
                          <wps:spPr>
                            <a:xfrm>
                              <a:off x="2" y="1"/>
                              <a:ext cx="819150" cy="20456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E9EE2C2" w14:textId="4D81E674" w:rsidR="00075F88" w:rsidRPr="009D2B96" w:rsidRDefault="00DD4A5B" w:rsidP="008E79E5">
                                <w:pPr>
                                  <w:bidi/>
                                  <w:rPr>
                                    <w:rFonts w:cs="B Nazanin"/>
                                    <w:b/>
                                    <w:bCs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cs="B Nazanin"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عنوان شغلی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" name="j1 d"/>
                          <wps:cNvSpPr txBox="1"/>
                          <wps:spPr>
                            <a:xfrm>
                              <a:off x="337" y="237808"/>
                              <a:ext cx="721231" cy="1689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B092E70" w14:textId="51E15B77" w:rsidR="00075F88" w:rsidRPr="005E0345" w:rsidRDefault="00FD065B" w:rsidP="00FD065B">
                                <w:pPr>
                                  <w:bidi/>
                                  <w:rPr>
                                    <w:rFonts w:asciiTheme="minorBidi" w:hAnsiTheme="minorBidi"/>
                                    <w:color w:val="7F7F7F" w:themeColor="text1" w:themeTint="80"/>
                                    <w:lang w:bidi="fa-IR"/>
                                  </w:rPr>
                                </w:pPr>
                                <w:r w:rsidRPr="005E0345">
                                  <w:rPr>
                                    <w:rFonts w:asciiTheme="minorBidi" w:hAnsiTheme="minorBidi" w:hint="cs"/>
                                    <w:color w:val="7F7F7F" w:themeColor="text1" w:themeTint="80"/>
                                    <w:rtl/>
                                    <w:lang w:bidi="fa-IR"/>
                                  </w:rPr>
                                  <w:t>1399 - 1400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" name="j1 c"/>
                          <wps:cNvSpPr txBox="1"/>
                          <wps:spPr>
                            <a:xfrm>
                              <a:off x="1121372" y="5119"/>
                              <a:ext cx="3503235" cy="2470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74AE729" w14:textId="4C084C40" w:rsidR="00075F88" w:rsidRPr="009D2B96" w:rsidRDefault="00FD065B" w:rsidP="008E79E5">
                                <w:pPr>
                                  <w:bidi/>
                                  <w:rPr>
                                    <w:rFonts w:cs="B Nazanin"/>
                                    <w:b/>
                                    <w:bCs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cs="B Nazanin"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نام شرکت | استان و شهر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" name="j1 t"/>
                          <wps:cNvSpPr txBox="1"/>
                          <wps:spPr>
                            <a:xfrm>
                              <a:off x="776187" y="189176"/>
                              <a:ext cx="3793490" cy="11395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D9ADC72" w14:textId="559DDD0B" w:rsidR="00075F88" w:rsidRPr="009D2B96" w:rsidRDefault="00FD065B" w:rsidP="00FD065B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13" w:history="1"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9D2B96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: در این قسمت میتوانید به وظایف، زمینه کاری و مسئولیت های محوله اشاره نمایید.</w:t>
                                </w:r>
                              </w:p>
                              <w:p w14:paraId="5792F56E" w14:textId="2C29C244" w:rsidR="008E79E5" w:rsidRPr="009D2B96" w:rsidRDefault="00FD065B" w:rsidP="00FD065B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14" w:history="1"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9D2B96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: در این قسمت میتوانید به وظایف، زمینه کاری و مسئولیت های محوله اشاره نمایید.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5" name="work line"/>
                        <wpg:cNvGrpSpPr/>
                        <wpg:grpSpPr>
                          <a:xfrm>
                            <a:off x="63795" y="483568"/>
                            <a:ext cx="146050" cy="1598287"/>
                            <a:chOff x="0" y="47633"/>
                            <a:chExt cx="146050" cy="1598287"/>
                          </a:xfrm>
                        </wpg:grpSpPr>
                        <wps:wsp>
                          <wps:cNvPr id="157" name="Straight Connector 157"/>
                          <wps:cNvCnPr>
                            <a:stCxn id="158" idx="0"/>
                          </wps:cNvCnPr>
                          <wps:spPr>
                            <a:xfrm>
                              <a:off x="73025" y="47633"/>
                              <a:ext cx="1403" cy="1598287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8" name="Oval 158"/>
                          <wps:cNvSpPr/>
                          <wps:spPr>
                            <a:xfrm>
                              <a:off x="0" y="47633"/>
                              <a:ext cx="146050" cy="146050"/>
                            </a:xfrm>
                            <a:prstGeom prst="ellipse">
                              <a:avLst/>
                            </a:prstGeom>
                            <a:solidFill>
                              <a:srgbClr val="D6D7D9"/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" name="Oval 166"/>
                          <wps:cNvSpPr/>
                          <wps:spPr>
                            <a:xfrm>
                              <a:off x="0" y="1499191"/>
                              <a:ext cx="146050" cy="146050"/>
                            </a:xfrm>
                            <a:prstGeom prst="ellipse">
                              <a:avLst/>
                            </a:prstGeom>
                            <a:solidFill>
                              <a:srgbClr val="D6D7D9"/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2" name="work 2"/>
                        <wpg:cNvGrpSpPr/>
                        <wpg:grpSpPr>
                          <a:xfrm>
                            <a:off x="446568" y="1875752"/>
                            <a:ext cx="4615001" cy="1452239"/>
                            <a:chOff x="1" y="-38109"/>
                            <a:chExt cx="4615001" cy="1452239"/>
                          </a:xfrm>
                        </wpg:grpSpPr>
                        <wps:wsp>
                          <wps:cNvPr id="167" name="j2"/>
                          <wps:cNvSpPr txBox="1"/>
                          <wps:spPr>
                            <a:xfrm>
                              <a:off x="1" y="-38109"/>
                              <a:ext cx="819150" cy="25586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7091680" w14:textId="77777777" w:rsidR="00DD4A5B" w:rsidRPr="009D2B96" w:rsidRDefault="00DD4A5B" w:rsidP="00DD4A5B">
                                <w:pPr>
                                  <w:bidi/>
                                  <w:rPr>
                                    <w:rFonts w:cs="B Nazanin"/>
                                    <w:b/>
                                    <w:bCs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cs="B Nazanin"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عنوان شغلی</w:t>
                                </w:r>
                              </w:p>
                              <w:p w14:paraId="313D0599" w14:textId="4AFDD60A" w:rsidR="00473B23" w:rsidRDefault="00473B23" w:rsidP="008E79E5">
                                <w:pPr>
                                  <w:bidi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" name="j2 d"/>
                          <wps:cNvSpPr txBox="1"/>
                          <wps:spPr>
                            <a:xfrm>
                              <a:off x="297" y="217754"/>
                              <a:ext cx="721522" cy="1689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516CCB8" w14:textId="77777777" w:rsidR="00FD065B" w:rsidRPr="005E0345" w:rsidRDefault="00FD065B" w:rsidP="00FD065B">
                                <w:pPr>
                                  <w:bidi/>
                                  <w:rPr>
                                    <w:rFonts w:asciiTheme="minorBidi" w:hAnsiTheme="minorBidi"/>
                                    <w:color w:val="7F7F7F" w:themeColor="text1" w:themeTint="80"/>
                                    <w:lang w:bidi="fa-IR"/>
                                  </w:rPr>
                                </w:pPr>
                                <w:r w:rsidRPr="005E0345">
                                  <w:rPr>
                                    <w:rFonts w:asciiTheme="minorBidi" w:hAnsiTheme="minorBidi" w:hint="cs"/>
                                    <w:color w:val="7F7F7F" w:themeColor="text1" w:themeTint="80"/>
                                    <w:rtl/>
                                    <w:lang w:bidi="fa-IR"/>
                                  </w:rPr>
                                  <w:t>1399 - 1400</w:t>
                                </w:r>
                              </w:p>
                              <w:p w14:paraId="5632734E" w14:textId="1573587F" w:rsidR="00473B23" w:rsidRPr="00075F88" w:rsidRDefault="00473B23" w:rsidP="008E79E5">
                                <w:pPr>
                                  <w:bidi/>
                                  <w:rPr>
                                    <w:i/>
                                    <w:iCs/>
                                    <w:color w:val="FDB304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9" name="j2 c"/>
                          <wps:cNvSpPr txBox="1"/>
                          <wps:spPr>
                            <a:xfrm>
                              <a:off x="1111839" y="-8421"/>
                              <a:ext cx="3503163" cy="24759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D597A0F" w14:textId="77777777" w:rsidR="00FD065B" w:rsidRPr="009D2B96" w:rsidRDefault="00FD065B" w:rsidP="00FD065B">
                                <w:pPr>
                                  <w:bidi/>
                                  <w:rPr>
                                    <w:rFonts w:cs="B Nazanin"/>
                                    <w:b/>
                                    <w:bCs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cs="B Nazanin"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نام شرکت | استان و شهر</w:t>
                                </w:r>
                              </w:p>
                              <w:p w14:paraId="40825345" w14:textId="781D0BC5" w:rsidR="00473B23" w:rsidRDefault="00473B23" w:rsidP="008E79E5">
                                <w:pPr>
                                  <w:bidi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" name="j2 t"/>
                          <wps:cNvSpPr txBox="1"/>
                          <wps:spPr>
                            <a:xfrm>
                              <a:off x="776177" y="170121"/>
                              <a:ext cx="3793490" cy="12440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CE822B6" w14:textId="0CCE6AE9" w:rsidR="00FD065B" w:rsidRPr="009D2B96" w:rsidRDefault="00FD065B" w:rsidP="00FD065B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15" w:history="1"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9D2B96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: در این قسمت میتوانید به وظایف، زمینه کاری و مسئولیت های محوله اشاره نمایید.</w:t>
                                </w:r>
                              </w:p>
                              <w:p w14:paraId="64AAF416" w14:textId="1DA81369" w:rsidR="008E79E5" w:rsidRPr="009D2B96" w:rsidRDefault="00FD065B" w:rsidP="00FD065B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16" w:history="1"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9D2B96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9D2B96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: در این قسمت میتوانید به وظایف، زمینه کاری و مسئولیت های محوله اشاره نمایید.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E3C3C1" id="work exp" o:spid="_x0000_s1065" style="position:absolute;left:0;text-align:left;margin-left:-15.75pt;margin-top:22.55pt;width:399.25pt;height:260pt;flip:x;z-index:251660288;mso-width-relative:margin;mso-height-relative:margin" coordorigin=",251" coordsize="50711,33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">
                <v:group id="_x0000_s1066" style="position:absolute;top:251;width:38811;height:2968" coordorigin=",251" coordsize="38816,2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Text Box 153" o:spid="_x0000_s1067" type="#_x0000_t202" style="position:absolute;left:5154;top:251;width:33662;height:2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" filled="f" stroked="f" strokeweight=".5pt">
                    <v:textbox inset="0,0,0,0">
                      <w:txbxContent>
                        <w:p w14:paraId="2B023D88" w14:textId="05D36DD6" w:rsidR="00075F88" w:rsidRPr="009D2B96" w:rsidRDefault="00DD4A5B" w:rsidP="008E79E5">
                          <w:pPr>
                            <w:bidi/>
                            <w:rPr>
                              <w:rFonts w:ascii="Roboto" w:hAnsi="Roboto" w:cs="B Nazanin"/>
                              <w:b/>
                              <w:bCs/>
                              <w:sz w:val="32"/>
                              <w:szCs w:val="32"/>
                              <w:lang w:bidi="fa-IR"/>
                            </w:rPr>
                          </w:pPr>
                          <w:r w:rsidRPr="009D2B96">
                            <w:rPr>
                              <w:rFonts w:ascii="Roboto" w:hAnsi="Roboto" w:cs="B Nazanin" w:hint="cs"/>
                              <w:b/>
                              <w:bCs/>
                              <w:sz w:val="32"/>
                              <w:szCs w:val="32"/>
                              <w:rtl/>
                              <w:lang w:bidi="fa-IR"/>
                            </w:rPr>
                            <w:t>تجربه کاری</w:t>
                          </w:r>
                        </w:p>
                      </w:txbxContent>
                    </v:textbox>
                  </v:shape>
                  <v:oval id="Oval 155" o:spid="_x0000_s1068" style="position:absolute;top:476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" fillcolor="#5a5a5a [2109]" stroked="f" strokeweight="1pt">
                    <v:stroke joinstyle="miter"/>
                  </v:oval>
                </v:group>
                <v:group id="work 1" o:spid="_x0000_s1069" style="position:absolute;left:4465;top:4146;width:46246;height:13287" coordorigin="" coordsize="46246,13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j1" o:spid="_x0000_s1070" type="#_x0000_t202" style="position:absolute;width:8191;height:20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" filled="f" stroked="f" strokeweight=".5pt">
                    <v:textbox inset="0,0,0,0">
                      <w:txbxContent>
                        <w:p w14:paraId="3E9EE2C2" w14:textId="4D81E674" w:rsidR="00075F88" w:rsidRPr="009D2B96" w:rsidRDefault="00DD4A5B" w:rsidP="008E79E5">
                          <w:pPr>
                            <w:bidi/>
                            <w:rPr>
                              <w:rFonts w:cs="B Nazanin"/>
                              <w:b/>
                              <w:bCs/>
                              <w:sz w:val="24"/>
                              <w:szCs w:val="24"/>
                              <w:lang w:bidi="fa-IR"/>
                            </w:rPr>
                          </w:pPr>
                          <w:r w:rsidRPr="009D2B96">
                            <w:rPr>
                              <w:rFonts w:cs="B Nazanin"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>عنوان شغلی</w:t>
                          </w:r>
                        </w:p>
                      </w:txbxContent>
                    </v:textbox>
                  </v:shape>
                  <v:shape id="j1 d" o:spid="_x0000_s1071" type="#_x0000_t202" style="position:absolute;left:3;top:2378;width:721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" filled="f" stroked="f" strokeweight=".5pt">
                    <v:textbox inset="0,0,0,0">
                      <w:txbxContent>
                        <w:p w14:paraId="4B092E70" w14:textId="51E15B77" w:rsidR="00075F88" w:rsidRPr="005E0345" w:rsidRDefault="00FD065B" w:rsidP="00FD065B">
                          <w:pPr>
                            <w:bidi/>
                            <w:rPr>
                              <w:rFonts w:asciiTheme="minorBidi" w:hAnsiTheme="minorBidi"/>
                              <w:color w:val="7F7F7F" w:themeColor="text1" w:themeTint="80"/>
                              <w:lang w:bidi="fa-IR"/>
                            </w:rPr>
                          </w:pPr>
                          <w:r w:rsidRPr="005E0345">
                            <w:rPr>
                              <w:rFonts w:asciiTheme="minorBidi" w:hAnsiTheme="minorBidi" w:hint="cs"/>
                              <w:color w:val="7F7F7F" w:themeColor="text1" w:themeTint="80"/>
                              <w:rtl/>
                              <w:lang w:bidi="fa-IR"/>
                            </w:rPr>
                            <w:t>1399 - 1400</w:t>
                          </w:r>
                        </w:p>
                      </w:txbxContent>
                    </v:textbox>
                  </v:shape>
                  <v:shape id="j1 c" o:spid="_x0000_s1072" type="#_x0000_t202" style="position:absolute;left:11213;top:51;width:3503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" filled="f" stroked="f" strokeweight=".5pt">
                    <v:textbox inset="0,0,0,0">
                      <w:txbxContent>
                        <w:p w14:paraId="174AE729" w14:textId="4C084C40" w:rsidR="00075F88" w:rsidRPr="009D2B96" w:rsidRDefault="00FD065B" w:rsidP="008E79E5">
                          <w:pPr>
                            <w:bidi/>
                            <w:rPr>
                              <w:rFonts w:cs="B Nazanin"/>
                              <w:b/>
                              <w:bCs/>
                              <w:sz w:val="24"/>
                              <w:szCs w:val="24"/>
                              <w:lang w:bidi="fa-IR"/>
                            </w:rPr>
                          </w:pPr>
                          <w:r w:rsidRPr="009D2B96">
                            <w:rPr>
                              <w:rFonts w:cs="B Nazanin"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>نام شرکت | استان و شهر</w:t>
                          </w:r>
                        </w:p>
                      </w:txbxContent>
                    </v:textbox>
                  </v:shape>
                  <v:shape id="j1 t" o:spid="_x0000_s1073" type="#_x0000_t202" style="position:absolute;left:7761;top:1891;width:37935;height:11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" filled="f" stroked="f" strokeweight=".5pt">
                    <v:textbox inset="0">
                      <w:txbxContent>
                        <w:p w14:paraId="7D9ADC72" w14:textId="559DDD0B" w:rsidR="00075F88" w:rsidRPr="009D2B96" w:rsidRDefault="00FD065B" w:rsidP="00FD065B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17" w:history="1">
                            <w:r w:rsidRPr="009D2B96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9D2B96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: در این قسمت میتوانید به وظایف، زمینه کاری و مسئولیت های محوله اشاره نمایید.</w:t>
                          </w:r>
                        </w:p>
                        <w:p w14:paraId="5792F56E" w14:textId="2C29C244" w:rsidR="008E79E5" w:rsidRPr="009D2B96" w:rsidRDefault="00FD065B" w:rsidP="00FD065B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18" w:history="1">
                            <w:r w:rsidRPr="009D2B96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9D2B96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: در این قسمت میتوانید به وظایف، زمینه کاری و مسئولیت های محوله اشاره نمایید.</w:t>
                          </w:r>
                        </w:p>
                      </w:txbxContent>
                    </v:textbox>
                  </v:shape>
                </v:group>
                <v:group id="work line" o:spid="_x0000_s1074" style="position:absolute;left:637;top:4835;width:1461;height:15983" coordorigin=",476" coordsize="1460,15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line id="Straight Connector 157" o:spid="_x0000_s1075" style="position:absolute;visibility:visible;mso-wrap-style:square" from="730,476" to="744,16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" strokecolor="#5a5a5a [2109]">
                    <v:stroke joinstyle="miter"/>
                  </v:line>
                  <v:oval id="Oval 158" o:spid="_x0000_s1076" style="position:absolute;top:476;width:1460;height:1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" fillcolor="#d6d7d9" strokecolor="#5a5a5a [2109]" strokeweight="1pt">
                    <v:stroke joinstyle="miter"/>
                  </v:oval>
                  <v:oval id="Oval 166" o:spid="_x0000_s1077" style="position:absolute;top:14991;width:1460;height:14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" fillcolor="#d6d7d9" strokecolor="#5a5a5a [2109]" strokeweight="1pt">
                    <v:stroke joinstyle="miter"/>
                  </v:oval>
                </v:group>
                <v:group id="work 2" o:spid="_x0000_s1078" style="position:absolute;left:4465;top:18757;width:46150;height:14522" coordorigin=",-381" coordsize="46150,14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j2" o:spid="_x0000_s1079" type="#_x0000_t202" style="position:absolute;top:-381;width:8191;height:25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" filled="f" stroked="f" strokeweight=".5pt">
                    <v:textbox inset="0,0,0,0">
                      <w:txbxContent>
                        <w:p w14:paraId="07091680" w14:textId="77777777" w:rsidR="00DD4A5B" w:rsidRPr="009D2B96" w:rsidRDefault="00DD4A5B" w:rsidP="00DD4A5B">
                          <w:pPr>
                            <w:bidi/>
                            <w:rPr>
                              <w:rFonts w:cs="B Nazanin"/>
                              <w:b/>
                              <w:bCs/>
                              <w:sz w:val="24"/>
                              <w:szCs w:val="24"/>
                              <w:lang w:bidi="fa-IR"/>
                            </w:rPr>
                          </w:pPr>
                          <w:r w:rsidRPr="009D2B96">
                            <w:rPr>
                              <w:rFonts w:cs="B Nazanin"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>عنوان شغلی</w:t>
                          </w:r>
                        </w:p>
                        <w:p w14:paraId="313D0599" w14:textId="4AFDD60A" w:rsidR="00473B23" w:rsidRDefault="00473B23" w:rsidP="008E79E5">
                          <w:pPr>
                            <w:bidi/>
                          </w:pPr>
                        </w:p>
                      </w:txbxContent>
                    </v:textbox>
                  </v:shape>
                  <v:shape id="j2 d" o:spid="_x0000_s1080" type="#_x0000_t202" style="position:absolute;left:2;top:2177;width:7216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" filled="f" stroked="f" strokeweight=".5pt">
                    <v:textbox inset="0,0,0,0">
                      <w:txbxContent>
                        <w:p w14:paraId="0516CCB8" w14:textId="77777777" w:rsidR="00FD065B" w:rsidRPr="005E0345" w:rsidRDefault="00FD065B" w:rsidP="00FD065B">
                          <w:pPr>
                            <w:bidi/>
                            <w:rPr>
                              <w:rFonts w:asciiTheme="minorBidi" w:hAnsiTheme="minorBidi"/>
                              <w:color w:val="7F7F7F" w:themeColor="text1" w:themeTint="80"/>
                              <w:lang w:bidi="fa-IR"/>
                            </w:rPr>
                          </w:pPr>
                          <w:r w:rsidRPr="005E0345">
                            <w:rPr>
                              <w:rFonts w:asciiTheme="minorBidi" w:hAnsiTheme="minorBidi" w:hint="cs"/>
                              <w:color w:val="7F7F7F" w:themeColor="text1" w:themeTint="80"/>
                              <w:rtl/>
                              <w:lang w:bidi="fa-IR"/>
                            </w:rPr>
                            <w:t>1399 - 1400</w:t>
                          </w:r>
                        </w:p>
                        <w:p w14:paraId="5632734E" w14:textId="1573587F" w:rsidR="00473B23" w:rsidRPr="00075F88" w:rsidRDefault="00473B23" w:rsidP="008E79E5">
                          <w:pPr>
                            <w:bidi/>
                            <w:rPr>
                              <w:i/>
                              <w:iCs/>
                              <w:color w:val="FDB304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j2 c" o:spid="_x0000_s1081" type="#_x0000_t202" style="position:absolute;left:11118;top:-84;width:35032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" filled="f" stroked="f" strokeweight=".5pt">
                    <v:textbox inset="0,0,0,0">
                      <w:txbxContent>
                        <w:p w14:paraId="0D597A0F" w14:textId="77777777" w:rsidR="00FD065B" w:rsidRPr="009D2B96" w:rsidRDefault="00FD065B" w:rsidP="00FD065B">
                          <w:pPr>
                            <w:bidi/>
                            <w:rPr>
                              <w:rFonts w:cs="B Nazanin"/>
                              <w:b/>
                              <w:bCs/>
                              <w:sz w:val="24"/>
                              <w:szCs w:val="24"/>
                              <w:lang w:bidi="fa-IR"/>
                            </w:rPr>
                          </w:pPr>
                          <w:r w:rsidRPr="009D2B96">
                            <w:rPr>
                              <w:rFonts w:cs="B Nazanin"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>نام شرکت | استان و شهر</w:t>
                          </w:r>
                        </w:p>
                        <w:p w14:paraId="40825345" w14:textId="781D0BC5" w:rsidR="00473B23" w:rsidRDefault="00473B23" w:rsidP="008E79E5">
                          <w:pPr>
                            <w:bidi/>
                          </w:pPr>
                        </w:p>
                      </w:txbxContent>
                    </v:textbox>
                  </v:shape>
                  <v:shape id="j2 t" o:spid="_x0000_s1082" type="#_x0000_t202" style="position:absolute;left:7761;top:1701;width:37935;height:12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" filled="f" stroked="f" strokeweight=".5pt">
                    <v:textbox inset="0">
                      <w:txbxContent>
                        <w:p w14:paraId="4CE822B6" w14:textId="0CCE6AE9" w:rsidR="00FD065B" w:rsidRPr="009D2B96" w:rsidRDefault="00FD065B" w:rsidP="00FD065B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19" w:history="1">
                            <w:r w:rsidRPr="009D2B96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9D2B96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: در این قسمت میتوانید به وظایف، زمینه کاری و مسئولیت های محوله اشاره نمایید.</w:t>
                          </w:r>
                        </w:p>
                        <w:p w14:paraId="64AAF416" w14:textId="1DA81369" w:rsidR="008E79E5" w:rsidRPr="009D2B96" w:rsidRDefault="00FD065B" w:rsidP="00FD065B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20" w:history="1">
                            <w:r w:rsidRPr="009D2B96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9D2B96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9D2B96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: در این قسمت میتوانید به وظایف، زمینه کاری و مسئولیت های محوله اشاره نمایید.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6279AAF6" w14:textId="5B1246C0" w:rsidR="00655147" w:rsidRPr="00655147" w:rsidRDefault="00655147" w:rsidP="00655147"/>
    <w:p w14:paraId="5AAC7184" w14:textId="45EBEA23" w:rsidR="00655147" w:rsidRPr="00655147" w:rsidRDefault="00655147" w:rsidP="00655147"/>
    <w:p w14:paraId="1E3BEDBB" w14:textId="3A84A2D8" w:rsidR="00655147" w:rsidRPr="00655147" w:rsidRDefault="00655147" w:rsidP="00655147"/>
    <w:p w14:paraId="53E5067C" w14:textId="51EF2751" w:rsidR="00655147" w:rsidRPr="00655147" w:rsidRDefault="00655147" w:rsidP="00655147"/>
    <w:p w14:paraId="11975AD3" w14:textId="63C7AB24" w:rsidR="00655147" w:rsidRPr="00655147" w:rsidRDefault="00655147" w:rsidP="00655147"/>
    <w:p w14:paraId="4387E1AD" w14:textId="55D6B6E0" w:rsidR="00655147" w:rsidRPr="00655147" w:rsidRDefault="00655147" w:rsidP="00655147"/>
    <w:p w14:paraId="6DDB5AB6" w14:textId="10A0EB63" w:rsidR="00655147" w:rsidRPr="00655147" w:rsidRDefault="00DD4A5B" w:rsidP="00655147"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232CB888" wp14:editId="407F1769">
                <wp:simplePos x="0" y="0"/>
                <wp:positionH relativeFrom="column">
                  <wp:posOffset>5295900</wp:posOffset>
                </wp:positionH>
                <wp:positionV relativeFrom="paragraph">
                  <wp:posOffset>172720</wp:posOffset>
                </wp:positionV>
                <wp:extent cx="1602105" cy="1524000"/>
                <wp:effectExtent l="0" t="0" r="36195" b="0"/>
                <wp:wrapNone/>
                <wp:docPr id="14" name="soft skill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602105" cy="1524000"/>
                          <a:chOff x="0" y="-66724"/>
                          <a:chExt cx="1602105" cy="1525068"/>
                        </a:xfrm>
                      </wpg:grpSpPr>
                      <wpg:grpSp>
                        <wpg:cNvPr id="97" name="so skills"/>
                        <wpg:cNvGrpSpPr/>
                        <wpg:grpSpPr>
                          <a:xfrm>
                            <a:off x="0" y="-66724"/>
                            <a:ext cx="1591056" cy="278146"/>
                            <a:chOff x="0" y="-66724"/>
                            <a:chExt cx="1591056" cy="278146"/>
                          </a:xfrm>
                        </wpg:grpSpPr>
                        <wps:wsp>
                          <wps:cNvPr id="70" name="Text Box 70"/>
                          <wps:cNvSpPr txBox="1"/>
                          <wps:spPr>
                            <a:xfrm>
                              <a:off x="0" y="-66724"/>
                              <a:ext cx="1532810" cy="247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6627EC2" w14:textId="2B6BA457" w:rsidR="006C078A" w:rsidRPr="009D2B96" w:rsidRDefault="006C078A" w:rsidP="006C078A">
                                <w:pPr>
                                  <w:bidi/>
                                  <w:rPr>
                                    <w:rFonts w:ascii="Roboto" w:hAnsi="Roboto" w:cs="B Nazanin"/>
                                    <w:b/>
                                    <w:bCs/>
                                    <w:sz w:val="28"/>
                                    <w:szCs w:val="28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="Roboto" w:hAnsi="Roboto" w:cs="B Nazanin" w:hint="cs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fa-IR"/>
                                  </w:rPr>
                                  <w:t>مهارت های سخت</w:t>
                                </w:r>
                              </w:p>
                              <w:p w14:paraId="29FB75A6" w14:textId="49142F2C" w:rsidR="006067A6" w:rsidRPr="00406322" w:rsidRDefault="006067A6">
                                <w:pPr>
                                  <w:rPr>
                                    <w:rFonts w:ascii="Roboto" w:hAnsi="Roboto"/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" name="Straight Connector 71"/>
                          <wps:cNvCnPr/>
                          <wps:spPr>
                            <a:xfrm>
                              <a:off x="0" y="211422"/>
                              <a:ext cx="1591056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72" name="photoshop"/>
                        <wpg:cNvGrpSpPr/>
                        <wpg:grpSpPr>
                          <a:xfrm>
                            <a:off x="7620" y="214852"/>
                            <a:ext cx="1594485" cy="297194"/>
                            <a:chOff x="7620" y="-19064"/>
                            <a:chExt cx="1594485" cy="297194"/>
                          </a:xfrm>
                        </wpg:grpSpPr>
                        <wps:wsp>
                          <wps:cNvPr id="73" name="Text Box 73"/>
                          <wps:cNvSpPr txBox="1"/>
                          <wps:spPr>
                            <a:xfrm>
                              <a:off x="9525" y="-19064"/>
                              <a:ext cx="1200150" cy="1898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1425CC1" w14:textId="05A6F57B" w:rsidR="006067A6" w:rsidRPr="009D2B96" w:rsidRDefault="006C078A" w:rsidP="00423ED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فتوشاپ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74" name="Group 74"/>
                          <wpg:cNvGrpSpPr/>
                          <wpg:grpSpPr>
                            <a:xfrm>
                              <a:off x="7620" y="186690"/>
                              <a:ext cx="1594485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75" name="Rectangle 75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6" name="Rectangle 76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77" name="illustrator"/>
                        <wpg:cNvGrpSpPr/>
                        <wpg:grpSpPr>
                          <a:xfrm>
                            <a:off x="0" y="533829"/>
                            <a:ext cx="1602105" cy="297194"/>
                            <a:chOff x="0" y="-19064"/>
                            <a:chExt cx="1602105" cy="297194"/>
                          </a:xfrm>
                        </wpg:grpSpPr>
                        <wps:wsp>
                          <wps:cNvPr id="78" name="Text Box 78"/>
                          <wps:cNvSpPr txBox="1"/>
                          <wps:spPr>
                            <a:xfrm>
                              <a:off x="0" y="-19064"/>
                              <a:ext cx="1200150" cy="1898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B6BC724" w14:textId="0468998A" w:rsidR="004F4096" w:rsidRPr="009D2B96" w:rsidRDefault="006C078A" w:rsidP="00423ED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ایلاستریتور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79" name="Group 79"/>
                          <wpg:cNvGrpSpPr/>
                          <wpg:grpSpPr>
                            <a:xfrm>
                              <a:off x="7620" y="186690"/>
                              <a:ext cx="1594485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80" name="Rectangle 80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1" name="Rectangle 81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82" name="indesign"/>
                        <wpg:cNvGrpSpPr/>
                        <wpg:grpSpPr>
                          <a:xfrm>
                            <a:off x="0" y="852806"/>
                            <a:ext cx="1602105" cy="297194"/>
                            <a:chOff x="0" y="-19064"/>
                            <a:chExt cx="1602105" cy="297194"/>
                          </a:xfrm>
                        </wpg:grpSpPr>
                        <wps:wsp>
                          <wps:cNvPr id="83" name="Text Box 83"/>
                          <wps:cNvSpPr txBox="1"/>
                          <wps:spPr>
                            <a:xfrm>
                              <a:off x="0" y="-19064"/>
                              <a:ext cx="1200150" cy="1898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AFA0950" w14:textId="48EAF148" w:rsidR="004F4096" w:rsidRPr="009D2B96" w:rsidRDefault="006C078A" w:rsidP="00423ED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آفیس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4" name="Group 84"/>
                          <wpg:cNvGrpSpPr/>
                          <wpg:grpSpPr>
                            <a:xfrm>
                              <a:off x="7620" y="186690"/>
                              <a:ext cx="1594485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85" name="Rectangle 85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6" name="Rectangle 86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87" name="office"/>
                        <wpg:cNvGrpSpPr/>
                        <wpg:grpSpPr>
                          <a:xfrm>
                            <a:off x="0" y="1161150"/>
                            <a:ext cx="1602105" cy="297194"/>
                            <a:chOff x="0" y="-19064"/>
                            <a:chExt cx="1602105" cy="297194"/>
                          </a:xfrm>
                        </wpg:grpSpPr>
                        <wps:wsp>
                          <wps:cNvPr id="88" name="Text Box 88"/>
                          <wps:cNvSpPr txBox="1"/>
                          <wps:spPr>
                            <a:xfrm>
                              <a:off x="0" y="-19064"/>
                              <a:ext cx="1458812" cy="1898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F8357A3" w14:textId="706F1A2E" w:rsidR="004F4096" w:rsidRPr="009D2B96" w:rsidRDefault="006C078A" w:rsidP="00423ED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وردپرس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9" name="Group 89"/>
                          <wpg:cNvGrpSpPr/>
                          <wpg:grpSpPr>
                            <a:xfrm>
                              <a:off x="7620" y="186690"/>
                              <a:ext cx="1594485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90" name="Rectangle 90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1" name="Rectangle 91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2CB888" id="soft skills" o:spid="_x0000_s1083" style="position:absolute;margin-left:417pt;margin-top:13.6pt;width:126.15pt;height:120pt;flip:x;z-index:251656192;mso-height-relative:margin" coordorigin=",-667" coordsize="16021,1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">
                <v:group id="so skills" o:spid="_x0000_s1084" style="position:absolute;top:-667;width:15910;height:2781" coordorigin=",-667" coordsize="15910,2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Text Box 70" o:spid="_x0000_s1085" type="#_x0000_t202" style="position:absolute;top:-667;width:15328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" filled="f" stroked="f" strokeweight=".5pt">
                    <v:textbox inset="0,0,0,0">
                      <w:txbxContent>
                        <w:p w14:paraId="26627EC2" w14:textId="2B6BA457" w:rsidR="006C078A" w:rsidRPr="009D2B96" w:rsidRDefault="006C078A" w:rsidP="006C078A">
                          <w:pPr>
                            <w:bidi/>
                            <w:rPr>
                              <w:rFonts w:ascii="Roboto" w:hAnsi="Roboto" w:cs="B Nazanin"/>
                              <w:b/>
                              <w:bCs/>
                              <w:sz w:val="28"/>
                              <w:szCs w:val="28"/>
                              <w:lang w:bidi="fa-IR"/>
                            </w:rPr>
                          </w:pPr>
                          <w:r w:rsidRPr="009D2B96">
                            <w:rPr>
                              <w:rFonts w:ascii="Roboto" w:hAnsi="Roboto" w:cs="B Nazanin" w:hint="cs"/>
                              <w:b/>
                              <w:bCs/>
                              <w:sz w:val="28"/>
                              <w:szCs w:val="28"/>
                              <w:rtl/>
                              <w:lang w:bidi="fa-IR"/>
                            </w:rPr>
                            <w:t>مهارت های سخت</w:t>
                          </w:r>
                        </w:p>
                        <w:p w14:paraId="29FB75A6" w14:textId="49142F2C" w:rsidR="006067A6" w:rsidRPr="00406322" w:rsidRDefault="006067A6">
                          <w:pPr>
                            <w:rPr>
                              <w:rFonts w:ascii="Roboto" w:hAnsi="Roboto"/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shape>
                  <v:line id="Straight Connector 71" o:spid="_x0000_s1086" style="position:absolute;visibility:visible;mso-wrap-style:square" from="0,2114" to="15910,2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" strokecolor="#5a5a5a [2109]" strokeweight="1pt">
                    <v:stroke joinstyle="miter"/>
                  </v:line>
                </v:group>
                <v:group id="photoshop" o:spid="_x0000_s1087" style="position:absolute;left:76;top:2148;width:15945;height:2972" coordorigin="76,-190" coordsize="15944,2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Text Box 73" o:spid="_x0000_s1088" type="#_x0000_t202" style="position:absolute;left:95;top:-190;width:12001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" filled="f" stroked="f" strokeweight=".5pt">
                    <v:textbox inset="0,0,0,0">
                      <w:txbxContent>
                        <w:p w14:paraId="31425CC1" w14:textId="05A6F57B" w:rsidR="006067A6" w:rsidRPr="009D2B96" w:rsidRDefault="006C078A" w:rsidP="00423ED5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>فتوشاپ</w:t>
                          </w:r>
                        </w:p>
                      </w:txbxContent>
                    </v:textbox>
                  </v:shape>
                  <v:group id="Group 74" o:spid="_x0000_s1089" style="position:absolute;left:76;top:1866;width:15945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  <v:rect id="Rectangle 75" o:spid="_x0000_s1090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" fillcolor="#d8d8d8 [2732]" stroked="f" strokeweight="1pt"/>
                    <v:rect id="Rectangle 76" o:spid="_x0000_s1091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" fillcolor="#5a5a5a [2109]" stroked="f" strokeweight="1pt"/>
                  </v:group>
                </v:group>
                <v:group id="illustrator" o:spid="_x0000_s1092" style="position:absolute;top:5338;width:16021;height:2972" coordorigin=",-190" coordsize="16021,2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Text Box 78" o:spid="_x0000_s1093" type="#_x0000_t202" style="position:absolute;top:-190;width:12001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" filled="f" stroked="f" strokeweight=".5pt">
                    <v:textbox inset="0,0,0,0">
                      <w:txbxContent>
                        <w:p w14:paraId="1B6BC724" w14:textId="0468998A" w:rsidR="004F4096" w:rsidRPr="009D2B96" w:rsidRDefault="006C078A" w:rsidP="00423ED5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>ایلاستریتور</w:t>
                          </w:r>
                        </w:p>
                      </w:txbxContent>
                    </v:textbox>
                  </v:shape>
                  <v:group id="Group 79" o:spid="_x0000_s1094" style="position:absolute;left:76;top:1866;width:15945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<v:rect id="Rectangle 80" o:spid="_x0000_s1095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" fillcolor="#d8d8d8 [2732]" stroked="f" strokeweight="1pt"/>
                    <v:rect id="Rectangle 81" o:spid="_x0000_s1096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" fillcolor="#5a5a5a [2109]" stroked="f" strokeweight="1pt"/>
                  </v:group>
                </v:group>
                <v:group id="indesign" o:spid="_x0000_s1097" style="position:absolute;top:8528;width:16021;height:2972" coordorigin=",-190" coordsize="16021,2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Text Box 83" o:spid="_x0000_s1098" type="#_x0000_t202" style="position:absolute;top:-190;width:12001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" filled="f" stroked="f" strokeweight=".5pt">
                    <v:textbox inset="0,0,0,0">
                      <w:txbxContent>
                        <w:p w14:paraId="4AFA0950" w14:textId="48EAF148" w:rsidR="004F4096" w:rsidRPr="009D2B96" w:rsidRDefault="006C078A" w:rsidP="00423ED5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>آفیس</w:t>
                          </w:r>
                        </w:p>
                      </w:txbxContent>
                    </v:textbox>
                  </v:shape>
                  <v:group id="Group 84" o:spid="_x0000_s1099" style="position:absolute;left:76;top:1866;width:15945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  <v:rect id="Rectangle 85" o:spid="_x0000_s1100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" fillcolor="#d8d8d8 [2732]" stroked="f" strokeweight="1pt"/>
                    <v:rect id="Rectangle 86" o:spid="_x0000_s1101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" fillcolor="#5a5a5a [2109]" stroked="f" strokeweight="1pt"/>
                  </v:group>
                </v:group>
                <v:group id="office" o:spid="_x0000_s1102" style="position:absolute;top:11611;width:16021;height:2972" coordorigin=",-190" coordsize="16021,2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Text Box 88" o:spid="_x0000_s1103" type="#_x0000_t202" style="position:absolute;top:-190;width:14588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" filled="f" stroked="f" strokeweight=".5pt">
                    <v:textbox inset="0,0,0,0">
                      <w:txbxContent>
                        <w:p w14:paraId="2F8357A3" w14:textId="706F1A2E" w:rsidR="004F4096" w:rsidRPr="009D2B96" w:rsidRDefault="006C078A" w:rsidP="00423ED5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9D2B96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>وردپرس</w:t>
                          </w:r>
                        </w:p>
                      </w:txbxContent>
                    </v:textbox>
                  </v:shape>
                  <v:group id="Group 89" o:spid="_x0000_s1104" style="position:absolute;left:76;top:1866;width:15945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  <v:rect id="Rectangle 90" o:spid="_x0000_s1105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" fillcolor="#d8d8d8 [2732]" stroked="f" strokeweight="1pt"/>
                    <v:rect id="Rectangle 91" o:spid="_x0000_s1106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" fillcolor="#5a5a5a [2109]" stroked="f" strokeweight="1pt"/>
                  </v:group>
                </v:group>
              </v:group>
            </w:pict>
          </mc:Fallback>
        </mc:AlternateContent>
      </w:r>
    </w:p>
    <w:p w14:paraId="4BF271BA" w14:textId="35ABF26B" w:rsidR="00655147" w:rsidRPr="00655147" w:rsidRDefault="00655147" w:rsidP="00655147"/>
    <w:p w14:paraId="7039F1EE" w14:textId="0004AC32" w:rsidR="00655147" w:rsidRPr="00655147" w:rsidRDefault="00655147" w:rsidP="00655147"/>
    <w:p w14:paraId="64C99120" w14:textId="4117456A" w:rsidR="00655147" w:rsidRPr="00655147" w:rsidRDefault="00655147" w:rsidP="00655147"/>
    <w:p w14:paraId="3454C2DD" w14:textId="7E3810A6" w:rsidR="00655147" w:rsidRPr="00655147" w:rsidRDefault="00655147" w:rsidP="00655147"/>
    <w:p w14:paraId="33E5581C" w14:textId="42E5772B" w:rsidR="00655147" w:rsidRPr="00655147" w:rsidRDefault="008E79E5" w:rsidP="00655147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657821E" wp14:editId="6A20A64E">
                <wp:simplePos x="0" y="0"/>
                <wp:positionH relativeFrom="column">
                  <wp:posOffset>-180975</wp:posOffset>
                </wp:positionH>
                <wp:positionV relativeFrom="paragraph">
                  <wp:posOffset>297180</wp:posOffset>
                </wp:positionV>
                <wp:extent cx="5061574" cy="4139597"/>
                <wp:effectExtent l="0" t="0" r="6350" b="0"/>
                <wp:wrapNone/>
                <wp:docPr id="112" name="educatio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5061574" cy="4139597"/>
                          <a:chOff x="-9525" y="6067"/>
                          <a:chExt cx="5061574" cy="4139597"/>
                        </a:xfrm>
                      </wpg:grpSpPr>
                      <wpg:grpSp>
                        <wpg:cNvPr id="173" name="edu"/>
                        <wpg:cNvGrpSpPr/>
                        <wpg:grpSpPr>
                          <a:xfrm>
                            <a:off x="-9525" y="6067"/>
                            <a:ext cx="4013952" cy="308258"/>
                            <a:chOff x="-9526" y="6067"/>
                            <a:chExt cx="4014446" cy="308258"/>
                          </a:xfrm>
                        </wpg:grpSpPr>
                        <wps:wsp>
                          <wps:cNvPr id="174" name="Text Box 174"/>
                          <wps:cNvSpPr txBox="1"/>
                          <wps:spPr>
                            <a:xfrm>
                              <a:off x="529419" y="6067"/>
                              <a:ext cx="3475501" cy="30825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8989F70" w14:textId="7BFD92AE" w:rsidR="00473B23" w:rsidRPr="009D2B96" w:rsidRDefault="00FD065B" w:rsidP="008E79E5">
                                <w:pPr>
                                  <w:bidi/>
                                  <w:rPr>
                                    <w:rFonts w:ascii="Roboto" w:hAnsi="Roboto" w:cs="B Nazanin"/>
                                    <w:b/>
                                    <w:bCs/>
                                    <w:sz w:val="32"/>
                                    <w:szCs w:val="32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ascii="Roboto" w:hAnsi="Roboto" w:cs="B Nazanin" w:hint="cs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  <w:lang w:bidi="fa-IR"/>
                                  </w:rPr>
                                  <w:t>تحصیلات و مدارک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6" name="Oval 176"/>
                          <wps:cNvSpPr/>
                          <wps:spPr>
                            <a:xfrm>
                              <a:off x="-9526" y="38100"/>
                              <a:ext cx="274320" cy="2743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7" name="edu 1"/>
                        <wpg:cNvGrpSpPr/>
                        <wpg:grpSpPr>
                          <a:xfrm>
                            <a:off x="446904" y="446521"/>
                            <a:ext cx="4576571" cy="1109968"/>
                            <a:chOff x="337" y="-47"/>
                            <a:chExt cx="4576571" cy="1109968"/>
                          </a:xfrm>
                        </wpg:grpSpPr>
                        <wps:wsp>
                          <wps:cNvPr id="179" name="e1"/>
                          <wps:cNvSpPr txBox="1"/>
                          <wps:spPr>
                            <a:xfrm>
                              <a:off x="469" y="-42"/>
                              <a:ext cx="819150" cy="21245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D68595C" w14:textId="7E5E15A7" w:rsidR="00473B23" w:rsidRPr="009D2B96" w:rsidRDefault="005E0345" w:rsidP="008E79E5">
                                <w:pPr>
                                  <w:bidi/>
                                  <w:rPr>
                                    <w:rFonts w:cs="B Nazanin"/>
                                    <w:b/>
                                    <w:bCs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9D2B96">
                                  <w:rPr>
                                    <w:rFonts w:cs="B Nazanin"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دکتری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" name="e1 d"/>
                          <wps:cNvSpPr txBox="1"/>
                          <wps:spPr>
                            <a:xfrm>
                              <a:off x="337" y="227214"/>
                              <a:ext cx="723981" cy="1689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03BDB97" w14:textId="77777777" w:rsidR="005E0345" w:rsidRPr="00FE4C49" w:rsidRDefault="005E0345" w:rsidP="005E034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color w:val="7F7F7F" w:themeColor="text1" w:themeTint="80"/>
                                    <w:lang w:bidi="fa-IR"/>
                                  </w:rPr>
                                </w:pPr>
                                <w:r w:rsidRPr="00FE4C49">
                                  <w:rPr>
                                    <w:rFonts w:asciiTheme="minorBidi" w:hAnsiTheme="minorBidi" w:cs="B Nazanin" w:hint="cs"/>
                                    <w:color w:val="7F7F7F" w:themeColor="text1" w:themeTint="80"/>
                                    <w:rtl/>
                                    <w:lang w:bidi="fa-IR"/>
                                  </w:rPr>
                                  <w:t>1399 - 1400</w:t>
                                </w:r>
                              </w:p>
                              <w:p w14:paraId="11118313" w14:textId="2EE9890F" w:rsidR="00473B23" w:rsidRPr="00075F88" w:rsidRDefault="00473B23" w:rsidP="008E79E5">
                                <w:pPr>
                                  <w:bidi/>
                                  <w:rPr>
                                    <w:i/>
                                    <w:iCs/>
                                    <w:color w:val="FDB304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" name="e1 c"/>
                          <wps:cNvSpPr txBox="1"/>
                          <wps:spPr>
                            <a:xfrm>
                              <a:off x="1112101" y="-47"/>
                              <a:ext cx="3464807" cy="28344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D293E50" w14:textId="6568E8B0" w:rsidR="005E0345" w:rsidRPr="00FE4C49" w:rsidRDefault="005E0345" w:rsidP="005E0345">
                                <w:pPr>
                                  <w:bidi/>
                                  <w:rPr>
                                    <w:rFonts w:cs="B Nazanin"/>
                                    <w:b/>
                                    <w:bCs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FE4C49">
                                  <w:rPr>
                                    <w:rFonts w:cs="B Nazanin"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نام دانشگاه | استان و شهر</w:t>
                                </w:r>
                              </w:p>
                              <w:p w14:paraId="4F847778" w14:textId="5794A921" w:rsidR="00473B23" w:rsidRDefault="00473B23" w:rsidP="008E79E5">
                                <w:pPr>
                                  <w:bidi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" name="e1 t"/>
                          <wps:cNvSpPr txBox="1"/>
                          <wps:spPr>
                            <a:xfrm>
                              <a:off x="776177" y="170121"/>
                              <a:ext cx="3793490" cy="939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0493BC7" w14:textId="59615FAE" w:rsidR="00473B23" w:rsidRPr="00FE4C49" w:rsidRDefault="009B14F0" w:rsidP="009B14F0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FE4C49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21" w:history="1"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FE4C49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: در این قسمت می‌توانید در رابطه با دروس مهمی که در زمینه شغلی خود گذرانده اید صحبت کنید.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9" name="edu 2"/>
                        <wpg:cNvGrpSpPr/>
                        <wpg:grpSpPr>
                          <a:xfrm>
                            <a:off x="446567" y="1637262"/>
                            <a:ext cx="4569667" cy="1110073"/>
                            <a:chOff x="0" y="-152"/>
                            <a:chExt cx="4569667" cy="1110073"/>
                          </a:xfrm>
                        </wpg:grpSpPr>
                        <wps:wsp>
                          <wps:cNvPr id="186" name="e2"/>
                          <wps:cNvSpPr txBox="1"/>
                          <wps:spPr>
                            <a:xfrm>
                              <a:off x="0" y="10633"/>
                              <a:ext cx="819150" cy="196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B96DA98" w14:textId="3CC9459A" w:rsidR="00473B23" w:rsidRPr="005E0345" w:rsidRDefault="005E0345" w:rsidP="008E79E5">
                                <w:pPr>
                                  <w:bidi/>
                                  <w:rPr>
                                    <w:b/>
                                    <w:bCs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5E0345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کارشناسی ارشد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" name="e2 d"/>
                          <wps:cNvSpPr txBox="1"/>
                          <wps:spPr>
                            <a:xfrm>
                              <a:off x="336" y="208054"/>
                              <a:ext cx="776120" cy="1689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93DEE3E" w14:textId="77777777" w:rsidR="005E0345" w:rsidRPr="00FE4C49" w:rsidRDefault="005E0345" w:rsidP="005E034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color w:val="7F7F7F" w:themeColor="text1" w:themeTint="80"/>
                                    <w:lang w:bidi="fa-IR"/>
                                  </w:rPr>
                                </w:pPr>
                                <w:r w:rsidRPr="00FE4C49">
                                  <w:rPr>
                                    <w:rFonts w:asciiTheme="minorBidi" w:hAnsiTheme="minorBidi" w:cs="B Nazanin" w:hint="cs"/>
                                    <w:color w:val="7F7F7F" w:themeColor="text1" w:themeTint="80"/>
                                    <w:rtl/>
                                    <w:lang w:bidi="fa-IR"/>
                                  </w:rPr>
                                  <w:t>1399 - 1400</w:t>
                                </w:r>
                              </w:p>
                              <w:p w14:paraId="433AAAE1" w14:textId="4BCED7E9" w:rsidR="00473B23" w:rsidRPr="00075F88" w:rsidRDefault="00473B23" w:rsidP="008E79E5">
                                <w:pPr>
                                  <w:bidi/>
                                  <w:rPr>
                                    <w:i/>
                                    <w:iCs/>
                                    <w:color w:val="FDB304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" name="e2 c"/>
                          <wps:cNvSpPr txBox="1"/>
                          <wps:spPr>
                            <a:xfrm>
                              <a:off x="1090751" y="-152"/>
                              <a:ext cx="3467107" cy="17010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A975E3D" w14:textId="77777777" w:rsidR="005E0345" w:rsidRPr="00FD065B" w:rsidRDefault="005E0345" w:rsidP="005E0345">
                                <w:pPr>
                                  <w:bidi/>
                                  <w:rPr>
                                    <w:b/>
                                    <w:bCs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FD065B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 xml:space="preserve">نام </w:t>
                                </w:r>
                                <w:r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دانشگاه</w:t>
                                </w:r>
                                <w:r w:rsidRPr="00FD065B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 xml:space="preserve"> | استان و شهر</w:t>
                                </w:r>
                              </w:p>
                              <w:p w14:paraId="511CDDD8" w14:textId="77AB8843" w:rsidR="00473B23" w:rsidRDefault="00473B23" w:rsidP="008E79E5">
                                <w:pPr>
                                  <w:bidi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" name="e2 t"/>
                          <wps:cNvSpPr txBox="1"/>
                          <wps:spPr>
                            <a:xfrm>
                              <a:off x="776177" y="170121"/>
                              <a:ext cx="3793490" cy="939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9A71067" w14:textId="27DA4DCA" w:rsidR="009300A9" w:rsidRPr="00FE4C49" w:rsidRDefault="009B14F0" w:rsidP="009B14F0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FE4C49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22" w:history="1"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FE4C49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: در این قسمت می‌توانید در رابطه با دروس مهمی که در زمینه شغلی خود گذرانده اید صحبت کنید.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6" name="edu line"/>
                        <wpg:cNvGrpSpPr/>
                        <wpg:grpSpPr>
                          <a:xfrm>
                            <a:off x="63795" y="467833"/>
                            <a:ext cx="146050" cy="2517110"/>
                            <a:chOff x="0" y="10633"/>
                            <a:chExt cx="146050" cy="2517110"/>
                          </a:xfrm>
                        </wpg:grpSpPr>
                        <wps:wsp>
                          <wps:cNvPr id="192" name="Straight Connector 192"/>
                          <wps:cNvCnPr>
                            <a:stCxn id="178" idx="4"/>
                          </wps:cNvCnPr>
                          <wps:spPr>
                            <a:xfrm>
                              <a:off x="73632" y="156626"/>
                              <a:ext cx="1403" cy="2311983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8" name="Oval 178"/>
                          <wps:cNvSpPr/>
                          <wps:spPr>
                            <a:xfrm>
                              <a:off x="0" y="10633"/>
                              <a:ext cx="146050" cy="146050"/>
                            </a:xfrm>
                            <a:prstGeom prst="ellipse">
                              <a:avLst/>
                            </a:prstGeom>
                            <a:solidFill>
                              <a:srgbClr val="D6D7D9"/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" name="Oval 185"/>
                          <wps:cNvSpPr/>
                          <wps:spPr>
                            <a:xfrm>
                              <a:off x="0" y="1201479"/>
                              <a:ext cx="146050" cy="146050"/>
                            </a:xfrm>
                            <a:prstGeom prst="ellipse">
                              <a:avLst/>
                            </a:prstGeom>
                            <a:solidFill>
                              <a:srgbClr val="D6D7D9"/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" name="Oval 194"/>
                          <wps:cNvSpPr/>
                          <wps:spPr>
                            <a:xfrm>
                              <a:off x="0" y="2381693"/>
                              <a:ext cx="146050" cy="146050"/>
                            </a:xfrm>
                            <a:prstGeom prst="ellipse">
                              <a:avLst/>
                            </a:prstGeom>
                            <a:solidFill>
                              <a:srgbClr val="D6D7D9"/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0" name="edu3"/>
                        <wpg:cNvGrpSpPr/>
                        <wpg:grpSpPr>
                          <a:xfrm>
                            <a:off x="446567" y="2827999"/>
                            <a:ext cx="4605482" cy="1317665"/>
                            <a:chOff x="0" y="-262"/>
                            <a:chExt cx="4605482" cy="1317665"/>
                          </a:xfrm>
                        </wpg:grpSpPr>
                        <wps:wsp>
                          <wps:cNvPr id="195" name="e3"/>
                          <wps:cNvSpPr txBox="1"/>
                          <wps:spPr>
                            <a:xfrm>
                              <a:off x="0" y="0"/>
                              <a:ext cx="819150" cy="196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F0C016A" w14:textId="16D7DE24" w:rsidR="009300A9" w:rsidRPr="005E0345" w:rsidRDefault="005E0345" w:rsidP="008E79E5">
                                <w:pPr>
                                  <w:bidi/>
                                  <w:rPr>
                                    <w:rFonts w:asciiTheme="minorBidi" w:hAnsiTheme="minorBidi"/>
                                    <w:b/>
                                    <w:bCs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5E0345">
                                  <w:rPr>
                                    <w:rFonts w:asciiTheme="minorBidi" w:hAnsiTheme="minorBidi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کارشناسی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" name="e3 d"/>
                          <wps:cNvSpPr txBox="1"/>
                          <wps:spPr>
                            <a:xfrm>
                              <a:off x="337" y="199524"/>
                              <a:ext cx="724265" cy="1689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24A26E8" w14:textId="77777777" w:rsidR="005E0345" w:rsidRPr="00FE4C49" w:rsidRDefault="005E0345" w:rsidP="005E034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color w:val="7F7F7F" w:themeColor="text1" w:themeTint="80"/>
                                    <w:lang w:bidi="fa-IR"/>
                                  </w:rPr>
                                </w:pPr>
                                <w:r w:rsidRPr="00FE4C49">
                                  <w:rPr>
                                    <w:rFonts w:asciiTheme="minorBidi" w:hAnsiTheme="minorBidi" w:cs="B Nazanin" w:hint="cs"/>
                                    <w:color w:val="7F7F7F" w:themeColor="text1" w:themeTint="80"/>
                                    <w:rtl/>
                                    <w:lang w:bidi="fa-IR"/>
                                  </w:rPr>
                                  <w:t>1399 - 1400</w:t>
                                </w:r>
                              </w:p>
                              <w:p w14:paraId="76CEA2FB" w14:textId="697E6DE0" w:rsidR="009300A9" w:rsidRPr="00075F88" w:rsidRDefault="009300A9" w:rsidP="008E79E5">
                                <w:pPr>
                                  <w:bidi/>
                                  <w:rPr>
                                    <w:i/>
                                    <w:iCs/>
                                    <w:color w:val="FDB304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" name="e3 c"/>
                          <wps:cNvSpPr txBox="1"/>
                          <wps:spPr>
                            <a:xfrm>
                              <a:off x="1109800" y="-262"/>
                              <a:ext cx="3495682" cy="196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65FA577" w14:textId="77777777" w:rsidR="005E0345" w:rsidRPr="00FD065B" w:rsidRDefault="005E0345" w:rsidP="005E0345">
                                <w:pPr>
                                  <w:bidi/>
                                  <w:rPr>
                                    <w:b/>
                                    <w:bCs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FD065B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 xml:space="preserve">نام </w:t>
                                </w:r>
                                <w:r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دانشگاه</w:t>
                                </w:r>
                                <w:r w:rsidRPr="00FD065B">
                                  <w:rPr>
                                    <w:rFonts w:hint="cs"/>
                                    <w:b/>
                                    <w:bCs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 xml:space="preserve"> | استان و شهر</w:t>
                                </w:r>
                              </w:p>
                              <w:p w14:paraId="45255D29" w14:textId="0AFDD1A0" w:rsidR="009300A9" w:rsidRDefault="009300A9" w:rsidP="008E79E5">
                                <w:pPr>
                                  <w:bidi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" name="e3 t"/>
                          <wps:cNvSpPr txBox="1"/>
                          <wps:spPr>
                            <a:xfrm>
                              <a:off x="776177" y="180753"/>
                              <a:ext cx="3793490" cy="1136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573C08A" w14:textId="490883B8" w:rsidR="009300A9" w:rsidRPr="00FE4C49" w:rsidRDefault="009B14F0" w:rsidP="009B14F0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bidi/>
                                  <w:jc w:val="both"/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FE4C49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 xml:space="preserve">پیشنهاد </w:t>
                                </w:r>
                                <w:hyperlink r:id="rId23" w:history="1"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ی</w:t>
                                  </w:r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 w:hint="eastAsia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>ران</w:t>
                                  </w:r>
                                  <w:r w:rsidRPr="00FE4C49">
                                    <w:rPr>
                                      <w:rStyle w:val="Hyperlink"/>
                                      <w:rFonts w:asciiTheme="minorBidi" w:hAnsiTheme="minorBidi" w:cs="B Nazanin"/>
                                      <w:color w:val="595959" w:themeColor="text1" w:themeTint="A6"/>
                                      <w:sz w:val="24"/>
                                      <w:szCs w:val="24"/>
                                      <w:rtl/>
                                    </w:rPr>
                                    <w:t xml:space="preserve"> استخدام</w:t>
                                  </w:r>
                                </w:hyperlink>
                                <w:r w:rsidRPr="00FE4C49"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sz w:val="24"/>
                                    <w:szCs w:val="24"/>
                                    <w:rtl/>
                                  </w:rPr>
                                  <w:t>: در این قسمت می‌توانید در رابطه با دروس مهمی که در زمینه شغلی خود گذرانده اید صحبت کنید.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57821E" id="education" o:spid="_x0000_s1107" style="position:absolute;margin-left:-14.25pt;margin-top:23.4pt;width:398.55pt;height:325.95pt;flip:x;z-index:251661312;mso-width-relative:margin;mso-height-relative:margin" coordorigin="-95,60" coordsize="50615,4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">
                <v:group id="edu" o:spid="_x0000_s1108" style="position:absolute;left:-95;top:60;width:40139;height:3083" coordorigin="-95,60" coordsize="40144,3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Text Box 174" o:spid="_x0000_s1109" type="#_x0000_t202" style="position:absolute;left:5294;top:60;width:34755;height:3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" filled="f" stroked="f" strokeweight=".5pt">
                    <v:textbox inset="0,0,0,0">
                      <w:txbxContent>
                        <w:p w14:paraId="68989F70" w14:textId="7BFD92AE" w:rsidR="00473B23" w:rsidRPr="009D2B96" w:rsidRDefault="00FD065B" w:rsidP="008E79E5">
                          <w:pPr>
                            <w:bidi/>
                            <w:rPr>
                              <w:rFonts w:ascii="Roboto" w:hAnsi="Roboto" w:cs="B Nazanin"/>
                              <w:b/>
                              <w:bCs/>
                              <w:sz w:val="32"/>
                              <w:szCs w:val="32"/>
                              <w:lang w:bidi="fa-IR"/>
                            </w:rPr>
                          </w:pPr>
                          <w:r w:rsidRPr="009D2B96">
                            <w:rPr>
                              <w:rFonts w:ascii="Roboto" w:hAnsi="Roboto" w:cs="B Nazanin" w:hint="cs"/>
                              <w:b/>
                              <w:bCs/>
                              <w:sz w:val="32"/>
                              <w:szCs w:val="32"/>
                              <w:rtl/>
                              <w:lang w:bidi="fa-IR"/>
                            </w:rPr>
                            <w:t>تحصیلات و مدارک</w:t>
                          </w:r>
                        </w:p>
                      </w:txbxContent>
                    </v:textbox>
                  </v:shape>
                  <v:oval id="Oval 176" o:spid="_x0000_s1110" style="position:absolute;left:-95;top:381;width:2742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" fillcolor="#5a5a5a [2109]" stroked="f" strokeweight="1pt">
                    <v:stroke joinstyle="miter"/>
                  </v:oval>
                </v:group>
                <v:group id="edu 1" o:spid="_x0000_s1111" style="position:absolute;left:4469;top:4465;width:45765;height:11099" coordorigin="3" coordsize="45765,11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<v:shape id="e1" o:spid="_x0000_s1112" type="#_x0000_t202" style="position:absolute;left:4;width:8192;height:2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" filled="f" stroked="f" strokeweight=".5pt">
                    <v:textbox inset="0,0,0,0">
                      <w:txbxContent>
                        <w:p w14:paraId="3D68595C" w14:textId="7E5E15A7" w:rsidR="00473B23" w:rsidRPr="009D2B96" w:rsidRDefault="005E0345" w:rsidP="008E79E5">
                          <w:pPr>
                            <w:bidi/>
                            <w:rPr>
                              <w:rFonts w:cs="B Nazanin"/>
                              <w:b/>
                              <w:bCs/>
                              <w:sz w:val="24"/>
                              <w:szCs w:val="24"/>
                              <w:lang w:bidi="fa-IR"/>
                            </w:rPr>
                          </w:pPr>
                          <w:r w:rsidRPr="009D2B96">
                            <w:rPr>
                              <w:rFonts w:cs="B Nazanin"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>دکتری</w:t>
                          </w:r>
                        </w:p>
                      </w:txbxContent>
                    </v:textbox>
                  </v:shape>
                  <v:shape id="e1 d" o:spid="_x0000_s1113" type="#_x0000_t202" style="position:absolute;left:3;top:2272;width:724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" filled="f" stroked="f" strokeweight=".5pt">
                    <v:textbox inset="0,0,0,0">
                      <w:txbxContent>
                        <w:p w14:paraId="503BDB97" w14:textId="77777777" w:rsidR="005E0345" w:rsidRPr="00FE4C49" w:rsidRDefault="005E0345" w:rsidP="005E0345">
                          <w:pPr>
                            <w:bidi/>
                            <w:rPr>
                              <w:rFonts w:asciiTheme="minorBidi" w:hAnsiTheme="minorBidi" w:cs="B Nazanin"/>
                              <w:color w:val="7F7F7F" w:themeColor="text1" w:themeTint="80"/>
                              <w:lang w:bidi="fa-IR"/>
                            </w:rPr>
                          </w:pPr>
                          <w:r w:rsidRPr="00FE4C49">
                            <w:rPr>
                              <w:rFonts w:asciiTheme="minorBidi" w:hAnsiTheme="minorBidi" w:cs="B Nazanin" w:hint="cs"/>
                              <w:color w:val="7F7F7F" w:themeColor="text1" w:themeTint="80"/>
                              <w:rtl/>
                              <w:lang w:bidi="fa-IR"/>
                            </w:rPr>
                            <w:t>1399 - 1400</w:t>
                          </w:r>
                        </w:p>
                        <w:p w14:paraId="11118313" w14:textId="2EE9890F" w:rsidR="00473B23" w:rsidRPr="00075F88" w:rsidRDefault="00473B23" w:rsidP="008E79E5">
                          <w:pPr>
                            <w:bidi/>
                            <w:rPr>
                              <w:i/>
                              <w:iCs/>
                              <w:color w:val="FDB304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e1 c" o:spid="_x0000_s1114" type="#_x0000_t202" style="position:absolute;left:11121;width:34648;height:2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" filled="f" stroked="f" strokeweight=".5pt">
                    <v:textbox inset="0,0,0,0">
                      <w:txbxContent>
                        <w:p w14:paraId="7D293E50" w14:textId="6568E8B0" w:rsidR="005E0345" w:rsidRPr="00FE4C49" w:rsidRDefault="005E0345" w:rsidP="005E0345">
                          <w:pPr>
                            <w:bidi/>
                            <w:rPr>
                              <w:rFonts w:cs="B Nazanin"/>
                              <w:b/>
                              <w:bCs/>
                              <w:sz w:val="24"/>
                              <w:szCs w:val="24"/>
                              <w:lang w:bidi="fa-IR"/>
                            </w:rPr>
                          </w:pPr>
                          <w:r w:rsidRPr="00FE4C49">
                            <w:rPr>
                              <w:rFonts w:cs="B Nazanin"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>نام دانشگاه | استان و شهر</w:t>
                          </w:r>
                        </w:p>
                        <w:p w14:paraId="4F847778" w14:textId="5794A921" w:rsidR="00473B23" w:rsidRDefault="00473B23" w:rsidP="008E79E5">
                          <w:pPr>
                            <w:bidi/>
                          </w:pPr>
                        </w:p>
                      </w:txbxContent>
                    </v:textbox>
                  </v:shape>
                  <v:shape id="e1 t" o:spid="_x0000_s1115" type="#_x0000_t202" style="position:absolute;left:7761;top:1701;width:37935;height:9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" filled="f" stroked="f" strokeweight=".5pt">
                    <v:textbox inset="0">
                      <w:txbxContent>
                        <w:p w14:paraId="10493BC7" w14:textId="59615FAE" w:rsidR="00473B23" w:rsidRPr="00FE4C49" w:rsidRDefault="009B14F0" w:rsidP="009B14F0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FE4C49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24" w:history="1">
                            <w:r w:rsidRPr="00FE4C49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FE4C49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FE4C49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FE4C49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FE4C49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: در این قسمت می‌توانید در رابطه با دروس مهمی که در زمینه شغلی خود گذرانده اید صحبت کنید.</w:t>
                          </w:r>
                        </w:p>
                      </w:txbxContent>
                    </v:textbox>
                  </v:shape>
                </v:group>
                <v:group id="edu 2" o:spid="_x0000_s1116" style="position:absolute;left:4465;top:16372;width:45697;height:11101" coordorigin=",-1" coordsize="45696,11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e2" o:spid="_x0000_s1117" type="#_x0000_t202" style="position:absolute;top:106;width:8191;height:1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" filled="f" stroked="f" strokeweight=".5pt">
                    <v:textbox inset="0,0,0,0">
                      <w:txbxContent>
                        <w:p w14:paraId="6B96DA98" w14:textId="3CC9459A" w:rsidR="00473B23" w:rsidRPr="005E0345" w:rsidRDefault="005E0345" w:rsidP="008E79E5">
                          <w:pPr>
                            <w:bidi/>
                            <w:rPr>
                              <w:b/>
                              <w:bCs/>
                              <w:sz w:val="24"/>
                              <w:szCs w:val="24"/>
                              <w:lang w:bidi="fa-IR"/>
                            </w:rPr>
                          </w:pPr>
                          <w:r w:rsidRPr="005E0345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>کارشناسی ارشد</w:t>
                          </w:r>
                        </w:p>
                      </w:txbxContent>
                    </v:textbox>
                  </v:shape>
                  <v:shape id="e2 d" o:spid="_x0000_s1118" type="#_x0000_t202" style="position:absolute;left:3;top:2080;width:776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" filled="f" stroked="f" strokeweight=".5pt">
                    <v:textbox inset="0,0,0,0">
                      <w:txbxContent>
                        <w:p w14:paraId="593DEE3E" w14:textId="77777777" w:rsidR="005E0345" w:rsidRPr="00FE4C49" w:rsidRDefault="005E0345" w:rsidP="005E0345">
                          <w:pPr>
                            <w:bidi/>
                            <w:rPr>
                              <w:rFonts w:asciiTheme="minorBidi" w:hAnsiTheme="minorBidi" w:cs="B Nazanin"/>
                              <w:color w:val="7F7F7F" w:themeColor="text1" w:themeTint="80"/>
                              <w:lang w:bidi="fa-IR"/>
                            </w:rPr>
                          </w:pPr>
                          <w:r w:rsidRPr="00FE4C49">
                            <w:rPr>
                              <w:rFonts w:asciiTheme="minorBidi" w:hAnsiTheme="minorBidi" w:cs="B Nazanin" w:hint="cs"/>
                              <w:color w:val="7F7F7F" w:themeColor="text1" w:themeTint="80"/>
                              <w:rtl/>
                              <w:lang w:bidi="fa-IR"/>
                            </w:rPr>
                            <w:t>1399 - 1400</w:t>
                          </w:r>
                        </w:p>
                        <w:p w14:paraId="433AAAE1" w14:textId="4BCED7E9" w:rsidR="00473B23" w:rsidRPr="00075F88" w:rsidRDefault="00473B23" w:rsidP="008E79E5">
                          <w:pPr>
                            <w:bidi/>
                            <w:rPr>
                              <w:i/>
                              <w:iCs/>
                              <w:color w:val="FDB304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e2 c" o:spid="_x0000_s1119" type="#_x0000_t202" style="position:absolute;left:10907;top:-1;width:34671;height:1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" filled="f" stroked="f" strokeweight=".5pt">
                    <v:textbox inset="0,0,0,0">
                      <w:txbxContent>
                        <w:p w14:paraId="0A975E3D" w14:textId="77777777" w:rsidR="005E0345" w:rsidRPr="00FD065B" w:rsidRDefault="005E0345" w:rsidP="005E0345">
                          <w:pPr>
                            <w:bidi/>
                            <w:rPr>
                              <w:b/>
                              <w:bCs/>
                              <w:sz w:val="24"/>
                              <w:szCs w:val="24"/>
                              <w:lang w:bidi="fa-IR"/>
                            </w:rPr>
                          </w:pPr>
                          <w:r w:rsidRPr="00FD065B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 xml:space="preserve">نام </w:t>
                          </w:r>
                          <w:r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>دانشگاه</w:t>
                          </w:r>
                          <w:r w:rsidRPr="00FD065B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 xml:space="preserve"> | استان و شهر</w:t>
                          </w:r>
                        </w:p>
                        <w:p w14:paraId="511CDDD8" w14:textId="77AB8843" w:rsidR="00473B23" w:rsidRDefault="00473B23" w:rsidP="008E79E5">
                          <w:pPr>
                            <w:bidi/>
                          </w:pPr>
                        </w:p>
                      </w:txbxContent>
                    </v:textbox>
                  </v:shape>
                  <v:shape id="e2 t" o:spid="_x0000_s1120" type="#_x0000_t202" style="position:absolute;left:7761;top:1701;width:37935;height:9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" filled="f" stroked="f" strokeweight=".5pt">
                    <v:textbox inset="0">
                      <w:txbxContent>
                        <w:p w14:paraId="79A71067" w14:textId="27DA4DCA" w:rsidR="009300A9" w:rsidRPr="00FE4C49" w:rsidRDefault="009B14F0" w:rsidP="009B14F0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FE4C49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25" w:history="1">
                            <w:r w:rsidRPr="00FE4C49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FE4C49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FE4C49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FE4C49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FE4C49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: در این قسمت می‌توانید در رابطه با دروس مهمی که در زمینه شغلی خود گذرانده اید صحبت کنید.</w:t>
                          </w:r>
                        </w:p>
                      </w:txbxContent>
                    </v:textbox>
                  </v:shape>
                </v:group>
                <v:group id="edu line" o:spid="_x0000_s1121" style="position:absolute;left:637;top:4678;width:1461;height:25171" coordorigin=",106" coordsize="1460,25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line id="Straight Connector 192" o:spid="_x0000_s1122" style="position:absolute;visibility:visible;mso-wrap-style:square" from="736,1566" to="750,24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" strokecolor="#5a5a5a [2109]">
                    <v:stroke joinstyle="miter"/>
                  </v:line>
                  <v:oval id="Oval 178" o:spid="_x0000_s1123" style="position:absolute;top:106;width:1460;height:1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" fillcolor="#d6d7d9" strokecolor="#5a5a5a [2109]" strokeweight="1pt">
                    <v:stroke joinstyle="miter"/>
                  </v:oval>
                  <v:oval id="Oval 185" o:spid="_x0000_s1124" style="position:absolute;top:12014;width:1460;height:14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" fillcolor="#d6d7d9" strokecolor="#5a5a5a [2109]" strokeweight="1pt">
                    <v:stroke joinstyle="miter"/>
                  </v:oval>
                  <v:oval id="Oval 194" o:spid="_x0000_s1125" style="position:absolute;top:23816;width:1460;height:14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" fillcolor="#d6d7d9" strokecolor="#5a5a5a [2109]" strokeweight="1pt">
                    <v:stroke joinstyle="miter"/>
                  </v:oval>
                </v:group>
                <v:group id="edu3" o:spid="_x0000_s1126" style="position:absolute;left:4465;top:28279;width:46055;height:13177" coordorigin=",-2" coordsize="46054,13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e3" o:spid="_x0000_s1127" type="#_x0000_t202" style="position:absolute;width:8191;height:1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" filled="f" stroked="f" strokeweight=".5pt">
                    <v:textbox inset="0,0,0,0">
                      <w:txbxContent>
                        <w:p w14:paraId="0F0C016A" w14:textId="16D7DE24" w:rsidR="009300A9" w:rsidRPr="005E0345" w:rsidRDefault="005E0345" w:rsidP="008E79E5">
                          <w:pPr>
                            <w:bidi/>
                            <w:rPr>
                              <w:rFonts w:asciiTheme="minorBidi" w:hAnsiTheme="minorBidi"/>
                              <w:b/>
                              <w:bCs/>
                              <w:sz w:val="24"/>
                              <w:szCs w:val="24"/>
                              <w:lang w:bidi="fa-IR"/>
                            </w:rPr>
                          </w:pPr>
                          <w:r w:rsidRPr="005E0345">
                            <w:rPr>
                              <w:rFonts w:asciiTheme="minorBidi" w:hAnsiTheme="minorBidi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>کارشناسی</w:t>
                          </w:r>
                        </w:p>
                      </w:txbxContent>
                    </v:textbox>
                  </v:shape>
                  <v:shape id="e3 d" o:spid="_x0000_s1128" type="#_x0000_t202" style="position:absolute;left:3;top:1995;width:724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" filled="f" stroked="f" strokeweight=".5pt">
                    <v:textbox inset="0,0,0,0">
                      <w:txbxContent>
                        <w:p w14:paraId="324A26E8" w14:textId="77777777" w:rsidR="005E0345" w:rsidRPr="00FE4C49" w:rsidRDefault="005E0345" w:rsidP="005E0345">
                          <w:pPr>
                            <w:bidi/>
                            <w:rPr>
                              <w:rFonts w:asciiTheme="minorBidi" w:hAnsiTheme="minorBidi" w:cs="B Nazanin"/>
                              <w:color w:val="7F7F7F" w:themeColor="text1" w:themeTint="80"/>
                              <w:lang w:bidi="fa-IR"/>
                            </w:rPr>
                          </w:pPr>
                          <w:r w:rsidRPr="00FE4C49">
                            <w:rPr>
                              <w:rFonts w:asciiTheme="minorBidi" w:hAnsiTheme="minorBidi" w:cs="B Nazanin" w:hint="cs"/>
                              <w:color w:val="7F7F7F" w:themeColor="text1" w:themeTint="80"/>
                              <w:rtl/>
                              <w:lang w:bidi="fa-IR"/>
                            </w:rPr>
                            <w:t>1399 - 1400</w:t>
                          </w:r>
                        </w:p>
                        <w:p w14:paraId="76CEA2FB" w14:textId="697E6DE0" w:rsidR="009300A9" w:rsidRPr="00075F88" w:rsidRDefault="009300A9" w:rsidP="008E79E5">
                          <w:pPr>
                            <w:bidi/>
                            <w:rPr>
                              <w:i/>
                              <w:iCs/>
                              <w:color w:val="FDB304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e3 c" o:spid="_x0000_s1129" type="#_x0000_t202" style="position:absolute;left:11098;top:-2;width:34956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" filled="f" stroked="f" strokeweight=".5pt">
                    <v:textbox inset="0,0,0,0">
                      <w:txbxContent>
                        <w:p w14:paraId="465FA577" w14:textId="77777777" w:rsidR="005E0345" w:rsidRPr="00FD065B" w:rsidRDefault="005E0345" w:rsidP="005E0345">
                          <w:pPr>
                            <w:bidi/>
                            <w:rPr>
                              <w:b/>
                              <w:bCs/>
                              <w:sz w:val="24"/>
                              <w:szCs w:val="24"/>
                              <w:lang w:bidi="fa-IR"/>
                            </w:rPr>
                          </w:pPr>
                          <w:r w:rsidRPr="00FD065B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 xml:space="preserve">نام </w:t>
                          </w:r>
                          <w:r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>دانشگاه</w:t>
                          </w:r>
                          <w:r w:rsidRPr="00FD065B">
                            <w:rPr>
                              <w:rFonts w:hint="cs"/>
                              <w:b/>
                              <w:bCs/>
                              <w:sz w:val="24"/>
                              <w:szCs w:val="24"/>
                              <w:rtl/>
                              <w:lang w:bidi="fa-IR"/>
                            </w:rPr>
                            <w:t xml:space="preserve"> | استان و شهر</w:t>
                          </w:r>
                        </w:p>
                        <w:p w14:paraId="45255D29" w14:textId="0AFDD1A0" w:rsidR="009300A9" w:rsidRDefault="009300A9" w:rsidP="008E79E5">
                          <w:pPr>
                            <w:bidi/>
                          </w:pPr>
                        </w:p>
                      </w:txbxContent>
                    </v:textbox>
                  </v:shape>
                  <v:shape id="e3 t" o:spid="_x0000_s1130" type="#_x0000_t202" style="position:absolute;left:7761;top:1807;width:37935;height:11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" filled="f" stroked="f" strokeweight=".5pt">
                    <v:textbox inset="0">
                      <w:txbxContent>
                        <w:p w14:paraId="4573C08A" w14:textId="490883B8" w:rsidR="009300A9" w:rsidRPr="00FE4C49" w:rsidRDefault="009B14F0" w:rsidP="009B14F0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bidi/>
                            <w:jc w:val="both"/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FE4C49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 xml:space="preserve">پیشنهاد </w:t>
                          </w:r>
                          <w:hyperlink r:id="rId26" w:history="1">
                            <w:r w:rsidRPr="00FE4C49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FE4C49">
                              <w:rPr>
                                <w:rStyle w:val="Hyperlink"/>
                                <w:rFonts w:asciiTheme="minorBidi" w:hAnsiTheme="minorBidi" w:cs="B Nazanin" w:hint="cs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FE4C49">
                              <w:rPr>
                                <w:rStyle w:val="Hyperlink"/>
                                <w:rFonts w:asciiTheme="minorBidi" w:hAnsiTheme="minorBidi" w:cs="B Nazanin" w:hint="eastAsia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>ران</w:t>
                            </w:r>
                            <w:r w:rsidRPr="00FE4C49">
                              <w:rPr>
                                <w:rStyle w:val="Hyperlink"/>
                                <w:rFonts w:asciiTheme="minorBidi" w:hAnsiTheme="minorBidi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</w:rPr>
                              <w:t xml:space="preserve"> استخدام</w:t>
                            </w:r>
                          </w:hyperlink>
                          <w:r w:rsidRPr="00FE4C49">
                            <w:rPr>
                              <w:rFonts w:asciiTheme="minorBidi" w:hAnsiTheme="minorBidi" w:cs="B Nazanin"/>
                              <w:color w:val="595959" w:themeColor="text1" w:themeTint="A6"/>
                              <w:sz w:val="24"/>
                              <w:szCs w:val="24"/>
                              <w:rtl/>
                            </w:rPr>
                            <w:t>: در این قسمت می‌توانید در رابطه با دروس مهمی که در زمینه شغلی خود گذرانده اید صحبت کنید.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30CBBBDE" w14:textId="63B3B608" w:rsidR="00655147" w:rsidRPr="00655147" w:rsidRDefault="00655147" w:rsidP="00655147"/>
    <w:p w14:paraId="0EDB2E4C" w14:textId="383A7044" w:rsidR="00655147" w:rsidRPr="00655147" w:rsidRDefault="006C078A" w:rsidP="00655147"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D160BF7" wp14:editId="3A0261FA">
                <wp:simplePos x="0" y="0"/>
                <wp:positionH relativeFrom="column">
                  <wp:posOffset>5305425</wp:posOffset>
                </wp:positionH>
                <wp:positionV relativeFrom="paragraph">
                  <wp:posOffset>88265</wp:posOffset>
                </wp:positionV>
                <wp:extent cx="1601470" cy="1062355"/>
                <wp:effectExtent l="0" t="0" r="17780" b="23495"/>
                <wp:wrapNone/>
                <wp:docPr id="17" name="hobbie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601470" cy="1062355"/>
                          <a:chOff x="0" y="-76240"/>
                          <a:chExt cx="1601689" cy="1062941"/>
                        </a:xfrm>
                      </wpg:grpSpPr>
                      <wpg:grpSp>
                        <wpg:cNvPr id="98" name="hobbies"/>
                        <wpg:cNvGrpSpPr/>
                        <wpg:grpSpPr>
                          <a:xfrm>
                            <a:off x="10633" y="-76240"/>
                            <a:ext cx="1591056" cy="287662"/>
                            <a:chOff x="0" y="-76240"/>
                            <a:chExt cx="1591056" cy="287662"/>
                          </a:xfrm>
                        </wpg:grpSpPr>
                        <wps:wsp>
                          <wps:cNvPr id="99" name="Text Box 99"/>
                          <wps:cNvSpPr txBox="1"/>
                          <wps:spPr>
                            <a:xfrm>
                              <a:off x="0" y="-76240"/>
                              <a:ext cx="1532810" cy="247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283F197" w14:textId="6C9BB547" w:rsidR="004F4096" w:rsidRPr="00FE4C49" w:rsidRDefault="006C078A" w:rsidP="006C078A">
                                <w:pPr>
                                  <w:jc w:val="right"/>
                                  <w:rPr>
                                    <w:rFonts w:ascii="Roboto" w:hAnsi="Roboto" w:cs="B Nazanin"/>
                                    <w:b/>
                                    <w:bCs/>
                                    <w:sz w:val="28"/>
                                    <w:szCs w:val="28"/>
                                    <w:lang w:bidi="fa-IR"/>
                                  </w:rPr>
                                </w:pPr>
                                <w:r w:rsidRPr="00FE4C49">
                                  <w:rPr>
                                    <w:rFonts w:ascii="Roboto" w:hAnsi="Roboto" w:cs="B Nazanin" w:hint="cs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fa-IR"/>
                                  </w:rPr>
                                  <w:t>علایق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Straight Connector 100"/>
                          <wps:cNvCnPr/>
                          <wps:spPr>
                            <a:xfrm>
                              <a:off x="0" y="211422"/>
                              <a:ext cx="1591056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5" name="hobbi o"/>
                        <wpg:cNvGrpSpPr/>
                        <wpg:grpSpPr>
                          <a:xfrm>
                            <a:off x="0" y="297711"/>
                            <a:ext cx="1550227" cy="688990"/>
                            <a:chOff x="0" y="0"/>
                            <a:chExt cx="1550227" cy="688990"/>
                          </a:xfrm>
                        </wpg:grpSpPr>
                        <wps:wsp>
                          <wps:cNvPr id="101" name="Oval 101"/>
                          <wps:cNvSpPr/>
                          <wps:spPr>
                            <a:xfrm>
                              <a:off x="0" y="0"/>
                              <a:ext cx="274320" cy="27432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" name="Oval 105"/>
                          <wps:cNvSpPr/>
                          <wps:spPr>
                            <a:xfrm>
                              <a:off x="637954" y="0"/>
                              <a:ext cx="274320" cy="27432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Oval 108"/>
                          <wps:cNvSpPr/>
                          <wps:spPr>
                            <a:xfrm>
                              <a:off x="1275907" y="0"/>
                              <a:ext cx="274320" cy="27432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Oval 111"/>
                          <wps:cNvSpPr/>
                          <wps:spPr>
                            <a:xfrm>
                              <a:off x="0" y="414670"/>
                              <a:ext cx="274320" cy="27432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Oval 114"/>
                          <wps:cNvSpPr/>
                          <wps:spPr>
                            <a:xfrm>
                              <a:off x="637954" y="414670"/>
                              <a:ext cx="274320" cy="27432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Oval 117"/>
                          <wps:cNvSpPr/>
                          <wps:spPr>
                            <a:xfrm>
                              <a:off x="1275907" y="414670"/>
                              <a:ext cx="274320" cy="27432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160BF7" id="hobbies" o:spid="_x0000_s1131" style="position:absolute;margin-left:417.75pt;margin-top:6.95pt;width:126.1pt;height:83.65pt;flip:x;z-index:251657216;mso-height-relative:margin" coordorigin=",-762" coordsize="16016,10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">
                <v:group id="_x0000_s1132" style="position:absolute;left:106;top:-762;width:15910;height:2876" coordorigin=",-762" coordsize="15910,2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Text Box 99" o:spid="_x0000_s1133" type="#_x0000_t202" style="position:absolute;top:-762;width:15328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" filled="f" stroked="f" strokeweight=".5pt">
                    <v:textbox inset="0,0,0,0">
                      <w:txbxContent>
                        <w:p w14:paraId="0283F197" w14:textId="6C9BB547" w:rsidR="004F4096" w:rsidRPr="00FE4C49" w:rsidRDefault="006C078A" w:rsidP="006C078A">
                          <w:pPr>
                            <w:jc w:val="right"/>
                            <w:rPr>
                              <w:rFonts w:ascii="Roboto" w:hAnsi="Roboto" w:cs="B Nazanin"/>
                              <w:b/>
                              <w:bCs/>
                              <w:sz w:val="28"/>
                              <w:szCs w:val="28"/>
                              <w:lang w:bidi="fa-IR"/>
                            </w:rPr>
                          </w:pPr>
                          <w:r w:rsidRPr="00FE4C49">
                            <w:rPr>
                              <w:rFonts w:ascii="Roboto" w:hAnsi="Roboto" w:cs="B Nazanin" w:hint="cs"/>
                              <w:b/>
                              <w:bCs/>
                              <w:sz w:val="28"/>
                              <w:szCs w:val="28"/>
                              <w:rtl/>
                              <w:lang w:bidi="fa-IR"/>
                            </w:rPr>
                            <w:t>علایق</w:t>
                          </w:r>
                        </w:p>
                      </w:txbxContent>
                    </v:textbox>
                  </v:shape>
                  <v:line id="Straight Connector 100" o:spid="_x0000_s1134" style="position:absolute;visibility:visible;mso-wrap-style:square" from="0,2114" to="15910,2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" strokecolor="#5a5a5a [2109]" strokeweight="1pt">
                    <v:stroke joinstyle="miter"/>
                  </v:line>
                </v:group>
                <v:group id="hobbi o" o:spid="_x0000_s1135" style="position:absolute;top:2977;width:15502;height:6890" coordsize="15502,6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oval id="Oval 101" o:spid="_x0000_s1136" style="position:absolute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" filled="f" strokecolor="#5a5a5a [2109]" strokeweight="1pt">
                    <v:stroke joinstyle="miter"/>
                  </v:oval>
                  <v:oval id="Oval 105" o:spid="_x0000_s1137" style="position:absolute;left:6379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" filled="f" strokecolor="#5a5a5a [2109]" strokeweight="1pt">
                    <v:stroke joinstyle="miter"/>
                  </v:oval>
                  <v:oval id="Oval 108" o:spid="_x0000_s1138" style="position:absolute;left:12759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" filled="f" strokecolor="#5a5a5a [2109]" strokeweight="1pt">
                    <v:stroke joinstyle="miter"/>
                  </v:oval>
                  <v:oval id="Oval 111" o:spid="_x0000_s1139" style="position:absolute;top:4146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" filled="f" strokecolor="#5a5a5a [2109]" strokeweight="1pt">
                    <v:stroke joinstyle="miter"/>
                  </v:oval>
                  <v:oval id="Oval 114" o:spid="_x0000_s1140" style="position:absolute;left:6379;top:4146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" filled="f" strokecolor="#5a5a5a [2109]" strokeweight="1pt">
                    <v:stroke joinstyle="miter"/>
                  </v:oval>
                  <v:oval id="Oval 117" o:spid="_x0000_s1141" style="position:absolute;left:12759;top:4146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" filled="f" strokecolor="#5a5a5a [2109]" strokeweight="1pt">
                    <v:stroke joinstyle="miter"/>
                  </v:oval>
                </v:group>
              </v:group>
            </w:pict>
          </mc:Fallback>
        </mc:AlternateContent>
      </w:r>
    </w:p>
    <w:p w14:paraId="5488183E" w14:textId="282489D3" w:rsidR="00655147" w:rsidRPr="00655147" w:rsidRDefault="00655147" w:rsidP="00655147"/>
    <w:p w14:paraId="7F005BAC" w14:textId="6927EBF5" w:rsidR="00655147" w:rsidRPr="00655147" w:rsidRDefault="00655147" w:rsidP="00655147"/>
    <w:p w14:paraId="19065377" w14:textId="5E4C18F9" w:rsidR="00655147" w:rsidRPr="00655147" w:rsidRDefault="00655147" w:rsidP="00655147"/>
    <w:p w14:paraId="3A9C70B6" w14:textId="3D50E9CF" w:rsidR="00655147" w:rsidRPr="00655147" w:rsidRDefault="009B14F0" w:rsidP="00655147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9BC79BF" wp14:editId="59932337">
                <wp:simplePos x="0" y="0"/>
                <wp:positionH relativeFrom="column">
                  <wp:posOffset>5295900</wp:posOffset>
                </wp:positionH>
                <wp:positionV relativeFrom="paragraph">
                  <wp:posOffset>193040</wp:posOffset>
                </wp:positionV>
                <wp:extent cx="1602105" cy="1257935"/>
                <wp:effectExtent l="0" t="0" r="36195" b="0"/>
                <wp:wrapNone/>
                <wp:docPr id="24" name="languag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602105" cy="1257935"/>
                          <a:chOff x="0" y="-52710"/>
                          <a:chExt cx="1602105" cy="1160180"/>
                        </a:xfrm>
                      </wpg:grpSpPr>
                      <wpg:grpSp>
                        <wpg:cNvPr id="119" name="lang"/>
                        <wpg:cNvGrpSpPr/>
                        <wpg:grpSpPr>
                          <a:xfrm>
                            <a:off x="0" y="-52710"/>
                            <a:ext cx="1591056" cy="264132"/>
                            <a:chOff x="0" y="-52710"/>
                            <a:chExt cx="1591056" cy="264132"/>
                          </a:xfrm>
                        </wpg:grpSpPr>
                        <wps:wsp>
                          <wps:cNvPr id="120" name="Text Box 120"/>
                          <wps:cNvSpPr txBox="1"/>
                          <wps:spPr>
                            <a:xfrm>
                              <a:off x="0" y="-52710"/>
                              <a:ext cx="1532810" cy="247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4640EC5" w14:textId="2C145519" w:rsidR="004F4096" w:rsidRPr="00FE4C49" w:rsidRDefault="006C078A" w:rsidP="006C078A">
                                <w:pPr>
                                  <w:jc w:val="right"/>
                                  <w:rPr>
                                    <w:rFonts w:ascii="Roboto" w:hAnsi="Roboto" w:cs="B Nazanin"/>
                                    <w:b/>
                                    <w:bCs/>
                                    <w:sz w:val="28"/>
                                    <w:szCs w:val="28"/>
                                    <w:lang w:bidi="fa-IR"/>
                                  </w:rPr>
                                </w:pPr>
                                <w:r w:rsidRPr="00FE4C49">
                                  <w:rPr>
                                    <w:rFonts w:ascii="Roboto" w:hAnsi="Roboto" w:cs="B Nazanin" w:hint="cs"/>
                                    <w:b/>
                                    <w:bCs/>
                                    <w:sz w:val="28"/>
                                    <w:szCs w:val="28"/>
                                    <w:rtl/>
                                    <w:lang w:bidi="fa-IR"/>
                                  </w:rPr>
                                  <w:t>مهارت های زبانی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" name="Straight Connector 121"/>
                          <wps:cNvCnPr/>
                          <wps:spPr>
                            <a:xfrm>
                              <a:off x="0" y="211422"/>
                              <a:ext cx="1591056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22" name="eng"/>
                        <wpg:cNvGrpSpPr/>
                        <wpg:grpSpPr>
                          <a:xfrm>
                            <a:off x="0" y="233916"/>
                            <a:ext cx="1602105" cy="278130"/>
                            <a:chOff x="0" y="0"/>
                            <a:chExt cx="1602105" cy="278130"/>
                          </a:xfrm>
                        </wpg:grpSpPr>
                        <wps:wsp>
                          <wps:cNvPr id="123" name="Text Box 123"/>
                          <wps:cNvSpPr txBox="1"/>
                          <wps:spPr>
                            <a:xfrm>
                              <a:off x="0" y="0"/>
                              <a:ext cx="1458812" cy="1898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B928910" w14:textId="6AF6E1B2" w:rsidR="004F4096" w:rsidRPr="00FE4C49" w:rsidRDefault="006C078A" w:rsidP="00423ED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FE4C49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انگلیسی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24" name="Group 124"/>
                          <wpg:cNvGrpSpPr/>
                          <wpg:grpSpPr>
                            <a:xfrm>
                              <a:off x="7620" y="186690"/>
                              <a:ext cx="1594485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125" name="Rectangle 125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6" name="Rectangle 126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27" name="french"/>
                        <wpg:cNvGrpSpPr/>
                        <wpg:grpSpPr>
                          <a:xfrm>
                            <a:off x="0" y="531628"/>
                            <a:ext cx="1602105" cy="278130"/>
                            <a:chOff x="0" y="0"/>
                            <a:chExt cx="1602105" cy="278130"/>
                          </a:xfrm>
                        </wpg:grpSpPr>
                        <wps:wsp>
                          <wps:cNvPr id="128" name="Text Box 128"/>
                          <wps:cNvSpPr txBox="1"/>
                          <wps:spPr>
                            <a:xfrm>
                              <a:off x="0" y="0"/>
                              <a:ext cx="1458812" cy="1898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E731D09" w14:textId="09D40029" w:rsidR="004F4096" w:rsidRPr="00FE4C49" w:rsidRDefault="006C078A" w:rsidP="00423ED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FE4C49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فرانسوی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29" name="Group 129"/>
                          <wpg:cNvGrpSpPr/>
                          <wpg:grpSpPr>
                            <a:xfrm>
                              <a:off x="7620" y="186690"/>
                              <a:ext cx="1594485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130" name="Rectangle 130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1" name="Rectangle 131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32" name="spanish"/>
                        <wpg:cNvGrpSpPr/>
                        <wpg:grpSpPr>
                          <a:xfrm>
                            <a:off x="0" y="829340"/>
                            <a:ext cx="1602105" cy="278130"/>
                            <a:chOff x="0" y="0"/>
                            <a:chExt cx="1602105" cy="278130"/>
                          </a:xfrm>
                        </wpg:grpSpPr>
                        <wps:wsp>
                          <wps:cNvPr id="133" name="Text Box 133"/>
                          <wps:cNvSpPr txBox="1"/>
                          <wps:spPr>
                            <a:xfrm>
                              <a:off x="0" y="0"/>
                              <a:ext cx="1458812" cy="1898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5ACDC55" w14:textId="3FEA40C1" w:rsidR="004F4096" w:rsidRPr="00FE4C49" w:rsidRDefault="006C078A" w:rsidP="00423ED5">
                                <w:pPr>
                                  <w:bidi/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lang w:bidi="fa-IR"/>
                                  </w:rPr>
                                </w:pPr>
                                <w:r w:rsidRPr="00FE4C49">
                                  <w:rPr>
                                    <w:rFonts w:asciiTheme="minorBidi" w:hAnsiTheme="minorBidi" w:cs="B Nazanin"/>
                                    <w:b/>
                                    <w:bCs/>
                                    <w:color w:val="595959" w:themeColor="text1" w:themeTint="A6"/>
                                    <w:rtl/>
                                    <w:lang w:bidi="fa-IR"/>
                                  </w:rPr>
                                  <w:t>اسپانیایی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4" name="Group 134"/>
                          <wpg:cNvGrpSpPr/>
                          <wpg:grpSpPr>
                            <a:xfrm>
                              <a:off x="7620" y="186690"/>
                              <a:ext cx="1594485" cy="91440"/>
                              <a:chOff x="0" y="0"/>
                              <a:chExt cx="1594866" cy="91440"/>
                            </a:xfrm>
                          </wpg:grpSpPr>
                          <wps:wsp>
                            <wps:cNvPr id="135" name="Rectangle 135"/>
                            <wps:cNvSpPr/>
                            <wps:spPr>
                              <a:xfrm>
                                <a:off x="3810" y="0"/>
                                <a:ext cx="1591056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6" name="Rectangle 136"/>
                            <wps:cNvSpPr/>
                            <wps:spPr>
                              <a:xfrm>
                                <a:off x="0" y="0"/>
                                <a:ext cx="1136650" cy="9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BC79BF" id="language" o:spid="_x0000_s1142" style="position:absolute;margin-left:417pt;margin-top:15.2pt;width:126.15pt;height:99.05pt;flip:x;z-index:251658240;mso-height-relative:margin" coordorigin=",-527" coordsize="16021,11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">
                <v:group id="lang" o:spid="_x0000_s1143" style="position:absolute;top:-527;width:15910;height:2641" coordorigin=",-527" coordsize="15910,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<v:shape id="Text Box 120" o:spid="_x0000_s1144" type="#_x0000_t202" style="position:absolute;top:-527;width:15328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" filled="f" stroked="f" strokeweight=".5pt">
                    <v:textbox inset="0,0,0,0">
                      <w:txbxContent>
                        <w:p w14:paraId="54640EC5" w14:textId="2C145519" w:rsidR="004F4096" w:rsidRPr="00FE4C49" w:rsidRDefault="006C078A" w:rsidP="006C078A">
                          <w:pPr>
                            <w:jc w:val="right"/>
                            <w:rPr>
                              <w:rFonts w:ascii="Roboto" w:hAnsi="Roboto" w:cs="B Nazanin"/>
                              <w:b/>
                              <w:bCs/>
                              <w:sz w:val="28"/>
                              <w:szCs w:val="28"/>
                              <w:lang w:bidi="fa-IR"/>
                            </w:rPr>
                          </w:pPr>
                          <w:r w:rsidRPr="00FE4C49">
                            <w:rPr>
                              <w:rFonts w:ascii="Roboto" w:hAnsi="Roboto" w:cs="B Nazanin" w:hint="cs"/>
                              <w:b/>
                              <w:bCs/>
                              <w:sz w:val="28"/>
                              <w:szCs w:val="28"/>
                              <w:rtl/>
                              <w:lang w:bidi="fa-IR"/>
                            </w:rPr>
                            <w:t>مهارت های زبانی</w:t>
                          </w:r>
                        </w:p>
                      </w:txbxContent>
                    </v:textbox>
                  </v:shape>
                  <v:line id="Straight Connector 121" o:spid="_x0000_s1145" style="position:absolute;visibility:visible;mso-wrap-style:square" from="0,2114" to="15910,2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" strokecolor="#5a5a5a [2109]" strokeweight="1pt">
                    <v:stroke joinstyle="miter"/>
                  </v:line>
                </v:group>
                <v:group id="eng" o:spid="_x0000_s1146" style="position:absolute;top:2339;width:16021;height:2781" coordsize="16021,2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Text Box 123" o:spid="_x0000_s1147" type="#_x0000_t202" style="position:absolute;width:14588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" filled="f" stroked="f" strokeweight=".5pt">
                    <v:textbox inset="0,0,0,0">
                      <w:txbxContent>
                        <w:p w14:paraId="5B928910" w14:textId="6AF6E1B2" w:rsidR="004F4096" w:rsidRPr="00FE4C49" w:rsidRDefault="006C078A" w:rsidP="00423ED5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FE4C49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>انگلیسی</w:t>
                          </w:r>
                        </w:p>
                      </w:txbxContent>
                    </v:textbox>
                  </v:shape>
                  <v:group id="Group 124" o:spid="_x0000_s1148" style="position:absolute;left:76;top:1866;width:15945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  <v:rect id="Rectangle 125" o:spid="_x0000_s1149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" fillcolor="#d8d8d8 [2732]" stroked="f" strokeweight="1pt"/>
                    <v:rect id="Rectangle 126" o:spid="_x0000_s1150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" fillcolor="#5a5a5a [2109]" stroked="f" strokeweight="1pt"/>
                  </v:group>
                </v:group>
                <v:group id="french" o:spid="_x0000_s1151" style="position:absolute;top:5316;width:16021;height:2781" coordsize="16021,2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<v:shape id="Text Box 128" o:spid="_x0000_s1152" type="#_x0000_t202" style="position:absolute;width:14588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" filled="f" stroked="f" strokeweight=".5pt">
                    <v:textbox inset="0,0,0,0">
                      <w:txbxContent>
                        <w:p w14:paraId="4E731D09" w14:textId="09D40029" w:rsidR="004F4096" w:rsidRPr="00FE4C49" w:rsidRDefault="006C078A" w:rsidP="00423ED5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FE4C49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>فرانسوی</w:t>
                          </w:r>
                        </w:p>
                      </w:txbxContent>
                    </v:textbox>
                  </v:shape>
                  <v:group id="Group 129" o:spid="_x0000_s1153" style="position:absolute;left:76;top:1866;width:15945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  <v:rect id="Rectangle 130" o:spid="_x0000_s1154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" fillcolor="#d8d8d8 [2732]" stroked="f" strokeweight="1pt"/>
                    <v:rect id="Rectangle 131" o:spid="_x0000_s1155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" fillcolor="#5a5a5a [2109]" stroked="f" strokeweight="1pt"/>
                  </v:group>
                </v:group>
                <v:group id="spanish" o:spid="_x0000_s1156" style="position:absolute;top:8293;width:16021;height:2781" coordsize="16021,2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Text Box 133" o:spid="_x0000_s1157" type="#_x0000_t202" style="position:absolute;width:14588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" filled="f" stroked="f" strokeweight=".5pt">
                    <v:textbox inset="0,0,0,0">
                      <w:txbxContent>
                        <w:p w14:paraId="25ACDC55" w14:textId="3FEA40C1" w:rsidR="004F4096" w:rsidRPr="00FE4C49" w:rsidRDefault="006C078A" w:rsidP="00423ED5">
                          <w:pPr>
                            <w:bidi/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lang w:bidi="fa-IR"/>
                            </w:rPr>
                          </w:pPr>
                          <w:r w:rsidRPr="00FE4C49">
                            <w:rPr>
                              <w:rFonts w:asciiTheme="minorBidi" w:hAnsiTheme="minorBidi" w:cs="B Nazanin"/>
                              <w:b/>
                              <w:bCs/>
                              <w:color w:val="595959" w:themeColor="text1" w:themeTint="A6"/>
                              <w:rtl/>
                              <w:lang w:bidi="fa-IR"/>
                            </w:rPr>
                            <w:t>اسپانیایی</w:t>
                          </w:r>
                        </w:p>
                      </w:txbxContent>
                    </v:textbox>
                  </v:shape>
                  <v:group id="Group 134" o:spid="_x0000_s1158" style="position:absolute;left:76;top:1866;width:15945;height:915" coordsize="15948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  <v:rect id="Rectangle 135" o:spid="_x0000_s1159" style="position:absolute;left:38;width:15910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" fillcolor="#d8d8d8 [2732]" stroked="f" strokeweight="1pt"/>
                    <v:rect id="Rectangle 136" o:spid="_x0000_s1160" style="position:absolute;width:11366;height: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" fillcolor="#5a5a5a [2109]" stroked="f" strokeweight="1pt"/>
                  </v:group>
                </v:group>
              </v:group>
            </w:pict>
          </mc:Fallback>
        </mc:AlternateContent>
      </w:r>
    </w:p>
    <w:p w14:paraId="01FF4EE0" w14:textId="64AA0A72" w:rsidR="00655147" w:rsidRPr="00655147" w:rsidRDefault="00655147" w:rsidP="00655147"/>
    <w:p w14:paraId="1B26B777" w14:textId="26B974B3" w:rsidR="00655147" w:rsidRPr="00655147" w:rsidRDefault="00655147" w:rsidP="00655147"/>
    <w:p w14:paraId="6DC4BEDA" w14:textId="6D7C2E01" w:rsidR="00655147" w:rsidRPr="00655147" w:rsidRDefault="00655147" w:rsidP="00655147"/>
    <w:p w14:paraId="740DE536" w14:textId="6833641F" w:rsidR="00655147" w:rsidRPr="00655147" w:rsidRDefault="00655147" w:rsidP="00655147"/>
    <w:p w14:paraId="4F5910B0" w14:textId="79056C1E" w:rsidR="00655147" w:rsidRPr="00655147" w:rsidRDefault="008E79E5" w:rsidP="00655147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55D41F5" wp14:editId="216F1B33">
                <wp:simplePos x="0" y="0"/>
                <wp:positionH relativeFrom="column">
                  <wp:posOffset>-19351</wp:posOffset>
                </wp:positionH>
                <wp:positionV relativeFrom="paragraph">
                  <wp:posOffset>62983</wp:posOffset>
                </wp:positionV>
                <wp:extent cx="1032510" cy="4760250"/>
                <wp:effectExtent l="1390650" t="0" r="1405890" b="0"/>
                <wp:wrapNone/>
                <wp:docPr id="199" name="left bo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388238" flipH="1">
                          <a:off x="0" y="0"/>
                          <a:ext cx="1032510" cy="4760250"/>
                          <a:chOff x="0" y="0"/>
                          <a:chExt cx="1033135" cy="4760562"/>
                        </a:xfrm>
                      </wpg:grpSpPr>
                      <wpg:grpSp>
                        <wpg:cNvPr id="200" name="Group 200"/>
                        <wpg:cNvGrpSpPr/>
                        <wpg:grpSpPr>
                          <a:xfrm rot="2100681">
                            <a:off x="0" y="0"/>
                            <a:ext cx="1033135" cy="4572000"/>
                            <a:chOff x="0" y="0"/>
                            <a:chExt cx="1033135" cy="4572000"/>
                          </a:xfrm>
                        </wpg:grpSpPr>
                        <wps:wsp>
                          <wps:cNvPr id="201" name="Parallelogram 201"/>
                          <wps:cNvSpPr/>
                          <wps:spPr>
                            <a:xfrm>
                              <a:off x="0" y="0"/>
                              <a:ext cx="548640" cy="4572000"/>
                            </a:xfrm>
                            <a:prstGeom prst="parallelogram">
                              <a:avLst/>
                            </a:prstGeom>
                            <a:solidFill>
                              <a:srgbClr val="1F1F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" name="Parallelogram 202"/>
                          <wps:cNvSpPr/>
                          <wps:spPr>
                            <a:xfrm>
                              <a:off x="484495" y="0"/>
                              <a:ext cx="548640" cy="4572000"/>
                            </a:xfrm>
                            <a:prstGeom prst="parallelogram">
                              <a:avLst/>
                            </a:prstGeom>
                            <a:solidFill>
                              <a:srgbClr val="1F1F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3" name="Parallelogram 203"/>
                        <wps:cNvSpPr/>
                        <wps:spPr>
                          <a:xfrm rot="2193391">
                            <a:off x="694265" y="1011522"/>
                            <a:ext cx="91440" cy="3749040"/>
                          </a:xfrm>
                          <a:prstGeom prst="parallelogram">
                            <a:avLst/>
                          </a:prstGeom>
                          <a:solidFill>
                            <a:srgbClr val="1F1F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559099" id="left bot" o:spid="_x0000_s1026" style="position:absolute;margin-left:-1.5pt;margin-top:4.95pt;width:81.3pt;height:374.8pt;rotation:-11346726fd;flip:x;z-index:251663360" coordsize="10331,47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">
                <v:group id="Group 200" o:spid="_x0000_s1027" style="position:absolute;width:10331;height:45720;rotation:2294504fd" coordsize="10331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">
                  <v:shape id="Parallelogram 201" o:spid="_x0000_s1028" type="#_x0000_t7" style="position:absolute;width:5486;height:45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" fillcolor="#1f1f1f" stroked="f" strokeweight="1pt"/>
                  <v:shape id="Parallelogram 202" o:spid="_x0000_s1029" type="#_x0000_t7" style="position:absolute;left:4844;width:5487;height:45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" fillcolor="#1f1f1f" stroked="f" strokeweight="1pt"/>
                </v:group>
                <v:shape id="Parallelogram 203" o:spid="_x0000_s1030" type="#_x0000_t7" style="position:absolute;left:6942;top:10115;width:915;height:37490;rotation:239576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" fillcolor="#1f1f1f" stroked="f" strokeweight="1pt"/>
              </v:group>
            </w:pict>
          </mc:Fallback>
        </mc:AlternateContent>
      </w:r>
    </w:p>
    <w:p w14:paraId="4997FDB7" w14:textId="0540FAB0" w:rsidR="00655147" w:rsidRPr="00655147" w:rsidRDefault="00655147" w:rsidP="00655147"/>
    <w:p w14:paraId="322F2621" w14:textId="7E0A8347" w:rsidR="00655147" w:rsidRDefault="00655147" w:rsidP="00655147"/>
    <w:p w14:paraId="22CFE319" w14:textId="6A5FACAD" w:rsidR="00655147" w:rsidRDefault="009B14F0" w:rsidP="00655147">
      <w:pPr>
        <w:tabs>
          <w:tab w:val="left" w:pos="4087"/>
        </w:tabs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41C2427" wp14:editId="0DFC8690">
            <wp:simplePos x="0" y="0"/>
            <wp:positionH relativeFrom="column">
              <wp:posOffset>5302250</wp:posOffset>
            </wp:positionH>
            <wp:positionV relativeFrom="paragraph">
              <wp:posOffset>291465</wp:posOffset>
            </wp:positionV>
            <wp:extent cx="1582420" cy="334010"/>
            <wp:effectExtent l="0" t="0" r="0" b="8890"/>
            <wp:wrapThrough wrapText="bothSides">
              <wp:wrapPolygon edited="0">
                <wp:start x="5461" y="0"/>
                <wp:lineTo x="0" y="0"/>
                <wp:lineTo x="0" y="19711"/>
                <wp:lineTo x="2860" y="20943"/>
                <wp:lineTo x="20803" y="20943"/>
                <wp:lineTo x="21323" y="17247"/>
                <wp:lineTo x="21323" y="2464"/>
                <wp:lineTo x="16642" y="0"/>
                <wp:lineTo x="5461" y="0"/>
              </wp:wrapPolygon>
            </wp:wrapThrough>
            <wp:docPr id="118" name="Picture 118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118">
                      <a:hlinkClick r:id="rId16"/>
                    </pic:cNvPr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2420" cy="33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5147">
        <w:tab/>
      </w:r>
    </w:p>
    <w:sectPr w:rsidR="00655147" w:rsidSect="008B1C54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64E5A" w14:textId="77777777" w:rsidR="00F93F1C" w:rsidRDefault="00F93F1C" w:rsidP="00655147">
      <w:pPr>
        <w:spacing w:after="0" w:line="240" w:lineRule="auto"/>
      </w:pPr>
      <w:r>
        <w:separator/>
      </w:r>
    </w:p>
  </w:endnote>
  <w:endnote w:type="continuationSeparator" w:id="0">
    <w:p w14:paraId="5104F372" w14:textId="77777777" w:rsidR="00F93F1C" w:rsidRDefault="00F93F1C" w:rsidP="00655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8467052-0BD5-465A-9CE6-2C40FC9CD13C}"/>
    <w:embedBold r:id="rId2" w:fontKey="{83094BA2-BEC9-4F08-B7EE-5699E118F7B8}"/>
    <w:embedItalic r:id="rId3" w:fontKey="{9EBE2478-B3B5-4A0A-91A0-58C441E46CA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4" w:fontKey="{7481F37B-B3D8-4C5A-9846-803E488227CA}"/>
    <w:embedBold r:id="rId5" w:fontKey="{6C8F477A-A300-4B57-9DD9-1F5F970D7B5A}"/>
  </w:font>
  <w:font w:name="Roboto">
    <w:charset w:val="00"/>
    <w:family w:val="auto"/>
    <w:pitch w:val="variable"/>
    <w:sig w:usb0="E00002FF" w:usb1="5000205B" w:usb2="00000020" w:usb3="00000000" w:csb0="0000019F" w:csb1="00000000"/>
    <w:embedRegular r:id="rId6" w:fontKey="{7BDBF09B-E1A9-4D1F-869A-5A233416E4C0}"/>
    <w:embedBold r:id="rId7" w:fontKey="{A4ADF3E4-198E-4662-8149-0351AA83C2F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1F16C28A-BF69-4241-B982-F73DF0B7172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2F803" w14:textId="77777777" w:rsidR="00F93F1C" w:rsidRDefault="00F93F1C" w:rsidP="00655147">
      <w:pPr>
        <w:spacing w:after="0" w:line="240" w:lineRule="auto"/>
      </w:pPr>
      <w:r>
        <w:separator/>
      </w:r>
    </w:p>
  </w:footnote>
  <w:footnote w:type="continuationSeparator" w:id="0">
    <w:p w14:paraId="4CF35E19" w14:textId="77777777" w:rsidR="00F93F1C" w:rsidRDefault="00F93F1C" w:rsidP="00655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B04A8B"/>
    <w:multiLevelType w:val="hybridMultilevel"/>
    <w:tmpl w:val="FB161C5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C54"/>
    <w:rsid w:val="00075F88"/>
    <w:rsid w:val="002F2B9C"/>
    <w:rsid w:val="00321766"/>
    <w:rsid w:val="00406322"/>
    <w:rsid w:val="00423ED5"/>
    <w:rsid w:val="00473B23"/>
    <w:rsid w:val="004F4096"/>
    <w:rsid w:val="005517B5"/>
    <w:rsid w:val="00561C33"/>
    <w:rsid w:val="00596FCB"/>
    <w:rsid w:val="005D68A4"/>
    <w:rsid w:val="005E0345"/>
    <w:rsid w:val="00605B08"/>
    <w:rsid w:val="006067A6"/>
    <w:rsid w:val="00655147"/>
    <w:rsid w:val="0066667C"/>
    <w:rsid w:val="006A79B7"/>
    <w:rsid w:val="006B6FA6"/>
    <w:rsid w:val="006C078A"/>
    <w:rsid w:val="007376C5"/>
    <w:rsid w:val="007B0AF5"/>
    <w:rsid w:val="00897BF7"/>
    <w:rsid w:val="008B1C54"/>
    <w:rsid w:val="008E79E5"/>
    <w:rsid w:val="008F26B7"/>
    <w:rsid w:val="0090062C"/>
    <w:rsid w:val="009300A9"/>
    <w:rsid w:val="009547BD"/>
    <w:rsid w:val="009B14F0"/>
    <w:rsid w:val="009D2B96"/>
    <w:rsid w:val="009F2000"/>
    <w:rsid w:val="00A2148B"/>
    <w:rsid w:val="00A3534B"/>
    <w:rsid w:val="00B11126"/>
    <w:rsid w:val="00D51DEB"/>
    <w:rsid w:val="00DD4A5B"/>
    <w:rsid w:val="00DF0F20"/>
    <w:rsid w:val="00E26117"/>
    <w:rsid w:val="00E772C6"/>
    <w:rsid w:val="00F6546F"/>
    <w:rsid w:val="00F93F1C"/>
    <w:rsid w:val="00FD065B"/>
    <w:rsid w:val="00FE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d6d7d9"/>
    </o:shapedefaults>
    <o:shapelayout v:ext="edit">
      <o:idmap v:ext="edit" data="1"/>
    </o:shapelayout>
  </w:shapeDefaults>
  <w:decimalSymbol w:val="."/>
  <w:listSeparator w:val=","/>
  <w14:docId w14:val="025723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F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5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147"/>
  </w:style>
  <w:style w:type="paragraph" w:styleId="Footer">
    <w:name w:val="footer"/>
    <w:basedOn w:val="Normal"/>
    <w:link w:val="FooterChar"/>
    <w:uiPriority w:val="99"/>
    <w:unhideWhenUsed/>
    <w:rsid w:val="00655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147"/>
  </w:style>
  <w:style w:type="character" w:styleId="Hyperlink">
    <w:name w:val="Hyperlink"/>
    <w:basedOn w:val="DefaultParagraphFont"/>
    <w:uiPriority w:val="99"/>
    <w:unhideWhenUsed/>
    <w:rsid w:val="005517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7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9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ltin-System\Downloads\Www.iranestekhdam.ir" TargetMode="External"/><Relationship Id="rId13" Type="http://schemas.openxmlformats.org/officeDocument/2006/relationships/hyperlink" Target="https://iranestekhdam.ir/" TargetMode="External"/><Relationship Id="rId18" Type="http://schemas.openxmlformats.org/officeDocument/2006/relationships/hyperlink" Target="https://iranestekhdam.ir/" TargetMode="External"/><Relationship Id="rId26" Type="http://schemas.openxmlformats.org/officeDocument/2006/relationships/hyperlink" Target="https://iranestekhdam.ir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ranestekhdam.ir/" TargetMode="External"/><Relationship Id="rId7" Type="http://schemas.openxmlformats.org/officeDocument/2006/relationships/hyperlink" Target="file:///C:\Users\Altin-System\Downloads\Www.iranestekhdam.ir" TargetMode="External"/><Relationship Id="rId12" Type="http://schemas.openxmlformats.org/officeDocument/2006/relationships/hyperlink" Target="https://iranestekhdam.ir/" TargetMode="External"/><Relationship Id="rId17" Type="http://schemas.openxmlformats.org/officeDocument/2006/relationships/hyperlink" Target="https://iranestekhdam.ir/" TargetMode="External"/><Relationship Id="rId25" Type="http://schemas.openxmlformats.org/officeDocument/2006/relationships/hyperlink" Target="https://iranestekhdam.ir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ranestekhdam.ir/" TargetMode="External"/><Relationship Id="rId20" Type="http://schemas.openxmlformats.org/officeDocument/2006/relationships/hyperlink" Target="https://iranestekhdam.ir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ranestekhdam.ir/" TargetMode="External"/><Relationship Id="rId24" Type="http://schemas.openxmlformats.org/officeDocument/2006/relationships/hyperlink" Target="https://iranestekhdam.i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ranestekhdam.ir/" TargetMode="External"/><Relationship Id="rId23" Type="http://schemas.openxmlformats.org/officeDocument/2006/relationships/hyperlink" Target="https://iranestekhdam.ir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iranestekhdam.i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ranestekhdam.ir/" TargetMode="External"/><Relationship Id="rId14" Type="http://schemas.openxmlformats.org/officeDocument/2006/relationships/hyperlink" Target="https://iranestekhdam.ir/" TargetMode="External"/><Relationship Id="rId22" Type="http://schemas.openxmlformats.org/officeDocument/2006/relationships/hyperlink" Target="https://iranestekhdam.ir/" TargetMode="External"/><Relationship Id="rId27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 19</Template>
  <TotalTime>6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dc:description/>
  <cp:lastModifiedBy>Altin-System</cp:lastModifiedBy>
  <cp:revision>3</cp:revision>
  <dcterms:created xsi:type="dcterms:W3CDTF">2026-08-11T11:51:00Z</dcterms:created>
  <dcterms:modified xsi:type="dcterms:W3CDTF">2026-08-11T11:52:00Z</dcterms:modified>
</cp:coreProperties>
</file>