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A9C0D" w14:textId="345AEA7A" w:rsidR="00E561F5" w:rsidRPr="00E62B48" w:rsidRDefault="00782393" w:rsidP="007B4482">
      <w:pPr>
        <w:rPr>
          <w:rFonts w:cs="B Nazanin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D9CF4E8" wp14:editId="7ED08EA8">
                <wp:simplePos x="0" y="0"/>
                <wp:positionH relativeFrom="column">
                  <wp:posOffset>-843280</wp:posOffset>
                </wp:positionH>
                <wp:positionV relativeFrom="paragraph">
                  <wp:posOffset>-669290</wp:posOffset>
                </wp:positionV>
                <wp:extent cx="7015480" cy="2073910"/>
                <wp:effectExtent l="19050" t="19050" r="13970" b="2159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5480" cy="2073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F5E37" w14:textId="033AFC9B" w:rsidR="0003172D" w:rsidRPr="00E62B48" w:rsidRDefault="00782393" w:rsidP="00782393">
                            <w:pPr>
                              <w:jc w:val="center"/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56"/>
                                <w:szCs w:val="56"/>
                                <w:rtl/>
                              </w:rPr>
                              <w:t>نام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CF4E8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-66.4pt;margin-top:-52.7pt;width:552.4pt;height:163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" fillcolor="white [3212]" strokecolor="#e36c0a [2409]" strokeweight="3pt">
                <v:textbox>
                  <w:txbxContent>
                    <w:p w14:paraId="5A8F5E37" w14:textId="033AFC9B" w:rsidR="0003172D" w:rsidRPr="00E62B48" w:rsidRDefault="00782393" w:rsidP="00782393">
                      <w:pPr>
                        <w:jc w:val="center"/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56"/>
                          <w:szCs w:val="56"/>
                          <w:rtl/>
                        </w:rPr>
                        <w:t>نام</w:t>
                      </w:r>
                    </w:p>
                  </w:txbxContent>
                </v:textbox>
              </v:shape>
            </w:pict>
          </mc:Fallback>
        </mc:AlternateContent>
      </w:r>
      <w:r w:rsidR="00351E0E"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6003A1D" wp14:editId="1EE22848">
                <wp:simplePos x="0" y="0"/>
                <wp:positionH relativeFrom="column">
                  <wp:posOffset>-870585</wp:posOffset>
                </wp:positionH>
                <wp:positionV relativeFrom="paragraph">
                  <wp:posOffset>-99695</wp:posOffset>
                </wp:positionV>
                <wp:extent cx="7008495" cy="657225"/>
                <wp:effectExtent l="0" t="0" r="0" b="952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849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B11B69" w14:textId="69C70EC3" w:rsidR="00E561F5" w:rsidRPr="00E62B48" w:rsidRDefault="00782393" w:rsidP="005D1922">
                            <w:pPr>
                              <w:jc w:val="center"/>
                              <w:rPr>
                                <w:rFonts w:asciiTheme="minorBidi" w:hAnsiTheme="minorBidi" w:cs="B Nazanin"/>
                                <w:color w:val="000000" w:themeColor="text1"/>
                                <w:sz w:val="48"/>
                                <w:szCs w:val="48"/>
                                <w:lang w:val="es-E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48"/>
                                <w:szCs w:val="48"/>
                                <w:rtl/>
                                <w:lang w:val="es-ES" w:bidi="fa-IR"/>
                              </w:rPr>
                              <w:t>نام خانوادگی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03A1D" id="Cuadro de texto 3" o:spid="_x0000_s1027" type="#_x0000_t202" style="position:absolute;margin-left:-68.55pt;margin-top:-7.85pt;width:551.85pt;height:51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" filled="f" stroked="f">
                <v:textbox>
                  <w:txbxContent>
                    <w:p w14:paraId="78B11B69" w14:textId="69C70EC3" w:rsidR="00E561F5" w:rsidRPr="00E62B48" w:rsidRDefault="00782393" w:rsidP="005D1922">
                      <w:pPr>
                        <w:jc w:val="center"/>
                        <w:rPr>
                          <w:rFonts w:asciiTheme="minorBidi" w:hAnsiTheme="minorBidi" w:cs="B Nazanin"/>
                          <w:color w:val="000000" w:themeColor="text1"/>
                          <w:sz w:val="48"/>
                          <w:szCs w:val="48"/>
                          <w:lang w:val="es-E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48"/>
                          <w:szCs w:val="48"/>
                          <w:rtl/>
                          <w:lang w:val="es-ES" w:bidi="fa-IR"/>
                        </w:rPr>
                        <w:t>نام خانوادگی</w:t>
                      </w:r>
                    </w:p>
                  </w:txbxContent>
                </v:textbox>
              </v:shape>
            </w:pict>
          </mc:Fallback>
        </mc:AlternateContent>
      </w:r>
      <w:r w:rsidR="00FC1B7E" w:rsidRPr="00E62B48">
        <w:rPr>
          <w:rFonts w:cs="B Nazanin"/>
          <w:i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E6F569" wp14:editId="40E4AEC4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E05AC5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6706E220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0E1DC610" w14:textId="77777777" w:rsidR="00FC1B7E" w:rsidRPr="00E319E2" w:rsidRDefault="00FC1B7E" w:rsidP="00FC1B7E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2743FE86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xxxxxxxxxx xxxxxx xxxxxxxxx xxxxxxxxxxxxxxxxx</w:t>
                            </w:r>
                          </w:p>
                          <w:p w14:paraId="768822AF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xxxxxxxxxxxxxxxxxxxxxxxxxxxxxx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6F569" id="Rectangle 45" o:spid="_x0000_s1028" style="position:absolute;margin-left:-41.2pt;margin-top:793.15pt;width:188.55pt;height:12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" stroked="f">
                <v:textbox>
                  <w:txbxContent>
                    <w:p w14:paraId="11E05AC5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6706E220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0E1DC610" w14:textId="77777777" w:rsidR="00FC1B7E" w:rsidRPr="00E319E2" w:rsidRDefault="00FC1B7E" w:rsidP="00FC1B7E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2743FE86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gramStart"/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proofErr w:type="gram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xxxxxxxxxx xxxxxx xxxxxxxxx xxxxxxxxxxxxxxxxx</w:t>
                      </w:r>
                    </w:p>
                    <w:p w14:paraId="768822AF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xxxxxxxxxxxxxxxxxxxxxxxxxxxxxx </w:t>
                      </w:r>
                    </w:p>
                  </w:txbxContent>
                </v:textbox>
              </v:rect>
            </w:pict>
          </mc:Fallback>
        </mc:AlternateContent>
      </w:r>
      <w:r w:rsidR="00FC1B7E"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220E578" wp14:editId="24B0479B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83565" cy="49149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1C709" w14:textId="77777777" w:rsidR="00FC1B7E" w:rsidRDefault="00FC1B7E" w:rsidP="00FC1B7E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1C07DA">
                              <w:fldChar w:fldCharType="begin"/>
                            </w:r>
                            <w:r w:rsidR="001C07DA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C07DA">
                              <w:fldChar w:fldCharType="separate"/>
                            </w:r>
                            <w:r w:rsidR="006C7ED9">
                              <w:fldChar w:fldCharType="begin"/>
                            </w:r>
                            <w:r w:rsidR="006C7ED9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6C7ED9">
                              <w:fldChar w:fldCharType="separate"/>
                            </w:r>
                            <w:r w:rsidR="00CF12E7">
                              <w:fldChar w:fldCharType="begin"/>
                            </w:r>
                            <w:r w:rsidR="00CF12E7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CF12E7">
                              <w:fldChar w:fldCharType="separate"/>
                            </w:r>
                            <w:r w:rsidR="00EA1954">
                              <w:fldChar w:fldCharType="begin"/>
                            </w:r>
                            <w:r w:rsidR="00EA1954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EA1954">
                              <w:fldChar w:fldCharType="separate"/>
                            </w:r>
                            <w:r w:rsidR="00952575">
                              <w:fldChar w:fldCharType="begin"/>
                            </w:r>
                            <w:r w:rsidR="00952575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952575">
                              <w:fldChar w:fldCharType="separate"/>
                            </w:r>
                            <w:r w:rsidR="00BA066C">
                              <w:fldChar w:fldCharType="begin"/>
                            </w:r>
                            <w:r w:rsidR="00BA066C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BA066C">
                              <w:fldChar w:fldCharType="separate"/>
                            </w:r>
                            <w:r w:rsidR="007B32CF">
                              <w:fldChar w:fldCharType="begin"/>
                            </w:r>
                            <w:r w:rsidR="007B32CF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7B32CF">
                              <w:fldChar w:fldCharType="separate"/>
                            </w:r>
                            <w:r w:rsidR="001F54C9">
                              <w:fldChar w:fldCharType="begin"/>
                            </w:r>
                            <w:r w:rsidR="001F54C9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F54C9">
                              <w:fldChar w:fldCharType="separate"/>
                            </w:r>
                            <w:r w:rsidR="00F45941">
                              <w:fldChar w:fldCharType="begin"/>
                            </w:r>
                            <w:r w:rsidR="00F45941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F45941">
                              <w:fldChar w:fldCharType="separate"/>
                            </w:r>
                            <w:r w:rsidR="00890738">
                              <w:fldChar w:fldCharType="begin"/>
                            </w:r>
                            <w:r w:rsidR="00890738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890738">
                              <w:fldChar w:fldCharType="separate"/>
                            </w:r>
                            <w:r w:rsidR="001E5347">
                              <w:fldChar w:fldCharType="begin"/>
                            </w:r>
                            <w:r w:rsidR="001E5347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E5347">
                              <w:fldChar w:fldCharType="separate"/>
                            </w:r>
                            <w:r w:rsidR="0069377D">
                              <w:fldChar w:fldCharType="begin"/>
                            </w:r>
                            <w:r w:rsidR="0069377D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69377D">
                              <w:fldChar w:fldCharType="separate"/>
                            </w:r>
                            <w:r w:rsidR="00A30988">
                              <w:fldChar w:fldCharType="begin"/>
                            </w:r>
                            <w:r w:rsidR="00A30988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A30988">
                              <w:fldChar w:fldCharType="separate"/>
                            </w:r>
                            <w:r w:rsidR="004A73F6">
                              <w:fldChar w:fldCharType="begin"/>
                            </w:r>
                            <w:r w:rsidR="004A73F6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4A73F6">
                              <w:fldChar w:fldCharType="separate"/>
                            </w:r>
                            <w:r w:rsidR="00DA20EF">
                              <w:fldChar w:fldCharType="begin"/>
                            </w:r>
                            <w:r w:rsidR="00DA20EF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DA20EF">
                              <w:fldChar w:fldCharType="separate"/>
                            </w:r>
                            <w:r w:rsidR="00493119">
                              <w:fldChar w:fldCharType="begin"/>
                            </w:r>
                            <w:r w:rsidR="00493119">
                              <w:instrText xml:space="preserve"> </w:instrText>
                            </w:r>
                            <w:r w:rsidR="00493119">
                              <w:instrText>INCLUDEPICTURE  "https://lh3.googleusercontent.com/-zZva6319EVE/AAAAAAAAAAI/AAAAAAAAAAA/zKFGBYMviqc/photo.jpg" \* MERGEFORMATINET</w:instrText>
                            </w:r>
                            <w:r w:rsidR="00493119">
                              <w:instrText xml:space="preserve"> </w:instrText>
                            </w:r>
                            <w:r w:rsidR="00493119">
                              <w:fldChar w:fldCharType="separate"/>
                            </w:r>
                            <w:r w:rsidR="00493119">
                              <w:pict w14:anchorId="0EEBD547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31.5pt;height:31.5pt">
                                  <v:imagedata r:id="rId8" r:href="rId9" gain="109227f"/>
                                </v:shape>
                              </w:pict>
                            </w:r>
                            <w:r w:rsidR="00493119">
                              <w:fldChar w:fldCharType="end"/>
                            </w:r>
                            <w:r w:rsidR="00DA20EF">
                              <w:fldChar w:fldCharType="end"/>
                            </w:r>
                            <w:r w:rsidR="004A73F6">
                              <w:fldChar w:fldCharType="end"/>
                            </w:r>
                            <w:r w:rsidR="00A30988">
                              <w:fldChar w:fldCharType="end"/>
                            </w:r>
                            <w:r w:rsidR="0069377D">
                              <w:fldChar w:fldCharType="end"/>
                            </w:r>
                            <w:r w:rsidR="001E5347">
                              <w:fldChar w:fldCharType="end"/>
                            </w:r>
                            <w:r w:rsidR="00890738">
                              <w:fldChar w:fldCharType="end"/>
                            </w:r>
                            <w:r w:rsidR="00F45941">
                              <w:fldChar w:fldCharType="end"/>
                            </w:r>
                            <w:r w:rsidR="001F54C9">
                              <w:fldChar w:fldCharType="end"/>
                            </w:r>
                            <w:r w:rsidR="007B32CF">
                              <w:fldChar w:fldCharType="end"/>
                            </w:r>
                            <w:r w:rsidR="00BA066C">
                              <w:fldChar w:fldCharType="end"/>
                            </w:r>
                            <w:r w:rsidR="00952575">
                              <w:fldChar w:fldCharType="end"/>
                            </w:r>
                            <w:r w:rsidR="00EA1954">
                              <w:fldChar w:fldCharType="end"/>
                            </w:r>
                            <w:r w:rsidR="00CF12E7">
                              <w:fldChar w:fldCharType="end"/>
                            </w:r>
                            <w:r w:rsidR="006C7ED9">
                              <w:fldChar w:fldCharType="end"/>
                            </w:r>
                            <w:r w:rsidR="001C07DA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0E578" id="Text Box 231" o:spid="_x0000_s1029" type="#_x0000_t202" style="position:absolute;margin-left:-65.6pt;margin-top:813.95pt;width:45.95pt;height:38.7pt;z-index:2517094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" filled="f" stroked="f">
                <v:textbox style="mso-fit-shape-to-text:t">
                  <w:txbxContent>
                    <w:p w14:paraId="0861C709" w14:textId="77777777" w:rsidR="00FC1B7E" w:rsidRDefault="00FC1B7E" w:rsidP="00FC1B7E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</w:instrText>
                      </w:r>
                      <w:bookmarkStart w:id="1" w:name="_GoBack"/>
                      <w:bookmarkEnd w:id="1"/>
                      <w:r>
                        <w:instrText xml:space="preserve">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1C07DA">
                        <w:fldChar w:fldCharType="begin"/>
                      </w:r>
                      <w:r w:rsidR="001C07DA">
                        <w:instrText xml:space="preserve"> INCLUDEPICTURE  "https://lh3.googleusercontent.com/-zZva6319EVE/AAAAAAAAAAI/AAAAAAAAAAA/zKFGBYMviqc/photo.jpg" \* MERGEFORMATINET </w:instrText>
                      </w:r>
                      <w:r w:rsidR="001C07DA">
                        <w:fldChar w:fldCharType="separate"/>
                      </w:r>
                      <w:r w:rsidR="006C7ED9">
                        <w:fldChar w:fldCharType="begin"/>
                      </w:r>
                      <w:r w:rsidR="006C7ED9">
                        <w:instrText xml:space="preserve"> INCLUDEPICTURE  "https://lh3.googleusercontent.com/-zZva6319EVE/AAAAAAAAAAI/AAAAAAAAAAA/zKFGBYMviqc/photo.jpg" \* MERGEFORMATINET </w:instrText>
                      </w:r>
                      <w:r w:rsidR="006C7ED9">
                        <w:fldChar w:fldCharType="separate"/>
                      </w:r>
                      <w:r w:rsidR="00CF12E7">
                        <w:fldChar w:fldCharType="begin"/>
                      </w:r>
                      <w:r w:rsidR="00CF12E7">
                        <w:instrText xml:space="preserve"> INCLUDEPICTURE  "https://lh3.googleusercontent.com/-zZva6319EVE/AAAAAAAAAAI/AAAAAAAAAAA/zKFGBYMviqc/photo.jpg" \* MERGEFORMATINET </w:instrText>
                      </w:r>
                      <w:r w:rsidR="00CF12E7">
                        <w:fldChar w:fldCharType="separate"/>
                      </w:r>
                      <w:r w:rsidR="00EA1954">
                        <w:fldChar w:fldCharType="begin"/>
                      </w:r>
                      <w:r w:rsidR="00EA1954">
                        <w:instrText xml:space="preserve"> INCLUDEPICTURE  "https://lh3.googleusercontent.com/-zZva6319EVE/AAAAAAAAAAI/AAAAAAAAAAA/zKFGBYMviqc/photo.jpg" \* MERGEFORMATINET </w:instrText>
                      </w:r>
                      <w:r w:rsidR="00EA1954">
                        <w:fldChar w:fldCharType="separate"/>
                      </w:r>
                      <w:r w:rsidR="00952575">
                        <w:fldChar w:fldCharType="begin"/>
                      </w:r>
                      <w:r w:rsidR="00952575">
                        <w:instrText xml:space="preserve"> INCLUDEPICTURE  "https://lh3.googleusercontent.com/-zZva6319EVE/AAAAAAAAAAI/AAAAAAAAAAA/zKFGBYMviqc/photo.jpg" \* MERGEFORMATINET </w:instrText>
                      </w:r>
                      <w:r w:rsidR="00952575">
                        <w:fldChar w:fldCharType="separate"/>
                      </w:r>
                      <w:r w:rsidR="00BA066C">
                        <w:fldChar w:fldCharType="begin"/>
                      </w:r>
                      <w:r w:rsidR="00BA066C">
                        <w:instrText xml:space="preserve"> INCLUDEPICTURE  "https://lh3.googleusercontent.com/-zZva6319EVE/AAAAAAAAAAI/AAAAAAAAAAA/zKFGBYMviqc/photo.jpg" \* MERGEFORMATINET </w:instrText>
                      </w:r>
                      <w:r w:rsidR="00BA066C">
                        <w:fldChar w:fldCharType="separate"/>
                      </w:r>
                      <w:r w:rsidR="007B32CF">
                        <w:fldChar w:fldCharType="begin"/>
                      </w:r>
                      <w:r w:rsidR="007B32CF">
                        <w:instrText xml:space="preserve"> INCLUDEPICTURE  "https://lh3.googleusercontent.com/-zZva6319EVE/AAAAAAAAAAI/AAAAAAAAAAA/zKFGBYMviqc/photo.jpg" \* MERGEFORMATINET </w:instrText>
                      </w:r>
                      <w:r w:rsidR="007B32CF">
                        <w:fldChar w:fldCharType="separate"/>
                      </w:r>
                      <w:r w:rsidR="001F54C9">
                        <w:fldChar w:fldCharType="begin"/>
                      </w:r>
                      <w:r w:rsidR="001F54C9">
                        <w:instrText xml:space="preserve"> INCLUDEPICTURE  "https://lh3.googleusercontent.com/-zZva6319EVE/AAAAAAAAAAI/AAAAAAAAAAA/zKFGBYMviqc/photo.jpg" \* MERGEFORMATINET </w:instrText>
                      </w:r>
                      <w:r w:rsidR="001F54C9">
                        <w:fldChar w:fldCharType="separate"/>
                      </w:r>
                      <w:r w:rsidR="00F45941">
                        <w:fldChar w:fldCharType="begin"/>
                      </w:r>
                      <w:r w:rsidR="00F45941">
                        <w:instrText xml:space="preserve"> INCLUDEPICTURE  "https://lh3.googleusercontent.com/-zZva6319EVE/AAAAAAAAAAI/AAAAAAAAAAA/zKFGBYMviqc/photo.jpg" \* MERGEFORMATINET </w:instrText>
                      </w:r>
                      <w:r w:rsidR="00F45941">
                        <w:fldChar w:fldCharType="separate"/>
                      </w:r>
                      <w:r w:rsidR="00890738">
                        <w:fldChar w:fldCharType="begin"/>
                      </w:r>
                      <w:r w:rsidR="00890738">
                        <w:instrText xml:space="preserve"> INCLUDEPICTURE  "https://lh3.googleusercontent.com/-zZva6319EVE/AAAAAAAAAAI/AAAAAAAAAAA/zKFGBYMviqc/photo.jpg" \* MERGEFORMATINET </w:instrText>
                      </w:r>
                      <w:r w:rsidR="00890738">
                        <w:fldChar w:fldCharType="separate"/>
                      </w:r>
                      <w:r w:rsidR="001E5347">
                        <w:fldChar w:fldCharType="begin"/>
                      </w:r>
                      <w:r w:rsidR="001E5347">
                        <w:instrText xml:space="preserve"> INCLUDEPICTURE  "https://lh3.googleusercontent.com/-zZva6319EVE/AAAAAAAAAAI/AAAAAAAAAAA/zKFGBYMviqc/photo.jpg" \* MERGEFORMATINET </w:instrText>
                      </w:r>
                      <w:r w:rsidR="001E5347">
                        <w:fldChar w:fldCharType="separate"/>
                      </w:r>
                      <w:r w:rsidR="0069377D">
                        <w:fldChar w:fldCharType="begin"/>
                      </w:r>
                      <w:r w:rsidR="0069377D">
                        <w:instrText xml:space="preserve"> INCLUDEPICTURE  "https://lh3.googleusercontent.com/-zZva6319EVE/AAAAAAAAAAI/AAAAAAAAAAA/zKFGBYMviqc/photo.jpg" \* MERGEFORMATINET </w:instrText>
                      </w:r>
                      <w:r w:rsidR="0069377D">
                        <w:fldChar w:fldCharType="separate"/>
                      </w:r>
                      <w:r w:rsidR="00A30988">
                        <w:fldChar w:fldCharType="begin"/>
                      </w:r>
                      <w:r w:rsidR="00A30988">
                        <w:instrText xml:space="preserve"> INCLUDEPICTURE  "https://lh3.googleusercontent.com/-zZva6319EVE/AAAAAAAAAAI/AAAAAAAAAAA/zKFGBYMviqc/photo.jpg" \* MERGEFORMATINET </w:instrText>
                      </w:r>
                      <w:r w:rsidR="00A30988">
                        <w:fldChar w:fldCharType="separate"/>
                      </w:r>
                      <w:r w:rsidR="004A73F6">
                        <w:fldChar w:fldCharType="begin"/>
                      </w:r>
                      <w:r w:rsidR="004A73F6">
                        <w:instrText xml:space="preserve"> </w:instrText>
                      </w:r>
                      <w:r w:rsidR="004A73F6">
                        <w:instrText>INCLUDEPICTURE  "https://lh3.googleusercontent.com/-zZva6319EVE/AAAAAAA</w:instrText>
                      </w:r>
                      <w:r w:rsidR="004A73F6">
                        <w:instrText>AAAI/AAAAAAAAAAA/zKFGBYMviqc/photo.jpg" \* MERGEFORMATINET</w:instrText>
                      </w:r>
                      <w:r w:rsidR="004A73F6">
                        <w:instrText xml:space="preserve"> </w:instrText>
                      </w:r>
                      <w:r w:rsidR="004A73F6">
                        <w:fldChar w:fldCharType="separate"/>
                      </w:r>
                      <w:r w:rsidR="004A73F6">
                        <w:pict w14:anchorId="0EEBD547">
                          <v:shape id="_x0000_i1026" type="#_x0000_t75" style="width:31.5pt;height:31.5pt">
                            <v:imagedata r:id="rId10" r:href="rId11" gain="109227f"/>
                          </v:shape>
                        </w:pict>
                      </w:r>
                      <w:r w:rsidR="004A73F6">
                        <w:fldChar w:fldCharType="end"/>
                      </w:r>
                      <w:r w:rsidR="00A30988">
                        <w:fldChar w:fldCharType="end"/>
                      </w:r>
                      <w:r w:rsidR="0069377D">
                        <w:fldChar w:fldCharType="end"/>
                      </w:r>
                      <w:r w:rsidR="001E5347">
                        <w:fldChar w:fldCharType="end"/>
                      </w:r>
                      <w:r w:rsidR="00890738">
                        <w:fldChar w:fldCharType="end"/>
                      </w:r>
                      <w:r w:rsidR="00F45941">
                        <w:fldChar w:fldCharType="end"/>
                      </w:r>
                      <w:r w:rsidR="001F54C9">
                        <w:fldChar w:fldCharType="end"/>
                      </w:r>
                      <w:r w:rsidR="007B32CF">
                        <w:fldChar w:fldCharType="end"/>
                      </w:r>
                      <w:r w:rsidR="00BA066C">
                        <w:fldChar w:fldCharType="end"/>
                      </w:r>
                      <w:r w:rsidR="00952575">
                        <w:fldChar w:fldCharType="end"/>
                      </w:r>
                      <w:r w:rsidR="00EA1954">
                        <w:fldChar w:fldCharType="end"/>
                      </w:r>
                      <w:r w:rsidR="00CF12E7">
                        <w:fldChar w:fldCharType="end"/>
                      </w:r>
                      <w:r w:rsidR="006C7ED9">
                        <w:fldChar w:fldCharType="end"/>
                      </w:r>
                      <w:r w:rsidR="001C07DA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E67762E" w14:textId="72DF32ED" w:rsidR="0003172D" w:rsidRPr="00E62B48" w:rsidRDefault="0003172D" w:rsidP="007B4482">
      <w:pPr>
        <w:rPr>
          <w:rFonts w:cs="B Nazanin"/>
        </w:rPr>
      </w:pPr>
    </w:p>
    <w:p w14:paraId="134DE018" w14:textId="71F6206D" w:rsidR="00E561F5" w:rsidRPr="00E62B48" w:rsidRDefault="00E561F5" w:rsidP="007B4482">
      <w:pPr>
        <w:rPr>
          <w:rFonts w:cs="B Nazanin"/>
        </w:rPr>
      </w:pPr>
    </w:p>
    <w:p w14:paraId="2D9AAB86" w14:textId="015FE7DB" w:rsidR="00E561F5" w:rsidRPr="00E62B48" w:rsidRDefault="00E561F5" w:rsidP="007B4482">
      <w:pPr>
        <w:rPr>
          <w:rFonts w:cs="B Nazanin"/>
        </w:rPr>
      </w:pPr>
    </w:p>
    <w:p w14:paraId="7282623F" w14:textId="574E71D5" w:rsidR="007B4482" w:rsidRPr="00E62B48" w:rsidRDefault="00351E0E" w:rsidP="007B4482">
      <w:pPr>
        <w:rPr>
          <w:rFonts w:cs="B Nazanin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BB40D1A" wp14:editId="591D51E5">
                <wp:simplePos x="0" y="0"/>
                <wp:positionH relativeFrom="column">
                  <wp:posOffset>-149225</wp:posOffset>
                </wp:positionH>
                <wp:positionV relativeFrom="paragraph">
                  <wp:posOffset>98684</wp:posOffset>
                </wp:positionV>
                <wp:extent cx="5953760" cy="305435"/>
                <wp:effectExtent l="0" t="0" r="0" b="0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760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2EB63" w14:textId="02055055" w:rsidR="00911F75" w:rsidRPr="00E62B48" w:rsidRDefault="00782393" w:rsidP="00113C29">
                            <w:pPr>
                              <w:jc w:val="center"/>
                              <w:rPr>
                                <w:rFonts w:ascii="Century Gothic" w:hAnsi="Century Gothic" w:cs="B Nazanin"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 w:rsidRPr="00E62B48">
                              <w:rPr>
                                <w:rFonts w:ascii="Century Gothic" w:hAnsi="Century Gothic" w:cs="B Nazanin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info@iranestekhdam.ir</w:t>
                            </w:r>
                            <w:r w:rsidR="000F4661" w:rsidRPr="00E62B48">
                              <w:rPr>
                                <w:rFonts w:ascii="Century Gothic" w:hAnsi="Century Gothic" w:cs="B Nazanin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  -   </w:t>
                            </w:r>
                            <w:r w:rsidRPr="00E62B48">
                              <w:rPr>
                                <w:rFonts w:ascii="Century Gothic" w:hAnsi="Century Gothic" w:cs="B Nazanin"/>
                                <w:color w:val="A6A6A6" w:themeColor="background1" w:themeShade="A6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۰۲۱-۹۱۳۰۰۰۱۳</w:t>
                            </w:r>
                            <w:r w:rsidR="000F4661" w:rsidRPr="00E62B48">
                              <w:rPr>
                                <w:rFonts w:ascii="Century Gothic" w:hAnsi="Century Gothic" w:cs="B Nazanin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  -   </w:t>
                            </w:r>
                            <w:hyperlink r:id="rId12" w:history="1">
                              <w:r w:rsidRPr="00E62B48">
                                <w:rPr>
                                  <w:rStyle w:val="Hyperlink"/>
                                  <w:rFonts w:ascii="Century Gothic" w:hAnsi="Century Gothic" w:cs="B Nazanin"/>
                                  <w:color w:val="A6A6A6" w:themeColor="background1" w:themeShade="A6"/>
                                  <w:sz w:val="20"/>
                                  <w:szCs w:val="20"/>
                                </w:rPr>
                                <w:t>Www.iranestekhdam.ir</w:t>
                              </w:r>
                            </w:hyperlink>
                          </w:p>
                          <w:p w14:paraId="428CF7BA" w14:textId="77777777" w:rsidR="00911F75" w:rsidRPr="00A3070A" w:rsidRDefault="00911F75" w:rsidP="00E561F5">
                            <w:pPr>
                              <w:jc w:val="right"/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40"/>
                              </w:rPr>
                            </w:pPr>
                          </w:p>
                          <w:p w14:paraId="6EEE49A3" w14:textId="77777777" w:rsidR="00911F75" w:rsidRPr="00A3070A" w:rsidRDefault="00911F75" w:rsidP="00E561F5">
                            <w:pPr>
                              <w:jc w:val="right"/>
                              <w:rPr>
                                <w:color w:val="A6A6A6" w:themeColor="background1" w:themeShade="A6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40D1A" id="Cuadro de texto 66" o:spid="_x0000_s1030" type="#_x0000_t202" style="position:absolute;margin-left:-11.75pt;margin-top:7.75pt;width:468.8pt;height:24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" filled="f" stroked="f">
                <v:textbox>
                  <w:txbxContent>
                    <w:p w14:paraId="1D82EB63" w14:textId="02055055" w:rsidR="00911F75" w:rsidRPr="00E62B48" w:rsidRDefault="00782393" w:rsidP="00113C29">
                      <w:pPr>
                        <w:jc w:val="center"/>
                        <w:rPr>
                          <w:rFonts w:ascii="Century Gothic" w:hAnsi="Century Gothic" w:cs="B Nazanin"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 w:rsidRPr="00E62B48">
                        <w:rPr>
                          <w:rFonts w:ascii="Century Gothic" w:hAnsi="Century Gothic" w:cs="B Nazanin"/>
                          <w:color w:val="A6A6A6" w:themeColor="background1" w:themeShade="A6"/>
                          <w:sz w:val="20"/>
                          <w:szCs w:val="20"/>
                        </w:rPr>
                        <w:t>info@iranestekhdam.ir</w:t>
                      </w:r>
                      <w:r w:rsidR="000F4661" w:rsidRPr="00E62B48">
                        <w:rPr>
                          <w:rFonts w:ascii="Century Gothic" w:hAnsi="Century Gothic" w:cs="B Nazanin"/>
                          <w:color w:val="A6A6A6" w:themeColor="background1" w:themeShade="A6"/>
                          <w:sz w:val="20"/>
                          <w:szCs w:val="20"/>
                        </w:rPr>
                        <w:t xml:space="preserve">   -   </w:t>
                      </w:r>
                      <w:r w:rsidRPr="00E62B48">
                        <w:rPr>
                          <w:rFonts w:ascii="Century Gothic" w:hAnsi="Century Gothic" w:cs="B Nazanin"/>
                          <w:color w:val="A6A6A6" w:themeColor="background1" w:themeShade="A6"/>
                          <w:sz w:val="20"/>
                          <w:szCs w:val="20"/>
                          <w:rtl/>
                          <w:lang w:bidi="fa-IR"/>
                        </w:rPr>
                        <w:t>۰۲۱-۹۱۳۰۰۰۱۳</w:t>
                      </w:r>
                      <w:r w:rsidR="000F4661" w:rsidRPr="00E62B48">
                        <w:rPr>
                          <w:rFonts w:ascii="Century Gothic" w:hAnsi="Century Gothic" w:cs="B Nazanin"/>
                          <w:color w:val="A6A6A6" w:themeColor="background1" w:themeShade="A6"/>
                          <w:sz w:val="20"/>
                          <w:szCs w:val="20"/>
                        </w:rPr>
                        <w:t xml:space="preserve">   -   </w:t>
                      </w:r>
                      <w:hyperlink r:id="rId13" w:history="1">
                        <w:r w:rsidRPr="00E62B48">
                          <w:rPr>
                            <w:rStyle w:val="Hyperlink"/>
                            <w:rFonts w:ascii="Century Gothic" w:hAnsi="Century Gothic" w:cs="B Nazanin"/>
                            <w:color w:val="A6A6A6" w:themeColor="background1" w:themeShade="A6"/>
                            <w:sz w:val="20"/>
                            <w:szCs w:val="20"/>
                          </w:rPr>
                          <w:t>Www.iranestekhdam.ir</w:t>
                        </w:r>
                      </w:hyperlink>
                    </w:p>
                    <w:p w14:paraId="428CF7BA" w14:textId="77777777" w:rsidR="00911F75" w:rsidRPr="00A3070A" w:rsidRDefault="00911F75" w:rsidP="00E561F5">
                      <w:pPr>
                        <w:jc w:val="right"/>
                        <w:rPr>
                          <w:rFonts w:ascii="Century Gothic" w:hAnsi="Century Gothic"/>
                          <w:color w:val="A6A6A6" w:themeColor="background1" w:themeShade="A6"/>
                          <w:sz w:val="40"/>
                        </w:rPr>
                      </w:pPr>
                    </w:p>
                    <w:p w14:paraId="6EEE49A3" w14:textId="77777777" w:rsidR="00911F75" w:rsidRPr="00A3070A" w:rsidRDefault="00911F75" w:rsidP="00E561F5">
                      <w:pPr>
                        <w:jc w:val="right"/>
                        <w:rPr>
                          <w:color w:val="A6A6A6" w:themeColor="background1" w:themeShade="A6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7EB5"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D317BE" wp14:editId="19B7CB5F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40FBA63C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216" o:spid="_x0000_s1026" type="#_x0000_t32" style="position:absolute;margin-left:-351.3pt;margin-top:-12.1pt;width:11.3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" strokecolor="#00b0f0"/>
            </w:pict>
          </mc:Fallback>
        </mc:AlternateContent>
      </w:r>
    </w:p>
    <w:p w14:paraId="0EFFEF4B" w14:textId="54E7B35D" w:rsidR="007B4482" w:rsidRPr="00E62B48" w:rsidRDefault="007B4482" w:rsidP="007B4482">
      <w:pPr>
        <w:rPr>
          <w:rFonts w:cs="B Nazanin"/>
        </w:rPr>
      </w:pPr>
    </w:p>
    <w:p w14:paraId="0B8BD303" w14:textId="57D8D8F1" w:rsidR="007B4482" w:rsidRPr="00E62B48" w:rsidRDefault="00E62B48" w:rsidP="007B4482">
      <w:pPr>
        <w:rPr>
          <w:rFonts w:cs="B Nazanin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64182B4" wp14:editId="78FE645C">
                <wp:simplePos x="0" y="0"/>
                <wp:positionH relativeFrom="column">
                  <wp:posOffset>1739265</wp:posOffset>
                </wp:positionH>
                <wp:positionV relativeFrom="paragraph">
                  <wp:posOffset>61595</wp:posOffset>
                </wp:positionV>
                <wp:extent cx="3430905" cy="577850"/>
                <wp:effectExtent l="0" t="0" r="0" b="0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905" cy="57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DD9BBC" w14:textId="19A24DBE" w:rsidR="006F487A" w:rsidRPr="00E62B48" w:rsidRDefault="008E5A5D" w:rsidP="008E5A5D">
                            <w:pPr>
                              <w:bidi/>
                              <w:jc w:val="center"/>
                              <w:rPr>
                                <w:rFonts w:asciiTheme="minorBidi" w:hAnsiTheme="minorBidi" w:cs="B Nazanin"/>
                                <w:b/>
                                <w:color w:val="E36C0A" w:themeColor="accent6" w:themeShade="BF"/>
                                <w:sz w:val="44"/>
                                <w:szCs w:val="44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color w:val="E36C0A" w:themeColor="accent6" w:themeShade="BF"/>
                                <w:sz w:val="44"/>
                                <w:szCs w:val="44"/>
                                <w:rtl/>
                              </w:rPr>
                              <w:t>عنوان شغلی</w:t>
                            </w:r>
                          </w:p>
                          <w:p w14:paraId="2D6C673C" w14:textId="77777777" w:rsidR="00990068" w:rsidRPr="004D4509" w:rsidRDefault="00990068" w:rsidP="00CE087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E36C0A" w:themeColor="accent6" w:themeShade="BF"/>
                                <w:sz w:val="3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182B4" id="Cuadro de texto 59" o:spid="_x0000_s1031" type="#_x0000_t202" style="position:absolute;margin-left:136.95pt;margin-top:4.85pt;width:270.15pt;height:45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" fillcolor="white [3212]" stroked="f">
                <v:textbox>
                  <w:txbxContent>
                    <w:p w14:paraId="56DD9BBC" w14:textId="19A24DBE" w:rsidR="006F487A" w:rsidRPr="00E62B48" w:rsidRDefault="008E5A5D" w:rsidP="008E5A5D">
                      <w:pPr>
                        <w:bidi/>
                        <w:jc w:val="center"/>
                        <w:rPr>
                          <w:rFonts w:asciiTheme="minorBidi" w:hAnsiTheme="minorBidi" w:cs="B Nazanin"/>
                          <w:b/>
                          <w:color w:val="E36C0A" w:themeColor="accent6" w:themeShade="BF"/>
                          <w:sz w:val="44"/>
                          <w:szCs w:val="44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color w:val="E36C0A" w:themeColor="accent6" w:themeShade="BF"/>
                          <w:sz w:val="44"/>
                          <w:szCs w:val="44"/>
                          <w:rtl/>
                        </w:rPr>
                        <w:t>عنوان شغلی</w:t>
                      </w:r>
                    </w:p>
                    <w:p w14:paraId="2D6C673C" w14:textId="77777777" w:rsidR="00990068" w:rsidRPr="004D4509" w:rsidRDefault="00990068" w:rsidP="00CE087F">
                      <w:pPr>
                        <w:jc w:val="center"/>
                        <w:rPr>
                          <w:rFonts w:ascii="Century Gothic" w:hAnsi="Century Gothic"/>
                          <w:b/>
                          <w:color w:val="E36C0A" w:themeColor="accent6" w:themeShade="BF"/>
                          <w:sz w:val="3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2AC780" w14:textId="7AB1F286" w:rsidR="007B4482" w:rsidRPr="00E62B48" w:rsidRDefault="00C96904" w:rsidP="007B4482">
      <w:pPr>
        <w:rPr>
          <w:rFonts w:cs="B Nazanin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A301C65" wp14:editId="4309CB92">
                <wp:simplePos x="0" y="0"/>
                <wp:positionH relativeFrom="column">
                  <wp:posOffset>1737995</wp:posOffset>
                </wp:positionH>
                <wp:positionV relativeFrom="paragraph">
                  <wp:posOffset>134620</wp:posOffset>
                </wp:positionV>
                <wp:extent cx="0" cy="7422515"/>
                <wp:effectExtent l="19050" t="0" r="19050" b="2603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4225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397816" id="Conector recto 1" o:spid="_x0000_s1026" style="position:absolute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85pt,10.6pt" to="136.85pt,5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" strokecolor="#e36c0a [2409]" strokeweight="2.25pt"/>
            </w:pict>
          </mc:Fallback>
        </mc:AlternateContent>
      </w:r>
    </w:p>
    <w:p w14:paraId="1A342FD3" w14:textId="0ED57A53" w:rsidR="007B4482" w:rsidRPr="00E62B48" w:rsidRDefault="007B4482" w:rsidP="007B4482">
      <w:pPr>
        <w:rPr>
          <w:rFonts w:cs="B Nazanin"/>
        </w:rPr>
      </w:pPr>
    </w:p>
    <w:p w14:paraId="5F1B7F94" w14:textId="03C2205D" w:rsidR="007B4482" w:rsidRPr="00E62B48" w:rsidRDefault="00782393" w:rsidP="007B4482">
      <w:pPr>
        <w:rPr>
          <w:rFonts w:cs="B Nazanin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0CCC5F9" wp14:editId="3A4BE299">
                <wp:simplePos x="0" y="0"/>
                <wp:positionH relativeFrom="column">
                  <wp:posOffset>-1593850</wp:posOffset>
                </wp:positionH>
                <wp:positionV relativeFrom="paragraph">
                  <wp:posOffset>331470</wp:posOffset>
                </wp:positionV>
                <wp:extent cx="3216910" cy="459740"/>
                <wp:effectExtent l="0" t="0" r="0" b="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691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3998F9" w14:textId="4F81E877" w:rsidR="00195603" w:rsidRPr="00E62B48" w:rsidRDefault="008E5A5D" w:rsidP="008E5A5D">
                            <w:pPr>
                              <w:bidi/>
                              <w:jc w:val="both"/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32"/>
                                <w:szCs w:val="32"/>
                                <w:rtl/>
                                <w:lang w:val="en-US" w:bidi="fa-IR"/>
                              </w:rPr>
                              <w:t>مهارت ها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CCC5F9" id="Rectangle 70" o:spid="_x0000_s1032" style="position:absolute;margin-left:-125.5pt;margin-top:26.1pt;width:253.3pt;height:3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" filled="f" stroked="f">
                <v:textbox>
                  <w:txbxContent>
                    <w:p w14:paraId="5F3998F9" w14:textId="4F81E877" w:rsidR="00195603" w:rsidRPr="00E62B48" w:rsidRDefault="008E5A5D" w:rsidP="008E5A5D">
                      <w:pPr>
                        <w:bidi/>
                        <w:jc w:val="both"/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32"/>
                          <w:szCs w:val="32"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32"/>
                          <w:szCs w:val="32"/>
                          <w:rtl/>
                          <w:lang w:val="en-US" w:bidi="fa-IR"/>
                        </w:rPr>
                        <w:t>مهارت ها</w:t>
                      </w:r>
                    </w:p>
                  </w:txbxContent>
                </v:textbox>
              </v:rect>
            </w:pict>
          </mc:Fallback>
        </mc:AlternateContent>
      </w:r>
    </w:p>
    <w:p w14:paraId="3CFA2702" w14:textId="2E120121" w:rsidR="007B4482" w:rsidRPr="00E62B48" w:rsidRDefault="00712815" w:rsidP="007B4482">
      <w:pPr>
        <w:rPr>
          <w:rFonts w:cs="B Nazanin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E959F0E" wp14:editId="511A53E1">
                <wp:simplePos x="0" y="0"/>
                <wp:positionH relativeFrom="column">
                  <wp:posOffset>2047875</wp:posOffset>
                </wp:positionH>
                <wp:positionV relativeFrom="paragraph">
                  <wp:posOffset>30802</wp:posOffset>
                </wp:positionV>
                <wp:extent cx="4043680" cy="381000"/>
                <wp:effectExtent l="0" t="0" r="0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368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14591" w14:textId="3ED46649" w:rsidR="005F50F6" w:rsidRPr="00E62B48" w:rsidRDefault="008E5A5D" w:rsidP="008E5A5D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32"/>
                                <w:szCs w:val="32"/>
                                <w:rtl/>
                                <w:lang w:val="en-US" w:bidi="fa-IR"/>
                              </w:rPr>
                              <w:t>سابقه کاری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959F0E" id="Rectangle 48" o:spid="_x0000_s1033" style="position:absolute;margin-left:161.25pt;margin-top:2.45pt;width:318.4pt;height:30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" stroked="f">
                <v:textbox>
                  <w:txbxContent>
                    <w:p w14:paraId="55F14591" w14:textId="3ED46649" w:rsidR="005F50F6" w:rsidRPr="00E62B48" w:rsidRDefault="008E5A5D" w:rsidP="008E5A5D">
                      <w:pPr>
                        <w:bidi/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32"/>
                          <w:szCs w:val="32"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32"/>
                          <w:szCs w:val="32"/>
                          <w:rtl/>
                          <w:lang w:val="en-US" w:bidi="fa-IR"/>
                        </w:rPr>
                        <w:t>سابقه کاری</w:t>
                      </w:r>
                    </w:p>
                  </w:txbxContent>
                </v:textbox>
              </v:rect>
            </w:pict>
          </mc:Fallback>
        </mc:AlternateContent>
      </w:r>
    </w:p>
    <w:p w14:paraId="63B75430" w14:textId="2AC76C21" w:rsidR="007B4482" w:rsidRPr="00E62B48" w:rsidRDefault="005E7EB5" w:rsidP="007B4482">
      <w:pPr>
        <w:rPr>
          <w:rFonts w:cs="B Nazanin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73FBB5" wp14:editId="787FD3EB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C20B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7" o:spid="_x0000_s1026" type="#_x0000_t32" style="position:absolute;margin-left:-351.5pt;margin-top:1.25pt;width:11.3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</w:p>
    <w:p w14:paraId="7A6D1287" w14:textId="69BD3CD0" w:rsidR="007B4482" w:rsidRPr="00E62B48" w:rsidRDefault="00AC63C1" w:rsidP="007B4482">
      <w:pPr>
        <w:rPr>
          <w:rFonts w:cs="B Nazanin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D2E353E" wp14:editId="14823E87">
                <wp:simplePos x="0" y="0"/>
                <wp:positionH relativeFrom="column">
                  <wp:posOffset>4889187</wp:posOffset>
                </wp:positionH>
                <wp:positionV relativeFrom="paragraph">
                  <wp:posOffset>71120</wp:posOffset>
                </wp:positionV>
                <wp:extent cx="1238250" cy="4807585"/>
                <wp:effectExtent l="0" t="0" r="0" b="0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38250" cy="4807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61C8A37" w14:textId="1A8ABDEC" w:rsidR="005F50F6" w:rsidRPr="00AC63C1" w:rsidRDefault="00F80DA0" w:rsidP="00F80DA0">
                            <w:pPr>
                              <w:bidi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از تاریخ ... تا تاریخ</w:t>
                            </w:r>
                          </w:p>
                          <w:p w14:paraId="637EC2F7" w14:textId="098BB622" w:rsidR="00F80DA0" w:rsidRPr="00AC63C1" w:rsidRDefault="00F80DA0" w:rsidP="00F80DA0">
                            <w:pPr>
                              <w:bidi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 xml:space="preserve">(شهر </w:t>
                            </w:r>
                            <w:r w:rsidRPr="00AC63C1">
                              <w:rPr>
                                <w:rFonts w:ascii="Arial" w:hAnsi="Arial" w:cs="Arial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–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کشور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)</w:t>
                            </w:r>
                          </w:p>
                          <w:p w14:paraId="2AE4604F" w14:textId="77777777" w:rsidR="00E62B48" w:rsidRPr="00AC63C1" w:rsidRDefault="00E62B48" w:rsidP="00F80DA0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00FC42C3" w14:textId="77777777" w:rsidR="00E62B48" w:rsidRPr="00AC63C1" w:rsidRDefault="00E62B48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74F16E67" w14:textId="77777777" w:rsidR="00E62B48" w:rsidRPr="00AC63C1" w:rsidRDefault="00E62B48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4F4AEFFD" w14:textId="77777777" w:rsidR="00E62B48" w:rsidRPr="00AC63C1" w:rsidRDefault="00E62B48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6A1D1DB2" w14:textId="77777777" w:rsidR="00E62B48" w:rsidRPr="00AC63C1" w:rsidRDefault="00E62B48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4D9B205F" w14:textId="77777777" w:rsidR="00E62B48" w:rsidRPr="00AC63C1" w:rsidRDefault="00E62B48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7BEED9E5" w14:textId="77777777" w:rsidR="00AC63C1" w:rsidRPr="00AC63C1" w:rsidRDefault="00AC63C1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30B64D63" w14:textId="40DD1156" w:rsidR="00F80DA0" w:rsidRPr="00AC63C1" w:rsidRDefault="00F80DA0" w:rsidP="00AC63C1">
                            <w:pPr>
                              <w:bidi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از تاریخ ... تا تاریخ</w:t>
                            </w:r>
                          </w:p>
                          <w:p w14:paraId="5CC39432" w14:textId="77777777" w:rsidR="00F80DA0" w:rsidRPr="00AC63C1" w:rsidRDefault="00F80DA0" w:rsidP="00F80DA0">
                            <w:pPr>
                              <w:bidi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 xml:space="preserve">(شهر </w:t>
                            </w:r>
                            <w:r w:rsidRPr="00AC63C1">
                              <w:rPr>
                                <w:rFonts w:ascii="Arial" w:hAnsi="Arial" w:cs="Arial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–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کشور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)</w:t>
                            </w:r>
                          </w:p>
                          <w:p w14:paraId="06B23A8E" w14:textId="77777777" w:rsidR="005F50F6" w:rsidRPr="00AC63C1" w:rsidRDefault="005F50F6" w:rsidP="00F80DA0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  <w:p w14:paraId="7E7D08A3" w14:textId="77777777" w:rsidR="005F50F6" w:rsidRPr="00AC63C1" w:rsidRDefault="005F50F6" w:rsidP="00F80DA0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  <w:p w14:paraId="1DC1581E" w14:textId="77777777" w:rsidR="005F50F6" w:rsidRPr="00AC63C1" w:rsidRDefault="005F50F6" w:rsidP="00F80DA0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  <w:p w14:paraId="1D5E36F7" w14:textId="77777777" w:rsidR="005F50F6" w:rsidRPr="00AC63C1" w:rsidRDefault="005F50F6" w:rsidP="00F80DA0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  <w:p w14:paraId="426F60D2" w14:textId="6A328A17" w:rsidR="005F50F6" w:rsidRPr="00AC63C1" w:rsidRDefault="005F50F6" w:rsidP="00F80DA0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  <w:p w14:paraId="2DE6F34B" w14:textId="16C4D59D" w:rsidR="00F80DA0" w:rsidRPr="00AC63C1" w:rsidRDefault="00F80DA0" w:rsidP="00F80DA0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0A7D8022" w14:textId="77777777" w:rsidR="00AC63C1" w:rsidRPr="00AC63C1" w:rsidRDefault="00AC63C1" w:rsidP="00AC63C1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4DF1A5B6" w14:textId="152A153D" w:rsidR="00F80DA0" w:rsidRPr="00AC63C1" w:rsidRDefault="00F80DA0" w:rsidP="00AC63C1">
                            <w:pPr>
                              <w:bidi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از تاریخ ... تا تاریخ</w:t>
                            </w:r>
                          </w:p>
                          <w:p w14:paraId="4A6F1E11" w14:textId="77777777" w:rsidR="00F80DA0" w:rsidRPr="00AC63C1" w:rsidRDefault="00F80DA0" w:rsidP="00F80DA0">
                            <w:pPr>
                              <w:bidi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 xml:space="preserve">(شهر </w:t>
                            </w:r>
                            <w:r w:rsidRPr="00AC63C1">
                              <w:rPr>
                                <w:rFonts w:ascii="Arial" w:hAnsi="Arial" w:cs="Arial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–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کشور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)</w:t>
                            </w:r>
                          </w:p>
                          <w:p w14:paraId="65039829" w14:textId="141A50FA" w:rsidR="005F50F6" w:rsidRPr="00AC63C1" w:rsidRDefault="005F50F6" w:rsidP="00F80DA0">
                            <w:pPr>
                              <w:bidi/>
                              <w:rPr>
                                <w:rFonts w:ascii="Century Gothic" w:hAnsi="Century Gothic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E353E" id="Cuadro de texto 9" o:spid="_x0000_s1034" type="#_x0000_t202" style="position:absolute;margin-left:385pt;margin-top:5.6pt;width:97.5pt;height:378.5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" filled="f" stroked="f">
                <v:textbox>
                  <w:txbxContent>
                    <w:p w14:paraId="361C8A37" w14:textId="1A8ABDEC" w:rsidR="005F50F6" w:rsidRPr="00AC63C1" w:rsidRDefault="00F80DA0" w:rsidP="00F80DA0">
                      <w:pPr>
                        <w:bidi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از تاریخ ... تا تاریخ</w:t>
                      </w:r>
                    </w:p>
                    <w:p w14:paraId="637EC2F7" w14:textId="098BB622" w:rsidR="00F80DA0" w:rsidRPr="00AC63C1" w:rsidRDefault="00F80DA0" w:rsidP="00F80DA0">
                      <w:pPr>
                        <w:bidi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 xml:space="preserve">(شهر </w:t>
                      </w:r>
                      <w:r w:rsidRPr="00AC63C1">
                        <w:rPr>
                          <w:rFonts w:ascii="Arial" w:hAnsi="Arial" w:cs="Arial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–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کشور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)</w:t>
                      </w:r>
                    </w:p>
                    <w:p w14:paraId="2AE4604F" w14:textId="77777777" w:rsidR="00E62B48" w:rsidRPr="00AC63C1" w:rsidRDefault="00E62B48" w:rsidP="00F80DA0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00FC42C3" w14:textId="77777777" w:rsidR="00E62B48" w:rsidRPr="00AC63C1" w:rsidRDefault="00E62B48" w:rsidP="00E62B48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74F16E67" w14:textId="77777777" w:rsidR="00E62B48" w:rsidRPr="00AC63C1" w:rsidRDefault="00E62B48" w:rsidP="00E62B48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4F4AEFFD" w14:textId="77777777" w:rsidR="00E62B48" w:rsidRPr="00AC63C1" w:rsidRDefault="00E62B48" w:rsidP="00E62B48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6A1D1DB2" w14:textId="77777777" w:rsidR="00E62B48" w:rsidRPr="00AC63C1" w:rsidRDefault="00E62B48" w:rsidP="00E62B48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4D9B205F" w14:textId="77777777" w:rsidR="00E62B48" w:rsidRPr="00AC63C1" w:rsidRDefault="00E62B48" w:rsidP="00E62B48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7BEED9E5" w14:textId="77777777" w:rsidR="00AC63C1" w:rsidRPr="00AC63C1" w:rsidRDefault="00AC63C1" w:rsidP="00E62B48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30B64D63" w14:textId="40DD1156" w:rsidR="00F80DA0" w:rsidRPr="00AC63C1" w:rsidRDefault="00F80DA0" w:rsidP="00AC63C1">
                      <w:pPr>
                        <w:bidi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از تاریخ ... تا تاریخ</w:t>
                      </w:r>
                    </w:p>
                    <w:p w14:paraId="5CC39432" w14:textId="77777777" w:rsidR="00F80DA0" w:rsidRPr="00AC63C1" w:rsidRDefault="00F80DA0" w:rsidP="00F80DA0">
                      <w:pPr>
                        <w:bidi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 xml:space="preserve">(شهر </w:t>
                      </w:r>
                      <w:r w:rsidRPr="00AC63C1">
                        <w:rPr>
                          <w:rFonts w:ascii="Arial" w:hAnsi="Arial" w:cs="Arial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–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کشور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)</w:t>
                      </w:r>
                    </w:p>
                    <w:p w14:paraId="06B23A8E" w14:textId="77777777" w:rsidR="005F50F6" w:rsidRPr="00AC63C1" w:rsidRDefault="005F50F6" w:rsidP="00F80DA0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</w:p>
                    <w:p w14:paraId="7E7D08A3" w14:textId="77777777" w:rsidR="005F50F6" w:rsidRPr="00AC63C1" w:rsidRDefault="005F50F6" w:rsidP="00F80DA0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</w:p>
                    <w:p w14:paraId="1DC1581E" w14:textId="77777777" w:rsidR="005F50F6" w:rsidRPr="00AC63C1" w:rsidRDefault="005F50F6" w:rsidP="00F80DA0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</w:p>
                    <w:p w14:paraId="1D5E36F7" w14:textId="77777777" w:rsidR="005F50F6" w:rsidRPr="00AC63C1" w:rsidRDefault="005F50F6" w:rsidP="00F80DA0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</w:p>
                    <w:p w14:paraId="426F60D2" w14:textId="6A328A17" w:rsidR="005F50F6" w:rsidRPr="00AC63C1" w:rsidRDefault="005F50F6" w:rsidP="00F80DA0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</w:p>
                    <w:p w14:paraId="2DE6F34B" w14:textId="16C4D59D" w:rsidR="00F80DA0" w:rsidRPr="00AC63C1" w:rsidRDefault="00F80DA0" w:rsidP="00F80DA0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0A7D8022" w14:textId="77777777" w:rsidR="00AC63C1" w:rsidRPr="00AC63C1" w:rsidRDefault="00AC63C1" w:rsidP="00AC63C1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</w:p>
                    <w:p w14:paraId="4DF1A5B6" w14:textId="152A153D" w:rsidR="00F80DA0" w:rsidRPr="00AC63C1" w:rsidRDefault="00F80DA0" w:rsidP="00AC63C1">
                      <w:pPr>
                        <w:bidi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از تاریخ ... تا تاریخ</w:t>
                      </w:r>
                    </w:p>
                    <w:p w14:paraId="4A6F1E11" w14:textId="77777777" w:rsidR="00F80DA0" w:rsidRPr="00AC63C1" w:rsidRDefault="00F80DA0" w:rsidP="00F80DA0">
                      <w:pPr>
                        <w:bidi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 xml:space="preserve">(شهر </w:t>
                      </w:r>
                      <w:r w:rsidRPr="00AC63C1">
                        <w:rPr>
                          <w:rFonts w:ascii="Arial" w:hAnsi="Arial" w:cs="Arial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–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کشور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)</w:t>
                      </w:r>
                    </w:p>
                    <w:p w14:paraId="65039829" w14:textId="141A50FA" w:rsidR="005F50F6" w:rsidRPr="00AC63C1" w:rsidRDefault="005F50F6" w:rsidP="00F80DA0">
                      <w:pPr>
                        <w:bidi/>
                        <w:rPr>
                          <w:rFonts w:ascii="Century Gothic" w:hAnsi="Century Gothic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97B8971" wp14:editId="1BD2E838">
                <wp:simplePos x="0" y="0"/>
                <wp:positionH relativeFrom="column">
                  <wp:posOffset>1937385</wp:posOffset>
                </wp:positionH>
                <wp:positionV relativeFrom="paragraph">
                  <wp:posOffset>76522</wp:posOffset>
                </wp:positionV>
                <wp:extent cx="3092450" cy="4863465"/>
                <wp:effectExtent l="0" t="0" r="0" b="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2450" cy="486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7379F65" w14:textId="0E85D394" w:rsidR="006F487A" w:rsidRPr="00E62B48" w:rsidRDefault="009B31E7" w:rsidP="00712815">
                            <w:pPr>
                              <w:bidi/>
                              <w:rPr>
                                <w:rFonts w:asciiTheme="minorBidi" w:hAnsiTheme="minorBidi" w:cs="B Nazanin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نام شرکت | موسسه</w:t>
                            </w:r>
                          </w:p>
                          <w:p w14:paraId="7E2BBBC9" w14:textId="0FED1E84" w:rsidR="006F487A" w:rsidRPr="00E62B48" w:rsidRDefault="009B31E7" w:rsidP="00712815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</w:rPr>
                              <w:t>عنوان شغلی</w:t>
                            </w:r>
                          </w:p>
                          <w:p w14:paraId="1667DABA" w14:textId="3EBDDB38" w:rsidR="005F50F6" w:rsidRPr="00E62B48" w:rsidRDefault="009B31E7" w:rsidP="00AC55C3">
                            <w:pPr>
                              <w:bidi/>
                              <w:rPr>
                                <w:rFonts w:ascii="Century Gothic" w:hAnsi="Century Gothic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وظایف و مسئولیت ها:</w:t>
                            </w:r>
                          </w:p>
                          <w:p w14:paraId="148FB715" w14:textId="31138F89" w:rsidR="00AC55C3" w:rsidRPr="00E62B48" w:rsidRDefault="00E62B48" w:rsidP="00AC55C3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1-</w:t>
                            </w:r>
                          </w:p>
                          <w:p w14:paraId="3D15D445" w14:textId="49F7F7B1" w:rsidR="00AC55C3" w:rsidRPr="00E62B48" w:rsidRDefault="00E62B48" w:rsidP="00AC55C3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2-</w:t>
                            </w:r>
                          </w:p>
                          <w:p w14:paraId="3FA3F681" w14:textId="294BD677" w:rsidR="00AC55C3" w:rsidRDefault="00E62B48" w:rsidP="00E62B48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 xml:space="preserve">3- </w:t>
                            </w:r>
                          </w:p>
                          <w:p w14:paraId="0C95A3AE" w14:textId="1070EEA2" w:rsidR="00E62B48" w:rsidRDefault="00E62B48" w:rsidP="00E62B48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577F8468" w14:textId="52077587" w:rsidR="00E62B48" w:rsidRDefault="00E62B48" w:rsidP="00E62B48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03349D87" w14:textId="77777777" w:rsidR="00E62B48" w:rsidRPr="00E62B48" w:rsidRDefault="00E62B48" w:rsidP="00E62B48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54F49BDE" w14:textId="187F2410" w:rsidR="006F487A" w:rsidRPr="00E62B48" w:rsidRDefault="009B31E7" w:rsidP="00AC55C3">
                            <w:pPr>
                              <w:bidi/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نام شرکت | موسسه</w:t>
                            </w:r>
                          </w:p>
                          <w:p w14:paraId="3349D381" w14:textId="77777777" w:rsidR="009B31E7" w:rsidRPr="00E62B48" w:rsidRDefault="009B31E7" w:rsidP="009B31E7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</w:rPr>
                              <w:t>عنوان شغلی</w:t>
                            </w:r>
                          </w:p>
                          <w:p w14:paraId="41D13A95" w14:textId="2CE9BDBF" w:rsidR="00AC55C3" w:rsidRDefault="00D34808" w:rsidP="00E62B48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وظایف و مسئولیت ها: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br/>
                            </w:r>
                            <w:r w:rsidR="00E62B48">
                              <w:rPr>
                                <w:rFonts w:asciiTheme="minorBidi" w:hAnsiTheme="minorBidi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1-</w:t>
                            </w:r>
                          </w:p>
                          <w:p w14:paraId="1E2108E7" w14:textId="629C5245" w:rsidR="00E62B48" w:rsidRDefault="00E62B48" w:rsidP="00E62B48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2-</w:t>
                            </w:r>
                          </w:p>
                          <w:p w14:paraId="220D1B34" w14:textId="5F266986" w:rsidR="00E62B48" w:rsidRDefault="00E62B48" w:rsidP="00E62B48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3-</w:t>
                            </w:r>
                          </w:p>
                          <w:p w14:paraId="22F73346" w14:textId="77777777" w:rsidR="00E62B48" w:rsidRPr="00E62B48" w:rsidRDefault="00E62B48" w:rsidP="00E62B48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9197D6E" w14:textId="31450BA9" w:rsidR="00D34808" w:rsidRPr="00E62B48" w:rsidRDefault="00E62B48" w:rsidP="00AC63C1">
                            <w:pPr>
                              <w:bidi/>
                              <w:rPr>
                                <w:rFonts w:asciiTheme="minorBidi" w:hAnsiTheme="minorBidi" w:cs="B Nazanin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br/>
                            </w:r>
                            <w:r w:rsidR="00D34808" w:rsidRPr="00E62B48">
                              <w:rPr>
                                <w:rFonts w:asciiTheme="minorBidi" w:hAnsiTheme="minorBidi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نام شرکت | موسسه</w:t>
                            </w:r>
                          </w:p>
                          <w:p w14:paraId="51EDB522" w14:textId="77777777" w:rsidR="00D34808" w:rsidRPr="00E62B48" w:rsidRDefault="00D34808" w:rsidP="00D34808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</w:rPr>
                              <w:t>عنوان شغلی</w:t>
                            </w:r>
                          </w:p>
                          <w:p w14:paraId="0565C9CB" w14:textId="7198D300" w:rsidR="005F50F6" w:rsidRDefault="00D34808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وظایف و مسئولیت ها: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br/>
                            </w:r>
                            <w:r w:rsidR="00E62B48">
                              <w:rPr>
                                <w:rFonts w:ascii="Century Gothic" w:hAnsi="Century Gothic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 xml:space="preserve">1- </w:t>
                            </w:r>
                          </w:p>
                          <w:p w14:paraId="0EE39659" w14:textId="319675C7" w:rsidR="00E62B48" w:rsidRDefault="00E62B48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ascii="Century Gothic" w:hAnsi="Century Gothic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2-</w:t>
                            </w:r>
                          </w:p>
                          <w:p w14:paraId="007904D6" w14:textId="4B081741" w:rsidR="00E62B48" w:rsidRPr="00E62B48" w:rsidRDefault="00E62B48" w:rsidP="00E62B48">
                            <w:pPr>
                              <w:bidi/>
                              <w:rPr>
                                <w:rFonts w:ascii="Century Gothic" w:hAnsi="Century Gothic" w:cs="B Nazanin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 w:cs="B Nazanin" w:hint="cs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3-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B8971" id="Cuadro de texto 10" o:spid="_x0000_s1035" type="#_x0000_t202" style="position:absolute;margin-left:152.55pt;margin-top:6.05pt;width:243.5pt;height:382.9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" filled="f" stroked="f">
                <v:textbox>
                  <w:txbxContent>
                    <w:p w14:paraId="17379F65" w14:textId="0E85D394" w:rsidR="006F487A" w:rsidRPr="00E62B48" w:rsidRDefault="009B31E7" w:rsidP="00712815">
                      <w:pPr>
                        <w:bidi/>
                        <w:rPr>
                          <w:rFonts w:asciiTheme="minorBidi" w:hAnsiTheme="minorBidi" w:cs="B Nazanin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نام شرکت | موسسه</w:t>
                      </w:r>
                    </w:p>
                    <w:p w14:paraId="7E2BBBC9" w14:textId="0FED1E84" w:rsidR="006F487A" w:rsidRPr="00E62B48" w:rsidRDefault="009B31E7" w:rsidP="00712815">
                      <w:pPr>
                        <w:bidi/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</w:rPr>
                        <w:t>عنوان شغلی</w:t>
                      </w:r>
                    </w:p>
                    <w:p w14:paraId="1667DABA" w14:textId="3EBDDB38" w:rsidR="005F50F6" w:rsidRPr="00E62B48" w:rsidRDefault="009B31E7" w:rsidP="00AC55C3">
                      <w:pPr>
                        <w:bidi/>
                        <w:rPr>
                          <w:rFonts w:ascii="Century Gothic" w:hAnsi="Century Gothic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وظایف و مسئولیت ها:</w:t>
                      </w:r>
                    </w:p>
                    <w:p w14:paraId="148FB715" w14:textId="31138F89" w:rsidR="00AC55C3" w:rsidRPr="00E62B48" w:rsidRDefault="00E62B48" w:rsidP="00AC55C3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asciiTheme="minorBidi" w:hAnsiTheme="minorBidi" w:cs="B Nazanin" w:hint="cs"/>
                          <w:color w:val="000000"/>
                          <w:sz w:val="22"/>
                          <w:szCs w:val="22"/>
                          <w:rtl/>
                        </w:rPr>
                        <w:t>1-</w:t>
                      </w:r>
                    </w:p>
                    <w:p w14:paraId="3D15D445" w14:textId="49F7F7B1" w:rsidR="00AC55C3" w:rsidRPr="00E62B48" w:rsidRDefault="00E62B48" w:rsidP="00AC55C3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asciiTheme="minorBidi" w:hAnsiTheme="minorBidi" w:cs="B Nazanin" w:hint="cs"/>
                          <w:color w:val="000000"/>
                          <w:sz w:val="22"/>
                          <w:szCs w:val="22"/>
                          <w:rtl/>
                        </w:rPr>
                        <w:t>2-</w:t>
                      </w:r>
                    </w:p>
                    <w:p w14:paraId="3FA3F681" w14:textId="294BD677" w:rsidR="00AC55C3" w:rsidRDefault="00E62B48" w:rsidP="00E62B48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asciiTheme="minorBidi" w:hAnsiTheme="minorBidi" w:cs="B Nazanin" w:hint="cs"/>
                          <w:color w:val="000000"/>
                          <w:sz w:val="22"/>
                          <w:szCs w:val="22"/>
                          <w:rtl/>
                        </w:rPr>
                        <w:t xml:space="preserve">3- </w:t>
                      </w:r>
                    </w:p>
                    <w:p w14:paraId="0C95A3AE" w14:textId="1070EEA2" w:rsidR="00E62B48" w:rsidRDefault="00E62B48" w:rsidP="00E62B48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</w:p>
                    <w:p w14:paraId="577F8468" w14:textId="52077587" w:rsidR="00E62B48" w:rsidRDefault="00E62B48" w:rsidP="00E62B48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</w:p>
                    <w:p w14:paraId="03349D87" w14:textId="77777777" w:rsidR="00E62B48" w:rsidRPr="00E62B48" w:rsidRDefault="00E62B48" w:rsidP="00E62B48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</w:p>
                    <w:p w14:paraId="54F49BDE" w14:textId="187F2410" w:rsidR="006F487A" w:rsidRPr="00E62B48" w:rsidRDefault="009B31E7" w:rsidP="00AC55C3">
                      <w:pPr>
                        <w:bidi/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u w:val="single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نام شرکت | موسسه</w:t>
                      </w:r>
                    </w:p>
                    <w:p w14:paraId="3349D381" w14:textId="77777777" w:rsidR="009B31E7" w:rsidRPr="00E62B48" w:rsidRDefault="009B31E7" w:rsidP="009B31E7">
                      <w:pPr>
                        <w:bidi/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</w:rPr>
                        <w:t>عنوان شغلی</w:t>
                      </w:r>
                    </w:p>
                    <w:p w14:paraId="41D13A95" w14:textId="2CE9BDBF" w:rsidR="00AC55C3" w:rsidRDefault="00D34808" w:rsidP="00E62B48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وظایف و مسئولیت ها:</w:t>
                      </w:r>
                      <w:r w:rsidRPr="00E62B48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br/>
                      </w:r>
                      <w:r w:rsidR="00E62B48">
                        <w:rPr>
                          <w:rFonts w:asciiTheme="minorBidi" w:hAnsiTheme="minorBidi" w:cs="B Nazanin" w:hint="cs"/>
                          <w:color w:val="000000"/>
                          <w:sz w:val="22"/>
                          <w:szCs w:val="22"/>
                          <w:rtl/>
                        </w:rPr>
                        <w:t>1-</w:t>
                      </w:r>
                    </w:p>
                    <w:p w14:paraId="1E2108E7" w14:textId="629C5245" w:rsidR="00E62B48" w:rsidRDefault="00E62B48" w:rsidP="00E62B48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asciiTheme="minorBidi" w:hAnsiTheme="minorBidi" w:cs="B Nazanin" w:hint="cs"/>
                          <w:color w:val="000000"/>
                          <w:sz w:val="22"/>
                          <w:szCs w:val="22"/>
                          <w:rtl/>
                        </w:rPr>
                        <w:t>2-</w:t>
                      </w:r>
                    </w:p>
                    <w:p w14:paraId="220D1B34" w14:textId="5F266986" w:rsidR="00E62B48" w:rsidRDefault="00E62B48" w:rsidP="00E62B48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asciiTheme="minorBidi" w:hAnsiTheme="minorBidi" w:cs="B Nazanin" w:hint="cs"/>
                          <w:color w:val="000000"/>
                          <w:sz w:val="22"/>
                          <w:szCs w:val="22"/>
                          <w:rtl/>
                        </w:rPr>
                        <w:t>3-</w:t>
                      </w:r>
                    </w:p>
                    <w:p w14:paraId="22F73346" w14:textId="77777777" w:rsidR="00E62B48" w:rsidRPr="00E62B48" w:rsidRDefault="00E62B48" w:rsidP="00E62B48">
                      <w:pPr>
                        <w:bidi/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</w:rPr>
                      </w:pPr>
                    </w:p>
                    <w:p w14:paraId="29197D6E" w14:textId="31450BA9" w:rsidR="00D34808" w:rsidRPr="00E62B48" w:rsidRDefault="00E62B48" w:rsidP="00AC63C1">
                      <w:pPr>
                        <w:bidi/>
                        <w:rPr>
                          <w:rFonts w:asciiTheme="minorBidi" w:hAnsiTheme="minorBidi" w:cs="B Nazanin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E62B48">
                        <w:rPr>
                          <w:rFonts w:cs="B Nazanin"/>
                          <w:color w:val="000000"/>
                          <w:sz w:val="22"/>
                          <w:szCs w:val="22"/>
                          <w:rtl/>
                        </w:rPr>
                        <w:br/>
                      </w:r>
                      <w:r w:rsidR="00D34808" w:rsidRPr="00E62B48">
                        <w:rPr>
                          <w:rFonts w:asciiTheme="minorBidi" w:hAnsiTheme="minorBidi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نام شرکت | موسسه</w:t>
                      </w:r>
                    </w:p>
                    <w:p w14:paraId="51EDB522" w14:textId="77777777" w:rsidR="00D34808" w:rsidRPr="00E62B48" w:rsidRDefault="00D34808" w:rsidP="00D34808">
                      <w:pPr>
                        <w:bidi/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</w:rPr>
                        <w:t>عنوان شغلی</w:t>
                      </w:r>
                    </w:p>
                    <w:p w14:paraId="0565C9CB" w14:textId="7198D300" w:rsidR="005F50F6" w:rsidRDefault="00D34808" w:rsidP="00E62B48">
                      <w:pPr>
                        <w:bidi/>
                        <w:rPr>
                          <w:rFonts w:ascii="Century Gothic" w:hAnsi="Century Gothic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وظایف و مسئولیت ها:</w:t>
                      </w:r>
                      <w:r w:rsidRPr="00E62B48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br/>
                      </w:r>
                      <w:r w:rsidR="00E62B48">
                        <w:rPr>
                          <w:rFonts w:ascii="Century Gothic" w:hAnsi="Century Gothic" w:cs="B Nazanin" w:hint="cs"/>
                          <w:color w:val="000000"/>
                          <w:sz w:val="22"/>
                          <w:szCs w:val="22"/>
                          <w:rtl/>
                        </w:rPr>
                        <w:t xml:space="preserve">1- </w:t>
                      </w:r>
                    </w:p>
                    <w:p w14:paraId="0EE39659" w14:textId="319675C7" w:rsidR="00E62B48" w:rsidRDefault="00E62B48" w:rsidP="00E62B48">
                      <w:pPr>
                        <w:bidi/>
                        <w:rPr>
                          <w:rFonts w:ascii="Century Gothic" w:hAnsi="Century Gothic" w:cs="B Nazanin"/>
                          <w:color w:val="000000"/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ascii="Century Gothic" w:hAnsi="Century Gothic" w:cs="B Nazanin" w:hint="cs"/>
                          <w:color w:val="000000"/>
                          <w:sz w:val="22"/>
                          <w:szCs w:val="22"/>
                          <w:rtl/>
                        </w:rPr>
                        <w:t>2-</w:t>
                      </w:r>
                    </w:p>
                    <w:p w14:paraId="007904D6" w14:textId="4B081741" w:rsidR="00E62B48" w:rsidRPr="00E62B48" w:rsidRDefault="00E62B48" w:rsidP="00E62B48">
                      <w:pPr>
                        <w:bidi/>
                        <w:rPr>
                          <w:rFonts w:ascii="Century Gothic" w:hAnsi="Century Gothic" w:cs="B Nazanin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 w:cs="B Nazanin" w:hint="cs"/>
                          <w:color w:val="000000"/>
                          <w:sz w:val="22"/>
                          <w:szCs w:val="22"/>
                          <w:rtl/>
                        </w:rPr>
                        <w:t>3-</w:t>
                      </w:r>
                    </w:p>
                  </w:txbxContent>
                </v:textbox>
              </v:shape>
            </w:pict>
          </mc:Fallback>
        </mc:AlternateContent>
      </w:r>
      <w:r w:rsidR="00D34808"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253DBA" wp14:editId="0109C1A1">
                <wp:simplePos x="0" y="0"/>
                <wp:positionH relativeFrom="column">
                  <wp:posOffset>-765175</wp:posOffset>
                </wp:positionH>
                <wp:positionV relativeFrom="paragraph">
                  <wp:posOffset>219710</wp:posOffset>
                </wp:positionV>
                <wp:extent cx="2362200" cy="1447800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430D0" w14:textId="34E30F32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s-VE" w:bidi="fa-IR"/>
                              </w:rPr>
                              <w:t xml:space="preserve">1 </w:t>
                            </w:r>
                            <w:r w:rsidRPr="00E62B48">
                              <w:rPr>
                                <w:rFonts w:ascii="Arial" w:hAnsi="Arial" w:cs="Arial" w:hint="cs"/>
                                <w:color w:val="000000" w:themeColor="text1"/>
                                <w:sz w:val="22"/>
                                <w:szCs w:val="22"/>
                                <w:rtl/>
                                <w:lang w:val="es-VE" w:bidi="fa-IR"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s-VE" w:bidi="fa-IR"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  <w:t>Excel</w:t>
                            </w:r>
                          </w:p>
                          <w:p w14:paraId="4FC2EA42" w14:textId="0B12EE15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2 </w:t>
                            </w:r>
                            <w:r w:rsidRPr="00E62B48">
                              <w:rPr>
                                <w:rFonts w:ascii="Arial" w:hAnsi="Arial" w:cs="Arial" w:hint="cs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  <w:t>Power Point</w:t>
                            </w:r>
                          </w:p>
                          <w:p w14:paraId="70444D87" w14:textId="6858C395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3 </w:t>
                            </w:r>
                            <w:r w:rsidRPr="00E62B48">
                              <w:rPr>
                                <w:rFonts w:ascii="Arial" w:hAnsi="Arial" w:cs="Arial" w:hint="cs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  <w:t>Illustrator</w:t>
                            </w:r>
                          </w:p>
                          <w:p w14:paraId="79522DBD" w14:textId="1B462D2B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4 </w:t>
                            </w:r>
                            <w:r w:rsidRPr="00E62B48">
                              <w:rPr>
                                <w:rFonts w:ascii="Arial" w:hAnsi="Arial" w:cs="Arial" w:hint="cs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  <w:t>Photoshop</w:t>
                            </w:r>
                          </w:p>
                          <w:p w14:paraId="6E3F9A7E" w14:textId="3BE3D888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5 </w:t>
                            </w:r>
                            <w:r w:rsidRPr="00E62B48">
                              <w:rPr>
                                <w:rFonts w:ascii="Arial" w:hAnsi="Arial" w:cs="Arial" w:hint="cs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 </w:t>
                            </w:r>
                            <w:r w:rsidR="00E62B48" w:rsidRPr="00E62B48">
                              <w:rPr>
                                <w:rFonts w:asciiTheme="minorBidi" w:hAnsiTheme="minorBidi" w:cs="B Nazanin" w:hint="cs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....</w:t>
                            </w:r>
                          </w:p>
                          <w:p w14:paraId="33D0FA99" w14:textId="3ECCE014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6 </w:t>
                            </w:r>
                            <w:r w:rsidRPr="00E62B48">
                              <w:rPr>
                                <w:rFonts w:ascii="Arial" w:hAnsi="Arial" w:cs="Arial" w:hint="cs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 xml:space="preserve"> </w:t>
                            </w:r>
                            <w:r w:rsidR="00E62B48" w:rsidRPr="00E62B48">
                              <w:rPr>
                                <w:rFonts w:asciiTheme="minorBidi" w:hAnsiTheme="minorBidi" w:cs="B Nazanin" w:hint="cs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...</w:t>
                            </w:r>
                          </w:p>
                          <w:p w14:paraId="07662C03" w14:textId="77777777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</w:p>
                          <w:p w14:paraId="6A52EEAF" w14:textId="77777777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53DBA" id="Cuadro de texto 5" o:spid="_x0000_s1036" type="#_x0000_t202" style="position:absolute;margin-left:-60.25pt;margin-top:17.3pt;width:186pt;height:11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" filled="f" stroked="f">
                <v:textbox inset=",7.2pt,,7.2pt">
                  <w:txbxContent>
                    <w:p w14:paraId="3C6430D0" w14:textId="34E30F32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s-VE" w:bidi="fa-IR"/>
                        </w:rPr>
                        <w:t xml:space="preserve">1 </w:t>
                      </w:r>
                      <w:r w:rsidRPr="00E62B48">
                        <w:rPr>
                          <w:rFonts w:ascii="Arial" w:hAnsi="Arial" w:cs="Arial" w:hint="cs"/>
                          <w:color w:val="000000" w:themeColor="text1"/>
                          <w:sz w:val="22"/>
                          <w:szCs w:val="22"/>
                          <w:rtl/>
                          <w:lang w:val="es-VE" w:bidi="fa-IR"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s-VE" w:bidi="fa-IR"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  <w:t>Excel</w:t>
                      </w:r>
                    </w:p>
                    <w:p w14:paraId="4FC2EA42" w14:textId="0B12EE15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2 </w:t>
                      </w:r>
                      <w:r w:rsidRPr="00E62B48">
                        <w:rPr>
                          <w:rFonts w:ascii="Arial" w:hAnsi="Arial" w:cs="Arial" w:hint="cs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  <w:t>Power Point</w:t>
                      </w:r>
                    </w:p>
                    <w:p w14:paraId="70444D87" w14:textId="6858C395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3 </w:t>
                      </w:r>
                      <w:r w:rsidRPr="00E62B48">
                        <w:rPr>
                          <w:rFonts w:ascii="Arial" w:hAnsi="Arial" w:cs="Arial" w:hint="cs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  <w:t>Illustrator</w:t>
                      </w:r>
                    </w:p>
                    <w:p w14:paraId="79522DBD" w14:textId="1B462D2B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4 </w:t>
                      </w:r>
                      <w:r w:rsidRPr="00E62B48">
                        <w:rPr>
                          <w:rFonts w:ascii="Arial" w:hAnsi="Arial" w:cs="Arial" w:hint="cs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  <w:t>Photoshop</w:t>
                      </w:r>
                    </w:p>
                    <w:p w14:paraId="6E3F9A7E" w14:textId="3BE3D888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5 </w:t>
                      </w:r>
                      <w:r w:rsidRPr="00E62B48">
                        <w:rPr>
                          <w:rFonts w:ascii="Arial" w:hAnsi="Arial" w:cs="Arial" w:hint="cs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 </w:t>
                      </w:r>
                      <w:r w:rsidR="00E62B48" w:rsidRPr="00E62B48">
                        <w:rPr>
                          <w:rFonts w:asciiTheme="minorBidi" w:hAnsiTheme="minorBidi" w:cs="B Nazanin" w:hint="cs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>....</w:t>
                      </w:r>
                    </w:p>
                    <w:p w14:paraId="33D0FA99" w14:textId="3ECCE014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6 </w:t>
                      </w:r>
                      <w:r w:rsidRPr="00E62B48">
                        <w:rPr>
                          <w:rFonts w:ascii="Arial" w:hAnsi="Arial" w:cs="Arial" w:hint="cs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 xml:space="preserve"> </w:t>
                      </w:r>
                      <w:r w:rsidR="00E62B48" w:rsidRPr="00E62B48">
                        <w:rPr>
                          <w:rFonts w:asciiTheme="minorBidi" w:hAnsiTheme="minorBidi" w:cs="B Nazanin" w:hint="cs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  <w:t>...</w:t>
                      </w:r>
                    </w:p>
                    <w:p w14:paraId="07662C03" w14:textId="77777777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</w:p>
                    <w:p w14:paraId="6A52EEAF" w14:textId="77777777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1220C1" w14:textId="7A31A19E" w:rsidR="00FC1B7E" w:rsidRPr="00E62B48" w:rsidRDefault="00FC1B7E" w:rsidP="007B4482">
      <w:pPr>
        <w:rPr>
          <w:rFonts w:cs="B Nazanin"/>
        </w:rPr>
      </w:pPr>
    </w:p>
    <w:p w14:paraId="007F4FDA" w14:textId="661C9A7F" w:rsidR="00FC1B7E" w:rsidRPr="00E62B48" w:rsidRDefault="00FC1B7E" w:rsidP="007B4482">
      <w:pPr>
        <w:rPr>
          <w:rFonts w:cs="B Nazanin"/>
        </w:rPr>
      </w:pPr>
    </w:p>
    <w:p w14:paraId="75821A1E" w14:textId="11E810E6" w:rsidR="007B4482" w:rsidRPr="00E62B48" w:rsidRDefault="007B4482" w:rsidP="007B4482">
      <w:pPr>
        <w:rPr>
          <w:rFonts w:cs="B Nazanin"/>
        </w:rPr>
      </w:pPr>
    </w:p>
    <w:p w14:paraId="1B30D48E" w14:textId="305AA55B" w:rsidR="007B4482" w:rsidRPr="00E62B48" w:rsidRDefault="007B4482" w:rsidP="007B4482">
      <w:pPr>
        <w:rPr>
          <w:rFonts w:cs="B Nazanin"/>
          <w:i/>
        </w:rPr>
      </w:pPr>
    </w:p>
    <w:p w14:paraId="41765D76" w14:textId="2FD23B7C" w:rsidR="00A70072" w:rsidRPr="00A91BAA" w:rsidRDefault="00AC63C1" w:rsidP="007B4482">
      <w:pPr>
        <w:jc w:val="center"/>
        <w:rPr>
          <w:rFonts w:cs="B Nazanin"/>
          <w:lang w:val="en-US"/>
        </w:rPr>
      </w:pP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A94675" wp14:editId="41C4DF50">
                <wp:simplePos x="0" y="0"/>
                <wp:positionH relativeFrom="column">
                  <wp:posOffset>-867484</wp:posOffset>
                </wp:positionH>
                <wp:positionV relativeFrom="paragraph">
                  <wp:posOffset>2942265</wp:posOffset>
                </wp:positionV>
                <wp:extent cx="2512060" cy="1967023"/>
                <wp:effectExtent l="0" t="0" r="0" b="0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060" cy="19670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75F612" w14:textId="504E3D9D" w:rsidR="006F487A" w:rsidRPr="00E62B48" w:rsidRDefault="00782393" w:rsidP="00AC55C3">
                            <w:pPr>
                              <w:bidi/>
                              <w:rPr>
                                <w:rFonts w:asciiTheme="minorBidi" w:hAnsiTheme="minorBidi" w:cs="B Nazanin"/>
                                <w:bCs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Cs/>
                                <w:sz w:val="22"/>
                                <w:szCs w:val="22"/>
                                <w:rtl/>
                              </w:rPr>
                              <w:t>نام و نام خانوادگی</w:t>
                            </w:r>
                          </w:p>
                          <w:p w14:paraId="676DDA0B" w14:textId="389F4E8E" w:rsidR="006F487A" w:rsidRPr="00E62B48" w:rsidRDefault="00782393" w:rsidP="00AC55C3">
                            <w:pPr>
                              <w:bidi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 w:hint="cs"/>
                                <w:sz w:val="22"/>
                                <w:szCs w:val="22"/>
                                <w:rtl/>
                              </w:rPr>
                              <w:t>نام شرکت | عنوان شغلی</w:t>
                            </w:r>
                          </w:p>
                          <w:p w14:paraId="7C52B91A" w14:textId="663A98CD" w:rsidR="006F487A" w:rsidRPr="00E62B48" w:rsidRDefault="00782393" w:rsidP="00AC55C3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="Century Gothic" w:hAnsi="Century Gothic" w:cs="B Nazanin" w:hint="cs"/>
                                <w:sz w:val="22"/>
                                <w:szCs w:val="22"/>
                                <w:rtl/>
                              </w:rPr>
                              <w:t>شماره تماس:</w:t>
                            </w:r>
                          </w:p>
                          <w:p w14:paraId="0C9403DF" w14:textId="20F89C04" w:rsidR="006F487A" w:rsidRPr="00E62B48" w:rsidRDefault="00782393" w:rsidP="00AC55C3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="Century Gothic" w:hAnsi="Century Gothic" w:cs="B Nazanin" w:hint="cs"/>
                                <w:sz w:val="22"/>
                                <w:szCs w:val="22"/>
                                <w:rtl/>
                              </w:rPr>
                              <w:t>ایمیل:</w:t>
                            </w:r>
                          </w:p>
                          <w:p w14:paraId="25654B5E" w14:textId="77777777" w:rsidR="006F487A" w:rsidRPr="00E62B48" w:rsidRDefault="006F487A" w:rsidP="00AC55C3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</w:rPr>
                            </w:pPr>
                          </w:p>
                          <w:p w14:paraId="5A7E7017" w14:textId="77777777" w:rsidR="00782393" w:rsidRPr="00E62B48" w:rsidRDefault="00782393" w:rsidP="00782393">
                            <w:pPr>
                              <w:bidi/>
                              <w:rPr>
                                <w:rFonts w:asciiTheme="minorBidi" w:hAnsiTheme="minorBidi" w:cs="B Nazanin"/>
                                <w:bCs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Cs/>
                                <w:sz w:val="22"/>
                                <w:szCs w:val="22"/>
                                <w:rtl/>
                              </w:rPr>
                              <w:t>نام و نام خانوادگی</w:t>
                            </w:r>
                          </w:p>
                          <w:p w14:paraId="3F9F0FE7" w14:textId="77777777" w:rsidR="00782393" w:rsidRPr="00E62B48" w:rsidRDefault="00782393" w:rsidP="00782393">
                            <w:pPr>
                              <w:bidi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 w:hint="cs"/>
                                <w:sz w:val="22"/>
                                <w:szCs w:val="22"/>
                                <w:rtl/>
                              </w:rPr>
                              <w:t>نام شرکت | عنوان شغلی</w:t>
                            </w:r>
                          </w:p>
                          <w:p w14:paraId="5431D9D3" w14:textId="77777777" w:rsidR="00782393" w:rsidRPr="00E62B48" w:rsidRDefault="00782393" w:rsidP="00782393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="Century Gothic" w:hAnsi="Century Gothic" w:cs="B Nazanin" w:hint="cs"/>
                                <w:sz w:val="22"/>
                                <w:szCs w:val="22"/>
                                <w:rtl/>
                              </w:rPr>
                              <w:t>شماره تماس:</w:t>
                            </w:r>
                          </w:p>
                          <w:p w14:paraId="177E4361" w14:textId="77777777" w:rsidR="00782393" w:rsidRPr="00E62B48" w:rsidRDefault="00782393" w:rsidP="00782393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="Century Gothic" w:hAnsi="Century Gothic" w:cs="B Nazanin" w:hint="cs"/>
                                <w:sz w:val="22"/>
                                <w:szCs w:val="22"/>
                                <w:rtl/>
                              </w:rPr>
                              <w:t>ایمیل:</w:t>
                            </w:r>
                          </w:p>
                          <w:p w14:paraId="79E7CB0B" w14:textId="77777777" w:rsidR="00FC1B7E" w:rsidRPr="00E62B48" w:rsidRDefault="00FC1B7E" w:rsidP="00AC55C3">
                            <w:pPr>
                              <w:bidi/>
                              <w:rPr>
                                <w:rFonts w:cs="B Nazanin"/>
                                <w:sz w:val="22"/>
                                <w:szCs w:val="22"/>
                              </w:rPr>
                            </w:pPr>
                          </w:p>
                          <w:p w14:paraId="4C655038" w14:textId="77777777" w:rsidR="00FC1B7E" w:rsidRPr="00E62B48" w:rsidRDefault="00FC1B7E" w:rsidP="00AC55C3">
                            <w:pPr>
                              <w:bidi/>
                              <w:rPr>
                                <w:rFonts w:cs="B Nazani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94675" id="Text Box 53" o:spid="_x0000_s1037" type="#_x0000_t202" style="position:absolute;left:0;text-align:left;margin-left:-68.3pt;margin-top:231.65pt;width:197.8pt;height:154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" filled="f" stroked="f">
                <v:textbox>
                  <w:txbxContent>
                    <w:p w14:paraId="2B75F612" w14:textId="504E3D9D" w:rsidR="006F487A" w:rsidRPr="00E62B48" w:rsidRDefault="00782393" w:rsidP="00AC55C3">
                      <w:pPr>
                        <w:bidi/>
                        <w:rPr>
                          <w:rFonts w:asciiTheme="minorBidi" w:hAnsiTheme="minorBidi" w:cs="B Nazanin"/>
                          <w:bCs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Cs/>
                          <w:sz w:val="22"/>
                          <w:szCs w:val="22"/>
                          <w:rtl/>
                        </w:rPr>
                        <w:t>نام و نام خانوادگی</w:t>
                      </w:r>
                    </w:p>
                    <w:p w14:paraId="676DDA0B" w14:textId="389F4E8E" w:rsidR="006F487A" w:rsidRPr="00E62B48" w:rsidRDefault="00782393" w:rsidP="00AC55C3">
                      <w:pPr>
                        <w:bidi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 w:hint="cs"/>
                          <w:sz w:val="22"/>
                          <w:szCs w:val="22"/>
                          <w:rtl/>
                        </w:rPr>
                        <w:t>نام شرکت | عنوان شغلی</w:t>
                      </w:r>
                    </w:p>
                    <w:p w14:paraId="7C52B91A" w14:textId="663A98CD" w:rsidR="006F487A" w:rsidRPr="00E62B48" w:rsidRDefault="00782393" w:rsidP="00AC55C3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="Century Gothic" w:hAnsi="Century Gothic" w:cs="B Nazanin" w:hint="cs"/>
                          <w:sz w:val="22"/>
                          <w:szCs w:val="22"/>
                          <w:rtl/>
                        </w:rPr>
                        <w:t>شماره تماس:</w:t>
                      </w:r>
                    </w:p>
                    <w:p w14:paraId="0C9403DF" w14:textId="20F89C04" w:rsidR="006F487A" w:rsidRPr="00E62B48" w:rsidRDefault="00782393" w:rsidP="00AC55C3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="Century Gothic" w:hAnsi="Century Gothic" w:cs="B Nazanin" w:hint="cs"/>
                          <w:sz w:val="22"/>
                          <w:szCs w:val="22"/>
                          <w:rtl/>
                        </w:rPr>
                        <w:t>ایمیل:</w:t>
                      </w:r>
                    </w:p>
                    <w:p w14:paraId="25654B5E" w14:textId="77777777" w:rsidR="006F487A" w:rsidRPr="00E62B48" w:rsidRDefault="006F487A" w:rsidP="00AC55C3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</w:rPr>
                      </w:pPr>
                    </w:p>
                    <w:p w14:paraId="5A7E7017" w14:textId="77777777" w:rsidR="00782393" w:rsidRPr="00E62B48" w:rsidRDefault="00782393" w:rsidP="00782393">
                      <w:pPr>
                        <w:bidi/>
                        <w:rPr>
                          <w:rFonts w:asciiTheme="minorBidi" w:hAnsiTheme="minorBidi" w:cs="B Nazanin"/>
                          <w:bCs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Cs/>
                          <w:sz w:val="22"/>
                          <w:szCs w:val="22"/>
                          <w:rtl/>
                        </w:rPr>
                        <w:t>نام و نام خانوادگی</w:t>
                      </w:r>
                    </w:p>
                    <w:p w14:paraId="3F9F0FE7" w14:textId="77777777" w:rsidR="00782393" w:rsidRPr="00E62B48" w:rsidRDefault="00782393" w:rsidP="00782393">
                      <w:pPr>
                        <w:bidi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 w:hint="cs"/>
                          <w:sz w:val="22"/>
                          <w:szCs w:val="22"/>
                          <w:rtl/>
                        </w:rPr>
                        <w:t>نام شرکت | عنوان شغلی</w:t>
                      </w:r>
                    </w:p>
                    <w:p w14:paraId="5431D9D3" w14:textId="77777777" w:rsidR="00782393" w:rsidRPr="00E62B48" w:rsidRDefault="00782393" w:rsidP="00782393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="Century Gothic" w:hAnsi="Century Gothic" w:cs="B Nazanin" w:hint="cs"/>
                          <w:sz w:val="22"/>
                          <w:szCs w:val="22"/>
                          <w:rtl/>
                        </w:rPr>
                        <w:t>شماره تماس:</w:t>
                      </w:r>
                    </w:p>
                    <w:p w14:paraId="177E4361" w14:textId="77777777" w:rsidR="00782393" w:rsidRPr="00E62B48" w:rsidRDefault="00782393" w:rsidP="00782393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="Century Gothic" w:hAnsi="Century Gothic" w:cs="B Nazanin" w:hint="cs"/>
                          <w:sz w:val="22"/>
                          <w:szCs w:val="22"/>
                          <w:rtl/>
                        </w:rPr>
                        <w:t>ایمیل:</w:t>
                      </w:r>
                    </w:p>
                    <w:p w14:paraId="79E7CB0B" w14:textId="77777777" w:rsidR="00FC1B7E" w:rsidRPr="00E62B48" w:rsidRDefault="00FC1B7E" w:rsidP="00AC55C3">
                      <w:pPr>
                        <w:bidi/>
                        <w:rPr>
                          <w:rFonts w:cs="B Nazanin"/>
                          <w:sz w:val="22"/>
                          <w:szCs w:val="22"/>
                        </w:rPr>
                      </w:pPr>
                    </w:p>
                    <w:p w14:paraId="4C655038" w14:textId="77777777" w:rsidR="00FC1B7E" w:rsidRPr="00E62B48" w:rsidRDefault="00FC1B7E" w:rsidP="00AC55C3">
                      <w:pPr>
                        <w:bidi/>
                        <w:rPr>
                          <w:rFonts w:cs="B Nazani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2654415" wp14:editId="4F4EAF19">
                <wp:simplePos x="0" y="0"/>
                <wp:positionH relativeFrom="column">
                  <wp:posOffset>-856851</wp:posOffset>
                </wp:positionH>
                <wp:positionV relativeFrom="paragraph">
                  <wp:posOffset>5238898</wp:posOffset>
                </wp:positionV>
                <wp:extent cx="2510790" cy="808074"/>
                <wp:effectExtent l="0" t="0" r="0" b="0"/>
                <wp:wrapNone/>
                <wp:docPr id="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8080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FDE8BB" w14:textId="2D0934B8" w:rsidR="006F487A" w:rsidRPr="00AC63C1" w:rsidRDefault="00782393" w:rsidP="00782393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="Century Gothic" w:hAnsi="Century Gothic" w:cs="B Nazanin" w:hint="cs"/>
                                <w:sz w:val="22"/>
                                <w:szCs w:val="22"/>
                                <w:rtl/>
                              </w:rPr>
                              <w:t>شنا</w:t>
                            </w:r>
                          </w:p>
                          <w:p w14:paraId="55384DD6" w14:textId="7941F90D" w:rsidR="00782393" w:rsidRPr="00AC63C1" w:rsidRDefault="00782393" w:rsidP="00782393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="Century Gothic" w:hAnsi="Century Gothic" w:cs="B Nazanin" w:hint="cs"/>
                                <w:sz w:val="22"/>
                                <w:szCs w:val="22"/>
                                <w:rtl/>
                              </w:rPr>
                              <w:t>مطالعه</w:t>
                            </w:r>
                          </w:p>
                          <w:p w14:paraId="1A9F5285" w14:textId="2BC25FF3" w:rsidR="00A3070A" w:rsidRDefault="00782393" w:rsidP="00AC63C1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="Century Gothic" w:hAnsi="Century Gothic" w:cs="B Nazanin" w:hint="cs"/>
                                <w:sz w:val="22"/>
                                <w:szCs w:val="22"/>
                                <w:rtl/>
                              </w:rPr>
                              <w:t>کوهنوردی</w:t>
                            </w:r>
                          </w:p>
                          <w:p w14:paraId="5AE7B535" w14:textId="77777777" w:rsidR="00AC63C1" w:rsidRPr="00AC63C1" w:rsidRDefault="00AC63C1" w:rsidP="00AC63C1">
                            <w:pPr>
                              <w:bidi/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</w:rPr>
                            </w:pPr>
                          </w:p>
                          <w:p w14:paraId="14681E7F" w14:textId="77777777" w:rsidR="00A3070A" w:rsidRPr="00AC63C1" w:rsidRDefault="00A3070A" w:rsidP="00A3070A">
                            <w:pPr>
                              <w:rPr>
                                <w:rFonts w:ascii="Century Gothic" w:hAnsi="Century Gothic" w:cs="B Nazanin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7966A9ED" w14:textId="77777777" w:rsidR="00A3070A" w:rsidRPr="00AC63C1" w:rsidRDefault="00A3070A" w:rsidP="00A3070A">
                            <w:pPr>
                              <w:rPr>
                                <w:rFonts w:ascii="Century Gothic" w:hAnsi="Century Gothic" w:cs="B Nazani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54415" id="Cuadro de texto 6" o:spid="_x0000_s1038" type="#_x0000_t202" style="position:absolute;left:0;text-align:left;margin-left:-67.45pt;margin-top:412.5pt;width:197.7pt;height:63.6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" filled="f" stroked="f">
                <v:textbox inset=",7.2pt,,7.2pt">
                  <w:txbxContent>
                    <w:p w14:paraId="24FDE8BB" w14:textId="2D0934B8" w:rsidR="006F487A" w:rsidRPr="00AC63C1" w:rsidRDefault="00782393" w:rsidP="00782393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="Century Gothic" w:hAnsi="Century Gothic" w:cs="B Nazanin" w:hint="cs"/>
                          <w:sz w:val="22"/>
                          <w:szCs w:val="22"/>
                          <w:rtl/>
                        </w:rPr>
                        <w:t>شنا</w:t>
                      </w:r>
                    </w:p>
                    <w:p w14:paraId="55384DD6" w14:textId="7941F90D" w:rsidR="00782393" w:rsidRPr="00AC63C1" w:rsidRDefault="00782393" w:rsidP="00782393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="Century Gothic" w:hAnsi="Century Gothic" w:cs="B Nazanin" w:hint="cs"/>
                          <w:sz w:val="22"/>
                          <w:szCs w:val="22"/>
                          <w:rtl/>
                        </w:rPr>
                        <w:t>مطالعه</w:t>
                      </w:r>
                    </w:p>
                    <w:p w14:paraId="1A9F5285" w14:textId="2BC25FF3" w:rsidR="00A3070A" w:rsidRDefault="00782393" w:rsidP="00AC63C1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="Century Gothic" w:hAnsi="Century Gothic" w:cs="B Nazanin" w:hint="cs"/>
                          <w:sz w:val="22"/>
                          <w:szCs w:val="22"/>
                          <w:rtl/>
                        </w:rPr>
                        <w:t>کوهنوردی</w:t>
                      </w:r>
                    </w:p>
                    <w:p w14:paraId="5AE7B535" w14:textId="77777777" w:rsidR="00AC63C1" w:rsidRPr="00AC63C1" w:rsidRDefault="00AC63C1" w:rsidP="00AC63C1">
                      <w:pPr>
                        <w:bidi/>
                        <w:rPr>
                          <w:rFonts w:ascii="Century Gothic" w:hAnsi="Century Gothic" w:cs="B Nazanin"/>
                          <w:sz w:val="22"/>
                          <w:szCs w:val="22"/>
                        </w:rPr>
                      </w:pPr>
                    </w:p>
                    <w:p w14:paraId="14681E7F" w14:textId="77777777" w:rsidR="00A3070A" w:rsidRPr="00AC63C1" w:rsidRDefault="00A3070A" w:rsidP="00A3070A">
                      <w:pPr>
                        <w:rPr>
                          <w:rFonts w:ascii="Century Gothic" w:hAnsi="Century Gothic" w:cs="B Nazanin"/>
                          <w:b/>
                          <w:sz w:val="22"/>
                          <w:szCs w:val="22"/>
                        </w:rPr>
                      </w:pPr>
                    </w:p>
                    <w:p w14:paraId="7966A9ED" w14:textId="77777777" w:rsidR="00A3070A" w:rsidRPr="00AC63C1" w:rsidRDefault="00A3070A" w:rsidP="00A3070A">
                      <w:pPr>
                        <w:rPr>
                          <w:rFonts w:ascii="Century Gothic" w:hAnsi="Century Gothic" w:cs="B Nazani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23423" behindDoc="0" locked="0" layoutInCell="1" allowOverlap="1" wp14:anchorId="7E66BE50" wp14:editId="068AA2B2">
                <wp:simplePos x="0" y="0"/>
                <wp:positionH relativeFrom="column">
                  <wp:posOffset>2717165</wp:posOffset>
                </wp:positionH>
                <wp:positionV relativeFrom="page">
                  <wp:posOffset>8532817</wp:posOffset>
                </wp:positionV>
                <wp:extent cx="2238375" cy="1760855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8375" cy="1760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3EE9DB7" w14:textId="18A05CE6" w:rsidR="00D930A6" w:rsidRPr="00AC63C1" w:rsidRDefault="00F80DA0" w:rsidP="00F80DA0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نام مدرک</w:t>
                            </w:r>
                          </w:p>
                          <w:p w14:paraId="5B18B48D" w14:textId="25517623" w:rsidR="00F80DA0" w:rsidRPr="00AC63C1" w:rsidRDefault="00F80DA0" w:rsidP="00F80DA0">
                            <w:pPr>
                              <w:bidi/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AC63C1">
                              <w:rPr>
                                <w:rFonts w:cs="B Nazanin" w:hint="cs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نام دانشگاه</w:t>
                            </w:r>
                          </w:p>
                          <w:p w14:paraId="412DED90" w14:textId="19FF86C8" w:rsidR="00F80DA0" w:rsidRPr="00AC63C1" w:rsidRDefault="00F80DA0" w:rsidP="00F80DA0">
                            <w:pPr>
                              <w:bidi/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</w:p>
                          <w:p w14:paraId="72C8FA66" w14:textId="77777777" w:rsidR="00F80DA0" w:rsidRPr="00AC63C1" w:rsidRDefault="00F80DA0" w:rsidP="00F80DA0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نام مدرک</w:t>
                            </w:r>
                          </w:p>
                          <w:p w14:paraId="233B0EAC" w14:textId="77777777" w:rsidR="00F80DA0" w:rsidRPr="00AC63C1" w:rsidRDefault="00F80DA0" w:rsidP="00F80DA0">
                            <w:pPr>
                              <w:bidi/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AC63C1">
                              <w:rPr>
                                <w:rFonts w:cs="B Nazanin" w:hint="cs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نام دانشگاه</w:t>
                            </w:r>
                          </w:p>
                          <w:p w14:paraId="7AE2557C" w14:textId="2BAE9A74" w:rsidR="00F80DA0" w:rsidRPr="00AC63C1" w:rsidRDefault="00F80DA0" w:rsidP="00F80DA0">
                            <w:pPr>
                              <w:bidi/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</w:p>
                          <w:p w14:paraId="07381BB8" w14:textId="77777777" w:rsidR="00F80DA0" w:rsidRPr="00AC63C1" w:rsidRDefault="00F80DA0" w:rsidP="00F80DA0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80808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نام مدرک</w:t>
                            </w:r>
                          </w:p>
                          <w:p w14:paraId="0E8C17CC" w14:textId="77777777" w:rsidR="00F80DA0" w:rsidRPr="00AC63C1" w:rsidRDefault="00F80DA0" w:rsidP="00F80DA0">
                            <w:pPr>
                              <w:bidi/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AC63C1">
                              <w:rPr>
                                <w:rFonts w:cs="B Nazanin" w:hint="cs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نام دانشگاه</w:t>
                            </w:r>
                          </w:p>
                          <w:p w14:paraId="64680FEE" w14:textId="77777777" w:rsidR="00F80DA0" w:rsidRPr="00AC63C1" w:rsidRDefault="00F80DA0" w:rsidP="00F80DA0">
                            <w:pPr>
                              <w:bidi/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6BE50" id="Cuadro de texto 8" o:spid="_x0000_s1039" type="#_x0000_t202" style="position:absolute;left:0;text-align:left;margin-left:213.95pt;margin-top:671.9pt;width:176.25pt;height:138.65pt;z-index:2516234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" filled="f" stroked="f">
                <v:textbox>
                  <w:txbxContent>
                    <w:p w14:paraId="23EE9DB7" w14:textId="18A05CE6" w:rsidR="00D930A6" w:rsidRPr="00AC63C1" w:rsidRDefault="00F80DA0" w:rsidP="00F80DA0">
                      <w:pPr>
                        <w:bidi/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  <w:lang w:val="en-US" w:bidi="fa-IR"/>
                        </w:rPr>
                        <w:t>نام مدرک</w:t>
                      </w:r>
                    </w:p>
                    <w:p w14:paraId="5B18B48D" w14:textId="25517623" w:rsidR="00F80DA0" w:rsidRPr="00AC63C1" w:rsidRDefault="00F80DA0" w:rsidP="00F80DA0">
                      <w:pPr>
                        <w:bidi/>
                        <w:rPr>
                          <w:rFonts w:cs="B Nazanin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AC63C1">
                        <w:rPr>
                          <w:rFonts w:cs="B Nazanin" w:hint="cs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  <w:t>نام دانشگاه</w:t>
                      </w:r>
                    </w:p>
                    <w:p w14:paraId="412DED90" w14:textId="19FF86C8" w:rsidR="00F80DA0" w:rsidRPr="00AC63C1" w:rsidRDefault="00F80DA0" w:rsidP="00F80DA0">
                      <w:pPr>
                        <w:bidi/>
                        <w:rPr>
                          <w:rFonts w:cs="B Nazanin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</w:p>
                    <w:p w14:paraId="72C8FA66" w14:textId="77777777" w:rsidR="00F80DA0" w:rsidRPr="00AC63C1" w:rsidRDefault="00F80DA0" w:rsidP="00F80DA0">
                      <w:pPr>
                        <w:bidi/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  <w:lang w:val="en-US" w:bidi="fa-IR"/>
                        </w:rPr>
                        <w:t>نام مدرک</w:t>
                      </w:r>
                    </w:p>
                    <w:p w14:paraId="233B0EAC" w14:textId="77777777" w:rsidR="00F80DA0" w:rsidRPr="00AC63C1" w:rsidRDefault="00F80DA0" w:rsidP="00F80DA0">
                      <w:pPr>
                        <w:bidi/>
                        <w:rPr>
                          <w:rFonts w:cs="B Nazanin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AC63C1">
                        <w:rPr>
                          <w:rFonts w:cs="B Nazanin" w:hint="cs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  <w:t>نام دانشگاه</w:t>
                      </w:r>
                    </w:p>
                    <w:p w14:paraId="7AE2557C" w14:textId="2BAE9A74" w:rsidR="00F80DA0" w:rsidRPr="00AC63C1" w:rsidRDefault="00F80DA0" w:rsidP="00F80DA0">
                      <w:pPr>
                        <w:bidi/>
                        <w:rPr>
                          <w:rFonts w:cs="B Nazanin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</w:p>
                    <w:p w14:paraId="07381BB8" w14:textId="77777777" w:rsidR="00F80DA0" w:rsidRPr="00AC63C1" w:rsidRDefault="00F80DA0" w:rsidP="00F80DA0">
                      <w:pPr>
                        <w:bidi/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b/>
                          <w:bCs/>
                          <w:color w:val="808080"/>
                          <w:sz w:val="22"/>
                          <w:szCs w:val="22"/>
                          <w:rtl/>
                          <w:lang w:val="en-US" w:bidi="fa-IR"/>
                        </w:rPr>
                        <w:t>نام مدرک</w:t>
                      </w:r>
                    </w:p>
                    <w:p w14:paraId="0E8C17CC" w14:textId="77777777" w:rsidR="00F80DA0" w:rsidRPr="00AC63C1" w:rsidRDefault="00F80DA0" w:rsidP="00F80DA0">
                      <w:pPr>
                        <w:bidi/>
                        <w:rPr>
                          <w:rFonts w:cs="B Nazanin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AC63C1">
                        <w:rPr>
                          <w:rFonts w:cs="B Nazanin" w:hint="cs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  <w:t>نام دانشگاه</w:t>
                      </w:r>
                    </w:p>
                    <w:p w14:paraId="64680FEE" w14:textId="77777777" w:rsidR="00F80DA0" w:rsidRPr="00AC63C1" w:rsidRDefault="00F80DA0" w:rsidP="00F80DA0">
                      <w:pPr>
                        <w:bidi/>
                        <w:rPr>
                          <w:rFonts w:cs="B Nazanin"/>
                          <w:color w:val="000000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65A0658" wp14:editId="299664D8">
                <wp:simplePos x="0" y="0"/>
                <wp:positionH relativeFrom="column">
                  <wp:posOffset>4958715</wp:posOffset>
                </wp:positionH>
                <wp:positionV relativeFrom="page">
                  <wp:posOffset>8502337</wp:posOffset>
                </wp:positionV>
                <wp:extent cx="1136650" cy="1845310"/>
                <wp:effectExtent l="0" t="0" r="0" b="2540"/>
                <wp:wrapThrough wrapText="bothSides">
                  <wp:wrapPolygon edited="0">
                    <wp:start x="724" y="0"/>
                    <wp:lineTo x="724" y="21407"/>
                    <wp:lineTo x="20273" y="21407"/>
                    <wp:lineTo x="20273" y="0"/>
                    <wp:lineTo x="724" y="0"/>
                  </wp:wrapPolygon>
                </wp:wrapThrough>
                <wp:docPr id="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6650" cy="1845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F82B31C" w14:textId="77777777" w:rsidR="00F80DA0" w:rsidRPr="00AC63C1" w:rsidRDefault="00F80DA0" w:rsidP="00AC63C1">
                            <w:pPr>
                              <w:bidi/>
                              <w:spacing w:line="276" w:lineRule="auto"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از تاریخ ... تا تاریخ</w:t>
                            </w:r>
                          </w:p>
                          <w:p w14:paraId="741DEA9F" w14:textId="394DAF40" w:rsidR="00F80DA0" w:rsidRPr="00AC63C1" w:rsidRDefault="00F80DA0" w:rsidP="00AC63C1">
                            <w:pPr>
                              <w:bidi/>
                              <w:spacing w:line="276" w:lineRule="auto"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(</w:t>
                            </w:r>
                            <w:r w:rsidR="00AC63C1"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شه</w:t>
                            </w:r>
                            <w:r w:rsid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ر-</w:t>
                            </w:r>
                            <w:r w:rsidR="00AC63C1"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کشور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)</w:t>
                            </w:r>
                          </w:p>
                          <w:p w14:paraId="2A08FF27" w14:textId="77777777" w:rsidR="00F80DA0" w:rsidRPr="00AC63C1" w:rsidRDefault="00F80DA0" w:rsidP="00AC63C1">
                            <w:pPr>
                              <w:bidi/>
                              <w:spacing w:line="276" w:lineRule="auto"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  <w:p w14:paraId="3ABED178" w14:textId="77777777" w:rsidR="00F80DA0" w:rsidRPr="00AC63C1" w:rsidRDefault="00F80DA0" w:rsidP="00AC63C1">
                            <w:pPr>
                              <w:bidi/>
                              <w:spacing w:line="276" w:lineRule="auto"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از تاریخ ... تا تاریخ</w:t>
                            </w:r>
                          </w:p>
                          <w:p w14:paraId="4576BE3D" w14:textId="2BC00173" w:rsidR="00F80DA0" w:rsidRPr="00AC63C1" w:rsidRDefault="00F80DA0" w:rsidP="00AC63C1">
                            <w:pPr>
                              <w:bidi/>
                              <w:spacing w:line="276" w:lineRule="auto"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(شه</w:t>
                            </w:r>
                            <w:r w:rsid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ر-</w:t>
                            </w: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کشور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)</w:t>
                            </w:r>
                          </w:p>
                          <w:p w14:paraId="4086BCC5" w14:textId="6997797E" w:rsidR="001918BB" w:rsidRPr="00AC63C1" w:rsidRDefault="001918BB" w:rsidP="00AC63C1">
                            <w:pPr>
                              <w:bidi/>
                              <w:spacing w:line="276" w:lineRule="auto"/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lang w:val="en-US" w:bidi="fa-IR"/>
                              </w:rPr>
                            </w:pPr>
                          </w:p>
                          <w:p w14:paraId="3631347D" w14:textId="2C66E023" w:rsidR="00F80DA0" w:rsidRPr="00AC63C1" w:rsidRDefault="00F80DA0" w:rsidP="00AC63C1">
                            <w:pPr>
                              <w:bidi/>
                              <w:spacing w:line="276" w:lineRule="auto"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از تاریخ ... تا تاریخ</w:t>
                            </w:r>
                          </w:p>
                          <w:p w14:paraId="18B77787" w14:textId="12B68846" w:rsidR="00F80DA0" w:rsidRPr="00AC63C1" w:rsidRDefault="00F80DA0" w:rsidP="00AC63C1">
                            <w:pPr>
                              <w:bidi/>
                              <w:spacing w:line="276" w:lineRule="auto"/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</w:rPr>
                            </w:pP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(</w:t>
                            </w:r>
                            <w:r w:rsidR="00AC63C1"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شه</w:t>
                            </w:r>
                            <w:r w:rsid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ر-</w:t>
                            </w:r>
                            <w:r w:rsidR="00AC63C1" w:rsidRPr="00AC63C1">
                              <w:rPr>
                                <w:rFonts w:asciiTheme="minorBidi" w:hAnsiTheme="minorBidi" w:cs="B Nazanin" w:hint="cs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کشور</w:t>
                            </w:r>
                            <w:r w:rsidRPr="00AC63C1">
                              <w:rPr>
                                <w:rFonts w:asciiTheme="minorBidi" w:hAnsiTheme="minorBidi" w:cs="B Nazanin"/>
                                <w:color w:val="E36C0A" w:themeColor="accent6" w:themeShade="BF"/>
                                <w:sz w:val="22"/>
                                <w:szCs w:val="22"/>
                                <w:rtl/>
                              </w:rPr>
                              <w:t>)</w:t>
                            </w:r>
                          </w:p>
                          <w:p w14:paraId="731CC238" w14:textId="77777777" w:rsidR="00F80DA0" w:rsidRPr="00AC63C1" w:rsidRDefault="00F80DA0" w:rsidP="00F80DA0">
                            <w:pPr>
                              <w:bidi/>
                              <w:rPr>
                                <w:rFonts w:cs="B Nazanin"/>
                                <w:color w:val="000000"/>
                                <w:sz w:val="22"/>
                                <w:szCs w:val="22"/>
                                <w:lang w:val="en-US"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A0658" id="_x0000_s1040" type="#_x0000_t202" style="position:absolute;left:0;text-align:left;margin-left:390.45pt;margin-top:669.5pt;width:89.5pt;height:145.3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" filled="f" stroked="f">
                <v:textbox>
                  <w:txbxContent>
                    <w:p w14:paraId="1F82B31C" w14:textId="77777777" w:rsidR="00F80DA0" w:rsidRPr="00AC63C1" w:rsidRDefault="00F80DA0" w:rsidP="00AC63C1">
                      <w:pPr>
                        <w:bidi/>
                        <w:spacing w:line="276" w:lineRule="auto"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از تاریخ ... تا تاریخ</w:t>
                      </w:r>
                    </w:p>
                    <w:p w14:paraId="741DEA9F" w14:textId="394DAF40" w:rsidR="00F80DA0" w:rsidRPr="00AC63C1" w:rsidRDefault="00F80DA0" w:rsidP="00AC63C1">
                      <w:pPr>
                        <w:bidi/>
                        <w:spacing w:line="276" w:lineRule="auto"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(</w:t>
                      </w:r>
                      <w:r w:rsidR="00AC63C1"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شه</w:t>
                      </w:r>
                      <w:r w:rsid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ر-</w:t>
                      </w:r>
                      <w:r w:rsidR="00AC63C1"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کشور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)</w:t>
                      </w:r>
                    </w:p>
                    <w:p w14:paraId="2A08FF27" w14:textId="77777777" w:rsidR="00F80DA0" w:rsidRPr="00AC63C1" w:rsidRDefault="00F80DA0" w:rsidP="00AC63C1">
                      <w:pPr>
                        <w:bidi/>
                        <w:spacing w:line="276" w:lineRule="auto"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</w:p>
                    <w:p w14:paraId="3ABED178" w14:textId="77777777" w:rsidR="00F80DA0" w:rsidRPr="00AC63C1" w:rsidRDefault="00F80DA0" w:rsidP="00AC63C1">
                      <w:pPr>
                        <w:bidi/>
                        <w:spacing w:line="276" w:lineRule="auto"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از تاریخ ... تا تاریخ</w:t>
                      </w:r>
                    </w:p>
                    <w:p w14:paraId="4576BE3D" w14:textId="2BC00173" w:rsidR="00F80DA0" w:rsidRPr="00AC63C1" w:rsidRDefault="00F80DA0" w:rsidP="00AC63C1">
                      <w:pPr>
                        <w:bidi/>
                        <w:spacing w:line="276" w:lineRule="auto"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(شه</w:t>
                      </w:r>
                      <w:r w:rsid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ر-</w:t>
                      </w: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کشور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)</w:t>
                      </w:r>
                    </w:p>
                    <w:p w14:paraId="4086BCC5" w14:textId="6997797E" w:rsidR="001918BB" w:rsidRPr="00AC63C1" w:rsidRDefault="001918BB" w:rsidP="00AC63C1">
                      <w:pPr>
                        <w:bidi/>
                        <w:spacing w:line="276" w:lineRule="auto"/>
                        <w:rPr>
                          <w:rFonts w:cs="B Nazanin"/>
                          <w:color w:val="000000"/>
                          <w:sz w:val="22"/>
                          <w:szCs w:val="22"/>
                          <w:lang w:val="en-US" w:bidi="fa-IR"/>
                        </w:rPr>
                      </w:pPr>
                    </w:p>
                    <w:p w14:paraId="3631347D" w14:textId="2C66E023" w:rsidR="00F80DA0" w:rsidRPr="00AC63C1" w:rsidRDefault="00F80DA0" w:rsidP="00AC63C1">
                      <w:pPr>
                        <w:bidi/>
                        <w:spacing w:line="276" w:lineRule="auto"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</w:pPr>
                      <w:r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از تاریخ ... تا تاریخ</w:t>
                      </w:r>
                    </w:p>
                    <w:p w14:paraId="18B77787" w14:textId="12B68846" w:rsidR="00F80DA0" w:rsidRPr="00AC63C1" w:rsidRDefault="00F80DA0" w:rsidP="00AC63C1">
                      <w:pPr>
                        <w:bidi/>
                        <w:spacing w:line="276" w:lineRule="auto"/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</w:rPr>
                      </w:pP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(</w:t>
                      </w:r>
                      <w:r w:rsidR="00AC63C1"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شه</w:t>
                      </w:r>
                      <w:r w:rsid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ر-</w:t>
                      </w:r>
                      <w:r w:rsidR="00AC63C1" w:rsidRPr="00AC63C1">
                        <w:rPr>
                          <w:rFonts w:asciiTheme="minorBidi" w:hAnsiTheme="minorBidi" w:cs="B Nazanin" w:hint="cs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کشور</w:t>
                      </w:r>
                      <w:r w:rsidRPr="00AC63C1">
                        <w:rPr>
                          <w:rFonts w:asciiTheme="minorBidi" w:hAnsiTheme="minorBidi" w:cs="B Nazanin"/>
                          <w:color w:val="E36C0A" w:themeColor="accent6" w:themeShade="BF"/>
                          <w:sz w:val="22"/>
                          <w:szCs w:val="22"/>
                          <w:rtl/>
                        </w:rPr>
                        <w:t>)</w:t>
                      </w:r>
                    </w:p>
                    <w:p w14:paraId="731CC238" w14:textId="77777777" w:rsidR="00F80DA0" w:rsidRPr="00AC63C1" w:rsidRDefault="00F80DA0" w:rsidP="00F80DA0">
                      <w:pPr>
                        <w:bidi/>
                        <w:rPr>
                          <w:rFonts w:cs="B Nazanin"/>
                          <w:color w:val="000000"/>
                          <w:sz w:val="22"/>
                          <w:szCs w:val="22"/>
                          <w:lang w:val="en-US" w:bidi="fa-IR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2A93529" wp14:editId="27169A37">
                <wp:simplePos x="0" y="0"/>
                <wp:positionH relativeFrom="column">
                  <wp:posOffset>1939290</wp:posOffset>
                </wp:positionH>
                <wp:positionV relativeFrom="paragraph">
                  <wp:posOffset>4145602</wp:posOffset>
                </wp:positionV>
                <wp:extent cx="4104005" cy="412115"/>
                <wp:effectExtent l="0" t="0" r="0" b="6985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4005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5D880" w14:textId="1705DD02" w:rsidR="00B94FFC" w:rsidRPr="00AC63C1" w:rsidRDefault="00712815" w:rsidP="00712815">
                            <w:pPr>
                              <w:bidi/>
                              <w:rPr>
                                <w:rFonts w:ascii="Century Gothic" w:hAnsi="Century Gothic" w:cs="B Nazanin"/>
                                <w:b/>
                                <w:color w:val="000000" w:themeColor="text1"/>
                                <w:sz w:val="36"/>
                                <w:szCs w:val="28"/>
                                <w:lang w:val="en-US" w:bidi="fa-IR"/>
                              </w:rPr>
                            </w:pPr>
                            <w:r w:rsidRPr="00AC63C1">
                              <w:rPr>
                                <w:rFonts w:ascii="Century Gothic" w:hAnsi="Century Gothic" w:cs="B Nazanin" w:hint="cs"/>
                                <w:b/>
                                <w:color w:val="000000" w:themeColor="text1"/>
                                <w:sz w:val="36"/>
                                <w:szCs w:val="28"/>
                                <w:rtl/>
                                <w:lang w:val="en-US" w:bidi="fa-IR"/>
                              </w:rPr>
                              <w:t>تحصیلات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A93529" id="_x0000_s1041" style="position:absolute;left:0;text-align:left;margin-left:152.7pt;margin-top:326.45pt;width:323.15pt;height:32.4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" stroked="f">
                <v:textbox>
                  <w:txbxContent>
                    <w:p w14:paraId="4835D880" w14:textId="1705DD02" w:rsidR="00B94FFC" w:rsidRPr="00AC63C1" w:rsidRDefault="00712815" w:rsidP="00712815">
                      <w:pPr>
                        <w:bidi/>
                        <w:rPr>
                          <w:rFonts w:ascii="Century Gothic" w:hAnsi="Century Gothic" w:cs="B Nazanin"/>
                          <w:b/>
                          <w:color w:val="000000" w:themeColor="text1"/>
                          <w:sz w:val="36"/>
                          <w:szCs w:val="28"/>
                          <w:lang w:val="en-US" w:bidi="fa-IR"/>
                        </w:rPr>
                      </w:pPr>
                      <w:r w:rsidRPr="00AC63C1">
                        <w:rPr>
                          <w:rFonts w:ascii="Century Gothic" w:hAnsi="Century Gothic" w:cs="B Nazanin" w:hint="cs"/>
                          <w:b/>
                          <w:color w:val="000000" w:themeColor="text1"/>
                          <w:sz w:val="36"/>
                          <w:szCs w:val="28"/>
                          <w:rtl/>
                          <w:lang w:val="en-US" w:bidi="fa-IR"/>
                        </w:rPr>
                        <w:t>تحصیلات</w:t>
                      </w:r>
                    </w:p>
                  </w:txbxContent>
                </v:textbox>
              </v:rect>
            </w:pict>
          </mc:Fallback>
        </mc:AlternateContent>
      </w:r>
      <w:r w:rsidR="00E62B48"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092A32F" wp14:editId="65EA1D9B">
                <wp:simplePos x="0" y="0"/>
                <wp:positionH relativeFrom="column">
                  <wp:posOffset>-852805</wp:posOffset>
                </wp:positionH>
                <wp:positionV relativeFrom="paragraph">
                  <wp:posOffset>4974699</wp:posOffset>
                </wp:positionV>
                <wp:extent cx="2499360" cy="425450"/>
                <wp:effectExtent l="0" t="0" r="0" b="0"/>
                <wp:wrapNone/>
                <wp:docPr id="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936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265E8B" w14:textId="58A3BBB3" w:rsidR="00113C29" w:rsidRPr="00A3070A" w:rsidRDefault="00782393" w:rsidP="00782393">
                            <w:pPr>
                              <w:bidi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 w:bidi="fa-IR"/>
                              </w:rPr>
                            </w:pPr>
                            <w:r>
                              <w:rPr>
                                <w:rFonts w:ascii="Century Gothic" w:hAnsi="Century Gothic" w:hint="cs"/>
                                <w:b/>
                                <w:color w:val="000000" w:themeColor="text1"/>
                                <w:sz w:val="36"/>
                                <w:szCs w:val="28"/>
                                <w:rtl/>
                                <w:lang w:val="en-US" w:bidi="fa-IR"/>
                              </w:rPr>
                              <w:t>علایق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92A32F" id="_x0000_s1042" style="position:absolute;left:0;text-align:left;margin-left:-67.15pt;margin-top:391.7pt;width:196.8pt;height:33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" filled="f" stroked="f">
                <v:textbox>
                  <w:txbxContent>
                    <w:p w14:paraId="3D265E8B" w14:textId="58A3BBB3" w:rsidR="00113C29" w:rsidRPr="00A3070A" w:rsidRDefault="00782393" w:rsidP="00782393">
                      <w:pPr>
                        <w:bidi/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 w:bidi="fa-IR"/>
                        </w:rPr>
                      </w:pPr>
                      <w:r>
                        <w:rPr>
                          <w:rFonts w:ascii="Century Gothic" w:hAnsi="Century Gothic" w:hint="cs"/>
                          <w:b/>
                          <w:color w:val="000000" w:themeColor="text1"/>
                          <w:sz w:val="36"/>
                          <w:szCs w:val="28"/>
                          <w:rtl/>
                          <w:lang w:val="en-US" w:bidi="fa-IR"/>
                        </w:rPr>
                        <w:t>علایق</w:t>
                      </w:r>
                    </w:p>
                  </w:txbxContent>
                </v:textbox>
              </v:rect>
            </w:pict>
          </mc:Fallback>
        </mc:AlternateContent>
      </w:r>
      <w:r w:rsidR="00E62B48"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43A883" wp14:editId="3DA32CC7">
                <wp:simplePos x="0" y="0"/>
                <wp:positionH relativeFrom="column">
                  <wp:posOffset>-911841</wp:posOffset>
                </wp:positionH>
                <wp:positionV relativeFrom="paragraph">
                  <wp:posOffset>1381106</wp:posOffset>
                </wp:positionV>
                <wp:extent cx="2510790" cy="1200500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120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EEE0C9" w14:textId="2A5BCE4B" w:rsidR="005F50F6" w:rsidRPr="00E62B48" w:rsidRDefault="003D1029" w:rsidP="00712815">
                            <w:pPr>
                              <w:bidi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  <w:rtl/>
                              </w:rPr>
                              <w:t xml:space="preserve">1 </w:t>
                            </w:r>
                            <w:r w:rsidRPr="00E62B48">
                              <w:rPr>
                                <w:rFonts w:ascii="Arial" w:hAnsi="Arial" w:cs="Arial" w:hint="cs"/>
                                <w:sz w:val="22"/>
                                <w:szCs w:val="22"/>
                                <w:rtl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  <w:rtl/>
                                <w:lang w:val="en-US" w:bidi="fa-IR"/>
                              </w:rPr>
                              <w:t>انگلیسی</w:t>
                            </w:r>
                          </w:p>
                          <w:p w14:paraId="614C949F" w14:textId="0E4A1FD6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  <w:t xml:space="preserve">2 </w:t>
                            </w:r>
                            <w:r w:rsidRPr="00E62B48">
                              <w:rPr>
                                <w:rFonts w:ascii="Arial" w:hAnsi="Arial" w:cs="Arial" w:hint="cs"/>
                                <w:b/>
                                <w:sz w:val="22"/>
                                <w:szCs w:val="22"/>
                                <w:rtl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 w:hint="cs"/>
                                <w:b/>
                                <w:sz w:val="22"/>
                                <w:szCs w:val="22"/>
                                <w:rtl/>
                              </w:rPr>
                              <w:t>اسپانیایی</w:t>
                            </w:r>
                          </w:p>
                          <w:p w14:paraId="55A90303" w14:textId="56B024CA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  <w:t xml:space="preserve">3 </w:t>
                            </w:r>
                            <w:r w:rsidRPr="00E62B48">
                              <w:rPr>
                                <w:rFonts w:ascii="Arial" w:hAnsi="Arial" w:cs="Arial" w:hint="cs"/>
                                <w:b/>
                                <w:sz w:val="22"/>
                                <w:szCs w:val="22"/>
                                <w:rtl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 w:hint="cs"/>
                                <w:b/>
                                <w:sz w:val="22"/>
                                <w:szCs w:val="22"/>
                                <w:rtl/>
                              </w:rPr>
                              <w:t>فرانسوی</w:t>
                            </w:r>
                          </w:p>
                          <w:p w14:paraId="63C70B29" w14:textId="303F8B8A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  <w:t xml:space="preserve">4 </w:t>
                            </w:r>
                            <w:r w:rsidRPr="00E62B48">
                              <w:rPr>
                                <w:rFonts w:ascii="Arial" w:hAnsi="Arial" w:cs="Arial" w:hint="cs"/>
                                <w:b/>
                                <w:sz w:val="22"/>
                                <w:szCs w:val="22"/>
                                <w:rtl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 w:hint="cs"/>
                                <w:b/>
                                <w:sz w:val="22"/>
                                <w:szCs w:val="22"/>
                                <w:rtl/>
                              </w:rPr>
                              <w:t>چینی</w:t>
                            </w:r>
                          </w:p>
                          <w:p w14:paraId="4D58B38B" w14:textId="7714750D" w:rsidR="003D1029" w:rsidRPr="00E62B48" w:rsidRDefault="003D1029" w:rsidP="003D1029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  <w:t xml:space="preserve">5 </w:t>
                            </w:r>
                            <w:r w:rsidRPr="00E62B48">
                              <w:rPr>
                                <w:rFonts w:ascii="Arial" w:hAnsi="Arial" w:cs="Arial" w:hint="cs"/>
                                <w:b/>
                                <w:sz w:val="22"/>
                                <w:szCs w:val="22"/>
                                <w:rtl/>
                              </w:rPr>
                              <w:t>–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E62B48">
                              <w:rPr>
                                <w:rFonts w:asciiTheme="minorBidi" w:hAnsiTheme="minorBidi" w:cs="B Nazanin" w:hint="cs"/>
                                <w:b/>
                                <w:sz w:val="22"/>
                                <w:szCs w:val="22"/>
                                <w:rtl/>
                              </w:rPr>
                              <w:t>آلمانی</w:t>
                            </w:r>
                          </w:p>
                          <w:p w14:paraId="1538AA90" w14:textId="77777777" w:rsidR="00FC1B7E" w:rsidRPr="00E62B48" w:rsidRDefault="00FC1B7E" w:rsidP="00712815">
                            <w:pPr>
                              <w:bidi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3A883" id="_x0000_s1043" type="#_x0000_t202" style="position:absolute;left:0;text-align:left;margin-left:-71.8pt;margin-top:108.75pt;width:197.7pt;height:94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" filled="f" stroked="f">
                <v:textbox inset=",7.2pt,,7.2pt">
                  <w:txbxContent>
                    <w:p w14:paraId="1FEEE0C9" w14:textId="2A5BCE4B" w:rsidR="005F50F6" w:rsidRPr="00E62B48" w:rsidRDefault="003D1029" w:rsidP="00712815">
                      <w:pPr>
                        <w:bidi/>
                        <w:rPr>
                          <w:rFonts w:asciiTheme="minorBidi" w:hAnsiTheme="minorBidi" w:cs="B Nazanin"/>
                          <w:sz w:val="22"/>
                          <w:szCs w:val="22"/>
                          <w:rtl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sz w:val="22"/>
                          <w:szCs w:val="22"/>
                          <w:rtl/>
                        </w:rPr>
                        <w:t xml:space="preserve">1 </w:t>
                      </w:r>
                      <w:r w:rsidRPr="00E62B48">
                        <w:rPr>
                          <w:rFonts w:ascii="Arial" w:hAnsi="Arial" w:cs="Arial" w:hint="cs"/>
                          <w:sz w:val="22"/>
                          <w:szCs w:val="22"/>
                          <w:rtl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/>
                          <w:sz w:val="22"/>
                          <w:szCs w:val="22"/>
                          <w:rtl/>
                          <w:lang w:val="en-US" w:bidi="fa-IR"/>
                        </w:rPr>
                        <w:t>انگلیسی</w:t>
                      </w:r>
                    </w:p>
                    <w:p w14:paraId="614C949F" w14:textId="0E4A1FD6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  <w:t xml:space="preserve">2 </w:t>
                      </w:r>
                      <w:r w:rsidRPr="00E62B48">
                        <w:rPr>
                          <w:rFonts w:ascii="Arial" w:hAnsi="Arial" w:cs="Arial" w:hint="cs"/>
                          <w:b/>
                          <w:sz w:val="22"/>
                          <w:szCs w:val="22"/>
                          <w:rtl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 w:hint="cs"/>
                          <w:b/>
                          <w:sz w:val="22"/>
                          <w:szCs w:val="22"/>
                          <w:rtl/>
                        </w:rPr>
                        <w:t>اسپانیایی</w:t>
                      </w:r>
                    </w:p>
                    <w:p w14:paraId="55A90303" w14:textId="56B024CA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  <w:t xml:space="preserve">3 </w:t>
                      </w:r>
                      <w:r w:rsidRPr="00E62B48">
                        <w:rPr>
                          <w:rFonts w:ascii="Arial" w:hAnsi="Arial" w:cs="Arial" w:hint="cs"/>
                          <w:b/>
                          <w:sz w:val="22"/>
                          <w:szCs w:val="22"/>
                          <w:rtl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 w:hint="cs"/>
                          <w:b/>
                          <w:sz w:val="22"/>
                          <w:szCs w:val="22"/>
                          <w:rtl/>
                        </w:rPr>
                        <w:t>فرانسوی</w:t>
                      </w:r>
                    </w:p>
                    <w:p w14:paraId="63C70B29" w14:textId="303F8B8A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  <w:t xml:space="preserve">4 </w:t>
                      </w:r>
                      <w:r w:rsidRPr="00E62B48">
                        <w:rPr>
                          <w:rFonts w:ascii="Arial" w:hAnsi="Arial" w:cs="Arial" w:hint="cs"/>
                          <w:b/>
                          <w:sz w:val="22"/>
                          <w:szCs w:val="22"/>
                          <w:rtl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 w:hint="cs"/>
                          <w:b/>
                          <w:sz w:val="22"/>
                          <w:szCs w:val="22"/>
                          <w:rtl/>
                        </w:rPr>
                        <w:t>چینی</w:t>
                      </w:r>
                    </w:p>
                    <w:p w14:paraId="4D58B38B" w14:textId="7714750D" w:rsidR="003D1029" w:rsidRPr="00E62B48" w:rsidRDefault="003D1029" w:rsidP="003D1029">
                      <w:pPr>
                        <w:bidi/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  <w:t xml:space="preserve">5 </w:t>
                      </w:r>
                      <w:r w:rsidRPr="00E62B48">
                        <w:rPr>
                          <w:rFonts w:ascii="Arial" w:hAnsi="Arial" w:cs="Arial" w:hint="cs"/>
                          <w:b/>
                          <w:sz w:val="22"/>
                          <w:szCs w:val="22"/>
                          <w:rtl/>
                        </w:rPr>
                        <w:t>–</w:t>
                      </w:r>
                      <w:r w:rsidRPr="00E62B48">
                        <w:rPr>
                          <w:rFonts w:asciiTheme="minorBidi" w:hAnsiTheme="minorBidi" w:cs="B Nazanin"/>
                          <w:b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E62B48">
                        <w:rPr>
                          <w:rFonts w:asciiTheme="minorBidi" w:hAnsiTheme="minorBidi" w:cs="B Nazanin" w:hint="cs"/>
                          <w:b/>
                          <w:sz w:val="22"/>
                          <w:szCs w:val="22"/>
                          <w:rtl/>
                        </w:rPr>
                        <w:t>آلمانی</w:t>
                      </w:r>
                    </w:p>
                    <w:p w14:paraId="1538AA90" w14:textId="77777777" w:rsidR="00FC1B7E" w:rsidRPr="00E62B48" w:rsidRDefault="00FC1B7E" w:rsidP="00712815">
                      <w:pPr>
                        <w:bidi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3919"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1C634DD" wp14:editId="4DAB0CB0">
                <wp:simplePos x="0" y="0"/>
                <wp:positionH relativeFrom="column">
                  <wp:posOffset>-889635</wp:posOffset>
                </wp:positionH>
                <wp:positionV relativeFrom="paragraph">
                  <wp:posOffset>1073150</wp:posOffset>
                </wp:positionV>
                <wp:extent cx="2501265" cy="342900"/>
                <wp:effectExtent l="0" t="0" r="0" b="0"/>
                <wp:wrapNone/>
                <wp:docPr id="2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26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AA5BE7" w14:textId="55FF71B5" w:rsidR="005F50F6" w:rsidRPr="00E62B48" w:rsidRDefault="00712815" w:rsidP="00712815">
                            <w:pPr>
                              <w:bidi/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32"/>
                                <w:szCs w:val="32"/>
                                <w:rtl/>
                                <w:lang w:val="en-US" w:bidi="fa-IR"/>
                              </w:rPr>
                              <w:t>زبان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bidi="fa-IR"/>
                              </w:rPr>
                              <w:t>‌</w:t>
                            </w:r>
                            <w:r w:rsidRPr="00E62B48">
                              <w:rPr>
                                <w:rFonts w:asciiTheme="minorBidi" w:hAnsiTheme="minorBidi" w:cs="B Nazanin"/>
                                <w:b/>
                                <w:color w:val="000000" w:themeColor="text1"/>
                                <w:sz w:val="32"/>
                                <w:szCs w:val="32"/>
                                <w:rtl/>
                                <w:lang w:val="en-US" w:bidi="fa-IR"/>
                              </w:rPr>
                              <w:t>ها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634DD" id="_x0000_s1044" style="position:absolute;left:0;text-align:left;margin-left:-70.05pt;margin-top:84.5pt;width:196.95pt;height:2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" filled="f" stroked="f">
                <v:textbox>
                  <w:txbxContent>
                    <w:p w14:paraId="33AA5BE7" w14:textId="55FF71B5" w:rsidR="005F50F6" w:rsidRPr="00E62B48" w:rsidRDefault="00712815" w:rsidP="00712815">
                      <w:pPr>
                        <w:bidi/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32"/>
                          <w:szCs w:val="32"/>
                          <w:lang w:val="en-US" w:bidi="fa-IR"/>
                        </w:rPr>
                      </w:pPr>
                      <w:r w:rsidRPr="00E62B48"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32"/>
                          <w:szCs w:val="32"/>
                          <w:rtl/>
                          <w:lang w:val="en-US" w:bidi="fa-IR"/>
                        </w:rPr>
                        <w:t>زبان</w:t>
                      </w:r>
                      <w:r w:rsidRPr="00E62B48"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32"/>
                          <w:szCs w:val="32"/>
                          <w:lang w:val="en-US" w:bidi="fa-IR"/>
                        </w:rPr>
                        <w:t>‌</w:t>
                      </w:r>
                      <w:r w:rsidRPr="00E62B48">
                        <w:rPr>
                          <w:rFonts w:asciiTheme="minorBidi" w:hAnsiTheme="minorBidi" w:cs="B Nazanin"/>
                          <w:b/>
                          <w:color w:val="000000" w:themeColor="text1"/>
                          <w:sz w:val="32"/>
                          <w:szCs w:val="32"/>
                          <w:rtl/>
                          <w:lang w:val="en-US" w:bidi="fa-IR"/>
                        </w:rPr>
                        <w:t>ها</w:t>
                      </w:r>
                    </w:p>
                  </w:txbxContent>
                </v:textbox>
              </v:rect>
            </w:pict>
          </mc:Fallback>
        </mc:AlternateContent>
      </w:r>
      <w:r w:rsidR="00782393" w:rsidRPr="00E62B48">
        <w:rPr>
          <w:rFonts w:cs="B Nazani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24DD3C" wp14:editId="2E47B6AF">
                <wp:simplePos x="0" y="0"/>
                <wp:positionH relativeFrom="column">
                  <wp:posOffset>-879475</wp:posOffset>
                </wp:positionH>
                <wp:positionV relativeFrom="paragraph">
                  <wp:posOffset>2620645</wp:posOffset>
                </wp:positionV>
                <wp:extent cx="2517775" cy="338455"/>
                <wp:effectExtent l="0" t="0" r="0" b="4445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7775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8A99F1" w14:textId="71A91CEA" w:rsidR="00FC1B7E" w:rsidRPr="00E62B48" w:rsidRDefault="00680A27" w:rsidP="00680A27">
                            <w:pPr>
                              <w:bidi/>
                              <w:rPr>
                                <w:rFonts w:ascii="Arial" w:hAnsi="Arial" w:cs="B Nazani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bidi="fa-IR"/>
                              </w:rPr>
                            </w:pPr>
                            <w:r w:rsidRPr="00E62B48">
                              <w:rPr>
                                <w:rFonts w:ascii="Century Gothic" w:hAnsi="Century Gothic" w:cs="B Nazanin" w:hint="cs"/>
                                <w:b/>
                                <w:color w:val="000000" w:themeColor="text1"/>
                                <w:sz w:val="32"/>
                                <w:szCs w:val="32"/>
                                <w:rtl/>
                                <w:lang w:val="en-US" w:bidi="fa-IR"/>
                              </w:rPr>
                              <w:t>معرف</w:t>
                            </w:r>
                            <w:r w:rsidRPr="00E62B4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bidi="fa-IR"/>
                              </w:rPr>
                              <w:t>‌</w:t>
                            </w:r>
                            <w:r w:rsidRPr="00E62B48">
                              <w:rPr>
                                <w:rFonts w:ascii="Arial" w:hAnsi="Arial" w:cs="B Nazanin" w:hint="cs"/>
                                <w:b/>
                                <w:color w:val="000000" w:themeColor="text1"/>
                                <w:sz w:val="32"/>
                                <w:szCs w:val="32"/>
                                <w:rtl/>
                                <w:lang w:val="en-US" w:bidi="fa-IR"/>
                              </w:rPr>
                              <w:t>ها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24DD3C" id="Rectangle 71" o:spid="_x0000_s1045" style="position:absolute;left:0;text-align:left;margin-left:-69.25pt;margin-top:206.35pt;width:198.25pt;height:26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" filled="f" stroked="f">
                <v:textbox>
                  <w:txbxContent>
                    <w:p w14:paraId="048A99F1" w14:textId="71A91CEA" w:rsidR="00FC1B7E" w:rsidRPr="00E62B48" w:rsidRDefault="00680A27" w:rsidP="00680A27">
                      <w:pPr>
                        <w:bidi/>
                        <w:rPr>
                          <w:rFonts w:ascii="Arial" w:hAnsi="Arial" w:cs="B Nazanin"/>
                          <w:b/>
                          <w:color w:val="000000" w:themeColor="text1"/>
                          <w:sz w:val="32"/>
                          <w:szCs w:val="32"/>
                          <w:lang w:val="en-US" w:bidi="fa-IR"/>
                        </w:rPr>
                      </w:pPr>
                      <w:r w:rsidRPr="00E62B48">
                        <w:rPr>
                          <w:rFonts w:ascii="Century Gothic" w:hAnsi="Century Gothic" w:cs="B Nazanin" w:hint="cs"/>
                          <w:b/>
                          <w:color w:val="000000" w:themeColor="text1"/>
                          <w:sz w:val="32"/>
                          <w:szCs w:val="32"/>
                          <w:rtl/>
                          <w:lang w:val="en-US" w:bidi="fa-IR"/>
                        </w:rPr>
                        <w:t>معرف</w:t>
                      </w:r>
                      <w:r w:rsidRPr="00E62B48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  <w:lang w:val="en-US" w:bidi="fa-IR"/>
                        </w:rPr>
                        <w:t>‌</w:t>
                      </w:r>
                      <w:r w:rsidRPr="00E62B48">
                        <w:rPr>
                          <w:rFonts w:ascii="Arial" w:hAnsi="Arial" w:cs="B Nazanin" w:hint="cs"/>
                          <w:b/>
                          <w:color w:val="000000" w:themeColor="text1"/>
                          <w:sz w:val="32"/>
                          <w:szCs w:val="32"/>
                          <w:rtl/>
                          <w:lang w:val="en-US" w:bidi="fa-IR"/>
                        </w:rPr>
                        <w:t>ها</w:t>
                      </w:r>
                    </w:p>
                  </w:txbxContent>
                </v:textbox>
              </v:rect>
            </w:pict>
          </mc:Fallback>
        </mc:AlternateContent>
      </w:r>
      <w:r w:rsidR="005F50F6" w:rsidRPr="00E62B48">
        <w:rPr>
          <w:rFonts w:cs="B Nazanin"/>
        </w:rPr>
        <w:t xml:space="preserve"> </w:t>
      </w:r>
    </w:p>
    <w:sectPr w:rsidR="00A70072" w:rsidRPr="00A91BAA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ACBEC" w14:textId="77777777" w:rsidR="00493119" w:rsidRDefault="00493119" w:rsidP="00A70072">
      <w:r>
        <w:separator/>
      </w:r>
    </w:p>
  </w:endnote>
  <w:endnote w:type="continuationSeparator" w:id="0">
    <w:p w14:paraId="6F872659" w14:textId="77777777" w:rsidR="00493119" w:rsidRDefault="00493119" w:rsidP="00A7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2ED30711-725A-4D96-B397-F379ADB3A538}"/>
    <w:embedItalic r:id="rId2" w:fontKey="{9E7F4925-1624-4999-993A-AACD89080516}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F25CF3B6-52EB-466D-AB67-9534D340DA6A}"/>
    <w:embedBold r:id="rId4" w:fontKey="{E3A5E9F5-ED4B-4F64-B7EB-320FBAB4299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5" w:fontKey="{CB194EFF-2BF6-4CB8-9E3D-017ED1F8C55D}"/>
    <w:embedBold r:id="rId6" w:fontKey="{6551F601-F426-4EEB-8C7B-A48819D2A08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134E4856-4637-4B33-BF7A-03ABD1C0A46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F3B0A" w14:textId="77777777" w:rsidR="00493119" w:rsidRDefault="00493119" w:rsidP="00A70072">
      <w:r>
        <w:separator/>
      </w:r>
    </w:p>
  </w:footnote>
  <w:footnote w:type="continuationSeparator" w:id="0">
    <w:p w14:paraId="281FC724" w14:textId="77777777" w:rsidR="00493119" w:rsidRDefault="00493119" w:rsidP="00A70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11AB6"/>
    <w:multiLevelType w:val="hybridMultilevel"/>
    <w:tmpl w:val="E702F0EC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4C90"/>
    <w:multiLevelType w:val="hybridMultilevel"/>
    <w:tmpl w:val="730854F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5472E"/>
    <w:multiLevelType w:val="hybridMultilevel"/>
    <w:tmpl w:val="8272D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63D3B"/>
    <w:multiLevelType w:val="hybridMultilevel"/>
    <w:tmpl w:val="5F7EC464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24A69"/>
    <w:multiLevelType w:val="hybridMultilevel"/>
    <w:tmpl w:val="77ECF8DC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8264A"/>
    <w:multiLevelType w:val="hybridMultilevel"/>
    <w:tmpl w:val="48962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o:colormru v:ext="edit" colors="#01bcff,#ffd757,#ff5050,#dcdcdc,#e2e2e2,#ececec,#9fc,#cf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5B4"/>
    <w:rsid w:val="00001922"/>
    <w:rsid w:val="00004760"/>
    <w:rsid w:val="0001187D"/>
    <w:rsid w:val="00013318"/>
    <w:rsid w:val="000213AA"/>
    <w:rsid w:val="000276B6"/>
    <w:rsid w:val="00030FCE"/>
    <w:rsid w:val="0003172D"/>
    <w:rsid w:val="000401CC"/>
    <w:rsid w:val="00040D9B"/>
    <w:rsid w:val="00053C42"/>
    <w:rsid w:val="00061906"/>
    <w:rsid w:val="00067BC0"/>
    <w:rsid w:val="0009043F"/>
    <w:rsid w:val="000922FC"/>
    <w:rsid w:val="00096F41"/>
    <w:rsid w:val="000A6FC0"/>
    <w:rsid w:val="000B44F0"/>
    <w:rsid w:val="000F4661"/>
    <w:rsid w:val="00113C29"/>
    <w:rsid w:val="00125793"/>
    <w:rsid w:val="0013740F"/>
    <w:rsid w:val="001433F9"/>
    <w:rsid w:val="001918BB"/>
    <w:rsid w:val="001931F1"/>
    <w:rsid w:val="00195603"/>
    <w:rsid w:val="001C07DA"/>
    <w:rsid w:val="001E5347"/>
    <w:rsid w:val="001F54C9"/>
    <w:rsid w:val="001F6226"/>
    <w:rsid w:val="002223E6"/>
    <w:rsid w:val="00224869"/>
    <w:rsid w:val="0023150A"/>
    <w:rsid w:val="00231886"/>
    <w:rsid w:val="002353FC"/>
    <w:rsid w:val="00242F66"/>
    <w:rsid w:val="0026401D"/>
    <w:rsid w:val="002976CC"/>
    <w:rsid w:val="002C1A75"/>
    <w:rsid w:val="002E077C"/>
    <w:rsid w:val="002F7489"/>
    <w:rsid w:val="00316613"/>
    <w:rsid w:val="003361D5"/>
    <w:rsid w:val="00351E0E"/>
    <w:rsid w:val="00377B1A"/>
    <w:rsid w:val="003A66A8"/>
    <w:rsid w:val="003B080B"/>
    <w:rsid w:val="003D1029"/>
    <w:rsid w:val="003D5158"/>
    <w:rsid w:val="003D68E7"/>
    <w:rsid w:val="003D787D"/>
    <w:rsid w:val="003E39AA"/>
    <w:rsid w:val="004244CE"/>
    <w:rsid w:val="00441C45"/>
    <w:rsid w:val="0044216C"/>
    <w:rsid w:val="00462350"/>
    <w:rsid w:val="004678BA"/>
    <w:rsid w:val="004835EE"/>
    <w:rsid w:val="00493119"/>
    <w:rsid w:val="004A03BA"/>
    <w:rsid w:val="004A68FB"/>
    <w:rsid w:val="004A73F6"/>
    <w:rsid w:val="004B6B49"/>
    <w:rsid w:val="004D4509"/>
    <w:rsid w:val="004E2049"/>
    <w:rsid w:val="004E3919"/>
    <w:rsid w:val="004E4C95"/>
    <w:rsid w:val="004F25B4"/>
    <w:rsid w:val="005034ED"/>
    <w:rsid w:val="00507F51"/>
    <w:rsid w:val="00526039"/>
    <w:rsid w:val="005316E2"/>
    <w:rsid w:val="005511D1"/>
    <w:rsid w:val="00573DB5"/>
    <w:rsid w:val="00595871"/>
    <w:rsid w:val="005D1922"/>
    <w:rsid w:val="005E2CB7"/>
    <w:rsid w:val="005E7EB5"/>
    <w:rsid w:val="005F50F6"/>
    <w:rsid w:val="005F6231"/>
    <w:rsid w:val="00605992"/>
    <w:rsid w:val="006310C7"/>
    <w:rsid w:val="00633D17"/>
    <w:rsid w:val="00641BA3"/>
    <w:rsid w:val="006748AC"/>
    <w:rsid w:val="0067553B"/>
    <w:rsid w:val="00680A27"/>
    <w:rsid w:val="0069377D"/>
    <w:rsid w:val="006B2510"/>
    <w:rsid w:val="006B3EA1"/>
    <w:rsid w:val="006C002F"/>
    <w:rsid w:val="006C2AD5"/>
    <w:rsid w:val="006C7ED9"/>
    <w:rsid w:val="006D1B0A"/>
    <w:rsid w:val="006E3E97"/>
    <w:rsid w:val="006F487A"/>
    <w:rsid w:val="00707DFB"/>
    <w:rsid w:val="00712815"/>
    <w:rsid w:val="00743B67"/>
    <w:rsid w:val="007716B0"/>
    <w:rsid w:val="00782393"/>
    <w:rsid w:val="007B32CF"/>
    <w:rsid w:val="007B3AE8"/>
    <w:rsid w:val="007B4482"/>
    <w:rsid w:val="007C694C"/>
    <w:rsid w:val="008121AA"/>
    <w:rsid w:val="0081789E"/>
    <w:rsid w:val="00855B90"/>
    <w:rsid w:val="008713D5"/>
    <w:rsid w:val="00890738"/>
    <w:rsid w:val="00894B90"/>
    <w:rsid w:val="008C35DB"/>
    <w:rsid w:val="008C739D"/>
    <w:rsid w:val="008E37D8"/>
    <w:rsid w:val="008E3B8C"/>
    <w:rsid w:val="008E5A5D"/>
    <w:rsid w:val="008F4E04"/>
    <w:rsid w:val="00911F75"/>
    <w:rsid w:val="00952575"/>
    <w:rsid w:val="00980349"/>
    <w:rsid w:val="00990068"/>
    <w:rsid w:val="009B23B0"/>
    <w:rsid w:val="009B31E7"/>
    <w:rsid w:val="009C10C4"/>
    <w:rsid w:val="00A04F3D"/>
    <w:rsid w:val="00A26743"/>
    <w:rsid w:val="00A3070A"/>
    <w:rsid w:val="00A30988"/>
    <w:rsid w:val="00A63A9D"/>
    <w:rsid w:val="00A70072"/>
    <w:rsid w:val="00A91BAA"/>
    <w:rsid w:val="00AC55C3"/>
    <w:rsid w:val="00AC63C1"/>
    <w:rsid w:val="00AD3A5C"/>
    <w:rsid w:val="00B01312"/>
    <w:rsid w:val="00B07E9F"/>
    <w:rsid w:val="00B17AA9"/>
    <w:rsid w:val="00B303AF"/>
    <w:rsid w:val="00B41DC3"/>
    <w:rsid w:val="00B47072"/>
    <w:rsid w:val="00B476C7"/>
    <w:rsid w:val="00B94FFC"/>
    <w:rsid w:val="00BA066C"/>
    <w:rsid w:val="00BB579C"/>
    <w:rsid w:val="00BD38DC"/>
    <w:rsid w:val="00BD5DE1"/>
    <w:rsid w:val="00BE1BDB"/>
    <w:rsid w:val="00BE5165"/>
    <w:rsid w:val="00BF5233"/>
    <w:rsid w:val="00C12B83"/>
    <w:rsid w:val="00C4633E"/>
    <w:rsid w:val="00C53C6F"/>
    <w:rsid w:val="00C55391"/>
    <w:rsid w:val="00C76F2C"/>
    <w:rsid w:val="00C813FF"/>
    <w:rsid w:val="00C82B61"/>
    <w:rsid w:val="00C8682C"/>
    <w:rsid w:val="00C9074F"/>
    <w:rsid w:val="00C968F5"/>
    <w:rsid w:val="00C96904"/>
    <w:rsid w:val="00CA5D68"/>
    <w:rsid w:val="00CC04D1"/>
    <w:rsid w:val="00CE087F"/>
    <w:rsid w:val="00CF12E7"/>
    <w:rsid w:val="00CF139B"/>
    <w:rsid w:val="00CF152B"/>
    <w:rsid w:val="00D04716"/>
    <w:rsid w:val="00D17D07"/>
    <w:rsid w:val="00D3154E"/>
    <w:rsid w:val="00D34808"/>
    <w:rsid w:val="00D46B01"/>
    <w:rsid w:val="00D8407C"/>
    <w:rsid w:val="00D860E1"/>
    <w:rsid w:val="00D930A6"/>
    <w:rsid w:val="00D95EC5"/>
    <w:rsid w:val="00DA20EF"/>
    <w:rsid w:val="00DE1A68"/>
    <w:rsid w:val="00DE4746"/>
    <w:rsid w:val="00DE61F4"/>
    <w:rsid w:val="00DE6AF3"/>
    <w:rsid w:val="00DF5774"/>
    <w:rsid w:val="00E02E0A"/>
    <w:rsid w:val="00E033F0"/>
    <w:rsid w:val="00E16F5F"/>
    <w:rsid w:val="00E319E2"/>
    <w:rsid w:val="00E332CF"/>
    <w:rsid w:val="00E41930"/>
    <w:rsid w:val="00E561F5"/>
    <w:rsid w:val="00E62B48"/>
    <w:rsid w:val="00E65C1F"/>
    <w:rsid w:val="00E73CAB"/>
    <w:rsid w:val="00E802FF"/>
    <w:rsid w:val="00EA1954"/>
    <w:rsid w:val="00EA2CFE"/>
    <w:rsid w:val="00EA4BA2"/>
    <w:rsid w:val="00EC198D"/>
    <w:rsid w:val="00EC2138"/>
    <w:rsid w:val="00EE7B5C"/>
    <w:rsid w:val="00EF3469"/>
    <w:rsid w:val="00F15C60"/>
    <w:rsid w:val="00F26069"/>
    <w:rsid w:val="00F45941"/>
    <w:rsid w:val="00F51160"/>
    <w:rsid w:val="00F721A0"/>
    <w:rsid w:val="00F739EC"/>
    <w:rsid w:val="00F80DA0"/>
    <w:rsid w:val="00F84AC2"/>
    <w:rsid w:val="00F87F7C"/>
    <w:rsid w:val="00F90F9F"/>
    <w:rsid w:val="00F960AD"/>
    <w:rsid w:val="00FA1312"/>
    <w:rsid w:val="00FA44A3"/>
    <w:rsid w:val="00FA5C5A"/>
    <w:rsid w:val="00FC1B7E"/>
    <w:rsid w:val="00FC5E61"/>
    <w:rsid w:val="00FD06EE"/>
    <w:rsid w:val="00FD2C75"/>
    <w:rsid w:val="00FD65F4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01bcff,#ffd757,#ff5050,#dcdcdc,#e2e2e2,#ececec,#9fc,#cf3"/>
    </o:shapedefaults>
    <o:shapelayout v:ext="edit">
      <o:idmap v:ext="edit" data="1"/>
    </o:shapelayout>
  </w:shapeDefaults>
  <w:decimalSymbol w:val="."/>
  <w:listSeparator w:val=","/>
  <w14:docId w14:val="5EFE1C11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82393"/>
    <w:rPr>
      <w:sz w:val="24"/>
      <w:szCs w:val="24"/>
      <w:lang w:val="es-ES_tradnl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5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F25B4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4F25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072"/>
  </w:style>
  <w:style w:type="paragraph" w:styleId="Footer">
    <w:name w:val="footer"/>
    <w:basedOn w:val="Normal"/>
    <w:link w:val="FooterCh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0072"/>
  </w:style>
  <w:style w:type="character" w:styleId="Hyperlink">
    <w:name w:val="Hyperlink"/>
    <w:uiPriority w:val="99"/>
    <w:unhideWhenUsed/>
    <w:rsid w:val="004678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782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\Users\Altin-System\Downloads\Www.iranestekhdam.i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Altin-System\Downloads\Www.iranestekhdam.i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lh3.googleusercontent.com/-zZva6319EVE/AAAAAAAAAAI/AAAAAAAAAAA/zKFGBYMviqc/photo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https://lh3.googleusercontent.com/-zZva6319EVE/AAAAAAAAAAI/AAAAAAAAAAA/zKFGBYMviqc/photo.jpg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F6AC52F-2EFC-4B02-B5E7-4DB32D5EB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22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ECOLE HOTELIERE LAUSANNE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Altin-System</dc:creator>
  <cp:lastModifiedBy>Altin-System</cp:lastModifiedBy>
  <cp:revision>2</cp:revision>
  <cp:lastPrinted>2018-04-18T14:49:00Z</cp:lastPrinted>
  <dcterms:created xsi:type="dcterms:W3CDTF">2026-08-26T11:01:00Z</dcterms:created>
  <dcterms:modified xsi:type="dcterms:W3CDTF">2026-08-26T11:01:00Z</dcterms:modified>
</cp:coreProperties>
</file>