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ECBB7" w14:textId="4F0E2DCC" w:rsidR="003F13BD" w:rsidRPr="008F20BC" w:rsidRDefault="00F861E0" w:rsidP="008F20BC">
      <w:r>
        <w:rPr>
          <w:noProof/>
        </w:rPr>
        <w:drawing>
          <wp:anchor distT="0" distB="0" distL="114300" distR="114300" simplePos="0" relativeHeight="251685888" behindDoc="0" locked="0" layoutInCell="1" allowOverlap="1" wp14:anchorId="1CA4B41E" wp14:editId="276F3D1D">
            <wp:simplePos x="0" y="0"/>
            <wp:positionH relativeFrom="column">
              <wp:posOffset>4552950</wp:posOffset>
            </wp:positionH>
            <wp:positionV relativeFrom="paragraph">
              <wp:posOffset>190500</wp:posOffset>
            </wp:positionV>
            <wp:extent cx="2028825" cy="2051685"/>
            <wp:effectExtent l="0" t="0" r="9525" b="5715"/>
            <wp:wrapThrough wrapText="bothSides">
              <wp:wrapPolygon edited="0">
                <wp:start x="9127" y="0"/>
                <wp:lineTo x="7301" y="602"/>
                <wp:lineTo x="2839" y="3008"/>
                <wp:lineTo x="1623" y="5415"/>
                <wp:lineTo x="608" y="6819"/>
                <wp:lineTo x="0" y="10028"/>
                <wp:lineTo x="203" y="13237"/>
                <wp:lineTo x="1623" y="16446"/>
                <wp:lineTo x="4868" y="19655"/>
                <wp:lineTo x="5070" y="20056"/>
                <wp:lineTo x="8721" y="21058"/>
                <wp:lineTo x="9735" y="21460"/>
                <wp:lineTo x="11763" y="21460"/>
                <wp:lineTo x="16428" y="19855"/>
                <wp:lineTo x="19876" y="16446"/>
                <wp:lineTo x="21296" y="13237"/>
                <wp:lineTo x="21499" y="10028"/>
                <wp:lineTo x="20687" y="6819"/>
                <wp:lineTo x="19268" y="4412"/>
                <wp:lineTo x="18659" y="3008"/>
                <wp:lineTo x="13994" y="602"/>
                <wp:lineTo x="12372" y="0"/>
                <wp:lineTo x="9127" y="0"/>
              </wp:wrapPolygon>
            </wp:wrapThrough>
            <wp:docPr id="3" name="Picture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9885973" wp14:editId="35AF9A57">
                <wp:simplePos x="0" y="0"/>
                <wp:positionH relativeFrom="column">
                  <wp:posOffset>-238125</wp:posOffset>
                </wp:positionH>
                <wp:positionV relativeFrom="paragraph">
                  <wp:posOffset>4181476</wp:posOffset>
                </wp:positionV>
                <wp:extent cx="4454525" cy="2942589"/>
                <wp:effectExtent l="0" t="0" r="0" b="0"/>
                <wp:wrapNone/>
                <wp:docPr id="26" name="work ex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4525" cy="2942589"/>
                          <a:chOff x="0" y="2"/>
                          <a:chExt cx="4454525" cy="2569873"/>
                        </a:xfrm>
                      </wpg:grpSpPr>
                      <wps:wsp>
                        <wps:cNvPr id="22" name="work"/>
                        <wps:cNvSpPr txBox="1"/>
                        <wps:spPr>
                          <a:xfrm>
                            <a:off x="0" y="2"/>
                            <a:ext cx="4454525" cy="51574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041F66" w14:textId="77777777" w:rsidR="00BD6FD1" w:rsidRPr="00797AC5" w:rsidRDefault="00860687" w:rsidP="00797AC5">
                              <w:pPr>
                                <w:pStyle w:val="Heading2"/>
                                <w:pBdr>
                                  <w:bottom w:val="single" w:sz="8" w:space="0" w:color="4472C4" w:themeColor="accent1"/>
                                </w:pBdr>
                                <w:spacing w:before="240" w:after="120"/>
                                <w:rPr>
                                  <w:rFonts w:asciiTheme="minorBidi" w:eastAsiaTheme="minorEastAsia" w:hAnsiTheme="minorBidi" w:cs="B Nazani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797AC5">
                                <w:rPr>
                                  <w:rFonts w:asciiTheme="minorBidi" w:hAnsiTheme="minorBidi" w:cs="B Nazanin"/>
                                  <w:sz w:val="28"/>
                                  <w:szCs w:val="28"/>
                                  <w:rtl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work t"/>
                        <wps:cNvSpPr txBox="1"/>
                        <wps:spPr>
                          <a:xfrm>
                            <a:off x="0" y="554177"/>
                            <a:ext cx="4454525" cy="20156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2E2A247" w14:textId="77777777" w:rsidR="00BD6FD1" w:rsidRPr="00797AC5" w:rsidRDefault="00860687" w:rsidP="00BD6FD1">
                              <w:pPr>
                                <w:spacing w:after="0" w:line="240" w:lineRule="auto"/>
                                <w:outlineLvl w:val="3"/>
                                <w:rPr>
                                  <w:rFonts w:ascii="Century Gothic" w:eastAsia="Meiryo" w:hAnsi="Century Gothic" w:cs="B Nazanin"/>
                                  <w:bCs/>
                                  <w:sz w:val="24"/>
                                  <w:szCs w:val="24"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bCs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نام شرکت | عنوان شغلی</w:t>
                              </w:r>
                            </w:p>
                            <w:p w14:paraId="28B265C9" w14:textId="77777777" w:rsidR="006703D5" w:rsidRPr="00797AC5" w:rsidRDefault="006703D5" w:rsidP="006703D5">
                              <w:pP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</w:pPr>
                              <w: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  <w:t>1397-1401</w:t>
                              </w:r>
                            </w:p>
                            <w:p w14:paraId="1250D8D4" w14:textId="77777777" w:rsidR="00BD6FD1" w:rsidRPr="00797AC5" w:rsidRDefault="00860687" w:rsidP="00BD6FD1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پ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شنهاد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hyperlink r:id="rId7" w:history="1"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ا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cs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ی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eastAsia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ران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 xml:space="preserve"> استخدام</w:t>
                                </w:r>
                              </w:hyperlink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: 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در 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قسمت م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توان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به وظا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ف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و مسئول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ها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محوله اشاره نما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.</w:t>
                              </w:r>
                            </w:p>
                            <w:p w14:paraId="429AFF8D" w14:textId="77777777" w:rsidR="00860687" w:rsidRPr="00797AC5" w:rsidRDefault="00860687" w:rsidP="00BD6FD1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18"/>
                                  <w:lang w:eastAsia="ja-JP" w:bidi="ar-SA"/>
                                </w:rPr>
                              </w:pPr>
                            </w:p>
                            <w:p w14:paraId="4F4AA973" w14:textId="77777777" w:rsidR="00860687" w:rsidRPr="00797AC5" w:rsidRDefault="00860687" w:rsidP="00860687">
                              <w:pPr>
                                <w:spacing w:after="0" w:line="240" w:lineRule="auto"/>
                                <w:outlineLvl w:val="3"/>
                                <w:rPr>
                                  <w:rFonts w:ascii="Century Gothic" w:eastAsia="Meiryo" w:hAnsi="Century Gothic" w:cs="B Nazanin"/>
                                  <w:bCs/>
                                  <w:sz w:val="24"/>
                                  <w:szCs w:val="24"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bCs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نام شرکت | عنوان شغلی</w:t>
                              </w:r>
                            </w:p>
                            <w:p w14:paraId="74B7B35D" w14:textId="77777777" w:rsidR="006703D5" w:rsidRPr="00797AC5" w:rsidRDefault="006703D5" w:rsidP="006703D5">
                              <w:pP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</w:pPr>
                              <w: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  <w:t>1397-1401</w:t>
                              </w:r>
                            </w:p>
                            <w:p w14:paraId="65DB56D1" w14:textId="77777777" w:rsidR="00BD6FD1" w:rsidRPr="00797AC5" w:rsidRDefault="00860687" w:rsidP="00430114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پ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شنهاد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hyperlink r:id="rId8" w:history="1"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ا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cs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ی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eastAsia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ران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 xml:space="preserve"> استخدام</w:t>
                                </w:r>
                              </w:hyperlink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: 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در 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قسمت م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توان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به وظا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ف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و مسئول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ها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محوله اشاره نما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85973" id="work exp" o:spid="_x0000_s1026" style="position:absolute;left:0;text-align:left;margin-left:-18.75pt;margin-top:329.25pt;width:350.75pt;height:231.7pt;z-index:251681792;mso-height-relative:margin" coordorigin="" coordsize="44545,2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k" o:spid="_x0000_s1027" type="#_x0000_t202" style="position:absolute;width:44545;height:5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6E041F66" w14:textId="77777777" w:rsidR="00BD6FD1" w:rsidRPr="00797AC5" w:rsidRDefault="00860687" w:rsidP="00797AC5">
                        <w:pPr>
                          <w:pStyle w:val="Heading2"/>
                          <w:pBdr>
                            <w:bottom w:val="single" w:sz="8" w:space="0" w:color="4472C4" w:themeColor="accent1"/>
                          </w:pBdr>
                          <w:spacing w:before="240" w:after="120"/>
                          <w:rPr>
                            <w:rFonts w:asciiTheme="minorBidi" w:eastAsiaTheme="minorEastAsia" w:hAnsiTheme="minorBidi" w:cs="B Nazanin"/>
                            <w:color w:val="auto"/>
                            <w:sz w:val="28"/>
                            <w:szCs w:val="28"/>
                          </w:rPr>
                        </w:pPr>
                        <w:r w:rsidRPr="00797AC5">
                          <w:rPr>
                            <w:rFonts w:asciiTheme="minorBidi" w:hAnsiTheme="minorBidi" w:cs="B Nazanin"/>
                            <w:sz w:val="28"/>
                            <w:szCs w:val="28"/>
                            <w:rtl/>
                          </w:rPr>
                          <w:t>تجربه کاری</w:t>
                        </w:r>
                      </w:p>
                    </w:txbxContent>
                  </v:textbox>
                </v:shape>
                <v:shape id="work t" o:spid="_x0000_s1028" type="#_x0000_t202" style="position:absolute;top:5541;width:44545;height:20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5F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DqqU5FxQAAANsAAAAP&#10;AAAAAAAAAAAAAAAAAAcCAABkcnMvZG93bnJldi54bWxQSwUGAAAAAAMAAwC3AAAA+QIAAAAA&#10;" filled="f" stroked="f" strokeweight=".5pt">
                  <v:textbox>
                    <w:txbxContent>
                      <w:p w14:paraId="32E2A247" w14:textId="77777777" w:rsidR="00BD6FD1" w:rsidRPr="00797AC5" w:rsidRDefault="00860687" w:rsidP="00BD6FD1">
                        <w:pPr>
                          <w:spacing w:after="0" w:line="240" w:lineRule="auto"/>
                          <w:outlineLvl w:val="3"/>
                          <w:rPr>
                            <w:rFonts w:ascii="Century Gothic" w:eastAsia="Meiryo" w:hAnsi="Century Gothic" w:cs="B Nazanin"/>
                            <w:bCs/>
                            <w:sz w:val="24"/>
                            <w:szCs w:val="24"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 w:hint="cs"/>
                            <w:bCs/>
                            <w:sz w:val="24"/>
                            <w:szCs w:val="24"/>
                            <w:rtl/>
                            <w:lang w:eastAsia="ja-JP" w:bidi="ar-SA"/>
                          </w:rPr>
                          <w:t>نام شرکت | عنوان شغلی</w:t>
                        </w:r>
                      </w:p>
                      <w:p w14:paraId="28B265C9" w14:textId="77777777" w:rsidR="006703D5" w:rsidRPr="00797AC5" w:rsidRDefault="006703D5" w:rsidP="006703D5">
                        <w:pPr>
                          <w:rPr>
                            <w:rFonts w:ascii="League Spartan" w:hAnsi="League Spartan" w:cs="B Nazanin" w:hint="cs"/>
                            <w:rtl/>
                          </w:rPr>
                        </w:pPr>
                        <w:r>
                          <w:rPr>
                            <w:rFonts w:ascii="League Spartan" w:hAnsi="League Spartan" w:cs="B Nazanin" w:hint="cs"/>
                            <w:rtl/>
                          </w:rPr>
                          <w:t>1397-1401</w:t>
                        </w:r>
                      </w:p>
                      <w:p w14:paraId="1250D8D4" w14:textId="77777777" w:rsidR="00BD6FD1" w:rsidRPr="00797AC5" w:rsidRDefault="00860687" w:rsidP="00BD6FD1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پ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شنهاد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hyperlink r:id="rId9" w:history="1"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ا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cs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ی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eastAsia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ران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 xml:space="preserve"> استخدام</w:t>
                          </w:r>
                        </w:hyperlink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: 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در 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ن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قسمت م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توان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به وظا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ف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و مسئول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ها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محوله اشاره نما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.</w:t>
                        </w:r>
                      </w:p>
                      <w:p w14:paraId="429AFF8D" w14:textId="77777777" w:rsidR="00860687" w:rsidRPr="00797AC5" w:rsidRDefault="00860687" w:rsidP="00BD6FD1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18"/>
                            <w:lang w:eastAsia="ja-JP" w:bidi="ar-SA"/>
                          </w:rPr>
                        </w:pPr>
                      </w:p>
                      <w:p w14:paraId="4F4AA973" w14:textId="77777777" w:rsidR="00860687" w:rsidRPr="00797AC5" w:rsidRDefault="00860687" w:rsidP="00860687">
                        <w:pPr>
                          <w:spacing w:after="0" w:line="240" w:lineRule="auto"/>
                          <w:outlineLvl w:val="3"/>
                          <w:rPr>
                            <w:rFonts w:ascii="Century Gothic" w:eastAsia="Meiryo" w:hAnsi="Century Gothic" w:cs="B Nazanin"/>
                            <w:bCs/>
                            <w:sz w:val="24"/>
                            <w:szCs w:val="24"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 w:hint="cs"/>
                            <w:bCs/>
                            <w:sz w:val="24"/>
                            <w:szCs w:val="24"/>
                            <w:rtl/>
                            <w:lang w:eastAsia="ja-JP" w:bidi="ar-SA"/>
                          </w:rPr>
                          <w:t>نام شرکت | عنوان شغلی</w:t>
                        </w:r>
                      </w:p>
                      <w:p w14:paraId="74B7B35D" w14:textId="77777777" w:rsidR="006703D5" w:rsidRPr="00797AC5" w:rsidRDefault="006703D5" w:rsidP="006703D5">
                        <w:pPr>
                          <w:rPr>
                            <w:rFonts w:ascii="League Spartan" w:hAnsi="League Spartan" w:cs="B Nazanin" w:hint="cs"/>
                            <w:rtl/>
                          </w:rPr>
                        </w:pPr>
                        <w:r>
                          <w:rPr>
                            <w:rFonts w:ascii="League Spartan" w:hAnsi="League Spartan" w:cs="B Nazanin" w:hint="cs"/>
                            <w:rtl/>
                          </w:rPr>
                          <w:t>1397-1401</w:t>
                        </w:r>
                      </w:p>
                      <w:p w14:paraId="65DB56D1" w14:textId="77777777" w:rsidR="00BD6FD1" w:rsidRPr="00797AC5" w:rsidRDefault="00860687" w:rsidP="00430114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پ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شنهاد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hyperlink r:id="rId10" w:history="1"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ا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cs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ی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eastAsia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ران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 xml:space="preserve"> استخدام</w:t>
                          </w:r>
                        </w:hyperlink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: 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در 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ن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قسمت م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توان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به وظا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ف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و مسئول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ها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محوله اشاره نما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AC5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776A0E02" wp14:editId="3AA85D89">
            <wp:simplePos x="0" y="0"/>
            <wp:positionH relativeFrom="margin">
              <wp:posOffset>4600575</wp:posOffset>
            </wp:positionH>
            <wp:positionV relativeFrom="paragraph">
              <wp:posOffset>8879840</wp:posOffset>
            </wp:positionV>
            <wp:extent cx="1960245" cy="414655"/>
            <wp:effectExtent l="0" t="0" r="1905" b="4445"/>
            <wp:wrapThrough wrapText="bothSides">
              <wp:wrapPolygon edited="0">
                <wp:start x="5668" y="0"/>
                <wp:lineTo x="0" y="0"/>
                <wp:lineTo x="0" y="18855"/>
                <wp:lineTo x="2939" y="20839"/>
                <wp:lineTo x="20781" y="20839"/>
                <wp:lineTo x="21411" y="16870"/>
                <wp:lineTo x="21411" y="2977"/>
                <wp:lineTo x="16583" y="0"/>
                <wp:lineTo x="5668" y="0"/>
              </wp:wrapPolygon>
            </wp:wrapThrough>
            <wp:docPr id="4" name="Picture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>
                      <a:hlinkClick r:id="rId5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24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7AC5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8191F84" wp14:editId="26DB077C">
                <wp:simplePos x="0" y="0"/>
                <wp:positionH relativeFrom="column">
                  <wp:posOffset>4305300</wp:posOffset>
                </wp:positionH>
                <wp:positionV relativeFrom="paragraph">
                  <wp:posOffset>-76200</wp:posOffset>
                </wp:positionV>
                <wp:extent cx="2560955" cy="10096500"/>
                <wp:effectExtent l="0" t="0" r="0" b="0"/>
                <wp:wrapNone/>
                <wp:docPr id="17" name="right cul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0955" cy="10096500"/>
                          <a:chOff x="0" y="0"/>
                          <a:chExt cx="2561501" cy="10096500"/>
                        </a:xfrm>
                      </wpg:grpSpPr>
                      <wps:wsp>
                        <wps:cNvPr id="7" name="right"/>
                        <wps:cNvSpPr/>
                        <wps:spPr>
                          <a:xfrm>
                            <a:off x="0" y="0"/>
                            <a:ext cx="2561501" cy="10096500"/>
                          </a:xfrm>
                          <a:prstGeom prst="snip2DiagRect">
                            <a:avLst>
                              <a:gd name="adj1" fmla="val 0"/>
                              <a:gd name="adj2" fmla="val 29576"/>
                            </a:avLst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6" name="profile"/>
                        <wpg:cNvGrpSpPr/>
                        <wpg:grpSpPr>
                          <a:xfrm>
                            <a:off x="85061" y="2515043"/>
                            <a:ext cx="2389505" cy="1885507"/>
                            <a:chOff x="0" y="133350"/>
                            <a:chExt cx="2389505" cy="1885507"/>
                          </a:xfrm>
                        </wpg:grpSpPr>
                        <wps:wsp>
                          <wps:cNvPr id="6" name="profile"/>
                          <wps:cNvSpPr txBox="1"/>
                          <wps:spPr>
                            <a:xfrm>
                              <a:off x="0" y="133350"/>
                              <a:ext cx="2388007" cy="4781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537130" w14:textId="77777777" w:rsidR="00E50528" w:rsidRPr="00797AC5" w:rsidRDefault="00E50528" w:rsidP="00E50528">
                                <w:pPr>
                                  <w:pStyle w:val="Heading2"/>
                                  <w:pBdr>
                                    <w:bottom w:val="single" w:sz="8" w:space="1" w:color="4472C4" w:themeColor="accent1"/>
                                  </w:pBdr>
                                  <w:spacing w:before="240" w:after="120"/>
                                  <w:rPr>
                                    <w:rFonts w:asciiTheme="minorBidi" w:eastAsiaTheme="minorEastAsia" w:hAnsiTheme="minorBidi" w:cs="B Nazanin"/>
                                    <w:color w:val="auto"/>
                                    <w:sz w:val="28"/>
                                    <w:szCs w:val="28"/>
                                  </w:rPr>
                                </w:pPr>
                                <w:r w:rsidRPr="00797AC5">
                                  <w:rPr>
                                    <w:rFonts w:asciiTheme="minorBidi" w:hAnsiTheme="minorBidi" w:cs="B Nazanin" w:hint="cs"/>
                                    <w:sz w:val="28"/>
                                    <w:szCs w:val="28"/>
                                    <w:rtl/>
                                  </w:rPr>
                                  <w:t>درباره من</w:t>
                                </w:r>
                              </w:p>
                              <w:p w14:paraId="422A2DDB" w14:textId="77777777" w:rsidR="008F20BC" w:rsidRDefault="008F20BC" w:rsidP="008F20BC">
                                <w:pPr>
                                  <w:pStyle w:val="Heading3"/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prof t"/>
                          <wps:cNvSpPr txBox="1"/>
                          <wps:spPr>
                            <a:xfrm>
                              <a:off x="0" y="609601"/>
                              <a:ext cx="2389505" cy="140925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FE2821" w14:textId="77777777" w:rsidR="008F20BC" w:rsidRPr="00797AC5" w:rsidRDefault="00060DEE" w:rsidP="00060DEE">
                                <w:pPr>
                                  <w:jc w:val="both"/>
                                  <w:rPr>
                                    <w:rFonts w:cs="B Nazanin"/>
                                    <w:sz w:val="24"/>
                                    <w:szCs w:val="24"/>
                                  </w:rPr>
                                </w:pP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>متن پ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ش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فرض ا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ران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استخدام برا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ا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ن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قسمت: کارشناس توسعه کسب و کار با ب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ش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از پنج سال تجربه در فرآ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ند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توسعه کسب و کار. شاغل در تست محصول، مد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ر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ت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و توسعه فرصت ها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تجار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 xml:space="preserve"> جد</w:t>
                                </w: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797AC5">
                                  <w:rPr>
                                    <w:rFonts w:cs="B Nazanin" w:hint="eastAsia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797AC5"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contact"/>
                        <wpg:cNvGrpSpPr/>
                        <wpg:grpSpPr>
                          <a:xfrm>
                            <a:off x="47635" y="5037929"/>
                            <a:ext cx="2400176" cy="1754504"/>
                            <a:chOff x="-37426" y="-1352239"/>
                            <a:chExt cx="2400176" cy="1754504"/>
                          </a:xfrm>
                        </wpg:grpSpPr>
                        <wps:wsp>
                          <wps:cNvPr id="10" name="contact"/>
                          <wps:cNvSpPr txBox="1"/>
                          <wps:spPr>
                            <a:xfrm>
                              <a:off x="-37426" y="-1352239"/>
                              <a:ext cx="2387600" cy="4781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DC8FBEF" w14:textId="77777777" w:rsidR="008F20BC" w:rsidRPr="00C95F43" w:rsidRDefault="00E50528" w:rsidP="008F20BC">
                                <w:pPr>
                                  <w:pStyle w:val="Heading3"/>
                                  <w:bidi/>
                                  <w:rPr>
                                    <w:rFonts w:asciiTheme="minorBidi" w:eastAsiaTheme="minorEastAsia" w:hAnsiTheme="minorBidi" w:cs="B Nazanin"/>
                                    <w:b w:val="0"/>
                                    <w:caps w:val="0"/>
                                    <w:color w:val="auto"/>
                                    <w:szCs w:val="28"/>
                                  </w:rPr>
                                </w:pPr>
                                <w:r w:rsidRPr="00C95F43">
                                  <w:rPr>
                                    <w:rFonts w:asciiTheme="minorBidi" w:hAnsiTheme="minorBidi" w:cs="B Nazanin"/>
                                    <w:szCs w:val="28"/>
                                    <w:rtl/>
                                  </w:rPr>
                                  <w:t>اطلاعات تماس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cont info"/>
                          <wps:cNvSpPr txBox="1"/>
                          <wps:spPr>
                            <a:xfrm>
                              <a:off x="-26755" y="-796777"/>
                              <a:ext cx="2389505" cy="119904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E443A9" w14:textId="77777777" w:rsidR="008F20BC" w:rsidRPr="00797AC5" w:rsidRDefault="00E50528" w:rsidP="008F20BC">
                                <w:pPr>
                                  <w:rPr>
                                    <w:rFonts w:asciiTheme="minorBidi" w:hAnsiTheme="minorBidi" w:cs="B Nazanin"/>
                                    <w:sz w:val="26"/>
                                    <w:szCs w:val="26"/>
                                  </w:rPr>
                                </w:pPr>
                                <w:r w:rsidRPr="00797AC5">
                                  <w:rPr>
                                    <w:rFonts w:asciiTheme="minorBidi" w:hAnsiTheme="minorBidi" w:cs="B Nazanin"/>
                                    <w:sz w:val="26"/>
                                    <w:szCs w:val="26"/>
                                    <w:rtl/>
                                  </w:rPr>
                                  <w:t>۰۲۱-۹۱۳۰۰۰۱۳</w:t>
                                </w:r>
                              </w:p>
                              <w:p w14:paraId="39049E16" w14:textId="77777777" w:rsidR="008F20BC" w:rsidRPr="00797AC5" w:rsidRDefault="00F861E0" w:rsidP="008F20BC">
                                <w:pPr>
                                  <w:rPr>
                                    <w:rFonts w:asciiTheme="minorBidi" w:hAnsiTheme="minorBidi" w:cs="B Nazanin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hyperlink r:id="rId12" w:history="1">
                                  <w:r w:rsidR="00E50528" w:rsidRPr="00797AC5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Www.iranestekhdam.ir</w:t>
                                  </w:r>
                                </w:hyperlink>
                              </w:p>
                              <w:p w14:paraId="01318DEF" w14:textId="77777777" w:rsidR="008F20BC" w:rsidRPr="00797AC5" w:rsidRDefault="00E50528" w:rsidP="00E50528">
                                <w:pPr>
                                  <w:rPr>
                                    <w:rFonts w:asciiTheme="minorBidi" w:hAnsiTheme="minorBidi" w:cs="B Nazanin"/>
                                    <w:sz w:val="24"/>
                                    <w:szCs w:val="24"/>
                                  </w:rPr>
                                </w:pPr>
                                <w:r w:rsidRPr="00797AC5">
                                  <w:rPr>
                                    <w:rFonts w:asciiTheme="minorBidi" w:hAnsiTheme="minorBidi" w:cs="B Nazanin"/>
                                    <w:sz w:val="24"/>
                                    <w:szCs w:val="24"/>
                                  </w:rPr>
                                  <w:t>info@iranestekhdam.ir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" name="hobbies"/>
                        <wpg:cNvGrpSpPr/>
                        <wpg:grpSpPr>
                          <a:xfrm>
                            <a:off x="83156" y="7056120"/>
                            <a:ext cx="2389505" cy="1630680"/>
                            <a:chOff x="-1905" y="-1418029"/>
                            <a:chExt cx="2389505" cy="1630680"/>
                          </a:xfrm>
                        </wpg:grpSpPr>
                        <wps:wsp>
                          <wps:cNvPr id="12" name="hobbies"/>
                          <wps:cNvSpPr txBox="1"/>
                          <wps:spPr>
                            <a:xfrm>
                              <a:off x="0" y="-1418029"/>
                              <a:ext cx="2387600" cy="5162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6962D0D" w14:textId="77777777" w:rsidR="008F20BC" w:rsidRPr="00797AC5" w:rsidRDefault="00060DEE" w:rsidP="008F20BC">
                                <w:pPr>
                                  <w:pStyle w:val="Heading3"/>
                                  <w:bidi/>
                                  <w:rPr>
                                    <w:rFonts w:asciiTheme="minorBidi" w:eastAsiaTheme="minorEastAsia" w:hAnsiTheme="minorBidi" w:cs="B Nazanin"/>
                                    <w:b w:val="0"/>
                                    <w:caps w:val="0"/>
                                    <w:color w:val="auto"/>
                                    <w:szCs w:val="28"/>
                                    <w:lang w:bidi="fa-IR"/>
                                  </w:rPr>
                                </w:pPr>
                                <w:r w:rsidRPr="00797AC5">
                                  <w:rPr>
                                    <w:rFonts w:asciiTheme="minorBidi" w:hAnsiTheme="minorBidi" w:cs="B Nazanin"/>
                                    <w:szCs w:val="28"/>
                                    <w:rtl/>
                                    <w:lang w:bidi="fa-IR"/>
                                  </w:rPr>
                                  <w:t>علایق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hob t"/>
                          <wps:cNvSpPr txBox="1"/>
                          <wps:spPr>
                            <a:xfrm>
                              <a:off x="-1905" y="-932381"/>
                              <a:ext cx="2389505" cy="11450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1798524" w14:textId="77777777" w:rsidR="008F20BC" w:rsidRPr="00797AC5" w:rsidRDefault="00060DEE" w:rsidP="00797AC5">
                                <w:pPr>
                                  <w:spacing w:after="0" w:line="276" w:lineRule="auto"/>
                                  <w:rPr>
                                    <w:rFonts w:cs="B Nazanin"/>
                                    <w:sz w:val="24"/>
                                    <w:szCs w:val="24"/>
                                  </w:rPr>
                                </w:pP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موسیقی</w:t>
                                </w:r>
                              </w:p>
                              <w:p w14:paraId="4DF56FD9" w14:textId="77777777" w:rsidR="008F20BC" w:rsidRPr="00797AC5" w:rsidRDefault="00060DEE" w:rsidP="00797AC5">
                                <w:pPr>
                                  <w:spacing w:after="0" w:line="276" w:lineRule="auto"/>
                                  <w:rPr>
                                    <w:rFonts w:cs="B Nazanin"/>
                                    <w:sz w:val="24"/>
                                    <w:szCs w:val="24"/>
                                    <w:rtl/>
                                  </w:rPr>
                                </w:pP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مطالعه</w:t>
                                </w:r>
                              </w:p>
                              <w:p w14:paraId="5BD0B365" w14:textId="77777777" w:rsidR="006323AF" w:rsidRPr="00797AC5" w:rsidRDefault="006323AF" w:rsidP="00797AC5">
                                <w:pPr>
                                  <w:spacing w:after="0" w:line="276" w:lineRule="auto"/>
                                  <w:rPr>
                                    <w:rFonts w:cs="B Nazanin"/>
                                    <w:sz w:val="24"/>
                                    <w:szCs w:val="24"/>
                                  </w:rPr>
                                </w:pPr>
                                <w:r w:rsidRPr="00797AC5">
                                  <w:rPr>
                                    <w:rFonts w:cs="B Nazanin" w:hint="cs"/>
                                    <w:sz w:val="24"/>
                                    <w:szCs w:val="24"/>
                                    <w:rtl/>
                                  </w:rPr>
                                  <w:t>کوهنوردی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8191F84" id="right cul" o:spid="_x0000_s1029" style="position:absolute;left:0;text-align:left;margin-left:339pt;margin-top:-6pt;width:201.65pt;height:795pt;z-index:251667456" coordsize="25615,100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">
                <v:shape id="right" o:spid="_x0000_s1030" style="position:absolute;width:25615;height:100965;visibility:visible;mso-wrap-style:square;v-text-anchor:middle" coordsize="2561501,1009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" path="m,l1803911,r757590,757590l2561501,10096500r,l757590,10096500,,9338910,,xe" fillcolor="#f2f2f2 [3052]" stroked="f" strokeweight="1pt">
                  <v:stroke joinstyle="miter"/>
                  <v:path arrowok="t" o:connecttype="custom" o:connectlocs="0,0;1803911,0;2561501,757590;2561501,10096500;2561501,10096500;757590,10096500;0,9338910;0,0" o:connectangles="0,0,0,0,0,0,0,0"/>
                </v:shape>
                <v:group id="profile" o:spid="_x0000_s1031" style="position:absolute;left:850;top:25150;width:23895;height:18855" coordorigin=",1333" coordsize="23895,1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profile" o:spid="_x0000_s1032" type="#_x0000_t202" style="position:absolute;top:1333;width:23880;height:47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" filled="f" stroked="f" strokeweight=".5pt">
                    <v:textbox>
                      <w:txbxContent>
                        <w:p w14:paraId="5E537130" w14:textId="77777777" w:rsidR="00E50528" w:rsidRPr="00797AC5" w:rsidRDefault="00E50528" w:rsidP="00E50528">
                          <w:pPr>
                            <w:pStyle w:val="Heading2"/>
                            <w:pBdr>
                              <w:bottom w:val="single" w:sz="8" w:space="1" w:color="4472C4" w:themeColor="accent1"/>
                            </w:pBdr>
                            <w:spacing w:before="240" w:after="120"/>
                            <w:rPr>
                              <w:rFonts w:asciiTheme="minorBidi" w:eastAsiaTheme="minorEastAsia" w:hAnsiTheme="minorBidi" w:cs="B Nazanin"/>
                              <w:color w:val="auto"/>
                              <w:sz w:val="28"/>
                              <w:szCs w:val="28"/>
                            </w:rPr>
                          </w:pPr>
                          <w:r w:rsidRPr="00797AC5">
                            <w:rPr>
                              <w:rFonts w:asciiTheme="minorBidi" w:hAnsiTheme="minorBidi" w:cs="B Nazanin" w:hint="cs"/>
                              <w:sz w:val="28"/>
                              <w:szCs w:val="28"/>
                              <w:rtl/>
                            </w:rPr>
                            <w:t>درباره من</w:t>
                          </w:r>
                        </w:p>
                        <w:p w14:paraId="422A2DDB" w14:textId="77777777" w:rsidR="008F20BC" w:rsidRDefault="008F20BC" w:rsidP="008F20BC">
                          <w:pPr>
                            <w:pStyle w:val="Heading3"/>
                            <w:bidi/>
                          </w:pPr>
                        </w:p>
                      </w:txbxContent>
                    </v:textbox>
                  </v:shape>
                  <v:shape id="prof t" o:spid="_x0000_s1033" type="#_x0000_t202" style="position:absolute;top:6096;width:23895;height:14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" fillcolor="#f2f2f2 [3052]" stroked="f" strokeweight=".5pt">
                    <v:textbox>
                      <w:txbxContent>
                        <w:p w14:paraId="6BFE2821" w14:textId="77777777" w:rsidR="008F20BC" w:rsidRPr="00797AC5" w:rsidRDefault="00060DEE" w:rsidP="00060DEE">
                          <w:pPr>
                            <w:jc w:val="both"/>
                            <w:rPr>
                              <w:rFonts w:cs="B Nazanin"/>
                              <w:sz w:val="24"/>
                              <w:szCs w:val="24"/>
                            </w:rPr>
                          </w:pP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>متن پ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ش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فرض ا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ران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استخدام برا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ا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ن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قسمت: کارشناس توسعه کسب و کار با ب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ش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از پنج سال تجربه در فرآ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ند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توسعه کسب و کار. شاغل در تست محصول، مد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ر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ت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و توسعه فرصت ها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تجار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 xml:space="preserve"> جد</w:t>
                          </w: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797AC5">
                            <w:rPr>
                              <w:rFonts w:cs="B Nazanin" w:hint="eastAsia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797AC5"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contact" o:spid="_x0000_s1034" style="position:absolute;left:476;top:50379;width:24002;height:17545" coordorigin="-374,-13522" coordsize="24001,1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contact" o:spid="_x0000_s1035" type="#_x0000_t202" style="position:absolute;left:-374;top:-13522;width:23875;height:47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Si1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" filled="f" stroked="f" strokeweight=".5pt">
                    <v:textbox>
                      <w:txbxContent>
                        <w:p w14:paraId="5DC8FBEF" w14:textId="77777777" w:rsidR="008F20BC" w:rsidRPr="00C95F43" w:rsidRDefault="00E50528" w:rsidP="008F20BC">
                          <w:pPr>
                            <w:pStyle w:val="Heading3"/>
                            <w:bidi/>
                            <w:rPr>
                              <w:rFonts w:asciiTheme="minorBidi" w:eastAsiaTheme="minorEastAsia" w:hAnsiTheme="minorBidi" w:cs="B Nazanin"/>
                              <w:b w:val="0"/>
                              <w:caps w:val="0"/>
                              <w:color w:val="auto"/>
                              <w:szCs w:val="28"/>
                            </w:rPr>
                          </w:pPr>
                          <w:r w:rsidRPr="00C95F43">
                            <w:rPr>
                              <w:rFonts w:asciiTheme="minorBidi" w:hAnsiTheme="minorBidi" w:cs="B Nazanin"/>
                              <w:szCs w:val="28"/>
                              <w:rtl/>
                            </w:rPr>
                            <w:t>اطلاعات تماس</w:t>
                          </w:r>
                        </w:p>
                      </w:txbxContent>
                    </v:textbox>
                  </v:shape>
                  <v:shape id="cont info" o:spid="_x0000_s1036" type="#_x0000_t202" style="position:absolute;left:-267;top:-7967;width:23894;height:11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7DE443A9" w14:textId="77777777" w:rsidR="008F20BC" w:rsidRPr="00797AC5" w:rsidRDefault="00E50528" w:rsidP="008F20BC">
                          <w:pPr>
                            <w:rPr>
                              <w:rFonts w:asciiTheme="minorBidi" w:hAnsiTheme="minorBidi" w:cs="B Nazanin"/>
                              <w:sz w:val="26"/>
                              <w:szCs w:val="26"/>
                            </w:rPr>
                          </w:pPr>
                          <w:r w:rsidRPr="00797AC5">
                            <w:rPr>
                              <w:rFonts w:asciiTheme="minorBidi" w:hAnsiTheme="minorBidi" w:cs="B Nazanin"/>
                              <w:sz w:val="26"/>
                              <w:szCs w:val="26"/>
                              <w:rtl/>
                            </w:rPr>
                            <w:t>۰۲۱-۹۱۳۰۰۰۱۳</w:t>
                          </w:r>
                        </w:p>
                        <w:p w14:paraId="39049E16" w14:textId="77777777" w:rsidR="008F20BC" w:rsidRPr="00797AC5" w:rsidRDefault="00F861E0" w:rsidP="008F20BC">
                          <w:pPr>
                            <w:rPr>
                              <w:rFonts w:asciiTheme="minorBidi" w:hAnsiTheme="minorBidi" w:cs="B Nazanin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hyperlink r:id="rId13" w:history="1">
                            <w:r w:rsidR="00E50528" w:rsidRPr="00797AC5">
                              <w:rPr>
                                <w:rStyle w:val="Hyperlink"/>
                                <w:rFonts w:asciiTheme="minorBidi" w:hAnsiTheme="minorBidi" w:cs="B Nazanin"/>
                                <w:color w:val="000000" w:themeColor="text1"/>
                                <w:sz w:val="24"/>
                                <w:szCs w:val="24"/>
                              </w:rPr>
                              <w:t>Www.iranestekhdam.ir</w:t>
                            </w:r>
                          </w:hyperlink>
                        </w:p>
                        <w:p w14:paraId="01318DEF" w14:textId="77777777" w:rsidR="008F20BC" w:rsidRPr="00797AC5" w:rsidRDefault="00E50528" w:rsidP="00E50528">
                          <w:pPr>
                            <w:rPr>
                              <w:rFonts w:asciiTheme="minorBidi" w:hAnsiTheme="minorBidi" w:cs="B Nazanin"/>
                              <w:sz w:val="24"/>
                              <w:szCs w:val="24"/>
                            </w:rPr>
                          </w:pPr>
                          <w:r w:rsidRPr="00797AC5">
                            <w:rPr>
                              <w:rFonts w:asciiTheme="minorBidi" w:hAnsiTheme="minorBidi" w:cs="B Nazanin"/>
                              <w:sz w:val="24"/>
                              <w:szCs w:val="24"/>
                            </w:rPr>
                            <w:t>info@iranestekhdam.ir</w:t>
                          </w:r>
                        </w:p>
                      </w:txbxContent>
                    </v:textbox>
                  </v:shape>
                </v:group>
                <v:group id="hobbies" o:spid="_x0000_s1037" style="position:absolute;left:831;top:70561;width:23895;height:16307" coordorigin="-19,-14180" coordsize="23895,16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hobbies" o:spid="_x0000_s1038" type="#_x0000_t202" style="position:absolute;top:-14180;width:23876;height:5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NZ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" filled="f" stroked="f" strokeweight=".5pt">
                    <v:textbox>
                      <w:txbxContent>
                        <w:p w14:paraId="66962D0D" w14:textId="77777777" w:rsidR="008F20BC" w:rsidRPr="00797AC5" w:rsidRDefault="00060DEE" w:rsidP="008F20BC">
                          <w:pPr>
                            <w:pStyle w:val="Heading3"/>
                            <w:bidi/>
                            <w:rPr>
                              <w:rFonts w:asciiTheme="minorBidi" w:eastAsiaTheme="minorEastAsia" w:hAnsiTheme="minorBidi" w:cs="B Nazanin"/>
                              <w:b w:val="0"/>
                              <w:caps w:val="0"/>
                              <w:color w:val="auto"/>
                              <w:szCs w:val="28"/>
                              <w:lang w:bidi="fa-IR"/>
                            </w:rPr>
                          </w:pPr>
                          <w:r w:rsidRPr="00797AC5">
                            <w:rPr>
                              <w:rFonts w:asciiTheme="minorBidi" w:hAnsiTheme="minorBidi" w:cs="B Nazanin"/>
                              <w:szCs w:val="28"/>
                              <w:rtl/>
                              <w:lang w:bidi="fa-IR"/>
                            </w:rPr>
                            <w:t>علایق</w:t>
                          </w:r>
                        </w:p>
                      </w:txbxContent>
                    </v:textbox>
                  </v:shape>
                  <v:shape id="hob t" o:spid="_x0000_s1039" type="#_x0000_t202" style="position:absolute;left:-19;top:-9323;width:23895;height:11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<v:textbox>
                      <w:txbxContent>
                        <w:p w14:paraId="21798524" w14:textId="77777777" w:rsidR="008F20BC" w:rsidRPr="00797AC5" w:rsidRDefault="00060DEE" w:rsidP="00797AC5">
                          <w:pPr>
                            <w:spacing w:after="0" w:line="276" w:lineRule="auto"/>
                            <w:rPr>
                              <w:rFonts w:cs="B Nazanin"/>
                              <w:sz w:val="24"/>
                              <w:szCs w:val="24"/>
                            </w:rPr>
                          </w:pP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موسیقی</w:t>
                          </w:r>
                        </w:p>
                        <w:p w14:paraId="4DF56FD9" w14:textId="77777777" w:rsidR="008F20BC" w:rsidRPr="00797AC5" w:rsidRDefault="00060DEE" w:rsidP="00797AC5">
                          <w:pPr>
                            <w:spacing w:after="0" w:line="276" w:lineRule="auto"/>
                            <w:rPr>
                              <w:rFonts w:cs="B Nazanin"/>
                              <w:sz w:val="24"/>
                              <w:szCs w:val="24"/>
                              <w:rtl/>
                            </w:rPr>
                          </w:pP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مطالعه</w:t>
                          </w:r>
                        </w:p>
                        <w:p w14:paraId="5BD0B365" w14:textId="77777777" w:rsidR="006323AF" w:rsidRPr="00797AC5" w:rsidRDefault="006323AF" w:rsidP="00797AC5">
                          <w:pPr>
                            <w:spacing w:after="0" w:line="276" w:lineRule="auto"/>
                            <w:rPr>
                              <w:rFonts w:cs="B Nazanin"/>
                              <w:sz w:val="24"/>
                              <w:szCs w:val="24"/>
                            </w:rPr>
                          </w:pPr>
                          <w:r w:rsidRPr="00797AC5">
                            <w:rPr>
                              <w:rFonts w:cs="B Nazanin" w:hint="cs"/>
                              <w:sz w:val="24"/>
                              <w:szCs w:val="24"/>
                              <w:rtl/>
                            </w:rPr>
                            <w:t>کوهنوردی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97AC5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BBAF58A" wp14:editId="4A7D00DA">
                <wp:simplePos x="0" y="0"/>
                <wp:positionH relativeFrom="column">
                  <wp:posOffset>-276225</wp:posOffset>
                </wp:positionH>
                <wp:positionV relativeFrom="paragraph">
                  <wp:posOffset>1685290</wp:posOffset>
                </wp:positionV>
                <wp:extent cx="4454525" cy="2447925"/>
                <wp:effectExtent l="0" t="0" r="0" b="0"/>
                <wp:wrapNone/>
                <wp:docPr id="25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4525" cy="2447925"/>
                          <a:chOff x="0" y="19050"/>
                          <a:chExt cx="4454525" cy="2514600"/>
                        </a:xfrm>
                      </wpg:grpSpPr>
                      <wps:wsp>
                        <wps:cNvPr id="20" name="edu"/>
                        <wps:cNvSpPr txBox="1"/>
                        <wps:spPr>
                          <a:xfrm>
                            <a:off x="0" y="19050"/>
                            <a:ext cx="4454525" cy="5958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838C68" w14:textId="77777777" w:rsidR="00BD6FD1" w:rsidRPr="00797AC5" w:rsidRDefault="008B1E71" w:rsidP="00BD6FD1">
                              <w:pPr>
                                <w:pStyle w:val="Heading2"/>
                                <w:pBdr>
                                  <w:bottom w:val="single" w:sz="8" w:space="1" w:color="4472C4" w:themeColor="accent1"/>
                                </w:pBdr>
                                <w:spacing w:before="240" w:after="120"/>
                                <w:rPr>
                                  <w:rFonts w:asciiTheme="minorBidi" w:eastAsiaTheme="minorEastAsia" w:hAnsiTheme="minorBidi" w:cs="B Nazani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797AC5">
                                <w:rPr>
                                  <w:rFonts w:asciiTheme="minorBidi" w:hAnsiTheme="minorBidi" w:cs="B Nazanin"/>
                                  <w:sz w:val="28"/>
                                  <w:szCs w:val="28"/>
                                  <w:rtl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edu t"/>
                        <wps:cNvSpPr txBox="1"/>
                        <wps:spPr>
                          <a:xfrm>
                            <a:off x="0" y="614907"/>
                            <a:ext cx="4454525" cy="19187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24E99B" w14:textId="77777777" w:rsidR="00BD6FD1" w:rsidRPr="00797AC5" w:rsidRDefault="008B1E71" w:rsidP="008B1E71">
                              <w:pPr>
                                <w:spacing w:after="0" w:line="240" w:lineRule="auto"/>
                                <w:rPr>
                                  <w:rFonts w:ascii="League Spartan" w:hAnsi="League Spartan" w:cs="B Nazanin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797AC5">
                                <w:rPr>
                                  <w:rFonts w:ascii="League Spartan" w:hAnsi="League Spartan" w:cs="B Nazanin" w:hint="cs"/>
                                  <w:b/>
                                  <w:bCs/>
                                  <w:sz w:val="26"/>
                                  <w:szCs w:val="26"/>
                                  <w:rtl/>
                                </w:rPr>
                                <w:t>نام دانشگاه</w:t>
                              </w:r>
                            </w:p>
                            <w:p w14:paraId="1022C43E" w14:textId="2D36B8E0" w:rsidR="008B1E71" w:rsidRPr="00797AC5" w:rsidRDefault="006703D5" w:rsidP="008B1E71">
                              <w:pP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</w:pPr>
                              <w: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  <w:t>1397-1401</w:t>
                              </w:r>
                            </w:p>
                            <w:p w14:paraId="20CF2557" w14:textId="77777777" w:rsidR="00BD6FD1" w:rsidRPr="00797AC5" w:rsidRDefault="008B1E71" w:rsidP="00BD6FD1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پ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شنهاد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hyperlink r:id="rId14" w:history="1"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ا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cs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ی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eastAsia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ران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 xml:space="preserve"> استخدام</w:t>
                                </w:r>
                              </w:hyperlink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: در 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قسمت م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توان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r w:rsidR="00860687"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از موفقیت های تحصیلی خود صحبت کنید.</w:t>
                              </w:r>
                            </w:p>
                            <w:p w14:paraId="45D83187" w14:textId="77777777" w:rsidR="00860687" w:rsidRPr="00797AC5" w:rsidRDefault="00860687" w:rsidP="00BD6FD1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18"/>
                                  <w:lang w:eastAsia="ja-JP" w:bidi="ar-SA"/>
                                </w:rPr>
                              </w:pPr>
                            </w:p>
                            <w:p w14:paraId="11F0E75B" w14:textId="77777777" w:rsidR="00BD6FD1" w:rsidRPr="00797AC5" w:rsidRDefault="00860687" w:rsidP="00860687">
                              <w:pPr>
                                <w:spacing w:after="0" w:line="240" w:lineRule="auto"/>
                                <w:rPr>
                                  <w:rFonts w:ascii="League Spartan" w:hAnsi="League Spartan" w:cs="B Nazanin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797AC5">
                                <w:rPr>
                                  <w:rFonts w:ascii="League Spartan" w:hAnsi="League Spartan" w:cs="B Nazanin" w:hint="cs"/>
                                  <w:b/>
                                  <w:bCs/>
                                  <w:sz w:val="26"/>
                                  <w:szCs w:val="26"/>
                                  <w:rtl/>
                                </w:rPr>
                                <w:t>نام دانشگاه</w:t>
                              </w:r>
                            </w:p>
                            <w:p w14:paraId="51FFB1C6" w14:textId="77777777" w:rsidR="006703D5" w:rsidRPr="00797AC5" w:rsidRDefault="006703D5" w:rsidP="006703D5">
                              <w:pP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</w:pPr>
                              <w:r>
                                <w:rPr>
                                  <w:rFonts w:ascii="League Spartan" w:hAnsi="League Spartan" w:cs="B Nazanin" w:hint="cs"/>
                                  <w:rtl/>
                                </w:rPr>
                                <w:t>1397-1401</w:t>
                              </w:r>
                            </w:p>
                            <w:p w14:paraId="266BF357" w14:textId="77777777" w:rsidR="00860687" w:rsidRPr="00797AC5" w:rsidRDefault="00860687" w:rsidP="00860687">
                              <w:pPr>
                                <w:spacing w:after="0" w:line="240" w:lineRule="auto"/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</w:pP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پ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شنهاد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hyperlink r:id="rId15" w:history="1"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ا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cs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ی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 w:hint="eastAsia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>ران</w:t>
                                </w:r>
                                <w:r w:rsidRPr="00797AC5">
                                  <w:rPr>
                                    <w:rStyle w:val="Hyperlink"/>
                                    <w:rFonts w:ascii="Century Gothic" w:eastAsia="Meiryo" w:hAnsi="Century Gothic" w:cs="B Nazanin"/>
                                    <w:color w:val="000000" w:themeColor="text1"/>
                                    <w:sz w:val="24"/>
                                    <w:szCs w:val="24"/>
                                    <w:rtl/>
                                    <w:lang w:eastAsia="ja-JP" w:bidi="ar-SA"/>
                                  </w:rPr>
                                  <w:t xml:space="preserve"> استخدام</w:t>
                                </w:r>
                              </w:hyperlink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: در ا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ن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color w:val="000000" w:themeColor="text1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قسمت م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توان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ی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eastAsia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د</w:t>
                              </w:r>
                              <w:r w:rsidRPr="00797AC5">
                                <w:rPr>
                                  <w:rFonts w:ascii="Century Gothic" w:eastAsia="Meiryo" w:hAnsi="Century Gothic" w:cs="B Nazanin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 xml:space="preserve"> </w:t>
                              </w:r>
                              <w:r w:rsidRPr="00797AC5">
                                <w:rPr>
                                  <w:rFonts w:ascii="Century Gothic" w:eastAsia="Meiryo" w:hAnsi="Century Gothic" w:cs="B Nazanin" w:hint="cs"/>
                                  <w:sz w:val="24"/>
                                  <w:szCs w:val="24"/>
                                  <w:rtl/>
                                  <w:lang w:eastAsia="ja-JP" w:bidi="ar-SA"/>
                                </w:rPr>
                                <w:t>از موفقیت های تحصیلی خود صحبت کنید.</w:t>
                              </w:r>
                            </w:p>
                            <w:p w14:paraId="166313D2" w14:textId="77777777" w:rsidR="00BD6FD1" w:rsidRPr="00797AC5" w:rsidRDefault="00BD6FD1" w:rsidP="00860687">
                              <w:pPr>
                                <w:rPr>
                                  <w:rFonts w:eastAsiaTheme="minorEastAsia" w:cs="B Nazanin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BAF58A" id="education" o:spid="_x0000_s1040" style="position:absolute;left:0;text-align:left;margin-left:-21.75pt;margin-top:132.7pt;width:350.75pt;height:192.75pt;z-index:251676672;mso-height-relative:margin" coordorigin=",190" coordsize="44545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">
                <v:shape id="edu" o:spid="_x0000_s1041" type="#_x0000_t202" style="position:absolute;top:190;width:44545;height:5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53838C68" w14:textId="77777777" w:rsidR="00BD6FD1" w:rsidRPr="00797AC5" w:rsidRDefault="008B1E71" w:rsidP="00BD6FD1">
                        <w:pPr>
                          <w:pStyle w:val="Heading2"/>
                          <w:pBdr>
                            <w:bottom w:val="single" w:sz="8" w:space="1" w:color="4472C4" w:themeColor="accent1"/>
                          </w:pBdr>
                          <w:spacing w:before="240" w:after="120"/>
                          <w:rPr>
                            <w:rFonts w:asciiTheme="minorBidi" w:eastAsiaTheme="minorEastAsia" w:hAnsiTheme="minorBidi" w:cs="B Nazanin"/>
                            <w:color w:val="auto"/>
                            <w:sz w:val="28"/>
                            <w:szCs w:val="28"/>
                          </w:rPr>
                        </w:pPr>
                        <w:r w:rsidRPr="00797AC5">
                          <w:rPr>
                            <w:rFonts w:asciiTheme="minorBidi" w:hAnsiTheme="minorBidi" w:cs="B Nazanin"/>
                            <w:sz w:val="28"/>
                            <w:szCs w:val="28"/>
                            <w:rtl/>
                          </w:rPr>
                          <w:t>تحصیلات</w:t>
                        </w:r>
                      </w:p>
                    </w:txbxContent>
                  </v:textbox>
                </v:shape>
                <v:shape id="edu t" o:spid="_x0000_s1042" type="#_x0000_t202" style="position:absolute;top:6149;width:44545;height:19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5124E99B" w14:textId="77777777" w:rsidR="00BD6FD1" w:rsidRPr="00797AC5" w:rsidRDefault="008B1E71" w:rsidP="008B1E71">
                        <w:pPr>
                          <w:spacing w:after="0" w:line="240" w:lineRule="auto"/>
                          <w:rPr>
                            <w:rFonts w:ascii="League Spartan" w:hAnsi="League Spartan" w:cs="B Nazanin"/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797AC5">
                          <w:rPr>
                            <w:rFonts w:ascii="League Spartan" w:hAnsi="League Spartan" w:cs="B Nazanin" w:hint="cs"/>
                            <w:b/>
                            <w:bCs/>
                            <w:sz w:val="26"/>
                            <w:szCs w:val="26"/>
                            <w:rtl/>
                          </w:rPr>
                          <w:t>نام دانشگاه</w:t>
                        </w:r>
                      </w:p>
                      <w:p w14:paraId="1022C43E" w14:textId="2D36B8E0" w:rsidR="008B1E71" w:rsidRPr="00797AC5" w:rsidRDefault="006703D5" w:rsidP="008B1E71">
                        <w:pPr>
                          <w:rPr>
                            <w:rFonts w:ascii="League Spartan" w:hAnsi="League Spartan" w:cs="B Nazanin" w:hint="cs"/>
                            <w:rtl/>
                          </w:rPr>
                        </w:pPr>
                        <w:r>
                          <w:rPr>
                            <w:rFonts w:ascii="League Spartan" w:hAnsi="League Spartan" w:cs="B Nazanin" w:hint="cs"/>
                            <w:rtl/>
                          </w:rPr>
                          <w:t>1397-1401</w:t>
                        </w:r>
                      </w:p>
                      <w:p w14:paraId="20CF2557" w14:textId="77777777" w:rsidR="00BD6FD1" w:rsidRPr="00797AC5" w:rsidRDefault="008B1E71" w:rsidP="00BD6FD1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پ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شنهاد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hyperlink r:id="rId16" w:history="1"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ا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cs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ی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eastAsia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ران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 xml:space="preserve"> استخدام</w:t>
                          </w:r>
                        </w:hyperlink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: در 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ن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قسمت م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توان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r w:rsidR="00860687"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از موفقیت های تحصیلی خود صحبت کنید.</w:t>
                        </w:r>
                      </w:p>
                      <w:p w14:paraId="45D83187" w14:textId="77777777" w:rsidR="00860687" w:rsidRPr="00797AC5" w:rsidRDefault="00860687" w:rsidP="00BD6FD1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18"/>
                            <w:lang w:eastAsia="ja-JP" w:bidi="ar-SA"/>
                          </w:rPr>
                        </w:pPr>
                      </w:p>
                      <w:p w14:paraId="11F0E75B" w14:textId="77777777" w:rsidR="00BD6FD1" w:rsidRPr="00797AC5" w:rsidRDefault="00860687" w:rsidP="00860687">
                        <w:pPr>
                          <w:spacing w:after="0" w:line="240" w:lineRule="auto"/>
                          <w:rPr>
                            <w:rFonts w:ascii="League Spartan" w:hAnsi="League Spartan" w:cs="B Nazanin"/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797AC5">
                          <w:rPr>
                            <w:rFonts w:ascii="League Spartan" w:hAnsi="League Spartan" w:cs="B Nazanin" w:hint="cs"/>
                            <w:b/>
                            <w:bCs/>
                            <w:sz w:val="26"/>
                            <w:szCs w:val="26"/>
                            <w:rtl/>
                          </w:rPr>
                          <w:t>نام دانشگاه</w:t>
                        </w:r>
                      </w:p>
                      <w:p w14:paraId="51FFB1C6" w14:textId="77777777" w:rsidR="006703D5" w:rsidRPr="00797AC5" w:rsidRDefault="006703D5" w:rsidP="006703D5">
                        <w:pPr>
                          <w:rPr>
                            <w:rFonts w:ascii="League Spartan" w:hAnsi="League Spartan" w:cs="B Nazanin" w:hint="cs"/>
                            <w:rtl/>
                          </w:rPr>
                        </w:pPr>
                        <w:r>
                          <w:rPr>
                            <w:rFonts w:ascii="League Spartan" w:hAnsi="League Spartan" w:cs="B Nazanin" w:hint="cs"/>
                            <w:rtl/>
                          </w:rPr>
                          <w:t>1397-1401</w:t>
                        </w:r>
                      </w:p>
                      <w:p w14:paraId="266BF357" w14:textId="77777777" w:rsidR="00860687" w:rsidRPr="00797AC5" w:rsidRDefault="00860687" w:rsidP="00860687">
                        <w:pPr>
                          <w:spacing w:after="0" w:line="240" w:lineRule="auto"/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</w:pP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پ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شنهاد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hyperlink r:id="rId17" w:history="1"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ا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cs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ی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 w:hint="eastAsia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>ران</w:t>
                          </w:r>
                          <w:r w:rsidRPr="00797AC5">
                            <w:rPr>
                              <w:rStyle w:val="Hyperlink"/>
                              <w:rFonts w:ascii="Century Gothic" w:eastAsia="Meiryo" w:hAnsi="Century Gothic" w:cs="B Nazanin"/>
                              <w:color w:val="000000" w:themeColor="text1"/>
                              <w:sz w:val="24"/>
                              <w:szCs w:val="24"/>
                              <w:rtl/>
                              <w:lang w:eastAsia="ja-JP" w:bidi="ar-SA"/>
                            </w:rPr>
                            <w:t xml:space="preserve"> استخدام</w:t>
                          </w:r>
                        </w:hyperlink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: در ا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>ن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color w:val="000000" w:themeColor="text1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>قسمت م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توان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ی</w:t>
                        </w:r>
                        <w:r w:rsidRPr="00797AC5">
                          <w:rPr>
                            <w:rFonts w:ascii="Century Gothic" w:eastAsia="Meiryo" w:hAnsi="Century Gothic" w:cs="B Nazanin" w:hint="eastAsia"/>
                            <w:sz w:val="24"/>
                            <w:szCs w:val="24"/>
                            <w:rtl/>
                            <w:lang w:eastAsia="ja-JP" w:bidi="ar-SA"/>
                          </w:rPr>
                          <w:t>د</w:t>
                        </w:r>
                        <w:r w:rsidRPr="00797AC5">
                          <w:rPr>
                            <w:rFonts w:ascii="Century Gothic" w:eastAsia="Meiryo" w:hAnsi="Century Gothic" w:cs="B Nazanin"/>
                            <w:sz w:val="24"/>
                            <w:szCs w:val="24"/>
                            <w:rtl/>
                            <w:lang w:eastAsia="ja-JP" w:bidi="ar-SA"/>
                          </w:rPr>
                          <w:t xml:space="preserve"> </w:t>
                        </w:r>
                        <w:r w:rsidRPr="00797AC5">
                          <w:rPr>
                            <w:rFonts w:ascii="Century Gothic" w:eastAsia="Meiryo" w:hAnsi="Century Gothic" w:cs="B Nazanin" w:hint="cs"/>
                            <w:sz w:val="24"/>
                            <w:szCs w:val="24"/>
                            <w:rtl/>
                            <w:lang w:eastAsia="ja-JP" w:bidi="ar-SA"/>
                          </w:rPr>
                          <w:t>از موفقیت های تحصیلی خود صحبت کنید.</w:t>
                        </w:r>
                      </w:p>
                      <w:p w14:paraId="166313D2" w14:textId="77777777" w:rsidR="00BD6FD1" w:rsidRPr="00797AC5" w:rsidRDefault="00BD6FD1" w:rsidP="00860687">
                        <w:pPr>
                          <w:rPr>
                            <w:rFonts w:eastAsiaTheme="minorEastAsia" w:cs="B Nazani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97AC5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3F3DAA0" wp14:editId="0D16D7A9">
                <wp:simplePos x="0" y="0"/>
                <wp:positionH relativeFrom="column">
                  <wp:posOffset>-238125</wp:posOffset>
                </wp:positionH>
                <wp:positionV relativeFrom="paragraph">
                  <wp:posOffset>409575</wp:posOffset>
                </wp:positionV>
                <wp:extent cx="4464050" cy="1285875"/>
                <wp:effectExtent l="0" t="0" r="0" b="0"/>
                <wp:wrapNone/>
                <wp:docPr id="28" name="n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4050" cy="1285875"/>
                          <a:chOff x="-9526" y="1"/>
                          <a:chExt cx="4464568" cy="621556"/>
                        </a:xfrm>
                      </wpg:grpSpPr>
                      <wps:wsp>
                        <wps:cNvPr id="19" name="name"/>
                        <wps:cNvSpPr txBox="1"/>
                        <wps:spPr>
                          <a:xfrm>
                            <a:off x="0" y="1"/>
                            <a:ext cx="4455042" cy="37215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5A89B9" w14:textId="77777777" w:rsidR="008B1E71" w:rsidRPr="00797AC5" w:rsidRDefault="008B1E71" w:rsidP="008B1E71">
                              <w:pPr>
                                <w:pStyle w:val="Heading1"/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 w:rsidRPr="00797AC5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auto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>محل درج نام و نام خانوادگی</w:t>
                              </w:r>
                            </w:p>
                            <w:p w14:paraId="7B622D7C" w14:textId="77777777" w:rsidR="00BD6FD1" w:rsidRPr="00BD6FD1" w:rsidRDefault="00BD6FD1" w:rsidP="00BD6FD1">
                              <w:pPr>
                                <w:rPr>
                                  <w:rStyle w:val="Strong"/>
                                  <w:sz w:val="80"/>
                                  <w:szCs w:val="8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job"/>
                        <wps:cNvSpPr txBox="1"/>
                        <wps:spPr>
                          <a:xfrm>
                            <a:off x="-9526" y="372151"/>
                            <a:ext cx="4454525" cy="2494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C5988D" w14:textId="77777777" w:rsidR="008B1E71" w:rsidRPr="00797AC5" w:rsidRDefault="008B1E71" w:rsidP="00797AC5">
                              <w:pPr>
                                <w:pStyle w:val="Heading1"/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</w:rPr>
                              </w:pPr>
                              <w:r w:rsidRPr="00797AC5">
                                <w:rPr>
                                  <w:rFonts w:asciiTheme="minorBidi" w:hAnsiTheme="minorBidi" w:cs="B Nazanin"/>
                                  <w:color w:val="000000" w:themeColor="text1"/>
                                  <w:rtl/>
                                  <w:lang w:bidi="fa-IR"/>
                                </w:rPr>
                                <w:t>محل درج عنوان شغلی</w:t>
                              </w:r>
                            </w:p>
                            <w:p w14:paraId="647A2067" w14:textId="77777777" w:rsidR="00BD6FD1" w:rsidRPr="00BD6FD1" w:rsidRDefault="00BD6FD1" w:rsidP="00BD6FD1">
                              <w:pPr>
                                <w:pStyle w:val="Subtitle"/>
                                <w:bidi/>
                                <w:rPr>
                                  <w:rStyle w:val="Strong"/>
                                  <w:b w:val="0"/>
                                  <w:bCs w:val="0"/>
                                  <w:w w:val="97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F3DAA0" id="name" o:spid="_x0000_s1043" style="position:absolute;left:0;text-align:left;margin-left:-18.75pt;margin-top:32.25pt;width:351.5pt;height:101.25pt;z-index:251672576;mso-width-relative:margin;mso-height-relative:margin" coordorigin="-95" coordsize="44645,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">
                <v:shape id="_x0000_s1044" type="#_x0000_t202" style="position:absolute;width:44550;height:3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14:paraId="1B5A89B9" w14:textId="77777777" w:rsidR="008B1E71" w:rsidRPr="00797AC5" w:rsidRDefault="008B1E71" w:rsidP="008B1E71">
                        <w:pPr>
                          <w:pStyle w:val="Heading1"/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auto"/>
                            <w:sz w:val="36"/>
                            <w:szCs w:val="36"/>
                          </w:rPr>
                        </w:pPr>
                        <w:r w:rsidRPr="00797AC5">
                          <w:rPr>
                            <w:rFonts w:asciiTheme="minorBidi" w:hAnsiTheme="minorBidi" w:cs="B Nazanin"/>
                            <w:b/>
                            <w:bCs/>
                            <w:color w:val="auto"/>
                            <w:sz w:val="36"/>
                            <w:szCs w:val="36"/>
                            <w:rtl/>
                            <w:lang w:bidi="fa-IR"/>
                          </w:rPr>
                          <w:t>محل درج نام و نام خانوادگی</w:t>
                        </w:r>
                      </w:p>
                      <w:p w14:paraId="7B622D7C" w14:textId="77777777" w:rsidR="00BD6FD1" w:rsidRPr="00BD6FD1" w:rsidRDefault="00BD6FD1" w:rsidP="00BD6FD1">
                        <w:pPr>
                          <w:rPr>
                            <w:rStyle w:val="Strong"/>
                            <w:sz w:val="80"/>
                            <w:szCs w:val="80"/>
                          </w:rPr>
                        </w:pPr>
                      </w:p>
                    </w:txbxContent>
                  </v:textbox>
                </v:shape>
                <v:shape id="job" o:spid="_x0000_s1045" type="#_x0000_t202" style="position:absolute;left:-95;top:3721;width:44544;height:2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  <v:textbox>
                    <w:txbxContent>
                      <w:p w14:paraId="11C5988D" w14:textId="77777777" w:rsidR="008B1E71" w:rsidRPr="00797AC5" w:rsidRDefault="008B1E71" w:rsidP="00797AC5">
                        <w:pPr>
                          <w:pStyle w:val="Heading1"/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</w:rPr>
                        </w:pPr>
                        <w:r w:rsidRPr="00797AC5">
                          <w:rPr>
                            <w:rFonts w:asciiTheme="minorBidi" w:hAnsiTheme="minorBidi" w:cs="B Nazanin"/>
                            <w:color w:val="000000" w:themeColor="text1"/>
                            <w:rtl/>
                            <w:lang w:bidi="fa-IR"/>
                          </w:rPr>
                          <w:t>محل درج عنوان شغلی</w:t>
                        </w:r>
                      </w:p>
                      <w:p w14:paraId="647A2067" w14:textId="77777777" w:rsidR="00BD6FD1" w:rsidRPr="00BD6FD1" w:rsidRDefault="00BD6FD1" w:rsidP="00BD6FD1">
                        <w:pPr>
                          <w:pStyle w:val="Subtitle"/>
                          <w:bidi/>
                          <w:rPr>
                            <w:rStyle w:val="Strong"/>
                            <w:b w:val="0"/>
                            <w:bCs w:val="0"/>
                            <w:w w:val="97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0114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05C3653" wp14:editId="6DFFBD4E">
                <wp:simplePos x="0" y="0"/>
                <wp:positionH relativeFrom="column">
                  <wp:posOffset>-229870</wp:posOffset>
                </wp:positionH>
                <wp:positionV relativeFrom="paragraph">
                  <wp:posOffset>6955790</wp:posOffset>
                </wp:positionV>
                <wp:extent cx="4454525" cy="2259965"/>
                <wp:effectExtent l="0" t="0" r="0" b="0"/>
                <wp:wrapNone/>
                <wp:docPr id="27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4525" cy="2259965"/>
                          <a:chOff x="0" y="0"/>
                          <a:chExt cx="4454525" cy="2260168"/>
                        </a:xfrm>
                      </wpg:grpSpPr>
                      <wpg:graphicFrame>
                        <wpg:cNvPr id="18" name="Chart 18" descr="skills chart"/>
                        <wpg:cNvFrPr/>
                        <wpg:xfrm>
                          <a:off x="95098" y="665683"/>
                          <a:ext cx="4227830" cy="1594485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8"/>
                          </a:graphicData>
                        </a:graphic>
                      </wpg:graphicFrame>
                      <wps:wsp>
                        <wps:cNvPr id="24" name="skills"/>
                        <wps:cNvSpPr txBox="1"/>
                        <wps:spPr>
                          <a:xfrm>
                            <a:off x="0" y="0"/>
                            <a:ext cx="4454525" cy="5635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9A5B1DA" w14:textId="77777777" w:rsidR="00BD6FD1" w:rsidRPr="00797AC5" w:rsidRDefault="00860687" w:rsidP="00860687">
                              <w:pPr>
                                <w:pStyle w:val="Heading2"/>
                                <w:pBdr>
                                  <w:bottom w:val="single" w:sz="8" w:space="1" w:color="4472C4" w:themeColor="accent1"/>
                                </w:pBdr>
                                <w:spacing w:before="240" w:after="120"/>
                                <w:rPr>
                                  <w:rFonts w:asciiTheme="minorBidi" w:eastAsiaTheme="minorEastAsia" w:hAnsiTheme="minorBidi" w:cs="B Nazani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797AC5">
                                <w:rPr>
                                  <w:rFonts w:asciiTheme="minorBidi" w:hAnsiTheme="minorBidi" w:cs="B Nazanin" w:hint="cs"/>
                                  <w:sz w:val="28"/>
                                  <w:szCs w:val="28"/>
                                  <w:rtl/>
                                </w:rPr>
                                <w:t>مهارت ها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5C3653" id="skills" o:spid="_x0000_s1046" style="position:absolute;left:0;text-align:left;margin-left:-18.1pt;margin-top:547.7pt;width:350.75pt;height:177.95pt;z-index:251684864" coordsize="44545,22601" o:gfxdata="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8" o:spid="_x0000_s1047" type="#_x0000_t75" alt="skills chart" style="position:absolute;left:7315;top:6645;width:31272;height:156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">
                  <v:imagedata r:id="rId19" o:title=""/>
                  <o:lock v:ext="edit" aspectratio="f"/>
                </v:shape>
                <v:shape id="_x0000_s1048" type="#_x0000_t202" style="position:absolute;width:44545;height:5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19A5B1DA" w14:textId="77777777" w:rsidR="00BD6FD1" w:rsidRPr="00797AC5" w:rsidRDefault="00860687" w:rsidP="00860687">
                        <w:pPr>
                          <w:pStyle w:val="Heading2"/>
                          <w:pBdr>
                            <w:bottom w:val="single" w:sz="8" w:space="1" w:color="4472C4" w:themeColor="accent1"/>
                          </w:pBdr>
                          <w:spacing w:before="240" w:after="120"/>
                          <w:rPr>
                            <w:rFonts w:asciiTheme="minorBidi" w:eastAsiaTheme="minorEastAsia" w:hAnsiTheme="minorBidi" w:cs="B Nazanin"/>
                            <w:color w:val="auto"/>
                            <w:sz w:val="28"/>
                            <w:szCs w:val="28"/>
                          </w:rPr>
                        </w:pPr>
                        <w:r w:rsidRPr="00797AC5">
                          <w:rPr>
                            <w:rFonts w:asciiTheme="minorBidi" w:hAnsiTheme="minorBidi" w:cs="B Nazanin" w:hint="cs"/>
                            <w:sz w:val="28"/>
                            <w:szCs w:val="28"/>
                            <w:rtl/>
                          </w:rPr>
                          <w:t>مهارت ها</w:t>
                        </w:r>
                      </w:p>
                    </w:txbxContent>
                  </v:textbox>
                </v:shape>
              </v:group>
              <o:OLEObject Type="Embed" ProgID="Excel.Chart.8" ShapeID="Chart 18" DrawAspect="Content" ObjectID="_1848894370" r:id="rId20">
                <o:FieldCodes>\s</o:FieldCodes>
              </o:OLEObject>
            </w:pict>
          </mc:Fallback>
        </mc:AlternateContent>
      </w:r>
      <w:r w:rsidR="004B589A">
        <w:rPr>
          <w:noProof/>
        </w:rPr>
        <mc:AlternateContent>
          <mc:Choice Requires="wpg">
            <w:drawing>
              <wp:anchor distT="0" distB="0" distL="114300" distR="114300" simplePos="0" relativeHeight="251666431" behindDoc="0" locked="0" layoutInCell="1" allowOverlap="1" wp14:anchorId="62125A7E" wp14:editId="75266DE9">
                <wp:simplePos x="0" y="0"/>
                <wp:positionH relativeFrom="column">
                  <wp:posOffset>-1248770</wp:posOffset>
                </wp:positionH>
                <wp:positionV relativeFrom="paragraph">
                  <wp:posOffset>-852985</wp:posOffset>
                </wp:positionV>
                <wp:extent cx="3042967" cy="2899903"/>
                <wp:effectExtent l="0" t="0" r="43180" b="3429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2967" cy="2899903"/>
                          <a:chOff x="0" y="0"/>
                          <a:chExt cx="3042967" cy="2899903"/>
                        </a:xfrm>
                      </wpg:grpSpPr>
                      <wps:wsp>
                        <wps:cNvPr id="32" name="Diagonal Stripe 32"/>
                        <wps:cNvSpPr/>
                        <wps:spPr>
                          <a:xfrm>
                            <a:off x="777922" y="409433"/>
                            <a:ext cx="2265045" cy="2490470"/>
                          </a:xfrm>
                          <a:prstGeom prst="diagStripe">
                            <a:avLst>
                              <a:gd name="adj" fmla="val 80140"/>
                            </a:avLst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agonal Stripe 33"/>
                        <wps:cNvSpPr/>
                        <wps:spPr>
                          <a:xfrm>
                            <a:off x="0" y="0"/>
                            <a:ext cx="2265045" cy="2490470"/>
                          </a:xfrm>
                          <a:prstGeom prst="diagStripe">
                            <a:avLst>
                              <a:gd name="adj" fmla="val 80140"/>
                            </a:avLst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Diagonal Stripe 34"/>
                        <wps:cNvSpPr/>
                        <wps:spPr>
                          <a:xfrm>
                            <a:off x="573206" y="0"/>
                            <a:ext cx="2265045" cy="2490470"/>
                          </a:xfrm>
                          <a:prstGeom prst="diagStripe">
                            <a:avLst>
                              <a:gd name="adj" fmla="val 80140"/>
                            </a:avLst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AFEA46" id="Group 35" o:spid="_x0000_s1026" style="position:absolute;margin-left:-98.35pt;margin-top:-67.15pt;width:239.6pt;height:228.35pt;z-index:251666431" coordsize="30429,28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">
                <v:shape id="Diagonal Stripe 32" o:spid="_x0000_s1027" style="position:absolute;left:7779;top:4094;width:22650;height:24905;visibility:visible;mso-wrap-style:square;v-text-anchor:middle" coordsize="2265045,249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" path="m,1995863l1815207,r449838,l,2490470,,1995863xe" fillcolor="#f2f2f2 [3052]" strokecolor="#f2f2f2 [3052]" strokeweight="1pt">
                  <v:stroke joinstyle="miter"/>
                  <v:path arrowok="t" o:connecttype="custom" o:connectlocs="0,1995863;1815207,0;2265045,0;0,2490470;0,1995863" o:connectangles="0,0,0,0,0"/>
                </v:shape>
                <v:shape id="Diagonal Stripe 33" o:spid="_x0000_s1028" style="position:absolute;width:22650;height:24904;visibility:visible;mso-wrap-style:square;v-text-anchor:middle" coordsize="2265045,249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" path="m,1995863l1815207,r449838,l,2490470,,1995863xe" fillcolor="#f2f2f2 [3052]" strokecolor="#f2f2f2 [3052]" strokeweight="1pt">
                  <v:stroke joinstyle="miter"/>
                  <v:path arrowok="t" o:connecttype="custom" o:connectlocs="0,1995863;1815207,0;2265045,0;0,2490470;0,1995863" o:connectangles="0,0,0,0,0"/>
                </v:shape>
                <v:shape id="Diagonal Stripe 34" o:spid="_x0000_s1029" style="position:absolute;left:5732;width:22650;height:24904;visibility:visible;mso-wrap-style:square;v-text-anchor:middle" coordsize="2265045,249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" path="m,1995863l1815207,r449838,l,2490470,,1995863xe" fillcolor="#f2f2f2 [3052]" strokecolor="#f2f2f2 [3052]" strokeweight="1pt">
                  <v:stroke joinstyle="miter"/>
                  <v:path arrowok="t" o:connecttype="custom" o:connectlocs="0,1995863;1815207,0;2265045,0;0,2490470;0,1995863" o:connectangles="0,0,0,0,0"/>
                </v:shape>
              </v:group>
            </w:pict>
          </mc:Fallback>
        </mc:AlternateContent>
      </w:r>
    </w:p>
    <w:sectPr w:rsidR="003F13BD" w:rsidRPr="008F20BC" w:rsidSect="00BD6FD1">
      <w:pgSz w:w="11906" w:h="16838"/>
      <w:pgMar w:top="720" w:right="746" w:bottom="27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6999C09-A4AB-4941-8B77-9BB2765F7AF0}"/>
    <w:embedBold r:id="rId2" w:fontKey="{7CE30AFD-7601-4C36-97C4-52B36FC65D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855CBE9E-7F79-4C62-AB75-788D048D3B91}"/>
    <w:embedBold r:id="rId4" w:fontKey="{4490B3B8-FA04-467C-855A-9C50000BC939}"/>
    <w:embedItalic r:id="rId5" w:fontKey="{4B58F940-8CC4-4C63-923B-D4E1FF6AD25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6" w:fontKey="{D6975260-23A1-4480-B275-6D1A9529C812}"/>
    <w:embedBold r:id="rId7" w:fontKey="{0F031CF6-725E-41B8-B523-BE44A4AC56B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8E91B499-571C-4861-9370-920E472069D7}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ague Spartan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D5"/>
    <w:rsid w:val="00060DEE"/>
    <w:rsid w:val="003E2540"/>
    <w:rsid w:val="003F13BD"/>
    <w:rsid w:val="00430114"/>
    <w:rsid w:val="004B589A"/>
    <w:rsid w:val="006323AF"/>
    <w:rsid w:val="006703D5"/>
    <w:rsid w:val="00797AC5"/>
    <w:rsid w:val="00860687"/>
    <w:rsid w:val="008B1E71"/>
    <w:rsid w:val="008F20BC"/>
    <w:rsid w:val="00BD6FD1"/>
    <w:rsid w:val="00C95F43"/>
    <w:rsid w:val="00CE6F35"/>
    <w:rsid w:val="00E50528"/>
    <w:rsid w:val="00F861E0"/>
    <w:rsid w:val="00FB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1A8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3D5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8B1E71"/>
    <w:pPr>
      <w:keepNext/>
      <w:keepLines/>
      <w:bidi w:val="0"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zh-CN"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F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20BC"/>
    <w:pPr>
      <w:keepNext/>
      <w:keepLines/>
      <w:bidi w:val="0"/>
      <w:spacing w:before="240" w:after="120" w:line="240" w:lineRule="auto"/>
      <w:outlineLvl w:val="2"/>
    </w:pPr>
    <w:rPr>
      <w:rFonts w:asciiTheme="majorHAnsi" w:eastAsiaTheme="majorEastAsia" w:hAnsiTheme="majorHAnsi" w:cstheme="majorBidi"/>
      <w:b/>
      <w:caps/>
      <w:color w:val="2F5496" w:themeColor="accent1" w:themeShade="BF"/>
      <w:sz w:val="28"/>
      <w:szCs w:val="24"/>
      <w:lang w:eastAsia="ja-JP"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F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20BC"/>
    <w:rPr>
      <w:rFonts w:asciiTheme="majorHAnsi" w:eastAsiaTheme="majorEastAsia" w:hAnsiTheme="majorHAnsi" w:cstheme="majorBidi"/>
      <w:b/>
      <w:caps/>
      <w:color w:val="2F5496" w:themeColor="accent1" w:themeShade="BF"/>
      <w:sz w:val="28"/>
      <w:szCs w:val="24"/>
      <w:lang w:eastAsia="ja-JP" w:bidi="ar-SA"/>
    </w:rPr>
  </w:style>
  <w:style w:type="character" w:styleId="Hyperlink">
    <w:name w:val="Hyperlink"/>
    <w:basedOn w:val="DefaultParagraphFont"/>
    <w:uiPriority w:val="99"/>
    <w:unhideWhenUsed/>
    <w:rsid w:val="008F20BC"/>
    <w:rPr>
      <w:color w:val="C45911" w:themeColor="accent2" w:themeShade="BF"/>
      <w:u w:val="single"/>
    </w:rPr>
  </w:style>
  <w:style w:type="character" w:styleId="Strong">
    <w:name w:val="Strong"/>
    <w:basedOn w:val="DefaultParagraphFont"/>
    <w:uiPriority w:val="22"/>
    <w:qFormat/>
    <w:rsid w:val="00BD6FD1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FD1"/>
    <w:pPr>
      <w:bidi w:val="0"/>
      <w:spacing w:after="0" w:line="240" w:lineRule="auto"/>
    </w:pPr>
    <w:rPr>
      <w:rFonts w:eastAsiaTheme="minorEastAsia"/>
      <w:color w:val="000000" w:themeColor="text1"/>
      <w:spacing w:val="19"/>
      <w:w w:val="86"/>
      <w:sz w:val="32"/>
      <w:szCs w:val="28"/>
      <w:fitText w:val="2160" w:id="1744560130"/>
      <w:lang w:eastAsia="ja-JP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BD6FD1"/>
    <w:rPr>
      <w:rFonts w:eastAsiaTheme="minorEastAsia"/>
      <w:color w:val="000000" w:themeColor="text1"/>
      <w:spacing w:val="19"/>
      <w:w w:val="86"/>
      <w:sz w:val="32"/>
      <w:szCs w:val="28"/>
      <w:fitText w:val="2160" w:id="1744560130"/>
      <w:lang w:eastAsia="ja-JP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BD6F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FD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Date">
    <w:name w:val="Date"/>
    <w:basedOn w:val="Normal"/>
    <w:next w:val="Normal"/>
    <w:link w:val="DateChar"/>
    <w:uiPriority w:val="99"/>
    <w:rsid w:val="00BD6FD1"/>
    <w:pPr>
      <w:bidi w:val="0"/>
      <w:spacing w:after="0" w:line="240" w:lineRule="auto"/>
    </w:pPr>
    <w:rPr>
      <w:rFonts w:eastAsiaTheme="minorEastAsia"/>
      <w:sz w:val="18"/>
      <w:lang w:eastAsia="ja-JP" w:bidi="ar-SA"/>
    </w:rPr>
  </w:style>
  <w:style w:type="character" w:customStyle="1" w:styleId="DateChar">
    <w:name w:val="Date Char"/>
    <w:basedOn w:val="DefaultParagraphFont"/>
    <w:link w:val="Date"/>
    <w:uiPriority w:val="99"/>
    <w:rsid w:val="00BD6FD1"/>
    <w:rPr>
      <w:rFonts w:eastAsiaTheme="minorEastAsia"/>
      <w:sz w:val="18"/>
      <w:lang w:eastAsia="ja-JP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8B1E7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zh-C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632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chart" Target="charts/chart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iranestekhdam.ir" TargetMode="External"/><Relationship Id="rId12" Type="http://schemas.openxmlformats.org/officeDocument/2006/relationships/hyperlink" Target="http://Www.iranestekhdam.ir" TargetMode="External"/><Relationship Id="rId17" Type="http://schemas.openxmlformats.org/officeDocument/2006/relationships/hyperlink" Target="http://Www.iranestekhdam.i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ranestekhdam.ir" TargetMode="External"/><Relationship Id="rId20" Type="http://schemas.openxmlformats.org/officeDocument/2006/relationships/oleObject" Target="embeddings/Microsoft_Excel_Chart.xls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hyperlink" Target="http://Www.iranestekhdam.ir" TargetMode="External"/><Relationship Id="rId15" Type="http://schemas.openxmlformats.org/officeDocument/2006/relationships/hyperlink" Target="http://Www.iranestekhdam.ir" TargetMode="External"/><Relationship Id="rId10" Type="http://schemas.openxmlformats.org/officeDocument/2006/relationships/hyperlink" Target="http://Www.iranestekhdam.ir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iranestekhdam.ir" TargetMode="External"/><Relationship Id="rId14" Type="http://schemas.openxmlformats.org/officeDocument/2006/relationships/hyperlink" Target="http://Www.iranestekhdam.ir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818450599953167"/>
          <c:y val="0"/>
          <c:w val="0.80138048159801523"/>
          <c:h val="0.977555118110236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6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numFmt formatCode="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7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وردپرس</c:v>
                </c:pt>
                <c:pt idx="1">
                  <c:v>ورد</c:v>
                </c:pt>
                <c:pt idx="2">
                  <c:v>اکسل</c:v>
                </c:pt>
                <c:pt idx="3">
                  <c:v>فتوشاپ</c:v>
                </c:pt>
                <c:pt idx="4">
                  <c:v>ایلاستریتور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0.5</c:v>
                </c:pt>
                <c:pt idx="1">
                  <c:v>1</c:v>
                </c:pt>
                <c:pt idx="2">
                  <c:v>0.25</c:v>
                </c:pt>
                <c:pt idx="3">
                  <c:v>0.75</c:v>
                </c:pt>
                <c:pt idx="4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FE-48DC-9B21-9187CF1EB5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8"/>
        <c:overlap val="4"/>
        <c:axId val="510443647"/>
        <c:axId val="510551375"/>
      </c:barChart>
      <c:catAx>
        <c:axId val="5104436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noFill/>
            <a:round/>
            <a:headEnd type="none" w="sm" len="sm"/>
            <a:tailEnd type="none" w="sm" len="sm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510551375"/>
        <c:crosses val="autoZero"/>
        <c:auto val="1"/>
        <c:lblAlgn val="ctr"/>
        <c:lblOffset val="100"/>
        <c:noMultiLvlLbl val="0"/>
      </c:catAx>
      <c:valAx>
        <c:axId val="510551375"/>
        <c:scaling>
          <c:orientation val="minMax"/>
          <c:max val="1"/>
        </c:scaling>
        <c:delete val="1"/>
        <c:axPos val="l"/>
        <c:numFmt formatCode="0.00%" sourceLinked="0"/>
        <c:majorTickMark val="none"/>
        <c:minorTickMark val="none"/>
        <c:tickLblPos val="nextTo"/>
        <c:crossAx val="510443647"/>
        <c:crosses val="autoZero"/>
        <c:crossBetween val="between"/>
        <c:majorUnit val="0.2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tx1">
                <a:lumMod val="5000"/>
                <a:lumOff val="95000"/>
              </a:schemeClr>
            </a:gs>
            <a:gs pos="10000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tx1">
                <a:lumMod val="5000"/>
                <a:lumOff val="95000"/>
              </a:schemeClr>
            </a:gs>
            <a:gs pos="10000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A048C-84C3-4D26-9126-C6DDE53D3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20.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3</cp:revision>
  <dcterms:created xsi:type="dcterms:W3CDTF">2026-08-22T05:26:00Z</dcterms:created>
  <dcterms:modified xsi:type="dcterms:W3CDTF">2026-08-22T05:30:00Z</dcterms:modified>
</cp:coreProperties>
</file>