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1B802" w14:textId="431F5E88" w:rsidR="00704982" w:rsidRPr="00812AFA" w:rsidRDefault="00812AFA">
      <w:pPr>
        <w:rPr>
          <w:rFonts w:cs="B Nazanin"/>
          <w:noProof/>
        </w:rPr>
      </w:pPr>
      <w:r w:rsidRPr="00812AFA">
        <w:rPr>
          <w:rFonts w:cs="B Nazanin"/>
          <w:noProof/>
        </w:rPr>
        <w:drawing>
          <wp:anchor distT="0" distB="0" distL="114300" distR="114300" simplePos="0" relativeHeight="251990016" behindDoc="0" locked="0" layoutInCell="1" allowOverlap="1" wp14:anchorId="71548706" wp14:editId="2697D865">
            <wp:simplePos x="0" y="0"/>
            <wp:positionH relativeFrom="margin">
              <wp:posOffset>3954145</wp:posOffset>
            </wp:positionH>
            <wp:positionV relativeFrom="paragraph">
              <wp:posOffset>-233045</wp:posOffset>
            </wp:positionV>
            <wp:extent cx="1998406" cy="2021943"/>
            <wp:effectExtent l="19050" t="19050" r="20955" b="16510"/>
            <wp:wrapNone/>
            <wp:docPr id="12" name="Picture 8">
              <a:hlinkClick xmlns:a="http://schemas.openxmlformats.org/drawingml/2006/main" r:id="rId6"/>
              <a:extLst xmlns:a="http://schemas.openxmlformats.org/drawingml/2006/main">
                <a:ext uri="{FF2B5EF4-FFF2-40B4-BE49-F238E27FC236}">
                  <a16:creationId xmlns:a16="http://schemas.microsoft.com/office/drawing/2014/main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8">
                      <a:hlinkClick r:id="rId6"/>
                      <a:extLst>
                        <a:ext uri="{FF2B5EF4-FFF2-40B4-BE49-F238E27FC236}">
                          <a16:creationId xmlns:a16="http://schemas.microsoft.com/office/drawing/2014/main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406" cy="2021943"/>
                    </a:xfrm>
                    <a:prstGeom prst="ellipse">
                      <a:avLst/>
                    </a:prstGeom>
                    <a:ln w="9525" cap="flat" cmpd="sng" algn="ctr">
                      <a:solidFill>
                        <a:schemeClr val="bg2">
                          <a:lumMod val="7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2AFA">
        <w:rPr>
          <w:rFonts w:ascii="Arial Rounded MT Bold" w:eastAsiaTheme="minorEastAsia" w:hAnsi="Arial Rounded MT Bold" w:cs="B Nazanin"/>
          <w:noProof/>
          <w:color w:val="595959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566CBE86" wp14:editId="02E692DF">
                <wp:simplePos x="0" y="0"/>
                <wp:positionH relativeFrom="column">
                  <wp:posOffset>-108585</wp:posOffset>
                </wp:positionH>
                <wp:positionV relativeFrom="paragraph">
                  <wp:posOffset>109855</wp:posOffset>
                </wp:positionV>
                <wp:extent cx="3219450" cy="361950"/>
                <wp:effectExtent l="0" t="0" r="0" b="0"/>
                <wp:wrapNone/>
                <wp:docPr id="34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94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ED2F5C" w14:textId="21DB60B1" w:rsidR="009659F6" w:rsidRPr="00812AFA" w:rsidRDefault="00043BCD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/>
                                <w:color w:val="000000" w:themeColor="text1"/>
                                <w:sz w:val="36"/>
                                <w:szCs w:val="36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/>
                                <w:color w:val="000000" w:themeColor="text1"/>
                                <w:kern w:val="24"/>
                                <w:position w:val="1"/>
                                <w:sz w:val="36"/>
                                <w:szCs w:val="36"/>
                                <w:rtl/>
                                <w:lang w:bidi="fa-IR"/>
                              </w:rPr>
                              <w:t>عنوان شغلی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6CBE86" id="Rectangle 1036" o:spid="_x0000_s1026" style="position:absolute;margin-left:-8.55pt;margin-top:8.65pt;width:253.5pt;height:28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" filled="f" stroked="f">
                <v:textbox inset="0,0,0,0">
                  <w:txbxContent>
                    <w:p w14:paraId="5BED2F5C" w14:textId="21DB60B1" w:rsidR="009659F6" w:rsidRPr="00812AFA" w:rsidRDefault="00043BCD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/>
                          <w:color w:val="000000" w:themeColor="text1"/>
                          <w:sz w:val="36"/>
                          <w:szCs w:val="36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b/>
                          <w:color w:val="000000" w:themeColor="text1"/>
                          <w:kern w:val="24"/>
                          <w:position w:val="1"/>
                          <w:sz w:val="36"/>
                          <w:szCs w:val="36"/>
                          <w:rtl/>
                          <w:lang w:bidi="fa-IR"/>
                        </w:rPr>
                        <w:t>عنوان شغلی</w:t>
                      </w:r>
                    </w:p>
                  </w:txbxContent>
                </v:textbox>
              </v:rect>
            </w:pict>
          </mc:Fallback>
        </mc:AlternateContent>
      </w:r>
      <w:r w:rsidR="00D2747A" w:rsidRPr="00812AFA">
        <w:rPr>
          <w:rFonts w:ascii="Arial Rounded MT Bold" w:eastAsiaTheme="minorEastAsia" w:hAnsi="Arial Rounded MT Bold" w:cs="B Nazanin"/>
          <w:noProof/>
          <w:color w:val="595959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D503DC4" wp14:editId="33CF29F0">
                <wp:simplePos x="0" y="0"/>
                <wp:positionH relativeFrom="column">
                  <wp:posOffset>-1525905</wp:posOffset>
                </wp:positionH>
                <wp:positionV relativeFrom="paragraph">
                  <wp:posOffset>-433705</wp:posOffset>
                </wp:positionV>
                <wp:extent cx="4606290" cy="465455"/>
                <wp:effectExtent l="0" t="0" r="3810" b="1079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06290" cy="465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CC3942" w14:textId="3709963C" w:rsidR="00C7208E" w:rsidRPr="00812AFA" w:rsidRDefault="00043BCD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/>
                                <w:color w:val="000000" w:themeColor="text1"/>
                                <w:sz w:val="48"/>
                                <w:szCs w:val="48"/>
                                <w:rtl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/>
                                <w:color w:val="000000" w:themeColor="text1"/>
                                <w:kern w:val="24"/>
                                <w:position w:val="1"/>
                                <w:sz w:val="48"/>
                                <w:szCs w:val="48"/>
                                <w:rtl/>
                                <w:lang w:val="es-ES" w:bidi="fa-IR"/>
                              </w:rPr>
                              <w:t xml:space="preserve">محل درج نام و </w:t>
                            </w:r>
                            <w:r w:rsidRPr="00812AFA">
                              <w:rPr>
                                <w:rFonts w:ascii="Arial" w:hAnsi="Arial" w:cs="B Nazanin" w:hint="cs"/>
                                <w:b/>
                                <w:color w:val="767171" w:themeColor="background2" w:themeShade="80"/>
                                <w:kern w:val="24"/>
                                <w:position w:val="1"/>
                                <w:sz w:val="48"/>
                                <w:szCs w:val="48"/>
                                <w:rtl/>
                                <w:lang w:val="es-ES"/>
                              </w:rPr>
                              <w:t>نام خانوادگی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503DC4" id="_x0000_s1027" style="position:absolute;margin-left:-120.15pt;margin-top:-34.15pt;width:362.7pt;height:36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" filled="f" stroked="f">
                <v:textbox inset="0,0,0,0">
                  <w:txbxContent>
                    <w:p w14:paraId="6ECC3942" w14:textId="3709963C" w:rsidR="00C7208E" w:rsidRPr="00812AFA" w:rsidRDefault="00043BCD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/>
                          <w:color w:val="000000" w:themeColor="text1"/>
                          <w:sz w:val="48"/>
                          <w:szCs w:val="48"/>
                          <w:rtl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b/>
                          <w:color w:val="000000" w:themeColor="text1"/>
                          <w:kern w:val="24"/>
                          <w:position w:val="1"/>
                          <w:sz w:val="48"/>
                          <w:szCs w:val="48"/>
                          <w:rtl/>
                          <w:lang w:val="es-ES" w:bidi="fa-IR"/>
                        </w:rPr>
                        <w:t xml:space="preserve">محل درج نام و </w:t>
                      </w:r>
                      <w:r w:rsidRPr="00812AFA">
                        <w:rPr>
                          <w:rFonts w:ascii="Arial" w:hAnsi="Arial" w:cs="B Nazanin" w:hint="cs"/>
                          <w:b/>
                          <w:color w:val="767171" w:themeColor="background2" w:themeShade="80"/>
                          <w:kern w:val="24"/>
                          <w:position w:val="1"/>
                          <w:sz w:val="48"/>
                          <w:szCs w:val="48"/>
                          <w:rtl/>
                          <w:lang w:val="es-ES"/>
                        </w:rPr>
                        <w:t>نام خانوادگی</w:t>
                      </w:r>
                    </w:p>
                  </w:txbxContent>
                </v:textbox>
              </v:rect>
            </w:pict>
          </mc:Fallback>
        </mc:AlternateContent>
      </w:r>
      <w:r w:rsidR="00D174BA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654143" behindDoc="0" locked="0" layoutInCell="1" allowOverlap="1" wp14:anchorId="0E1DF415" wp14:editId="467CB99C">
                <wp:simplePos x="0" y="0"/>
                <wp:positionH relativeFrom="page">
                  <wp:posOffset>4540250</wp:posOffset>
                </wp:positionH>
                <wp:positionV relativeFrom="paragraph">
                  <wp:posOffset>-1595755</wp:posOffset>
                </wp:positionV>
                <wp:extent cx="3003550" cy="11682095"/>
                <wp:effectExtent l="0" t="0" r="635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550" cy="1168209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CDCE37" id="Rectángulo 1" o:spid="_x0000_s1026" style="position:absolute;margin-left:357.5pt;margin-top:-125.65pt;width:236.5pt;height:919.85pt;z-index:2516541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" fillcolor="#dedede" stroked="f" strokeweight="1pt">
                <w10:wrap anchorx="page"/>
              </v:rect>
            </w:pict>
          </mc:Fallback>
        </mc:AlternateContent>
      </w:r>
    </w:p>
    <w:p w14:paraId="5BF87923" w14:textId="5A9E3D11" w:rsidR="00F6677E" w:rsidRPr="00812AFA" w:rsidRDefault="00812AFA">
      <w:pPr>
        <w:rPr>
          <w:rFonts w:cs="B Nazanin"/>
        </w:rPr>
      </w:pP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5FC11F6" wp14:editId="6708B5FE">
                <wp:simplePos x="0" y="0"/>
                <wp:positionH relativeFrom="column">
                  <wp:posOffset>4783455</wp:posOffset>
                </wp:positionH>
                <wp:positionV relativeFrom="paragraph">
                  <wp:posOffset>9115425</wp:posOffset>
                </wp:positionV>
                <wp:extent cx="980440" cy="70485"/>
                <wp:effectExtent l="0" t="0" r="0" b="571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1EDFDB" id="Rectángulo: esquinas redondeadas 13" o:spid="_x0000_s1026" style="position:absolute;margin-left:376.65pt;margin-top:717.75pt;width:77.2pt;height:5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" fillcolor="white [3212]" stroked="f" strokeweight="1pt">
                <v:stroke joinstyle="miter"/>
              </v:round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B59585B" wp14:editId="77CA7081">
                <wp:simplePos x="0" y="0"/>
                <wp:positionH relativeFrom="column">
                  <wp:posOffset>4777740</wp:posOffset>
                </wp:positionH>
                <wp:positionV relativeFrom="paragraph">
                  <wp:posOffset>7391400</wp:posOffset>
                </wp:positionV>
                <wp:extent cx="980440" cy="70485"/>
                <wp:effectExtent l="0" t="0" r="0" b="5715"/>
                <wp:wrapNone/>
                <wp:docPr id="1034" name="Rectángulo: esquinas redondeadas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452A04" id="Rectángulo: esquinas redondeadas 1034" o:spid="_x0000_s1026" style="position:absolute;margin-left:376.2pt;margin-top:582pt;width:77.2pt;height:5.5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" fillcolor="white [3212]" stroked="f" strokeweight="1pt">
                <v:stroke joinstyle="miter"/>
              </v:round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02BAA8B" wp14:editId="46FB04EC">
                <wp:simplePos x="0" y="0"/>
                <wp:positionH relativeFrom="column">
                  <wp:posOffset>4453890</wp:posOffset>
                </wp:positionH>
                <wp:positionV relativeFrom="paragraph">
                  <wp:posOffset>7158355</wp:posOffset>
                </wp:positionV>
                <wp:extent cx="1583690" cy="200025"/>
                <wp:effectExtent l="0" t="0" r="16510" b="9525"/>
                <wp:wrapNone/>
                <wp:docPr id="104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369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A1535A" w14:textId="5B01D3BF" w:rsidR="00D619D6" w:rsidRPr="00812AFA" w:rsidRDefault="00AA7209" w:rsidP="00920C5C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خلاق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ت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BAA8B" id="Rectangle 21" o:spid="_x0000_s1028" style="position:absolute;margin-left:350.7pt;margin-top:563.65pt;width:124.7pt;height:15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" filled="f" stroked="f">
                <v:textbox inset="0,0,0,0">
                  <w:txbxContent>
                    <w:p w14:paraId="7EA1535A" w14:textId="5B01D3BF" w:rsidR="00D619D6" w:rsidRPr="00812AFA" w:rsidRDefault="00AA7209" w:rsidP="00920C5C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خلاق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ت</w:t>
                      </w:r>
                    </w:p>
                  </w:txbxContent>
                </v:textbox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44EB17A" wp14:editId="2712A633">
                <wp:simplePos x="0" y="0"/>
                <wp:positionH relativeFrom="column">
                  <wp:posOffset>4425315</wp:posOffset>
                </wp:positionH>
                <wp:positionV relativeFrom="paragraph">
                  <wp:posOffset>7520305</wp:posOffset>
                </wp:positionV>
                <wp:extent cx="1619885" cy="200025"/>
                <wp:effectExtent l="0" t="0" r="18415" b="9525"/>
                <wp:wrapNone/>
                <wp:docPr id="5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88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B89BB" w14:textId="7084A629" w:rsidR="00657DC6" w:rsidRPr="00812AFA" w:rsidRDefault="00AA7209" w:rsidP="00920C5C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مسئول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ت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 xml:space="preserve"> پذ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ر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ی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EB17A" id="_x0000_s1029" style="position:absolute;margin-left:348.45pt;margin-top:592.15pt;width:127.55pt;height:15.7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" filled="f" stroked="f">
                <v:textbox inset="0,0,0,0">
                  <w:txbxContent>
                    <w:p w14:paraId="490B89BB" w14:textId="7084A629" w:rsidR="00657DC6" w:rsidRPr="00812AFA" w:rsidRDefault="00AA7209" w:rsidP="00920C5C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مسئول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ت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 xml:space="preserve"> پذ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ر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ی</w:t>
                      </w:r>
                    </w:p>
                  </w:txbxContent>
                </v:textbox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F62BF12" wp14:editId="46D612CA">
                <wp:simplePos x="0" y="0"/>
                <wp:positionH relativeFrom="column">
                  <wp:posOffset>4330065</wp:posOffset>
                </wp:positionH>
                <wp:positionV relativeFrom="paragraph">
                  <wp:posOffset>7891780</wp:posOffset>
                </wp:positionV>
                <wp:extent cx="1691640" cy="180975"/>
                <wp:effectExtent l="0" t="0" r="3810" b="952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164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481FE9" w14:textId="23691925" w:rsidR="00332ED9" w:rsidRPr="00812AFA" w:rsidRDefault="00332ED9" w:rsidP="00332ED9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سئو</w:t>
                            </w:r>
                          </w:p>
                          <w:p w14:paraId="09262777" w14:textId="0DB95B13" w:rsidR="000B5677" w:rsidRPr="00332ED9" w:rsidRDefault="000B5677" w:rsidP="00920C5C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2BF12" id="_x0000_s1030" style="position:absolute;margin-left:340.95pt;margin-top:621.4pt;width:133.2pt;height:14.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" filled="f" stroked="f">
                <v:textbox inset="0,0,0,0">
                  <w:txbxContent>
                    <w:p w14:paraId="74481FE9" w14:textId="23691925" w:rsidR="00332ED9" w:rsidRPr="00812AFA" w:rsidRDefault="00332ED9" w:rsidP="00332ED9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سئو</w:t>
                      </w:r>
                    </w:p>
                    <w:p w14:paraId="09262777" w14:textId="0DB95B13" w:rsidR="000B5677" w:rsidRPr="00332ED9" w:rsidRDefault="000B5677" w:rsidP="00920C5C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D360A0C" wp14:editId="1436B745">
                <wp:simplePos x="0" y="0"/>
                <wp:positionH relativeFrom="column">
                  <wp:posOffset>4263390</wp:posOffset>
                </wp:positionH>
                <wp:positionV relativeFrom="paragraph">
                  <wp:posOffset>8187055</wp:posOffset>
                </wp:positionV>
                <wp:extent cx="1763395" cy="280035"/>
                <wp:effectExtent l="0" t="0" r="8255" b="5715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339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FC53D" w14:textId="47A8EBBD" w:rsidR="00332ED9" w:rsidRPr="00812AFA" w:rsidRDefault="00332ED9" w:rsidP="00332ED9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نویسندگی</w:t>
                            </w:r>
                          </w:p>
                          <w:p w14:paraId="325D2F44" w14:textId="75B18817" w:rsidR="000B5677" w:rsidRPr="00D83109" w:rsidRDefault="000B5677" w:rsidP="00920C5C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60A0C" id="_x0000_s1031" style="position:absolute;margin-left:335.7pt;margin-top:644.65pt;width:138.85pt;height:22.0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" filled="f" stroked="f">
                <v:textbox inset="0,0,0,0">
                  <w:txbxContent>
                    <w:p w14:paraId="319FC53D" w14:textId="47A8EBBD" w:rsidR="00332ED9" w:rsidRPr="00812AFA" w:rsidRDefault="00332ED9" w:rsidP="00332ED9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نویسندگی</w:t>
                      </w:r>
                    </w:p>
                    <w:p w14:paraId="325D2F44" w14:textId="75B18817" w:rsidR="000B5677" w:rsidRPr="00D83109" w:rsidRDefault="000B5677" w:rsidP="00920C5C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1E2D539" wp14:editId="6B3FEDD0">
                <wp:simplePos x="0" y="0"/>
                <wp:positionH relativeFrom="column">
                  <wp:posOffset>4320540</wp:posOffset>
                </wp:positionH>
                <wp:positionV relativeFrom="paragraph">
                  <wp:posOffset>8901430</wp:posOffset>
                </wp:positionV>
                <wp:extent cx="1727835" cy="180975"/>
                <wp:effectExtent l="0" t="0" r="5715" b="9525"/>
                <wp:wrapNone/>
                <wp:docPr id="10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783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306730" w14:textId="52E3806B" w:rsidR="00577798" w:rsidRPr="00812AFA" w:rsidRDefault="00332ED9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تولید محتوا</w:t>
                            </w:r>
                          </w:p>
                          <w:p w14:paraId="497E4462" w14:textId="5951F03C" w:rsidR="005A24A4" w:rsidRPr="00332ED9" w:rsidRDefault="005A24A4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2D539" id="_x0000_s1032" style="position:absolute;margin-left:340.2pt;margin-top:700.9pt;width:136.05pt;height:14.2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" filled="f" stroked="f">
                <v:textbox inset="0,0,0,0">
                  <w:txbxContent>
                    <w:p w14:paraId="0C306730" w14:textId="52E3806B" w:rsidR="00577798" w:rsidRPr="00812AFA" w:rsidRDefault="00332ED9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تولید محتوا</w:t>
                      </w:r>
                    </w:p>
                    <w:p w14:paraId="497E4462" w14:textId="5951F03C" w:rsidR="005A24A4" w:rsidRPr="00332ED9" w:rsidRDefault="005A24A4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20A9CF8" wp14:editId="7458E747">
                <wp:simplePos x="0" y="0"/>
                <wp:positionH relativeFrom="column">
                  <wp:posOffset>4301490</wp:posOffset>
                </wp:positionH>
                <wp:positionV relativeFrom="paragraph">
                  <wp:posOffset>8548370</wp:posOffset>
                </wp:positionV>
                <wp:extent cx="1727835" cy="182245"/>
                <wp:effectExtent l="0" t="0" r="5715" b="8255"/>
                <wp:wrapNone/>
                <wp:docPr id="10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7835" cy="182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270D28" w14:textId="5041F4B4" w:rsidR="00577798" w:rsidRPr="00812AFA" w:rsidRDefault="00332ED9" w:rsidP="00920C5C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es-ES"/>
                              </w:rPr>
                              <w:t>وردپرس</w:t>
                            </w:r>
                          </w:p>
                          <w:p w14:paraId="41418410" w14:textId="3E6C47B6" w:rsidR="000B5677" w:rsidRPr="00332ED9" w:rsidRDefault="000B5677" w:rsidP="00920C5C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A9CF8" id="_x0000_s1033" style="position:absolute;margin-left:338.7pt;margin-top:673.1pt;width:136.05pt;height:14.3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" filled="f" stroked="f">
                <v:textbox inset="0,0,0,0">
                  <w:txbxContent>
                    <w:p w14:paraId="03270D28" w14:textId="5041F4B4" w:rsidR="00577798" w:rsidRPr="00812AFA" w:rsidRDefault="00332ED9" w:rsidP="00920C5C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es-ES"/>
                        </w:rPr>
                        <w:t>وردپرس</w:t>
                      </w:r>
                    </w:p>
                    <w:p w14:paraId="41418410" w14:textId="3E6C47B6" w:rsidR="000B5677" w:rsidRPr="00332ED9" w:rsidRDefault="000B5677" w:rsidP="00920C5C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12AFA">
        <w:rPr>
          <w:rFonts w:ascii="Arial Rounded MT Bold" w:eastAsiaTheme="minorEastAsia" w:hAnsi="Arial Rounded MT Bold" w:cs="B Nazanin"/>
          <w:noProof/>
          <w:color w:val="595959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654911" behindDoc="0" locked="0" layoutInCell="1" allowOverlap="1" wp14:anchorId="664C18B7" wp14:editId="3DFE9DB9">
                <wp:simplePos x="0" y="0"/>
                <wp:positionH relativeFrom="margin">
                  <wp:posOffset>4720590</wp:posOffset>
                </wp:positionH>
                <wp:positionV relativeFrom="paragraph">
                  <wp:posOffset>1976755</wp:posOffset>
                </wp:positionV>
                <wp:extent cx="1258570" cy="304800"/>
                <wp:effectExtent l="0" t="0" r="17780" b="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857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1511E8" w14:textId="6CE532DF" w:rsidR="00D85179" w:rsidRPr="00812AFA" w:rsidRDefault="00043BCD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sz w:val="32"/>
                                <w:szCs w:val="32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درباره من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C18B7" id="Rectangle 1045" o:spid="_x0000_s1034" style="position:absolute;margin-left:371.7pt;margin-top:155.65pt;width:99.1pt;height:24pt;z-index:25165491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" filled="f" stroked="f">
                <v:textbox inset="0,0,0,0">
                  <w:txbxContent>
                    <w:p w14:paraId="651511E8" w14:textId="6CE532DF" w:rsidR="00D85179" w:rsidRPr="00812AFA" w:rsidRDefault="00043BCD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Cs/>
                          <w:color w:val="404040" w:themeColor="text1" w:themeTint="BF"/>
                          <w:sz w:val="32"/>
                          <w:szCs w:val="32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rtl/>
                          <w:lang w:bidi="fa-IR"/>
                        </w:rPr>
                        <w:t>درباره من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ascii="Arial Rounded MT Bold" w:eastAsiaTheme="minorEastAsia" w:hAnsi="Arial Rounded MT Bold" w:cs="B Nazanin"/>
          <w:noProof/>
          <w:color w:val="595959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654655" behindDoc="0" locked="0" layoutInCell="1" allowOverlap="1" wp14:anchorId="31830473" wp14:editId="2BAF9CD5">
                <wp:simplePos x="0" y="0"/>
                <wp:positionH relativeFrom="margin">
                  <wp:posOffset>4834890</wp:posOffset>
                </wp:positionH>
                <wp:positionV relativeFrom="paragraph">
                  <wp:posOffset>4358005</wp:posOffset>
                </wp:positionV>
                <wp:extent cx="1111885" cy="285750"/>
                <wp:effectExtent l="0" t="0" r="12065" b="0"/>
                <wp:wrapNone/>
                <wp:docPr id="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88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5E0091" w14:textId="3B9CD832" w:rsidR="009371B1" w:rsidRPr="00812AFA" w:rsidRDefault="009371B1" w:rsidP="009371B1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sz w:val="32"/>
                                <w:szCs w:val="32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اطلاعات تماس</w:t>
                            </w:r>
                          </w:p>
                          <w:p w14:paraId="684C7AB8" w14:textId="11B978DA" w:rsidR="00C4061D" w:rsidRPr="00D83109" w:rsidRDefault="00C4061D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30473" id="_x0000_s1035" style="position:absolute;margin-left:380.7pt;margin-top:343.15pt;width:87.55pt;height:22.5pt;z-index:2516546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" filled="f" stroked="f">
                <v:textbox inset="0,0,0,0">
                  <w:txbxContent>
                    <w:p w14:paraId="135E0091" w14:textId="3B9CD832" w:rsidR="009371B1" w:rsidRPr="00812AFA" w:rsidRDefault="009371B1" w:rsidP="009371B1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Cs/>
                          <w:color w:val="404040" w:themeColor="text1" w:themeTint="BF"/>
                          <w:sz w:val="32"/>
                          <w:szCs w:val="32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rtl/>
                          <w:lang w:bidi="fa-IR"/>
                        </w:rPr>
                        <w:t>اطلاعات تماس</w:t>
                      </w:r>
                    </w:p>
                    <w:p w14:paraId="684C7AB8" w14:textId="11B978DA" w:rsidR="00C4061D" w:rsidRPr="00D83109" w:rsidRDefault="00C4061D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ascii="Arial Rounded MT Bold" w:eastAsiaTheme="minorEastAsia" w:hAnsi="Arial Rounded MT Bold" w:cs="B Nazanin"/>
          <w:noProof/>
          <w:color w:val="463A4F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654399" behindDoc="0" locked="0" layoutInCell="1" allowOverlap="1" wp14:anchorId="2FD4175B" wp14:editId="315B5990">
                <wp:simplePos x="0" y="0"/>
                <wp:positionH relativeFrom="margin">
                  <wp:posOffset>4634865</wp:posOffset>
                </wp:positionH>
                <wp:positionV relativeFrom="paragraph">
                  <wp:posOffset>6684645</wp:posOffset>
                </wp:positionV>
                <wp:extent cx="1377950" cy="251460"/>
                <wp:effectExtent l="0" t="0" r="12700" b="15240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1EC3A5" w14:textId="252F0F11" w:rsidR="009371B1" w:rsidRPr="00812AFA" w:rsidRDefault="009371B1" w:rsidP="009371B1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sz w:val="32"/>
                                <w:szCs w:val="32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مهارت</w:t>
                            </w: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lang w:bidi="fa-IR"/>
                              </w:rPr>
                              <w:t>‌</w:t>
                            </w: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ها</w:t>
                            </w:r>
                          </w:p>
                          <w:p w14:paraId="7356B415" w14:textId="6021423C" w:rsidR="00C4061D" w:rsidRPr="00D83109" w:rsidRDefault="00C4061D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4175B" id="_x0000_s1036" style="position:absolute;margin-left:364.95pt;margin-top:526.35pt;width:108.5pt;height:19.8pt;z-index:2516543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" filled="f" stroked="f">
                <v:textbox inset="0,0,0,0">
                  <w:txbxContent>
                    <w:p w14:paraId="0B1EC3A5" w14:textId="252F0F11" w:rsidR="009371B1" w:rsidRPr="00812AFA" w:rsidRDefault="009371B1" w:rsidP="009371B1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Cs/>
                          <w:color w:val="404040" w:themeColor="text1" w:themeTint="BF"/>
                          <w:sz w:val="32"/>
                          <w:szCs w:val="32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rtl/>
                          <w:lang w:bidi="fa-IR"/>
                        </w:rPr>
                        <w:t>مهارت</w:t>
                      </w: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lang w:bidi="fa-IR"/>
                        </w:rPr>
                        <w:t>‌</w:t>
                      </w: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rtl/>
                          <w:lang w:bidi="fa-IR"/>
                        </w:rPr>
                        <w:t>ها</w:t>
                      </w:r>
                    </w:p>
                    <w:p w14:paraId="7356B415" w14:textId="6021423C" w:rsidR="00C4061D" w:rsidRPr="00D83109" w:rsidRDefault="00C4061D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EE26DAF" wp14:editId="612798C6">
                <wp:simplePos x="0" y="0"/>
                <wp:positionH relativeFrom="margin">
                  <wp:posOffset>-146685</wp:posOffset>
                </wp:positionH>
                <wp:positionV relativeFrom="paragraph">
                  <wp:posOffset>8558530</wp:posOffset>
                </wp:positionV>
                <wp:extent cx="3247390" cy="270510"/>
                <wp:effectExtent l="0" t="0" r="10160" b="15240"/>
                <wp:wrapNone/>
                <wp:docPr id="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739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96F267" w14:textId="3317F0AE" w:rsidR="007424CB" w:rsidRPr="00812AFA" w:rsidRDefault="00AA7209" w:rsidP="00330396">
                            <w:pPr>
                              <w:bidi/>
                              <w:jc w:val="both"/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اسپانیایی : مبتدی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E26DAF" id="Rectangle 11" o:spid="_x0000_s1037" style="position:absolute;margin-left:-11.55pt;margin-top:673.9pt;width:255.7pt;height:21.3pt;z-index:25190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" filled="f" stroked="f">
                <v:textbox inset="0,0,0,0">
                  <w:txbxContent>
                    <w:p w14:paraId="2F96F267" w14:textId="3317F0AE" w:rsidR="007424CB" w:rsidRPr="00812AFA" w:rsidRDefault="00AA7209" w:rsidP="00330396">
                      <w:pPr>
                        <w:bidi/>
                        <w:jc w:val="both"/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  <w:lang w:bidi="fa-IR"/>
                        </w:rPr>
                        <w:t>اسپانیایی : مبتدی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ascii="Arial Rounded MT Bold" w:eastAsiaTheme="minorEastAsia" w:hAnsi="Arial Rounded MT Bold" w:cs="B Nazanin"/>
          <w:noProof/>
          <w:color w:val="463A4F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6330977" wp14:editId="35B87BC2">
                <wp:simplePos x="0" y="0"/>
                <wp:positionH relativeFrom="margin">
                  <wp:posOffset>1910715</wp:posOffset>
                </wp:positionH>
                <wp:positionV relativeFrom="paragraph">
                  <wp:posOffset>7606030</wp:posOffset>
                </wp:positionV>
                <wp:extent cx="1278890" cy="314325"/>
                <wp:effectExtent l="0" t="0" r="16510" b="9525"/>
                <wp:wrapNone/>
                <wp:docPr id="2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89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B5D1B" w14:textId="47D1B184" w:rsidR="00CE2014" w:rsidRPr="00812AFA" w:rsidRDefault="009371B1" w:rsidP="00330396">
                            <w:pPr>
                              <w:pStyle w:val="NormalWeb"/>
                              <w:bidi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rtl/>
                              </w:rPr>
                              <w:t>زبان</w:t>
                            </w: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</w:rPr>
                              <w:t>‌</w:t>
                            </w: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rtl/>
                              </w:rPr>
                              <w:t>ها</w:t>
                            </w:r>
                          </w:p>
                          <w:p w14:paraId="5307804E" w14:textId="1652FE1D" w:rsidR="00D85179" w:rsidRPr="00D83109" w:rsidRDefault="00D85179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330977" id="_x0000_s1038" style="position:absolute;margin-left:150.45pt;margin-top:598.9pt;width:100.7pt;height:24.7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" filled="f" stroked="f">
                <v:textbox inset="0,0,0,0">
                  <w:txbxContent>
                    <w:p w14:paraId="08EB5D1B" w14:textId="47D1B184" w:rsidR="00CE2014" w:rsidRPr="00812AFA" w:rsidRDefault="009371B1" w:rsidP="00330396">
                      <w:pPr>
                        <w:pStyle w:val="NormalWeb"/>
                        <w:bidi/>
                        <w:rPr>
                          <w:rFonts w:ascii="Arial" w:hAnsi="Arial" w:cs="B Nazanin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rtl/>
                        </w:rPr>
                        <w:t>زبان</w:t>
                      </w: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</w:rPr>
                        <w:t>‌</w:t>
                      </w: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rtl/>
                        </w:rPr>
                        <w:t>ها</w:t>
                      </w:r>
                    </w:p>
                    <w:p w14:paraId="5307804E" w14:textId="1652FE1D" w:rsidR="00D85179" w:rsidRPr="00D83109" w:rsidRDefault="00D85179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363393BC" wp14:editId="0DA67437">
                <wp:simplePos x="0" y="0"/>
                <wp:positionH relativeFrom="margin">
                  <wp:posOffset>-727710</wp:posOffset>
                </wp:positionH>
                <wp:positionV relativeFrom="paragraph">
                  <wp:posOffset>6967855</wp:posOffset>
                </wp:positionV>
                <wp:extent cx="3811270" cy="228600"/>
                <wp:effectExtent l="0" t="0" r="17780" b="0"/>
                <wp:wrapNone/>
                <wp:docPr id="23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127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65F182" w14:textId="1F69EFF0" w:rsidR="00D34B98" w:rsidRPr="00812AFA" w:rsidRDefault="00AA7209" w:rsidP="00AA7209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B Nazanin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تار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خ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شروع تحص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ل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</w:t>
                            </w:r>
                            <w:r w:rsidRPr="00812AFA">
                              <w:rPr>
                                <w:rFonts w:ascii="Arial" w:eastAsia="Lato" w:hAnsi="Arial" w:cs="Arial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–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تاری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خ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پا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ان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تحص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ل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393BC" id="_x0000_s1039" style="position:absolute;margin-left:-57.3pt;margin-top:548.65pt;width:300.1pt;height:18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" filled="f" stroked="f">
                <v:textbox inset="0,0,0,0">
                  <w:txbxContent>
                    <w:p w14:paraId="4765F182" w14:textId="1F69EFF0" w:rsidR="00D34B98" w:rsidRPr="00812AFA" w:rsidRDefault="00AA7209" w:rsidP="00AA7209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Dubai" w:hAnsi="Dubai" w:cs="B Nazanin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تار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خ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شروع تحص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ل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</w:t>
                      </w:r>
                      <w:r w:rsidRPr="00812AFA">
                        <w:rPr>
                          <w:rFonts w:ascii="Arial" w:eastAsia="Lato" w:hAnsi="Arial" w:cs="Arial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–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تاری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خ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پا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ان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تحص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158CC290" wp14:editId="2E2FB2FE">
                <wp:simplePos x="0" y="0"/>
                <wp:positionH relativeFrom="margin">
                  <wp:posOffset>-527685</wp:posOffset>
                </wp:positionH>
                <wp:positionV relativeFrom="paragraph">
                  <wp:posOffset>6710680</wp:posOffset>
                </wp:positionV>
                <wp:extent cx="3599815" cy="241935"/>
                <wp:effectExtent l="0" t="0" r="635" b="5715"/>
                <wp:wrapNone/>
                <wp:docPr id="4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241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2F361" w14:textId="77777777" w:rsidR="009371B1" w:rsidRPr="00812AFA" w:rsidRDefault="009371B1" w:rsidP="009371B1">
                            <w:pPr>
                              <w:bidi/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تاریخ اخذ مدرک</w:t>
                            </w:r>
                          </w:p>
                          <w:p w14:paraId="072F8D69" w14:textId="77777777" w:rsidR="00D34B98" w:rsidRPr="00AA7209" w:rsidRDefault="00D34B98" w:rsidP="00D174BA">
                            <w:pPr>
                              <w:bidi/>
                              <w:rPr>
                                <w:rFonts w:ascii="Arial" w:hAnsi="Arial" w:cs="Arial"/>
                                <w:color w:val="404040" w:themeColor="text1" w:themeTint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A7209">
                              <w:rPr>
                                <w:rFonts w:ascii="Arial" w:hAnsi="Arial" w:cs="Arial"/>
                                <w:color w:val="404040" w:themeColor="text1" w:themeTint="BF"/>
                                <w:sz w:val="24"/>
                                <w:szCs w:val="24"/>
                                <w:lang w:val="en-US"/>
                              </w:rPr>
                              <w:t>- Feb. 2018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8CC290" id="_x0000_s1040" style="position:absolute;margin-left:-41.55pt;margin-top:528.4pt;width:283.45pt;height:19.05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" filled="f" stroked="f">
                <v:textbox inset="0,0,0,0">
                  <w:txbxContent>
                    <w:p w14:paraId="5862F361" w14:textId="77777777" w:rsidR="009371B1" w:rsidRPr="00812AFA" w:rsidRDefault="009371B1" w:rsidP="009371B1">
                      <w:pPr>
                        <w:bidi/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lang w:val="en-US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  <w:lang w:val="en-US"/>
                        </w:rPr>
                        <w:t>تاریخ اخذ مدرک</w:t>
                      </w:r>
                    </w:p>
                    <w:p w14:paraId="072F8D69" w14:textId="77777777" w:rsidR="00D34B98" w:rsidRPr="00AA7209" w:rsidRDefault="00D34B98" w:rsidP="00D174BA">
                      <w:pPr>
                        <w:bidi/>
                        <w:rPr>
                          <w:rFonts w:ascii="Arial" w:hAnsi="Arial" w:cs="Arial"/>
                          <w:color w:val="404040" w:themeColor="text1" w:themeTint="BF"/>
                          <w:sz w:val="24"/>
                          <w:szCs w:val="24"/>
                          <w:lang w:val="en-US"/>
                        </w:rPr>
                      </w:pPr>
                      <w:r w:rsidRPr="00AA7209">
                        <w:rPr>
                          <w:rFonts w:ascii="Arial" w:hAnsi="Arial" w:cs="Arial"/>
                          <w:color w:val="404040" w:themeColor="text1" w:themeTint="BF"/>
                          <w:sz w:val="24"/>
                          <w:szCs w:val="24"/>
                          <w:lang w:val="en-US"/>
                        </w:rPr>
                        <w:t>- Feb. 2018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1DBB493" wp14:editId="028842FE">
                <wp:simplePos x="0" y="0"/>
                <wp:positionH relativeFrom="margin">
                  <wp:posOffset>-499110</wp:posOffset>
                </wp:positionH>
                <wp:positionV relativeFrom="paragraph">
                  <wp:posOffset>6472555</wp:posOffset>
                </wp:positionV>
                <wp:extent cx="3599815" cy="228600"/>
                <wp:effectExtent l="0" t="0" r="635" b="0"/>
                <wp:wrapNone/>
                <wp:docPr id="3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DA4440" w14:textId="77777777" w:rsidR="009371B1" w:rsidRPr="00812AFA" w:rsidRDefault="009371B1" w:rsidP="009371B1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/>
                                <w:bCs/>
                                <w:color w:val="404040" w:themeColor="text1" w:themeTint="BF"/>
                                <w:lang w:val="fr-F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/>
                                <w:bCs/>
                                <w:color w:val="404040" w:themeColor="text1" w:themeTint="BF"/>
                                <w:kern w:val="24"/>
                                <w:rtl/>
                                <w:lang w:val="fr-FR"/>
                              </w:rPr>
                              <w:t>عنوان مدرک | نام دانشگاه یا موسسه</w:t>
                            </w:r>
                          </w:p>
                          <w:p w14:paraId="1F61AD70" w14:textId="5F26CCBE" w:rsidR="001C0ACF" w:rsidRPr="00D83109" w:rsidRDefault="001C0ACF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lang w:val="fr-FR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kern w:val="24"/>
                                <w:lang w:val="fr-FR"/>
                              </w:rPr>
                              <w:t>/ COURS OBTENU</w:t>
                            </w:r>
                          </w:p>
                          <w:p w14:paraId="014754B8" w14:textId="77777777" w:rsidR="00D34B98" w:rsidRPr="00D83109" w:rsidRDefault="00D34B98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DBB493" id="_x0000_s1041" style="position:absolute;margin-left:-39.3pt;margin-top:509.65pt;width:283.45pt;height:18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" filled="f" stroked="f">
                <v:textbox inset="0,0,0,0">
                  <w:txbxContent>
                    <w:p w14:paraId="48DA4440" w14:textId="77777777" w:rsidR="009371B1" w:rsidRPr="00812AFA" w:rsidRDefault="009371B1" w:rsidP="009371B1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/>
                          <w:bCs/>
                          <w:color w:val="404040" w:themeColor="text1" w:themeTint="BF"/>
                          <w:lang w:val="fr-FR"/>
                        </w:rPr>
                      </w:pPr>
                      <w:r w:rsidRPr="00812AFA">
                        <w:rPr>
                          <w:rFonts w:ascii="Arial" w:hAnsi="Arial" w:cs="B Nazanin" w:hint="cs"/>
                          <w:b/>
                          <w:bCs/>
                          <w:color w:val="404040" w:themeColor="text1" w:themeTint="BF"/>
                          <w:kern w:val="24"/>
                          <w:rtl/>
                          <w:lang w:val="fr-FR"/>
                        </w:rPr>
                        <w:t>عنوان مدرک | نام دانشگاه یا موسسه</w:t>
                      </w:r>
                    </w:p>
                    <w:p w14:paraId="1F61AD70" w14:textId="5F26CCBE" w:rsidR="001C0ACF" w:rsidRPr="00D83109" w:rsidRDefault="001C0ACF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lang w:val="fr-FR"/>
                        </w:rPr>
                      </w:pPr>
                      <w:r w:rsidRPr="00D83109"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kern w:val="24"/>
                          <w:lang w:val="fr-FR"/>
                        </w:rPr>
                        <w:t>/ COURS OBTENU</w:t>
                      </w:r>
                    </w:p>
                    <w:p w14:paraId="014754B8" w14:textId="77777777" w:rsidR="00D34B98" w:rsidRPr="00D83109" w:rsidRDefault="00D34B98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A1D9220" wp14:editId="2AFE4425">
                <wp:simplePos x="0" y="0"/>
                <wp:positionH relativeFrom="margin">
                  <wp:posOffset>-508635</wp:posOffset>
                </wp:positionH>
                <wp:positionV relativeFrom="paragraph">
                  <wp:posOffset>5653405</wp:posOffset>
                </wp:positionV>
                <wp:extent cx="3599815" cy="228600"/>
                <wp:effectExtent l="0" t="0" r="635" b="0"/>
                <wp:wrapNone/>
                <wp:docPr id="2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0A965" w14:textId="5490814A" w:rsidR="002E5F13" w:rsidRPr="00812AFA" w:rsidRDefault="009371B1" w:rsidP="00D174BA">
                            <w:pPr>
                              <w:bidi/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تاریخ اخذ مدرک</w:t>
                            </w:r>
                          </w:p>
                          <w:p w14:paraId="273F8D71" w14:textId="77777777" w:rsidR="007424CB" w:rsidRPr="00812AFA" w:rsidRDefault="007424CB" w:rsidP="00D174BA">
                            <w:pPr>
                              <w:bidi/>
                              <w:rPr>
                                <w:rFonts w:ascii="Arial" w:hAnsi="Arial" w:cs="B Nazanin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- Feb. 2018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D9220" id="_x0000_s1042" style="position:absolute;margin-left:-40.05pt;margin-top:445.15pt;width:283.45pt;height:18pt;z-index:2519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" filled="f" stroked="f">
                <v:textbox inset="0,0,0,0">
                  <w:txbxContent>
                    <w:p w14:paraId="7110A965" w14:textId="5490814A" w:rsidR="002E5F13" w:rsidRPr="00812AFA" w:rsidRDefault="009371B1" w:rsidP="00D174BA">
                      <w:pPr>
                        <w:bidi/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lang w:val="en-US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  <w:lang w:val="en-US"/>
                        </w:rPr>
                        <w:t>تاریخ اخذ مدرک</w:t>
                      </w:r>
                    </w:p>
                    <w:p w14:paraId="273F8D71" w14:textId="77777777" w:rsidR="007424CB" w:rsidRPr="00812AFA" w:rsidRDefault="007424CB" w:rsidP="00D174BA">
                      <w:pPr>
                        <w:bidi/>
                        <w:rPr>
                          <w:rFonts w:ascii="Arial" w:hAnsi="Arial" w:cs="B Nazanin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</w:pP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- Feb. 2018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05BEDA9C" wp14:editId="12827601">
                <wp:simplePos x="0" y="0"/>
                <wp:positionH relativeFrom="margin">
                  <wp:posOffset>-489585</wp:posOffset>
                </wp:positionH>
                <wp:positionV relativeFrom="paragraph">
                  <wp:posOffset>5405755</wp:posOffset>
                </wp:positionV>
                <wp:extent cx="3599815" cy="247650"/>
                <wp:effectExtent l="0" t="0" r="635" b="0"/>
                <wp:wrapNone/>
                <wp:docPr id="2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42CC74" w14:textId="5EEE9C20" w:rsidR="001C0ACF" w:rsidRPr="00812AFA" w:rsidRDefault="009371B1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/>
                                <w:bCs/>
                                <w:color w:val="404040" w:themeColor="text1" w:themeTint="BF"/>
                                <w:lang w:val="fr-F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/>
                                <w:bCs/>
                                <w:color w:val="404040" w:themeColor="text1" w:themeTint="BF"/>
                                <w:kern w:val="24"/>
                                <w:rtl/>
                                <w:lang w:val="fr-FR"/>
                              </w:rPr>
                              <w:t>عنوان مدرک | نام دانشگاه یا موسسه</w:t>
                            </w:r>
                          </w:p>
                          <w:p w14:paraId="5CAA63F7" w14:textId="77777777" w:rsidR="007424CB" w:rsidRPr="00D83109" w:rsidRDefault="007424CB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EDA9C" id="_x0000_s1043" style="position:absolute;margin-left:-38.55pt;margin-top:425.65pt;width:283.45pt;height:19.5pt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" filled="f" stroked="f">
                <v:textbox inset="0,0,0,0">
                  <w:txbxContent>
                    <w:p w14:paraId="4B42CC74" w14:textId="5EEE9C20" w:rsidR="001C0ACF" w:rsidRPr="00812AFA" w:rsidRDefault="009371B1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/>
                          <w:bCs/>
                          <w:color w:val="404040" w:themeColor="text1" w:themeTint="BF"/>
                          <w:lang w:val="fr-FR"/>
                        </w:rPr>
                      </w:pPr>
                      <w:r w:rsidRPr="00812AFA">
                        <w:rPr>
                          <w:rFonts w:ascii="Arial" w:hAnsi="Arial" w:cs="B Nazanin" w:hint="cs"/>
                          <w:b/>
                          <w:bCs/>
                          <w:color w:val="404040" w:themeColor="text1" w:themeTint="BF"/>
                          <w:kern w:val="24"/>
                          <w:rtl/>
                          <w:lang w:val="fr-FR"/>
                        </w:rPr>
                        <w:t>عنوان مدرک | نام دانشگاه یا موسسه</w:t>
                      </w:r>
                    </w:p>
                    <w:p w14:paraId="5CAA63F7" w14:textId="77777777" w:rsidR="007424CB" w:rsidRPr="00D83109" w:rsidRDefault="007424CB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60DCEB3" wp14:editId="0C0E5CBB">
                <wp:simplePos x="0" y="0"/>
                <wp:positionH relativeFrom="margin">
                  <wp:posOffset>-508635</wp:posOffset>
                </wp:positionH>
                <wp:positionV relativeFrom="paragraph">
                  <wp:posOffset>3653155</wp:posOffset>
                </wp:positionV>
                <wp:extent cx="3599815" cy="266700"/>
                <wp:effectExtent l="0" t="0" r="635" b="0"/>
                <wp:wrapNone/>
                <wp:docPr id="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1B4EE" w14:textId="77777777" w:rsidR="00D2747A" w:rsidRPr="00812AFA" w:rsidRDefault="00D2747A" w:rsidP="00D2747A">
                            <w:pPr>
                              <w:pStyle w:val="NormalWeb"/>
                              <w:bidi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kern w:val="24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rtl/>
                              </w:rPr>
                              <w:t>نام شرکت | عنوان شرکت</w:t>
                            </w:r>
                          </w:p>
                          <w:p w14:paraId="6C3252A1" w14:textId="77777777" w:rsidR="007424CB" w:rsidRPr="00812AFA" w:rsidRDefault="007424CB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DCEB3" id="_x0000_s1044" style="position:absolute;margin-left:-40.05pt;margin-top:287.65pt;width:283.45pt;height:21pt;z-index:25191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" filled="f" stroked="f">
                <v:textbox inset="0,0,0,0">
                  <w:txbxContent>
                    <w:p w14:paraId="6401B4EE" w14:textId="77777777" w:rsidR="00D2747A" w:rsidRPr="00812AFA" w:rsidRDefault="00D2747A" w:rsidP="00D2747A">
                      <w:pPr>
                        <w:pStyle w:val="NormalWeb"/>
                        <w:bidi/>
                        <w:rPr>
                          <w:rFonts w:ascii="Arial" w:hAnsi="Arial" w:cs="B Nazanin"/>
                          <w:bCs/>
                          <w:color w:val="404040" w:themeColor="text1" w:themeTint="BF"/>
                          <w:kern w:val="24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rtl/>
                        </w:rPr>
                        <w:t>نام شرکت | عنوان شرکت</w:t>
                      </w:r>
                    </w:p>
                    <w:p w14:paraId="6C3252A1" w14:textId="77777777" w:rsidR="007424CB" w:rsidRPr="00812AFA" w:rsidRDefault="007424CB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ascii="Arial Rounded MT Bold" w:eastAsiaTheme="minorEastAsia" w:hAnsi="Arial Rounded MT Bold" w:cs="B Nazanin"/>
          <w:noProof/>
          <w:color w:val="595959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6BEDB51" wp14:editId="0386EF78">
                <wp:simplePos x="0" y="0"/>
                <wp:positionH relativeFrom="margin">
                  <wp:posOffset>-518160</wp:posOffset>
                </wp:positionH>
                <wp:positionV relativeFrom="paragraph">
                  <wp:posOffset>2329180</wp:posOffset>
                </wp:positionV>
                <wp:extent cx="3599815" cy="266700"/>
                <wp:effectExtent l="0" t="0" r="635" b="0"/>
                <wp:wrapNone/>
                <wp:docPr id="104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90E648" w14:textId="77777777" w:rsidR="00D2747A" w:rsidRPr="00812AFA" w:rsidRDefault="00D2747A" w:rsidP="00D2747A">
                            <w:pPr>
                              <w:pStyle w:val="NormalWeb"/>
                              <w:bidi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kern w:val="24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rtl/>
                              </w:rPr>
                              <w:t>نام شرکت | عنوان شرکت</w:t>
                            </w:r>
                          </w:p>
                          <w:p w14:paraId="157FCADB" w14:textId="42C83ADF" w:rsidR="00D619D6" w:rsidRPr="00D83109" w:rsidRDefault="00D619D6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EDB51" id="_x0000_s1045" style="position:absolute;margin-left:-40.8pt;margin-top:183.4pt;width:283.45pt;height:21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" filled="f" stroked="f">
                <v:textbox inset="0,0,0,0">
                  <w:txbxContent>
                    <w:p w14:paraId="7990E648" w14:textId="77777777" w:rsidR="00D2747A" w:rsidRPr="00812AFA" w:rsidRDefault="00D2747A" w:rsidP="00D2747A">
                      <w:pPr>
                        <w:pStyle w:val="NormalWeb"/>
                        <w:bidi/>
                        <w:rPr>
                          <w:rFonts w:ascii="Arial" w:hAnsi="Arial" w:cs="B Nazanin"/>
                          <w:bCs/>
                          <w:color w:val="404040" w:themeColor="text1" w:themeTint="BF"/>
                          <w:kern w:val="24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rtl/>
                        </w:rPr>
                        <w:t>نام شرکت | عنوان شرکت</w:t>
                      </w:r>
                    </w:p>
                    <w:p w14:paraId="157FCADB" w14:textId="42C83ADF" w:rsidR="00D619D6" w:rsidRPr="00D83109" w:rsidRDefault="00D619D6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5671BFFF" wp14:editId="59E43400">
                <wp:simplePos x="0" y="0"/>
                <wp:positionH relativeFrom="margin">
                  <wp:posOffset>-508635</wp:posOffset>
                </wp:positionH>
                <wp:positionV relativeFrom="paragraph">
                  <wp:posOffset>1138555</wp:posOffset>
                </wp:positionV>
                <wp:extent cx="3599815" cy="247650"/>
                <wp:effectExtent l="0" t="0" r="635" b="0"/>
                <wp:wrapNone/>
                <wp:docPr id="5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907615" w14:textId="02E93510" w:rsidR="00B01B62" w:rsidRPr="00812AFA" w:rsidRDefault="00D2747A" w:rsidP="00D174BA">
                            <w:pPr>
                              <w:pStyle w:val="NormalWeb"/>
                              <w:bidi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kern w:val="24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rtl/>
                              </w:rPr>
                              <w:t>نام شرکت | عنوان شرکت</w:t>
                            </w:r>
                          </w:p>
                          <w:p w14:paraId="210EF0F4" w14:textId="77777777" w:rsidR="00B01B62" w:rsidRPr="00812AFA" w:rsidRDefault="00B01B62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71BFFF" id="_x0000_s1046" style="position:absolute;margin-left:-40.05pt;margin-top:89.65pt;width:283.45pt;height:19.5pt;z-index:25198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" filled="f" stroked="f">
                <v:textbox inset="0,0,0,0">
                  <w:txbxContent>
                    <w:p w14:paraId="60907615" w14:textId="02E93510" w:rsidR="00B01B62" w:rsidRPr="00812AFA" w:rsidRDefault="00D2747A" w:rsidP="00D174BA">
                      <w:pPr>
                        <w:pStyle w:val="NormalWeb"/>
                        <w:bidi/>
                        <w:rPr>
                          <w:rFonts w:ascii="Arial" w:hAnsi="Arial" w:cs="B Nazanin"/>
                          <w:bCs/>
                          <w:color w:val="404040" w:themeColor="text1" w:themeTint="BF"/>
                          <w:kern w:val="24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rtl/>
                        </w:rPr>
                        <w:t>نام شرکت | عنوان شرکت</w:t>
                      </w:r>
                    </w:p>
                    <w:p w14:paraId="210EF0F4" w14:textId="77777777" w:rsidR="00B01B62" w:rsidRPr="00812AFA" w:rsidRDefault="00B01B62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Cs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12AFA">
        <w:rPr>
          <w:rFonts w:ascii="Arial Rounded MT Bold" w:eastAsiaTheme="minorEastAsia" w:hAnsi="Arial Rounded MT Bold" w:cs="B Nazanin"/>
          <w:noProof/>
          <w:color w:val="595959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BE26DA" wp14:editId="444C5C94">
                <wp:simplePos x="0" y="0"/>
                <wp:positionH relativeFrom="margin">
                  <wp:posOffset>-384810</wp:posOffset>
                </wp:positionH>
                <wp:positionV relativeFrom="paragraph">
                  <wp:posOffset>614679</wp:posOffset>
                </wp:positionV>
                <wp:extent cx="3584575" cy="333375"/>
                <wp:effectExtent l="0" t="0" r="15875" b="9525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45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83D2A" w14:textId="10A522A9" w:rsidR="00CE2014" w:rsidRPr="00812AFA" w:rsidRDefault="00043BCD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rtl/>
                              </w:rPr>
                              <w:t>سابقه کاری</w:t>
                            </w:r>
                          </w:p>
                          <w:p w14:paraId="2C542FDD" w14:textId="2E0F5B8F" w:rsidR="00D85179" w:rsidRPr="00043BCD" w:rsidRDefault="00D85179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BE26DA" id="_x0000_s1047" style="position:absolute;margin-left:-30.3pt;margin-top:48.4pt;width:282.25pt;height:26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" filled="f" stroked="f">
                <v:textbox inset="0,0,0,0">
                  <w:txbxContent>
                    <w:p w14:paraId="1E383D2A" w14:textId="10A522A9" w:rsidR="00CE2014" w:rsidRPr="00812AFA" w:rsidRDefault="00043BCD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rtl/>
                        </w:rPr>
                        <w:t>سابقه کاری</w:t>
                      </w:r>
                    </w:p>
                    <w:p w14:paraId="2C542FDD" w14:textId="2E0F5B8F" w:rsidR="00D85179" w:rsidRPr="00043BCD" w:rsidRDefault="00D85179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32ED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6E34E79C" wp14:editId="2473198A">
                <wp:simplePos x="0" y="0"/>
                <wp:positionH relativeFrom="page">
                  <wp:posOffset>5073650</wp:posOffset>
                </wp:positionH>
                <wp:positionV relativeFrom="paragraph">
                  <wp:posOffset>5591175</wp:posOffset>
                </wp:positionV>
                <wp:extent cx="1664970" cy="186055"/>
                <wp:effectExtent l="0" t="0" r="11430" b="4445"/>
                <wp:wrapNone/>
                <wp:docPr id="1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A8601C" w14:textId="7FE96773" w:rsidR="002E5F13" w:rsidRPr="00D83109" w:rsidRDefault="00901450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</w:rPr>
                            </w:pPr>
                            <w:r w:rsidRPr="00901450">
                              <w:rPr>
                                <w:rFonts w:ascii="Arial" w:hAnsi="Arial" w:cs="Arial"/>
                                <w:color w:val="404040" w:themeColor="text1" w:themeTint="BF"/>
                              </w:rPr>
                              <w:t>info@iranestekhdam.ir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4E79C" id="Rectangle 1045" o:spid="_x0000_s1028" style="position:absolute;margin-left:399.5pt;margin-top:440.25pt;width:131.1pt;height:14.65pt;z-index:25193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" filled="f" stroked="f">
                <v:textbox inset="0,0,0,0">
                  <w:txbxContent>
                    <w:p w14:paraId="17A8601C" w14:textId="7FE96773" w:rsidR="002E5F13" w:rsidRPr="00D83109" w:rsidRDefault="00901450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</w:rPr>
                      </w:pPr>
                      <w:r w:rsidRPr="00901450">
                        <w:rPr>
                          <w:rFonts w:ascii="Arial" w:hAnsi="Arial" w:cs="Arial"/>
                          <w:color w:val="404040" w:themeColor="text1" w:themeTint="BF"/>
                        </w:rPr>
                        <w:t>info@iranestekhdam.ir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32ED9" w:rsidRPr="00812AFA">
        <w:rPr>
          <w:rFonts w:cs="B Nazanin"/>
          <w:noProof/>
        </w:rPr>
        <w:drawing>
          <wp:anchor distT="0" distB="0" distL="114300" distR="114300" simplePos="0" relativeHeight="251929600" behindDoc="0" locked="0" layoutInCell="1" allowOverlap="1" wp14:anchorId="4821F717" wp14:editId="64C0587A">
            <wp:simplePos x="0" y="0"/>
            <wp:positionH relativeFrom="column">
              <wp:posOffset>5788660</wp:posOffset>
            </wp:positionH>
            <wp:positionV relativeFrom="paragraph">
              <wp:posOffset>5568315</wp:posOffset>
            </wp:positionV>
            <wp:extent cx="204470" cy="204470"/>
            <wp:effectExtent l="0" t="0" r="5080" b="5080"/>
            <wp:wrapNone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email-filled-closed-envelope.png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C0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" cy="20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ED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475CD97" wp14:editId="6A32BFFA">
                <wp:simplePos x="0" y="0"/>
                <wp:positionH relativeFrom="page">
                  <wp:posOffset>5036023</wp:posOffset>
                </wp:positionH>
                <wp:positionV relativeFrom="paragraph">
                  <wp:posOffset>5229225</wp:posOffset>
                </wp:positionV>
                <wp:extent cx="1664970" cy="186055"/>
                <wp:effectExtent l="0" t="0" r="11430" b="4445"/>
                <wp:wrapNone/>
                <wp:docPr id="11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0BF8B1" w14:textId="2AED0496" w:rsidR="002E5F13" w:rsidRPr="00812AFA" w:rsidRDefault="0001661D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kern w:val="24"/>
                              </w:rPr>
                            </w:pP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>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ران،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تهران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5CD97" id="_x0000_s1049" style="position:absolute;margin-left:396.55pt;margin-top:411.75pt;width:131.1pt;height:14.65pt;z-index:25193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" filled="f" stroked="f">
                <v:textbox inset="0,0,0,0">
                  <w:txbxContent>
                    <w:p w14:paraId="140BF8B1" w14:textId="2AED0496" w:rsidR="002E5F13" w:rsidRPr="00812AFA" w:rsidRDefault="0001661D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kern w:val="24"/>
                        </w:rPr>
                      </w:pP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>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ران،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تهران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32ED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89CC405" wp14:editId="240DFAEB">
                <wp:simplePos x="0" y="0"/>
                <wp:positionH relativeFrom="page">
                  <wp:posOffset>5092700</wp:posOffset>
                </wp:positionH>
                <wp:positionV relativeFrom="paragraph">
                  <wp:posOffset>5984240</wp:posOffset>
                </wp:positionV>
                <wp:extent cx="1664970" cy="186055"/>
                <wp:effectExtent l="0" t="0" r="11430" b="4445"/>
                <wp:wrapNone/>
                <wp:docPr id="1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56D459" w14:textId="28DC0D42" w:rsidR="002E5F13" w:rsidRPr="00901450" w:rsidRDefault="008E595A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</w:rPr>
                            </w:pPr>
                            <w:hyperlink r:id="rId9" w:history="1">
                              <w:r w:rsidR="00901450" w:rsidRPr="00901450">
                                <w:rPr>
                                  <w:rStyle w:val="Hyperlink"/>
                                  <w:rFonts w:ascii="Arial" w:hAnsi="Arial" w:cs="Arial"/>
                                  <w:color w:val="404040" w:themeColor="text1" w:themeTint="BF"/>
                                </w:rPr>
                                <w:t>iranestekhdam.ir</w:t>
                              </w:r>
                            </w:hyperlink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CC405" id="_x0000_s1030" style="position:absolute;margin-left:401pt;margin-top:471.2pt;width:131.1pt;height:14.65pt;z-index:2519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" filled="f" stroked="f">
                <v:textbox inset="0,0,0,0">
                  <w:txbxContent>
                    <w:p w14:paraId="2456D459" w14:textId="28DC0D42" w:rsidR="002E5F13" w:rsidRPr="00901450" w:rsidRDefault="00901450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</w:rPr>
                      </w:pPr>
                      <w:hyperlink r:id="rId10" w:history="1">
                        <w:r w:rsidRPr="00901450">
                          <w:rPr>
                            <w:rStyle w:val="Hyperlink"/>
                            <w:rFonts w:ascii="Arial" w:hAnsi="Arial" w:cs="Arial"/>
                            <w:color w:val="404040" w:themeColor="text1" w:themeTint="BF"/>
                          </w:rPr>
                          <w:t>iranestekhdam.ir</w:t>
                        </w:r>
                      </w:hyperlink>
                    </w:p>
                  </w:txbxContent>
                </v:textbox>
                <w10:wrap anchorx="page"/>
              </v:rect>
            </w:pict>
          </mc:Fallback>
        </mc:AlternateContent>
      </w:r>
      <w:r w:rsidR="00332ED9" w:rsidRPr="00812AFA">
        <w:rPr>
          <w:rFonts w:cs="B Nazanin"/>
          <w:noProof/>
        </w:rPr>
        <w:drawing>
          <wp:anchor distT="0" distB="0" distL="114300" distR="114300" simplePos="0" relativeHeight="251936768" behindDoc="0" locked="0" layoutInCell="1" allowOverlap="1" wp14:anchorId="7E9E2B20" wp14:editId="4D84D8D8">
            <wp:simplePos x="0" y="0"/>
            <wp:positionH relativeFrom="column">
              <wp:posOffset>5804535</wp:posOffset>
            </wp:positionH>
            <wp:positionV relativeFrom="paragraph">
              <wp:posOffset>5986145</wp:posOffset>
            </wp:positionV>
            <wp:extent cx="182245" cy="182245"/>
            <wp:effectExtent l="0" t="0" r="8255" b="825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rgbClr val="C0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" cy="18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ED9" w:rsidRPr="00812AFA">
        <w:rPr>
          <w:rFonts w:cs="B Nazanin"/>
          <w:noProof/>
        </w:rPr>
        <w:drawing>
          <wp:anchor distT="0" distB="0" distL="114300" distR="114300" simplePos="0" relativeHeight="251927552" behindDoc="0" locked="0" layoutInCell="1" allowOverlap="1" wp14:anchorId="5BF747B2" wp14:editId="3937E566">
            <wp:simplePos x="0" y="0"/>
            <wp:positionH relativeFrom="column">
              <wp:posOffset>5809615</wp:posOffset>
            </wp:positionH>
            <wp:positionV relativeFrom="paragraph">
              <wp:posOffset>5254625</wp:posOffset>
            </wp:positionV>
            <wp:extent cx="160655" cy="160655"/>
            <wp:effectExtent l="0" t="0" r="0" b="0"/>
            <wp:wrapNone/>
            <wp:docPr id="112" name="Imag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con.png"/>
                    <pic:cNvPicPr/>
                  </pic:nvPicPr>
                  <pic:blipFill>
                    <a:blip r:embed="rId12" cstate="print">
                      <a:duotone>
                        <a:prstClr val="black"/>
                        <a:srgbClr val="C0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ED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78E8DC97" wp14:editId="1E3B8F6D">
                <wp:simplePos x="0" y="0"/>
                <wp:positionH relativeFrom="page">
                  <wp:posOffset>5059680</wp:posOffset>
                </wp:positionH>
                <wp:positionV relativeFrom="paragraph">
                  <wp:posOffset>4918710</wp:posOffset>
                </wp:positionV>
                <wp:extent cx="1664970" cy="186055"/>
                <wp:effectExtent l="0" t="0" r="11430" b="4445"/>
                <wp:wrapNone/>
                <wp:docPr id="3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6FD995" w14:textId="5CA716C3" w:rsidR="002E5F13" w:rsidRPr="00812AFA" w:rsidRDefault="0001661D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B Nazanin"/>
                                <w:color w:val="404040" w:themeColor="text1" w:themeTint="BF"/>
                                <w:kern w:val="24"/>
                              </w:rPr>
                            </w:pP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8DC97" id="_x0000_s1051" style="position:absolute;margin-left:398.4pt;margin-top:387.3pt;width:131.1pt;height:14.65pt;z-index:25193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" filled="f" stroked="f">
                <v:textbox inset="0,0,0,0">
                  <w:txbxContent>
                    <w:p w14:paraId="4B6FD995" w14:textId="5CA716C3" w:rsidR="002E5F13" w:rsidRPr="00812AFA" w:rsidRDefault="0001661D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B Nazanin"/>
                          <w:color w:val="404040" w:themeColor="text1" w:themeTint="BF"/>
                          <w:kern w:val="24"/>
                        </w:rPr>
                      </w:pP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  <w:lang w:bidi="fa-IR"/>
                        </w:rPr>
                        <w:t>۰۲۱-۹۱۳۰۰۰۱۳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32ED9" w:rsidRPr="00812AFA">
        <w:rPr>
          <w:rFonts w:cs="B Nazanin"/>
          <w:noProof/>
        </w:rPr>
        <w:drawing>
          <wp:anchor distT="0" distB="0" distL="114300" distR="114300" simplePos="0" relativeHeight="251930624" behindDoc="0" locked="0" layoutInCell="1" allowOverlap="1" wp14:anchorId="3CABDB44" wp14:editId="33BFD394">
            <wp:simplePos x="0" y="0"/>
            <wp:positionH relativeFrom="column">
              <wp:posOffset>5779770</wp:posOffset>
            </wp:positionH>
            <wp:positionV relativeFrom="paragraph">
              <wp:posOffset>4916805</wp:posOffset>
            </wp:positionV>
            <wp:extent cx="167005" cy="167005"/>
            <wp:effectExtent l="0" t="0" r="4445" b="4445"/>
            <wp:wrapNone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con (1).png"/>
                    <pic:cNvPicPr/>
                  </pic:nvPicPr>
                  <pic:blipFill>
                    <a:blip r:embed="rId13" cstate="print">
                      <a:duotone>
                        <a:prstClr val="black"/>
                        <a:srgbClr val="C0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7005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ED9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436AA26A" wp14:editId="566E228A">
                <wp:simplePos x="0" y="0"/>
                <wp:positionH relativeFrom="column">
                  <wp:posOffset>4493260</wp:posOffset>
                </wp:positionH>
                <wp:positionV relativeFrom="paragraph">
                  <wp:posOffset>4703445</wp:posOffset>
                </wp:positionV>
                <wp:extent cx="1475740" cy="0"/>
                <wp:effectExtent l="0" t="19050" r="29210" b="19050"/>
                <wp:wrapNone/>
                <wp:docPr id="32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D48D40" id="Connecteur droit 9" o:spid="_x0000_s1026" style="position:absolute;z-index:25199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3.8pt,370.35pt" to="470pt,37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" strokecolor="black [3213]" strokeweight="3pt">
                <v:stroke joinstyle="miter"/>
              </v:line>
            </w:pict>
          </mc:Fallback>
        </mc:AlternateContent>
      </w:r>
      <w:r w:rsidR="00332ED9" w:rsidRPr="00812AFA">
        <w:rPr>
          <w:rFonts w:ascii="Arial Rounded MT Bold" w:eastAsiaTheme="minorEastAsia" w:hAnsi="Arial Rounded MT Bold" w:cs="B Nazanin"/>
          <w:noProof/>
          <w:color w:val="595959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A568147" wp14:editId="03EA0F73">
                <wp:simplePos x="0" y="0"/>
                <wp:positionH relativeFrom="margin">
                  <wp:posOffset>4025265</wp:posOffset>
                </wp:positionH>
                <wp:positionV relativeFrom="paragraph">
                  <wp:posOffset>2472055</wp:posOffset>
                </wp:positionV>
                <wp:extent cx="1995805" cy="1752600"/>
                <wp:effectExtent l="0" t="0" r="4445" b="0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5805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B1BCF0" w14:textId="042E6DD2" w:rsidR="00B85CB4" w:rsidRPr="00812AFA" w:rsidRDefault="0001661D" w:rsidP="00330396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B Nazanin"/>
                                <w:color w:val="404040" w:themeColor="text1" w:themeTint="BF"/>
                              </w:rPr>
                            </w:pP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متن پ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ش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فرض </w:t>
                            </w:r>
                            <w:hyperlink r:id="rId14" w:history="1">
                              <w:r w:rsidRPr="00812AFA">
                                <w:rPr>
                                  <w:rStyle w:val="Hyperlink"/>
                                  <w:rFonts w:ascii="Arial" w:eastAsia="Lato" w:hAnsi="Arial" w:cs="B Nazanin"/>
                                  <w:noProof/>
                                  <w:color w:val="404040" w:themeColor="text1" w:themeTint="BF"/>
                                  <w:kern w:val="24"/>
                                  <w:rtl/>
                                </w:rPr>
                                <w:t>ا</w:t>
                              </w:r>
                              <w:r w:rsidRPr="00812AFA">
                                <w:rPr>
                                  <w:rStyle w:val="Hyperlink"/>
                                  <w:rFonts w:ascii="Arial" w:eastAsia="Lato" w:hAnsi="Arial" w:cs="B Nazanin" w:hint="cs"/>
                                  <w:noProof/>
                                  <w:color w:val="404040" w:themeColor="text1" w:themeTint="BF"/>
                                  <w:kern w:val="24"/>
                                  <w:rtl/>
                                </w:rPr>
                                <w:t>ی</w:t>
                              </w:r>
                              <w:r w:rsidRPr="00812AFA">
                                <w:rPr>
                                  <w:rStyle w:val="Hyperlink"/>
                                  <w:rFonts w:ascii="Arial" w:eastAsia="Lato" w:hAnsi="Arial" w:cs="B Nazanin" w:hint="eastAsia"/>
                                  <w:noProof/>
                                  <w:color w:val="404040" w:themeColor="text1" w:themeTint="BF"/>
                                  <w:kern w:val="24"/>
                                  <w:rtl/>
                                </w:rPr>
                                <w:t>ران</w:t>
                              </w:r>
                              <w:r w:rsidRPr="00812AFA">
                                <w:rPr>
                                  <w:rStyle w:val="Hyperlink"/>
                                  <w:rFonts w:ascii="Arial" w:eastAsia="Lato" w:hAnsi="Arial" w:cs="B Nazanin"/>
                                  <w:noProof/>
                                  <w:color w:val="404040" w:themeColor="text1" w:themeTint="BF"/>
                                  <w:kern w:val="24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برا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ا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ن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قسمت: کارشناس تول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د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محتوا  با ب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ش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از پنج سال تجربه در ساخت محتوا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سئو شده. شاغل در حوزه د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ج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تال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مارکت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نگ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محصولات آرا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ش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و بهداشت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،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مد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ر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ت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و توسعه فرصت ها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تجار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 xml:space="preserve"> جد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د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68147" id="_x0000_s1052" style="position:absolute;margin-left:316.95pt;margin-top:194.65pt;width:157.15pt;height:138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" filled="f" stroked="f">
                <v:textbox inset="0,0,0,0">
                  <w:txbxContent>
                    <w:p w14:paraId="53B1BCF0" w14:textId="042E6DD2" w:rsidR="00B85CB4" w:rsidRPr="00812AFA" w:rsidRDefault="0001661D" w:rsidP="00330396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Dubai" w:hAnsi="Dubai" w:cs="B Nazanin"/>
                          <w:color w:val="404040" w:themeColor="text1" w:themeTint="BF"/>
                        </w:rPr>
                      </w:pP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>متن پ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ش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فرض </w:t>
                      </w:r>
                      <w:hyperlink r:id="rId15" w:history="1">
                        <w:r w:rsidRPr="00812AFA">
                          <w:rPr>
                            <w:rStyle w:val="Hyperlink"/>
                            <w:rFonts w:ascii="Arial" w:eastAsia="Lato" w:hAnsi="Arial" w:cs="B Nazanin"/>
                            <w:noProof/>
                            <w:color w:val="404040" w:themeColor="text1" w:themeTint="BF"/>
                            <w:kern w:val="24"/>
                            <w:rtl/>
                          </w:rPr>
                          <w:t>ا</w:t>
                        </w:r>
                        <w:r w:rsidRPr="00812AFA">
                          <w:rPr>
                            <w:rStyle w:val="Hyperlink"/>
                            <w:rFonts w:ascii="Arial" w:eastAsia="Lato" w:hAnsi="Arial" w:cs="B Nazanin" w:hint="cs"/>
                            <w:noProof/>
                            <w:color w:val="404040" w:themeColor="text1" w:themeTint="BF"/>
                            <w:kern w:val="24"/>
                            <w:rtl/>
                          </w:rPr>
                          <w:t>ی</w:t>
                        </w:r>
                        <w:r w:rsidRPr="00812AFA">
                          <w:rPr>
                            <w:rStyle w:val="Hyperlink"/>
                            <w:rFonts w:ascii="Arial" w:eastAsia="Lato" w:hAnsi="Arial" w:cs="B Nazanin" w:hint="eastAsia"/>
                            <w:noProof/>
                            <w:color w:val="404040" w:themeColor="text1" w:themeTint="BF"/>
                            <w:kern w:val="24"/>
                            <w:rtl/>
                          </w:rPr>
                          <w:t>ران</w:t>
                        </w:r>
                        <w:r w:rsidRPr="00812AFA">
                          <w:rPr>
                            <w:rStyle w:val="Hyperlink"/>
                            <w:rFonts w:ascii="Arial" w:eastAsia="Lato" w:hAnsi="Arial" w:cs="B Nazanin"/>
                            <w:noProof/>
                            <w:color w:val="404040" w:themeColor="text1" w:themeTint="BF"/>
                            <w:kern w:val="24"/>
                            <w:rtl/>
                          </w:rPr>
                          <w:t xml:space="preserve"> استخدام</w:t>
                        </w:r>
                      </w:hyperlink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برا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ا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ن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قسمت: کارشناس تول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د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محتوا  با ب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ش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از پنج سال تجربه در ساخت محتوا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سئو شده. شاغل در حوزه د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ج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تال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مارکت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نگ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محصولات آرا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ش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و بهداشت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،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مد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ر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ت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و توسعه فرصت ها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تجار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 xml:space="preserve"> جد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rtl/>
                        </w:rPr>
                        <w:t>د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rtl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32ED9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365497DD" wp14:editId="4F2EFCF2">
                <wp:simplePos x="0" y="0"/>
                <wp:positionH relativeFrom="margin">
                  <wp:posOffset>-742315</wp:posOffset>
                </wp:positionH>
                <wp:positionV relativeFrom="paragraph">
                  <wp:posOffset>8289290</wp:posOffset>
                </wp:positionV>
                <wp:extent cx="3846195" cy="267970"/>
                <wp:effectExtent l="0" t="0" r="1905" b="1778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619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85907" w14:textId="65718E25" w:rsidR="007424CB" w:rsidRPr="00812AFA" w:rsidRDefault="00AA7209" w:rsidP="00330396">
                            <w:pPr>
                              <w:bidi/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آلمانی : متوسط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497DD" id="_x0000_s1053" style="position:absolute;margin-left:-58.45pt;margin-top:652.7pt;width:302.85pt;height:21.1pt;z-index:251902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" filled="f" stroked="f">
                <v:textbox inset="0,0,0,0">
                  <w:txbxContent>
                    <w:p w14:paraId="5AF85907" w14:textId="65718E25" w:rsidR="007424CB" w:rsidRPr="00812AFA" w:rsidRDefault="00AA7209" w:rsidP="00330396">
                      <w:pPr>
                        <w:bidi/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  <w:lang w:bidi="fa-IR"/>
                        </w:rPr>
                        <w:t>آلمانی : متوسط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32ED9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72E4060" wp14:editId="1B4550B8">
                <wp:simplePos x="0" y="0"/>
                <wp:positionH relativeFrom="margin">
                  <wp:posOffset>-408940</wp:posOffset>
                </wp:positionH>
                <wp:positionV relativeFrom="paragraph">
                  <wp:posOffset>8037195</wp:posOffset>
                </wp:positionV>
                <wp:extent cx="3505200" cy="204470"/>
                <wp:effectExtent l="0" t="0" r="0" b="5080"/>
                <wp:wrapNone/>
                <wp:docPr id="3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0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CE19ED" w14:textId="4AA466DD" w:rsidR="00AE7378" w:rsidRPr="00812AFA" w:rsidRDefault="00AA7209" w:rsidP="00330396">
                            <w:pPr>
                              <w:bidi/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انگلیسی : پیشرفته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2E4060" id="_x0000_s1054" style="position:absolute;margin-left:-32.2pt;margin-top:632.85pt;width:276pt;height:16.1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" filled="f" stroked="f">
                <v:textbox inset="0,0,0,0">
                  <w:txbxContent>
                    <w:p w14:paraId="01CE19ED" w14:textId="4AA466DD" w:rsidR="00AE7378" w:rsidRPr="00812AFA" w:rsidRDefault="00AA7209" w:rsidP="00330396">
                      <w:pPr>
                        <w:bidi/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  <w:lang w:bidi="fa-IR"/>
                        </w:rPr>
                        <w:t>انگلیسی : پیشرفته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32ED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F7AA913" wp14:editId="0C550436">
                <wp:simplePos x="0" y="0"/>
                <wp:positionH relativeFrom="margin">
                  <wp:posOffset>-712470</wp:posOffset>
                </wp:positionH>
                <wp:positionV relativeFrom="paragraph">
                  <wp:posOffset>5928995</wp:posOffset>
                </wp:positionV>
                <wp:extent cx="3811270" cy="369570"/>
                <wp:effectExtent l="0" t="0" r="17780" b="11430"/>
                <wp:wrapNone/>
                <wp:docPr id="2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127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5E8E1A" w14:textId="482986B2" w:rsidR="007424CB" w:rsidRPr="00812AFA" w:rsidRDefault="00AA7209" w:rsidP="00D174B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B Nazanin"/>
                                <w:color w:val="404040" w:themeColor="text1" w:themeTint="BF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تار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خ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شروع تحص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ل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</w:t>
                            </w:r>
                            <w:r w:rsidRPr="00812AFA">
                              <w:rPr>
                                <w:rFonts w:ascii="Arial" w:eastAsia="Lato" w:hAnsi="Arial" w:cs="Arial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–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تاری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خ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پا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ان</w:t>
                            </w:r>
                            <w:r w:rsidRPr="00812AFA">
                              <w:rPr>
                                <w:rFonts w:ascii="Arial" w:eastAsia="Lato" w:hAnsi="Arial" w:cs="B Nazanin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 xml:space="preserve"> تحص</w:t>
                            </w:r>
                            <w:r w:rsidRPr="00812AFA">
                              <w:rPr>
                                <w:rFonts w:ascii="Arial" w:eastAsia="Lato" w:hAnsi="Arial" w:cs="B Nazanin" w:hint="cs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ی</w:t>
                            </w:r>
                            <w:r w:rsidRPr="00812AFA">
                              <w:rPr>
                                <w:rFonts w:ascii="Arial" w:eastAsia="Lato" w:hAnsi="Arial" w:cs="B Nazanin" w:hint="eastAsia"/>
                                <w:noProof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  <w:rtl/>
                                <w:lang w:val="fr-FR"/>
                              </w:rPr>
                              <w:t>ل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AA913" id="_x0000_s1055" style="position:absolute;margin-left:-56.1pt;margin-top:466.85pt;width:300.1pt;height:29.1pt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" filled="f" stroked="f">
                <v:textbox inset="0,0,0,0">
                  <w:txbxContent>
                    <w:p w14:paraId="2A5E8E1A" w14:textId="482986B2" w:rsidR="007424CB" w:rsidRPr="00812AFA" w:rsidRDefault="00AA7209" w:rsidP="00D174B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Dubai" w:hAnsi="Dubai" w:cs="B Nazanin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تار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خ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شروع تحص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ل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</w:t>
                      </w:r>
                      <w:r w:rsidRPr="00812AFA">
                        <w:rPr>
                          <w:rFonts w:ascii="Arial" w:eastAsia="Lato" w:hAnsi="Arial" w:cs="Arial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–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تاری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خ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پا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ان</w:t>
                      </w:r>
                      <w:r w:rsidRPr="00812AFA">
                        <w:rPr>
                          <w:rFonts w:ascii="Arial" w:eastAsia="Lato" w:hAnsi="Arial" w:cs="B Nazanin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 xml:space="preserve"> تحص</w:t>
                      </w:r>
                      <w:r w:rsidRPr="00812AFA">
                        <w:rPr>
                          <w:rFonts w:ascii="Arial" w:eastAsia="Lato" w:hAnsi="Arial" w:cs="B Nazanin" w:hint="cs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ی</w:t>
                      </w:r>
                      <w:r w:rsidRPr="00812AFA">
                        <w:rPr>
                          <w:rFonts w:ascii="Arial" w:eastAsia="Lato" w:hAnsi="Arial" w:cs="B Nazanin" w:hint="eastAsia"/>
                          <w:noProof/>
                          <w:color w:val="404040" w:themeColor="text1" w:themeTint="BF"/>
                          <w:kern w:val="24"/>
                          <w:sz w:val="22"/>
                          <w:szCs w:val="22"/>
                          <w:rtl/>
                          <w:lang w:val="fr-FR"/>
                        </w:rPr>
                        <w:t>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A7209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05E1B4D" wp14:editId="701C57F4">
                <wp:simplePos x="0" y="0"/>
                <wp:positionH relativeFrom="column">
                  <wp:posOffset>1725295</wp:posOffset>
                </wp:positionH>
                <wp:positionV relativeFrom="paragraph">
                  <wp:posOffset>5237480</wp:posOffset>
                </wp:positionV>
                <wp:extent cx="1475740" cy="0"/>
                <wp:effectExtent l="0" t="19050" r="29210" b="19050"/>
                <wp:wrapNone/>
                <wp:docPr id="5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48F28D" id="Connecteur droit 9" o:spid="_x0000_s1026" style="position:absolute;z-index:25198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85pt,412.4pt" to="252.05pt,4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" strokecolor="black [3213]" strokeweight="3pt">
                <v:stroke joinstyle="miter"/>
              </v:line>
            </w:pict>
          </mc:Fallback>
        </mc:AlternateContent>
      </w:r>
      <w:r w:rsidR="00AA7209" w:rsidRPr="00812AFA">
        <w:rPr>
          <w:rFonts w:ascii="Arial Rounded MT Bold" w:eastAsiaTheme="minorEastAsia" w:hAnsi="Arial Rounded MT Bold" w:cs="B Nazanin"/>
          <w:noProof/>
          <w:color w:val="595959"/>
          <w:kern w:val="24"/>
          <w:position w:val="1"/>
          <w:sz w:val="80"/>
          <w:szCs w:val="80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E460989" wp14:editId="56B1B755">
                <wp:simplePos x="0" y="0"/>
                <wp:positionH relativeFrom="margin">
                  <wp:posOffset>2023110</wp:posOffset>
                </wp:positionH>
                <wp:positionV relativeFrom="paragraph">
                  <wp:posOffset>4928235</wp:posOffset>
                </wp:positionV>
                <wp:extent cx="1185545" cy="287020"/>
                <wp:effectExtent l="0" t="0" r="14605" b="17780"/>
                <wp:wrapNone/>
                <wp:docPr id="4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554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CF1E74" w14:textId="00C5DAFA" w:rsidR="00BA4A5C" w:rsidRPr="00812AFA" w:rsidRDefault="009371B1" w:rsidP="009371B1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B Nazanin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  <w:lang w:val="es-ES"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bCs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rtl/>
                                <w:lang w:val="es-ES" w:bidi="fa-IR"/>
                              </w:rPr>
                              <w:t>تحصیلات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460989" id="_x0000_s1056" style="position:absolute;margin-left:159.3pt;margin-top:388.05pt;width:93.35pt;height:22.6pt;z-index:25194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" filled="f" stroked="f">
                <v:textbox inset="0,0,0,0">
                  <w:txbxContent>
                    <w:p w14:paraId="51CF1E74" w14:textId="00C5DAFA" w:rsidR="00BA4A5C" w:rsidRPr="00812AFA" w:rsidRDefault="009371B1" w:rsidP="009371B1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hAnsi="Arial" w:cs="B Nazanin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  <w:lang w:val="es-ES"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bCs/>
                          <w:color w:val="404040" w:themeColor="text1" w:themeTint="BF"/>
                          <w:kern w:val="24"/>
                          <w:sz w:val="32"/>
                          <w:szCs w:val="32"/>
                          <w:rtl/>
                          <w:lang w:val="es-ES" w:bidi="fa-IR"/>
                        </w:rPr>
                        <w:t>تحصیلات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A720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6DDC0448" wp14:editId="37D1D40A">
                <wp:simplePos x="0" y="0"/>
                <wp:positionH relativeFrom="margin">
                  <wp:posOffset>-496570</wp:posOffset>
                </wp:positionH>
                <wp:positionV relativeFrom="paragraph">
                  <wp:posOffset>1381760</wp:posOffset>
                </wp:positionV>
                <wp:extent cx="3599815" cy="179705"/>
                <wp:effectExtent l="0" t="0" r="635" b="10795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E74A4" w14:textId="323B545B" w:rsidR="00B01B62" w:rsidRPr="00812AFA" w:rsidRDefault="00D2747A" w:rsidP="00D174BA">
                            <w:pPr>
                              <w:bidi/>
                              <w:rPr>
                                <w:rFonts w:ascii="Arial" w:hAnsi="Arial" w:cs="B Nazanin"/>
                                <w:color w:val="404040" w:themeColor="text1" w:themeTint="BF"/>
                                <w:sz w:val="20"/>
                                <w:szCs w:val="20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تاریخ شروع | تاریخ پایان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C0448" id="_x0000_s1057" style="position:absolute;margin-left:-39.1pt;margin-top:108.8pt;width:283.45pt;height:14.15pt;z-index:25198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" filled="f" stroked="f">
                <v:textbox inset="0,0,0,0">
                  <w:txbxContent>
                    <w:p w14:paraId="553E74A4" w14:textId="323B545B" w:rsidR="00B01B62" w:rsidRPr="00812AFA" w:rsidRDefault="00D2747A" w:rsidP="00D174BA">
                      <w:pPr>
                        <w:bidi/>
                        <w:rPr>
                          <w:rFonts w:ascii="Arial" w:hAnsi="Arial" w:cs="B Nazanin"/>
                          <w:color w:val="404040" w:themeColor="text1" w:themeTint="BF"/>
                          <w:sz w:val="20"/>
                          <w:szCs w:val="20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0"/>
                          <w:szCs w:val="20"/>
                          <w:rtl/>
                          <w:lang w:bidi="fa-IR"/>
                        </w:rPr>
                        <w:t>تاریخ شروع | تاریخ پایان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A720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27D5A13" wp14:editId="171F516A">
                <wp:simplePos x="0" y="0"/>
                <wp:positionH relativeFrom="margin">
                  <wp:posOffset>-630555</wp:posOffset>
                </wp:positionH>
                <wp:positionV relativeFrom="paragraph">
                  <wp:posOffset>1631950</wp:posOffset>
                </wp:positionV>
                <wp:extent cx="3917950" cy="531495"/>
                <wp:effectExtent l="0" t="0" r="6350" b="1905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0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F10C5" w14:textId="6AB26691" w:rsidR="00B01B62" w:rsidRPr="00812AFA" w:rsidRDefault="00901450" w:rsidP="0090145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bidi/>
                              <w:rPr>
                                <w:rFonts w:ascii="Arial" w:hAnsi="Arial" w:cs="B Nazanin"/>
                                <w:iCs/>
                                <w:color w:val="404040" w:themeColor="text1" w:themeTint="BF"/>
                                <w:lang w:val="fr-FR"/>
                              </w:rPr>
                            </w:pP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>پ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شنهاد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</w:t>
                            </w:r>
                            <w:hyperlink r:id="rId16" w:history="1">
                              <w:r w:rsidRPr="00812AFA">
                                <w:rPr>
                                  <w:rStyle w:val="Hyperlink"/>
                                  <w:rFonts w:ascii="Arial" w:hAnsi="Arial" w:cs="B Nazanin"/>
                                  <w:color w:val="404040" w:themeColor="text1" w:themeTint="BF"/>
                                  <w:rtl/>
                                </w:rPr>
                                <w:t>ا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 w:hint="cs"/>
                                  <w:color w:val="404040" w:themeColor="text1" w:themeTint="BF"/>
                                  <w:rtl/>
                                </w:rPr>
                                <w:t>ی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 w:hint="eastAsia"/>
                                  <w:color w:val="404040" w:themeColor="text1" w:themeTint="BF"/>
                                  <w:rtl/>
                                </w:rPr>
                                <w:t>ران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/>
                                  <w:color w:val="404040" w:themeColor="text1" w:themeTint="BF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>: در 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ن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قسمت م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توان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به وظا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ف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و مسئول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ت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ها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محوله اشاره نما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7D5A13" id="_x0000_s1058" style="position:absolute;margin-left:-49.65pt;margin-top:128.5pt;width:308.5pt;height:41.85pt;z-index:25198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" filled="f" stroked="f">
                <v:textbox inset="0,0,0,0">
                  <w:txbxContent>
                    <w:p w14:paraId="6A2F10C5" w14:textId="6AB26691" w:rsidR="00B01B62" w:rsidRPr="00812AFA" w:rsidRDefault="00901450" w:rsidP="0090145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bidi/>
                        <w:rPr>
                          <w:rFonts w:ascii="Arial" w:hAnsi="Arial" w:cs="B Nazanin"/>
                          <w:iCs/>
                          <w:color w:val="404040" w:themeColor="text1" w:themeTint="BF"/>
                          <w:lang w:val="fr-FR"/>
                        </w:rPr>
                      </w:pP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>پ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شنهاد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</w:t>
                      </w:r>
                      <w:hyperlink r:id="rId17" w:history="1">
                        <w:r w:rsidRPr="00812AFA">
                          <w:rPr>
                            <w:rStyle w:val="Hyperlink"/>
                            <w:rFonts w:ascii="Arial" w:hAnsi="Arial" w:cs="B Nazanin"/>
                            <w:color w:val="404040" w:themeColor="text1" w:themeTint="BF"/>
                            <w:rtl/>
                          </w:rPr>
                          <w:t>ا</w:t>
                        </w:r>
                        <w:r w:rsidRPr="00812AFA">
                          <w:rPr>
                            <w:rStyle w:val="Hyperlink"/>
                            <w:rFonts w:ascii="Arial" w:hAnsi="Arial" w:cs="B Nazanin" w:hint="cs"/>
                            <w:color w:val="404040" w:themeColor="text1" w:themeTint="BF"/>
                            <w:rtl/>
                          </w:rPr>
                          <w:t>ی</w:t>
                        </w:r>
                        <w:r w:rsidRPr="00812AFA">
                          <w:rPr>
                            <w:rStyle w:val="Hyperlink"/>
                            <w:rFonts w:ascii="Arial" w:hAnsi="Arial" w:cs="B Nazanin" w:hint="eastAsia"/>
                            <w:color w:val="404040" w:themeColor="text1" w:themeTint="BF"/>
                            <w:rtl/>
                          </w:rPr>
                          <w:t>ران</w:t>
                        </w:r>
                        <w:r w:rsidRPr="00812AFA">
                          <w:rPr>
                            <w:rStyle w:val="Hyperlink"/>
                            <w:rFonts w:ascii="Arial" w:hAnsi="Arial" w:cs="B Nazanin"/>
                            <w:color w:val="404040" w:themeColor="text1" w:themeTint="BF"/>
                            <w:rtl/>
                          </w:rPr>
                          <w:t xml:space="preserve"> استخدام</w:t>
                        </w:r>
                      </w:hyperlink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>: در 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ن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قسمت م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توان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به وظا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ف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و مسئول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ت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ها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محوله اشاره نما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A720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47C13F1" wp14:editId="67DB0EDA">
                <wp:simplePos x="0" y="0"/>
                <wp:positionH relativeFrom="margin">
                  <wp:posOffset>-520065</wp:posOffset>
                </wp:positionH>
                <wp:positionV relativeFrom="paragraph">
                  <wp:posOffset>2597785</wp:posOffset>
                </wp:positionV>
                <wp:extent cx="3599815" cy="179705"/>
                <wp:effectExtent l="0" t="0" r="635" b="10795"/>
                <wp:wrapNone/>
                <wp:docPr id="10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DA65A" w14:textId="77777777" w:rsidR="00D2747A" w:rsidRPr="00812AFA" w:rsidRDefault="00D2747A" w:rsidP="00D2747A">
                            <w:pPr>
                              <w:bidi/>
                              <w:rPr>
                                <w:rFonts w:ascii="Arial" w:hAnsi="Arial" w:cs="B Nazanin"/>
                                <w:color w:val="404040" w:themeColor="text1" w:themeTint="BF"/>
                                <w:sz w:val="20"/>
                                <w:szCs w:val="20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تاریخ شروع | تاریخ پایان</w:t>
                            </w:r>
                          </w:p>
                          <w:p w14:paraId="1F859B42" w14:textId="01929012" w:rsidR="0037572E" w:rsidRPr="00D83109" w:rsidRDefault="0037572E" w:rsidP="00D174BA">
                            <w:pPr>
                              <w:bidi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C13F1" id="_x0000_s1059" style="position:absolute;margin-left:-40.95pt;margin-top:204.55pt;width:283.45pt;height:14.15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" filled="f" stroked="f">
                <v:textbox inset="0,0,0,0">
                  <w:txbxContent>
                    <w:p w14:paraId="6EADA65A" w14:textId="77777777" w:rsidR="00D2747A" w:rsidRPr="00812AFA" w:rsidRDefault="00D2747A" w:rsidP="00D2747A">
                      <w:pPr>
                        <w:bidi/>
                        <w:rPr>
                          <w:rFonts w:ascii="Arial" w:hAnsi="Arial" w:cs="B Nazanin"/>
                          <w:color w:val="404040" w:themeColor="text1" w:themeTint="BF"/>
                          <w:sz w:val="20"/>
                          <w:szCs w:val="20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0"/>
                          <w:szCs w:val="20"/>
                          <w:rtl/>
                          <w:lang w:bidi="fa-IR"/>
                        </w:rPr>
                        <w:t>تاریخ شروع | تاریخ پایان</w:t>
                      </w:r>
                    </w:p>
                    <w:p w14:paraId="1F859B42" w14:textId="01929012" w:rsidR="0037572E" w:rsidRPr="00D83109" w:rsidRDefault="0037572E" w:rsidP="00D174BA">
                      <w:pPr>
                        <w:bidi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A7209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2CB1F025" wp14:editId="666093DF">
                <wp:simplePos x="0" y="0"/>
                <wp:positionH relativeFrom="margin">
                  <wp:posOffset>-503555</wp:posOffset>
                </wp:positionH>
                <wp:positionV relativeFrom="paragraph">
                  <wp:posOffset>2849880</wp:posOffset>
                </wp:positionV>
                <wp:extent cx="3917950" cy="543560"/>
                <wp:effectExtent l="0" t="0" r="6350" b="889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0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4308A" w14:textId="774F8869" w:rsidR="00F73EC6" w:rsidRPr="00812AFA" w:rsidRDefault="00901450" w:rsidP="009014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rFonts w:ascii="Arial" w:hAnsi="Arial" w:cs="B Nazanin"/>
                                <w:iCs/>
                                <w:color w:val="404040" w:themeColor="text1" w:themeTint="BF"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پ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شنهاد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hyperlink r:id="rId18" w:history="1">
                              <w:r w:rsidRPr="00812AFA">
                                <w:rPr>
                                  <w:rStyle w:val="Hyperlink"/>
                                  <w:rFonts w:ascii="Arial" w:hAnsi="Arial" w:cs="B Nazanin"/>
                                  <w:color w:val="404040" w:themeColor="text1" w:themeTint="BF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 w:hint="cs"/>
                                  <w:color w:val="404040" w:themeColor="text1" w:themeTint="BF"/>
                                  <w:sz w:val="24"/>
                                  <w:szCs w:val="24"/>
                                  <w:rtl/>
                                </w:rPr>
                                <w:t>ی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 w:hint="eastAsia"/>
                                  <w:color w:val="404040" w:themeColor="text1" w:themeTint="BF"/>
                                  <w:sz w:val="24"/>
                                  <w:szCs w:val="24"/>
                                  <w:rtl/>
                                </w:rPr>
                                <w:t>ران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/>
                                  <w:color w:val="404040" w:themeColor="text1" w:themeTint="BF"/>
                                  <w:sz w:val="24"/>
                                  <w:szCs w:val="24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: در 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ن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قسمت م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توان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به وظا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ف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و مسئول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ت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ها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محوله اشاره نما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B1F025" id="_x0000_s1060" style="position:absolute;margin-left:-39.65pt;margin-top:224.4pt;width:308.5pt;height:42.8pt;z-index:25197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" filled="f" stroked="f">
                <v:textbox inset="0,0,0,0">
                  <w:txbxContent>
                    <w:p w14:paraId="1EB4308A" w14:textId="774F8869" w:rsidR="00F73EC6" w:rsidRPr="00812AFA" w:rsidRDefault="00901450" w:rsidP="009014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rFonts w:ascii="Arial" w:hAnsi="Arial" w:cs="B Nazanin"/>
                          <w:iCs/>
                          <w:color w:val="404040" w:themeColor="text1" w:themeTint="BF"/>
                          <w:sz w:val="24"/>
                          <w:szCs w:val="24"/>
                          <w:lang w:val="fr-FR"/>
                        </w:rPr>
                      </w:pP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پ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شنهاد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</w:t>
                      </w:r>
                      <w:hyperlink r:id="rId19" w:history="1">
                        <w:r w:rsidRPr="00812AFA">
                          <w:rPr>
                            <w:rStyle w:val="Hyperlink"/>
                            <w:rFonts w:ascii="Arial" w:hAnsi="Arial" w:cs="B Nazanin"/>
                            <w:color w:val="404040" w:themeColor="text1" w:themeTint="BF"/>
                            <w:sz w:val="24"/>
                            <w:szCs w:val="24"/>
                            <w:rtl/>
                          </w:rPr>
                          <w:t>ا</w:t>
                        </w:r>
                        <w:r w:rsidRPr="00812AFA">
                          <w:rPr>
                            <w:rStyle w:val="Hyperlink"/>
                            <w:rFonts w:ascii="Arial" w:hAnsi="Arial" w:cs="B Nazanin" w:hint="cs"/>
                            <w:color w:val="404040" w:themeColor="text1" w:themeTint="BF"/>
                            <w:sz w:val="24"/>
                            <w:szCs w:val="24"/>
                            <w:rtl/>
                          </w:rPr>
                          <w:t>ی</w:t>
                        </w:r>
                        <w:r w:rsidRPr="00812AFA">
                          <w:rPr>
                            <w:rStyle w:val="Hyperlink"/>
                            <w:rFonts w:ascii="Arial" w:hAnsi="Arial" w:cs="B Nazanin" w:hint="eastAsia"/>
                            <w:color w:val="404040" w:themeColor="text1" w:themeTint="BF"/>
                            <w:sz w:val="24"/>
                            <w:szCs w:val="24"/>
                            <w:rtl/>
                          </w:rPr>
                          <w:t>ران</w:t>
                        </w:r>
                        <w:r w:rsidRPr="00812AFA">
                          <w:rPr>
                            <w:rStyle w:val="Hyperlink"/>
                            <w:rFonts w:ascii="Arial" w:hAnsi="Arial" w:cs="B Nazanin"/>
                            <w:color w:val="404040" w:themeColor="text1" w:themeTint="BF"/>
                            <w:sz w:val="24"/>
                            <w:szCs w:val="24"/>
                            <w:rtl/>
                          </w:rPr>
                          <w:t xml:space="preserve"> استخدام</w:t>
                        </w:r>
                      </w:hyperlink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: در 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ن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قسمت م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توان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به وظا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ف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و مسئول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ت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ها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محوله اشاره نما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01450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0FA50DF7" wp14:editId="764C4626">
                <wp:simplePos x="0" y="0"/>
                <wp:positionH relativeFrom="margin">
                  <wp:posOffset>-481330</wp:posOffset>
                </wp:positionH>
                <wp:positionV relativeFrom="paragraph">
                  <wp:posOffset>4192905</wp:posOffset>
                </wp:positionV>
                <wp:extent cx="3917950" cy="520700"/>
                <wp:effectExtent l="0" t="0" r="6350" b="12700"/>
                <wp:wrapNone/>
                <wp:docPr id="2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9292F" w14:textId="313233B5" w:rsidR="00F73EC6" w:rsidRPr="00812AFA" w:rsidRDefault="00901450" w:rsidP="00901450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bidi/>
                              <w:rPr>
                                <w:rFonts w:ascii="Arial" w:hAnsi="Arial" w:cs="B Nazanin"/>
                                <w:iCs/>
                                <w:color w:val="404040" w:themeColor="text1" w:themeTint="BF"/>
                                <w:lang w:val="fr-FR"/>
                              </w:rPr>
                            </w:pP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>پ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شنهاد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</w:t>
                            </w:r>
                            <w:hyperlink r:id="rId20" w:history="1">
                              <w:r w:rsidRPr="00812AFA">
                                <w:rPr>
                                  <w:rStyle w:val="Hyperlink"/>
                                  <w:rFonts w:ascii="Arial" w:hAnsi="Arial" w:cs="B Nazanin"/>
                                  <w:color w:val="404040" w:themeColor="text1" w:themeTint="BF"/>
                                  <w:rtl/>
                                </w:rPr>
                                <w:t>ا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 w:hint="cs"/>
                                  <w:color w:val="404040" w:themeColor="text1" w:themeTint="BF"/>
                                  <w:rtl/>
                                </w:rPr>
                                <w:t>ی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 w:hint="eastAsia"/>
                                  <w:color w:val="404040" w:themeColor="text1" w:themeTint="BF"/>
                                  <w:rtl/>
                                </w:rPr>
                                <w:t>ران</w:t>
                              </w:r>
                              <w:r w:rsidRPr="00812AFA">
                                <w:rPr>
                                  <w:rStyle w:val="Hyperlink"/>
                                  <w:rFonts w:ascii="Arial" w:hAnsi="Arial" w:cs="B Nazanin"/>
                                  <w:color w:val="404040" w:themeColor="text1" w:themeTint="BF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>: در 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ن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قسمت م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توان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به وظا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ف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و مسئول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ت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ها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 xml:space="preserve"> محوله اشاره نما</w:t>
                            </w: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rtl/>
                              </w:rPr>
                              <w:t>یی</w:t>
                            </w:r>
                            <w:r w:rsidRPr="00812AFA">
                              <w:rPr>
                                <w:rFonts w:ascii="Arial" w:hAnsi="Arial" w:cs="B Nazanin" w:hint="eastAsia"/>
                                <w:color w:val="404040" w:themeColor="text1" w:themeTint="BF"/>
                                <w:rtl/>
                              </w:rPr>
                              <w:t>د</w:t>
                            </w:r>
                            <w:r w:rsidRPr="00812AFA">
                              <w:rPr>
                                <w:rFonts w:ascii="Arial" w:hAnsi="Arial" w:cs="B Nazanin"/>
                                <w:color w:val="404040" w:themeColor="text1" w:themeTint="BF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A50DF7" id="_x0000_s1061" style="position:absolute;margin-left:-37.9pt;margin-top:330.15pt;width:308.5pt;height:41pt;z-index:25197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" filled="f" stroked="f">
                <v:textbox inset="0,0,0,0">
                  <w:txbxContent>
                    <w:p w14:paraId="0A49292F" w14:textId="313233B5" w:rsidR="00F73EC6" w:rsidRPr="00812AFA" w:rsidRDefault="00901450" w:rsidP="00901450">
                      <w:pPr>
                        <w:pStyle w:val="NormalWeb"/>
                        <w:numPr>
                          <w:ilvl w:val="0"/>
                          <w:numId w:val="11"/>
                        </w:numPr>
                        <w:bidi/>
                        <w:rPr>
                          <w:rFonts w:ascii="Arial" w:hAnsi="Arial" w:cs="B Nazanin"/>
                          <w:iCs/>
                          <w:color w:val="404040" w:themeColor="text1" w:themeTint="BF"/>
                          <w:lang w:val="fr-FR"/>
                        </w:rPr>
                      </w:pP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>پ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شنهاد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</w:t>
                      </w:r>
                      <w:hyperlink r:id="rId21" w:history="1">
                        <w:r w:rsidRPr="00812AFA">
                          <w:rPr>
                            <w:rStyle w:val="Hyperlink"/>
                            <w:rFonts w:ascii="Arial" w:hAnsi="Arial" w:cs="B Nazanin"/>
                            <w:color w:val="404040" w:themeColor="text1" w:themeTint="BF"/>
                            <w:rtl/>
                          </w:rPr>
                          <w:t>ا</w:t>
                        </w:r>
                        <w:r w:rsidRPr="00812AFA">
                          <w:rPr>
                            <w:rStyle w:val="Hyperlink"/>
                            <w:rFonts w:ascii="Arial" w:hAnsi="Arial" w:cs="B Nazanin" w:hint="cs"/>
                            <w:color w:val="404040" w:themeColor="text1" w:themeTint="BF"/>
                            <w:rtl/>
                          </w:rPr>
                          <w:t>ی</w:t>
                        </w:r>
                        <w:r w:rsidRPr="00812AFA">
                          <w:rPr>
                            <w:rStyle w:val="Hyperlink"/>
                            <w:rFonts w:ascii="Arial" w:hAnsi="Arial" w:cs="B Nazanin" w:hint="eastAsia"/>
                            <w:color w:val="404040" w:themeColor="text1" w:themeTint="BF"/>
                            <w:rtl/>
                          </w:rPr>
                          <w:t>ران</w:t>
                        </w:r>
                        <w:r w:rsidRPr="00812AFA">
                          <w:rPr>
                            <w:rStyle w:val="Hyperlink"/>
                            <w:rFonts w:ascii="Arial" w:hAnsi="Arial" w:cs="B Nazanin"/>
                            <w:color w:val="404040" w:themeColor="text1" w:themeTint="BF"/>
                            <w:rtl/>
                          </w:rPr>
                          <w:t xml:space="preserve"> استخدام</w:t>
                        </w:r>
                      </w:hyperlink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>: در 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ن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قسمت م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توان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به وظا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ف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و مسئول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ت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ها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 xml:space="preserve"> محوله اشاره نما</w:t>
                      </w: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rtl/>
                        </w:rPr>
                        <w:t>یی</w:t>
                      </w:r>
                      <w:r w:rsidRPr="00812AFA">
                        <w:rPr>
                          <w:rFonts w:ascii="Arial" w:hAnsi="Arial" w:cs="B Nazanin" w:hint="eastAsia"/>
                          <w:color w:val="404040" w:themeColor="text1" w:themeTint="BF"/>
                          <w:rtl/>
                        </w:rPr>
                        <w:t>د</w:t>
                      </w:r>
                      <w:r w:rsidRPr="00812AFA">
                        <w:rPr>
                          <w:rFonts w:ascii="Arial" w:hAnsi="Arial" w:cs="B Nazanin"/>
                          <w:color w:val="404040" w:themeColor="text1" w:themeTint="BF"/>
                          <w:rtl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01450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3E643F6" wp14:editId="7E90DF3B">
                <wp:simplePos x="0" y="0"/>
                <wp:positionH relativeFrom="margin">
                  <wp:posOffset>-497205</wp:posOffset>
                </wp:positionH>
                <wp:positionV relativeFrom="paragraph">
                  <wp:posOffset>3915410</wp:posOffset>
                </wp:positionV>
                <wp:extent cx="3599815" cy="179705"/>
                <wp:effectExtent l="0" t="0" r="635" b="10795"/>
                <wp:wrapNone/>
                <wp:docPr id="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F7FC7" w14:textId="77777777" w:rsidR="00D2747A" w:rsidRPr="00812AFA" w:rsidRDefault="00D2747A" w:rsidP="00D2747A">
                            <w:pPr>
                              <w:bidi/>
                              <w:rPr>
                                <w:rFonts w:ascii="Arial" w:hAnsi="Arial" w:cs="B Nazanin"/>
                                <w:color w:val="404040" w:themeColor="text1" w:themeTint="BF"/>
                                <w:sz w:val="20"/>
                                <w:szCs w:val="20"/>
                                <w:lang w:bidi="fa-IR"/>
                              </w:rPr>
                            </w:pPr>
                            <w:r w:rsidRPr="00812AFA">
                              <w:rPr>
                                <w:rFonts w:ascii="Arial" w:hAnsi="Arial" w:cs="B Nazanin" w:hint="cs"/>
                                <w:color w:val="404040" w:themeColor="text1" w:themeTint="BF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تاریخ شروع | تاریخ پایان</w:t>
                            </w:r>
                          </w:p>
                          <w:p w14:paraId="465DC2DD" w14:textId="77777777" w:rsidR="007424CB" w:rsidRPr="00812AFA" w:rsidRDefault="007424CB" w:rsidP="007424CB">
                            <w:pPr>
                              <w:rPr>
                                <w:rFonts w:ascii="Arial" w:hAnsi="Arial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E643F6" id="_x0000_s1062" style="position:absolute;margin-left:-39.15pt;margin-top:308.3pt;width:283.45pt;height:14.15pt;z-index:25191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" filled="f" stroked="f">
                <v:textbox inset="0,0,0,0">
                  <w:txbxContent>
                    <w:p w14:paraId="7A9F7FC7" w14:textId="77777777" w:rsidR="00D2747A" w:rsidRPr="00812AFA" w:rsidRDefault="00D2747A" w:rsidP="00D2747A">
                      <w:pPr>
                        <w:bidi/>
                        <w:rPr>
                          <w:rFonts w:ascii="Arial" w:hAnsi="Arial" w:cs="B Nazanin"/>
                          <w:color w:val="404040" w:themeColor="text1" w:themeTint="BF"/>
                          <w:sz w:val="20"/>
                          <w:szCs w:val="20"/>
                          <w:lang w:bidi="fa-IR"/>
                        </w:rPr>
                      </w:pPr>
                      <w:r w:rsidRPr="00812AFA">
                        <w:rPr>
                          <w:rFonts w:ascii="Arial" w:hAnsi="Arial" w:cs="B Nazanin" w:hint="cs"/>
                          <w:color w:val="404040" w:themeColor="text1" w:themeTint="BF"/>
                          <w:sz w:val="20"/>
                          <w:szCs w:val="20"/>
                          <w:rtl/>
                          <w:lang w:bidi="fa-IR"/>
                        </w:rPr>
                        <w:t>تاریخ شروع | تاریخ پایان</w:t>
                      </w:r>
                    </w:p>
                    <w:p w14:paraId="465DC2DD" w14:textId="77777777" w:rsidR="007424CB" w:rsidRPr="00812AFA" w:rsidRDefault="007424CB" w:rsidP="007424CB">
                      <w:pPr>
                        <w:rPr>
                          <w:rFonts w:ascii="Arial" w:hAnsi="Arial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1661D" w:rsidRPr="00812AFA">
        <w:rPr>
          <w:rFonts w:cs="B Nazanin"/>
          <w:noProof/>
          <w:color w:val="E4CB9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60047B" wp14:editId="703806BF">
                <wp:simplePos x="0" y="0"/>
                <wp:positionH relativeFrom="column">
                  <wp:posOffset>4887595</wp:posOffset>
                </wp:positionH>
                <wp:positionV relativeFrom="paragraph">
                  <wp:posOffset>9105900</wp:posOffset>
                </wp:positionV>
                <wp:extent cx="1185545" cy="71755"/>
                <wp:effectExtent l="0" t="0" r="0" b="4445"/>
                <wp:wrapNone/>
                <wp:docPr id="14" name="Rectángulo: esquinas redondeada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3F7750" id="Rectángulo: esquinas redondeadas 14" o:spid="_x0000_s1026" style="position:absolute;margin-left:384.85pt;margin-top:717pt;width:93.35pt;height:5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" fillcolor="#404040 [2429]" stroked="f" strokeweight="1pt">
                <v:stroke joinstyle="miter"/>
              </v:roundrect>
            </w:pict>
          </mc:Fallback>
        </mc:AlternateContent>
      </w:r>
      <w:r w:rsidR="0001661D" w:rsidRPr="00812AFA">
        <w:rPr>
          <w:rFonts w:cs="B Nazanin"/>
          <w:noProof/>
          <w:color w:val="39B18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8C1D3D3" wp14:editId="0399A5A6">
                <wp:simplePos x="0" y="0"/>
                <wp:positionH relativeFrom="column">
                  <wp:posOffset>4772025</wp:posOffset>
                </wp:positionH>
                <wp:positionV relativeFrom="paragraph">
                  <wp:posOffset>8098155</wp:posOffset>
                </wp:positionV>
                <wp:extent cx="980440" cy="70485"/>
                <wp:effectExtent l="0" t="0" r="0" b="5715"/>
                <wp:wrapNone/>
                <wp:docPr id="1040" name="Rectángulo: esquinas redondeadas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E1F3A0" id="Rectángulo: esquinas redondeadas 1040" o:spid="_x0000_s1026" style="position:absolute;margin-left:375.75pt;margin-top:637.65pt;width:77.2pt;height:5.5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" fillcolor="white [3212]" stroked="f" strokeweight="1pt">
                <v:stroke joinstyle="miter"/>
              </v:roundrect>
            </w:pict>
          </mc:Fallback>
        </mc:AlternateContent>
      </w:r>
      <w:r w:rsidR="0001661D" w:rsidRPr="00812AFA">
        <w:rPr>
          <w:rFonts w:cs="B Nazanin"/>
          <w:noProof/>
          <w:color w:val="39B18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40DF67" wp14:editId="733FAE50">
                <wp:simplePos x="0" y="0"/>
                <wp:positionH relativeFrom="column">
                  <wp:posOffset>4773295</wp:posOffset>
                </wp:positionH>
                <wp:positionV relativeFrom="paragraph">
                  <wp:posOffset>8754745</wp:posOffset>
                </wp:positionV>
                <wp:extent cx="980440" cy="70485"/>
                <wp:effectExtent l="0" t="0" r="0" b="5715"/>
                <wp:wrapNone/>
                <wp:docPr id="17" name="Rectángulo: esquinas redondeada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61EECB" id="Rectángulo: esquinas redondeadas 17" o:spid="_x0000_s1026" style="position:absolute;margin-left:375.85pt;margin-top:689.35pt;width:77.2pt;height: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" fillcolor="white [3212]" stroked="f" strokeweight="1pt">
                <v:stroke joinstyle="miter"/>
              </v:roundrect>
            </w:pict>
          </mc:Fallback>
        </mc:AlternateContent>
      </w:r>
      <w:r w:rsidR="0001661D" w:rsidRPr="00812AFA">
        <w:rPr>
          <w:rFonts w:cs="B Nazanin"/>
          <w:noProof/>
          <w:color w:val="39B18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749092C" wp14:editId="533EE898">
                <wp:simplePos x="0" y="0"/>
                <wp:positionH relativeFrom="column">
                  <wp:posOffset>4773295</wp:posOffset>
                </wp:positionH>
                <wp:positionV relativeFrom="paragraph">
                  <wp:posOffset>8394700</wp:posOffset>
                </wp:positionV>
                <wp:extent cx="980440" cy="70485"/>
                <wp:effectExtent l="0" t="0" r="0" b="5715"/>
                <wp:wrapNone/>
                <wp:docPr id="15" name="Rectángulo: esquinas redondead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F387CC" id="Rectángulo: esquinas redondeadas 15" o:spid="_x0000_s1026" style="position:absolute;margin-left:375.85pt;margin-top:661pt;width:77.2pt;height:5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" fillcolor="white [3212]" stroked="f" strokeweight="1pt">
                <v:stroke joinstyle="miter"/>
              </v:roundrect>
            </w:pict>
          </mc:Fallback>
        </mc:AlternateContent>
      </w:r>
      <w:r w:rsidR="0001661D" w:rsidRPr="00812AFA">
        <w:rPr>
          <w:rFonts w:cs="B Nazanin"/>
          <w:noProof/>
          <w:color w:val="39B180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6FF19A0" wp14:editId="6517C23A">
                <wp:simplePos x="0" y="0"/>
                <wp:positionH relativeFrom="column">
                  <wp:posOffset>4775835</wp:posOffset>
                </wp:positionH>
                <wp:positionV relativeFrom="paragraph">
                  <wp:posOffset>7743190</wp:posOffset>
                </wp:positionV>
                <wp:extent cx="980440" cy="70485"/>
                <wp:effectExtent l="0" t="0" r="0" b="5715"/>
                <wp:wrapNone/>
                <wp:docPr id="1038" name="Rectángulo: esquinas redondeadas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4EDBDA" id="Rectángulo: esquinas redondeadas 1038" o:spid="_x0000_s1026" style="position:absolute;margin-left:376.05pt;margin-top:609.7pt;width:77.2pt;height:5.5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" fillcolor="white [3212]" stroked="f" strokeweight="1pt">
                <v:stroke joinstyle="miter"/>
              </v:roundrect>
            </w:pict>
          </mc:Fallback>
        </mc:AlternateContent>
      </w:r>
      <w:r w:rsidR="00920C5C" w:rsidRPr="00812AFA">
        <w:rPr>
          <w:rFonts w:cs="B Nazanin"/>
          <w:noProof/>
          <w:color w:val="E4CB9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2F291CD" wp14:editId="24B15831">
                <wp:simplePos x="0" y="0"/>
                <wp:positionH relativeFrom="column">
                  <wp:posOffset>4859020</wp:posOffset>
                </wp:positionH>
                <wp:positionV relativeFrom="paragraph">
                  <wp:posOffset>7381875</wp:posOffset>
                </wp:positionV>
                <wp:extent cx="1185545" cy="71755"/>
                <wp:effectExtent l="0" t="0" r="0" b="4445"/>
                <wp:wrapNone/>
                <wp:docPr id="1035" name="Rectángulo: esquinas redondeadas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0C5713" id="Rectángulo: esquinas redondeadas 1035" o:spid="_x0000_s1026" style="position:absolute;margin-left:382.6pt;margin-top:581.25pt;width:93.35pt;height:5.6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" fillcolor="#404040 [2429]" stroked="f" strokeweight="1pt">
                <v:stroke joinstyle="miter"/>
              </v:roundrect>
            </w:pict>
          </mc:Fallback>
        </mc:AlternateContent>
      </w:r>
      <w:r w:rsidR="00920C5C" w:rsidRPr="00812AFA">
        <w:rPr>
          <w:rFonts w:cs="B Nazanin"/>
          <w:noProof/>
          <w:color w:val="E4CB9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A74A6B" wp14:editId="1CFA5534">
                <wp:simplePos x="0" y="0"/>
                <wp:positionH relativeFrom="column">
                  <wp:posOffset>5496560</wp:posOffset>
                </wp:positionH>
                <wp:positionV relativeFrom="paragraph">
                  <wp:posOffset>8754745</wp:posOffset>
                </wp:positionV>
                <wp:extent cx="554990" cy="70485"/>
                <wp:effectExtent l="0" t="0" r="0" b="5715"/>
                <wp:wrapNone/>
                <wp:docPr id="18" name="Rectángulo: esquinas redondeada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332143" id="Rectángulo: esquinas redondeadas 18" o:spid="_x0000_s1026" style="position:absolute;margin-left:432.8pt;margin-top:689.35pt;width:43.7pt;height:5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" fillcolor="#404040 [2429]" stroked="f" strokeweight="1pt">
                <v:stroke joinstyle="miter"/>
              </v:roundrect>
            </w:pict>
          </mc:Fallback>
        </mc:AlternateContent>
      </w:r>
      <w:r w:rsidR="00920C5C" w:rsidRPr="00812AFA">
        <w:rPr>
          <w:rFonts w:cs="B Nazanin"/>
          <w:noProof/>
          <w:color w:val="E4CB9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D7E9D6" wp14:editId="61DDF1FA">
                <wp:simplePos x="0" y="0"/>
                <wp:positionH relativeFrom="column">
                  <wp:posOffset>5238750</wp:posOffset>
                </wp:positionH>
                <wp:positionV relativeFrom="paragraph">
                  <wp:posOffset>8394700</wp:posOffset>
                </wp:positionV>
                <wp:extent cx="812800" cy="70485"/>
                <wp:effectExtent l="0" t="0" r="6350" b="5715"/>
                <wp:wrapNone/>
                <wp:docPr id="16" name="Rectángulo: esquinas redondead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573E82" id="Rectángulo: esquinas redondeadas 16" o:spid="_x0000_s1026" style="position:absolute;margin-left:412.5pt;margin-top:661pt;width:64pt;height:5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" fillcolor="#404040 [2429]" stroked="f" strokeweight="1pt">
                <v:stroke joinstyle="miter"/>
              </v:roundrect>
            </w:pict>
          </mc:Fallback>
        </mc:AlternateContent>
      </w:r>
      <w:r w:rsidR="00920C5C" w:rsidRPr="00812AFA">
        <w:rPr>
          <w:rFonts w:cs="B Nazanin"/>
          <w:noProof/>
          <w:color w:val="E4CB9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687046B" wp14:editId="6EEA776C">
                <wp:simplePos x="0" y="0"/>
                <wp:positionH relativeFrom="column">
                  <wp:posOffset>5491480</wp:posOffset>
                </wp:positionH>
                <wp:positionV relativeFrom="paragraph">
                  <wp:posOffset>8098155</wp:posOffset>
                </wp:positionV>
                <wp:extent cx="554990" cy="70485"/>
                <wp:effectExtent l="0" t="0" r="0" b="5715"/>
                <wp:wrapNone/>
                <wp:docPr id="1041" name="Rectángulo: esquinas redondeadas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4A7A4E" id="Rectángulo: esquinas redondeadas 1041" o:spid="_x0000_s1026" style="position:absolute;margin-left:432.4pt;margin-top:637.65pt;width:43.7pt;height:5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" fillcolor="#404040 [2429]" stroked="f" strokeweight="1pt">
                <v:stroke joinstyle="miter"/>
              </v:roundrect>
            </w:pict>
          </mc:Fallback>
        </mc:AlternateContent>
      </w:r>
      <w:r w:rsidR="00920C5C" w:rsidRPr="00812AFA">
        <w:rPr>
          <w:rFonts w:cs="B Nazanin"/>
          <w:noProof/>
          <w:color w:val="E4CB9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B82E4FC" wp14:editId="54B42F77">
                <wp:simplePos x="0" y="0"/>
                <wp:positionH relativeFrom="column">
                  <wp:posOffset>5242560</wp:posOffset>
                </wp:positionH>
                <wp:positionV relativeFrom="paragraph">
                  <wp:posOffset>7743190</wp:posOffset>
                </wp:positionV>
                <wp:extent cx="812800" cy="70485"/>
                <wp:effectExtent l="0" t="0" r="6350" b="5715"/>
                <wp:wrapNone/>
                <wp:docPr id="1039" name="Rectángulo: esquinas redondeadas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C7311E" id="Rectángulo: esquinas redondeadas 1039" o:spid="_x0000_s1026" style="position:absolute;margin-left:412.8pt;margin-top:609.7pt;width:64pt;height:5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" fillcolor="#404040 [2429]" stroked="f" strokeweight="1pt">
                <v:stroke joinstyle="miter"/>
              </v:roundrect>
            </w:pict>
          </mc:Fallback>
        </mc:AlternateContent>
      </w:r>
      <w:r w:rsidR="00920C5C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A61AF7C" wp14:editId="19FE2210">
                <wp:simplePos x="0" y="0"/>
                <wp:positionH relativeFrom="column">
                  <wp:posOffset>4528820</wp:posOffset>
                </wp:positionH>
                <wp:positionV relativeFrom="paragraph">
                  <wp:posOffset>6999605</wp:posOffset>
                </wp:positionV>
                <wp:extent cx="1475740" cy="3175"/>
                <wp:effectExtent l="19050" t="19050" r="29210" b="34925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5740" cy="31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6B86E3" id="Connecteur droit 10" o:spid="_x0000_s1026" style="position:absolute;flip:y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6pt,551.15pt" to="472.8pt,5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" strokecolor="black [3213]" strokeweight="3pt">
                <v:stroke joinstyle="miter"/>
              </v:line>
            </w:pict>
          </mc:Fallback>
        </mc:AlternateContent>
      </w:r>
      <w:r w:rsidR="00305B13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51046E43" wp14:editId="73B6730F">
                <wp:simplePos x="0" y="0"/>
                <wp:positionH relativeFrom="column">
                  <wp:posOffset>4512945</wp:posOffset>
                </wp:positionH>
                <wp:positionV relativeFrom="paragraph">
                  <wp:posOffset>2334895</wp:posOffset>
                </wp:positionV>
                <wp:extent cx="1475740" cy="0"/>
                <wp:effectExtent l="0" t="19050" r="29210" b="19050"/>
                <wp:wrapNone/>
                <wp:docPr id="30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2E5207" id="Connecteur droit 9" o:spid="_x0000_s1026" style="position:absolute;z-index:25199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5.35pt,183.85pt" to="471.55pt,1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" strokecolor="black [3213]" strokeweight="3pt">
                <v:stroke joinstyle="miter"/>
              </v:line>
            </w:pict>
          </mc:Fallback>
        </mc:AlternateContent>
      </w:r>
      <w:r w:rsidR="009371B1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01F2E04E" wp14:editId="0164A99D">
                <wp:simplePos x="0" y="0"/>
                <wp:positionH relativeFrom="column">
                  <wp:posOffset>1714500</wp:posOffset>
                </wp:positionH>
                <wp:positionV relativeFrom="paragraph">
                  <wp:posOffset>7936230</wp:posOffset>
                </wp:positionV>
                <wp:extent cx="1475740" cy="0"/>
                <wp:effectExtent l="0" t="19050" r="29210" b="19050"/>
                <wp:wrapNone/>
                <wp:docPr id="41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509047" id="Connecteur droit 9" o:spid="_x0000_s1026" style="position:absolute;z-index:25199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pt,624.9pt" to="251.2pt,6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" strokecolor="black [3213]" strokeweight="3pt">
                <v:stroke joinstyle="miter"/>
              </v:line>
            </w:pict>
          </mc:Fallback>
        </mc:AlternateContent>
      </w:r>
      <w:r w:rsidR="00D2747A" w:rsidRPr="00812AFA">
        <w:rPr>
          <w:rFonts w:cs="B Nazanin"/>
          <w:noProof/>
          <w:color w:val="595959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623CDB9B" wp14:editId="6D91DB77">
                <wp:simplePos x="0" y="0"/>
                <wp:positionH relativeFrom="column">
                  <wp:posOffset>1861185</wp:posOffset>
                </wp:positionH>
                <wp:positionV relativeFrom="paragraph">
                  <wp:posOffset>948055</wp:posOffset>
                </wp:positionV>
                <wp:extent cx="1343025" cy="0"/>
                <wp:effectExtent l="0" t="19050" r="28575" b="19050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14381B" id="Connecteur droit 9" o:spid="_x0000_s1026" style="position:absolute;z-index:251959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6.55pt,74.65pt" to="252.3pt,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" strokecolor="black [3213]" strokeweight="3pt">
                <v:stroke joinstyle="miter"/>
              </v:line>
            </w:pict>
          </mc:Fallback>
        </mc:AlternateContent>
      </w:r>
      <w:r w:rsidR="00F73EC6" w:rsidRPr="00812AF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6CAFF102" wp14:editId="17F3EFF3">
                <wp:simplePos x="0" y="0"/>
                <wp:positionH relativeFrom="margin">
                  <wp:posOffset>1694963</wp:posOffset>
                </wp:positionH>
                <wp:positionV relativeFrom="paragraph">
                  <wp:posOffset>-1994948</wp:posOffset>
                </wp:positionV>
                <wp:extent cx="4913630" cy="718185"/>
                <wp:effectExtent l="0" t="0" r="1270" b="5715"/>
                <wp:wrapNone/>
                <wp:docPr id="9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D18D6" w14:textId="77777777" w:rsidR="00F73EC6" w:rsidRPr="00C55A93" w:rsidRDefault="00F73EC6" w:rsidP="00F73EC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Donec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turpis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mauris, auctor vitae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sollicitudin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in,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elementum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efficitur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tellus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3DE7F2A" w14:textId="77777777" w:rsidR="00F73EC6" w:rsidRPr="00C55A93" w:rsidRDefault="00F73EC6" w:rsidP="00F73EC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Aenean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nec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turpis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tortor. Ut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placerat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varius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vivera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v</w:t>
                            </w:r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estibulum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dictum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purus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9C15BA7" w14:textId="77777777" w:rsidR="00F73EC6" w:rsidRPr="00C55A93" w:rsidRDefault="00F73EC6" w:rsidP="00F73EC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Ut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lacinia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commodo erat id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vulputate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.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Orci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varius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natoque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penatibus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et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magnis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dis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parturient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montes,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nascetur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ridiculus</w:t>
                            </w:r>
                            <w:proofErr w:type="spellEnd"/>
                            <w:r w:rsidRPr="00C55A9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 xml:space="preserve"> mus.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AFF102" id="_x0000_s1063" style="position:absolute;margin-left:133.45pt;margin-top:-157.1pt;width:386.9pt;height:56.55pt;z-index:25197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" filled="f" stroked="f">
                <v:textbox inset="0,0,0,0">
                  <w:txbxContent>
                    <w:p w14:paraId="05ED18D6" w14:textId="77777777" w:rsidR="00F73EC6" w:rsidRPr="00C55A93" w:rsidRDefault="00F73EC6" w:rsidP="00F73EC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Donec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turpis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mauris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auctor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vitae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sollicitudin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in,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elementum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efficitur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tellus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73DE7F2A" w14:textId="77777777" w:rsidR="00F73EC6" w:rsidRPr="00C55A93" w:rsidRDefault="00F73EC6" w:rsidP="00F73EC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Aenean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nec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turpis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tortor. Ut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placerat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varius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vivera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v</w:t>
                      </w:r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estibulum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dictum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purus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39C15BA7" w14:textId="77777777" w:rsidR="00F73EC6" w:rsidRPr="00C55A93" w:rsidRDefault="00F73EC6" w:rsidP="00F73EC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Ut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lacinia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commodo erat id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vulputate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.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Orci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varius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natoque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penatibus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et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magnis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dis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parturient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montes,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nascetur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>ridiculus</w:t>
                      </w:r>
                      <w:proofErr w:type="spellEnd"/>
                      <w:r w:rsidRPr="00C55A9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fr-FR"/>
                        </w:rPr>
                        <w:t xml:space="preserve"> mus.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F6677E" w:rsidRPr="00812A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95A6B7B-A3D2-4167-854A-C6D54625B673}"/>
    <w:embedItalic r:id="rId2" w:fontKey="{9E9D44FD-6F87-418C-A288-E054234B5F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207A0FCC-B1F2-421D-A04C-AEA3617BD64A}"/>
    <w:embedBold r:id="rId4" w:fontKey="{6A0C1E93-E661-497E-B8A4-B05D9D027559}"/>
    <w:embedItalic r:id="rId5" w:fontKey="{DCC040B1-B677-48AB-841E-92B6691668A9}"/>
  </w:font>
  <w:font w:name="Arial Rounded MT Bold">
    <w:charset w:val="00"/>
    <w:family w:val="swiss"/>
    <w:pitch w:val="variable"/>
    <w:sig w:usb0="00000003" w:usb1="00000000" w:usb2="00000000" w:usb3="00000000" w:csb0="00000001" w:csb1="00000000"/>
    <w:embedRegular r:id="rId6" w:fontKey="{5FF45C6B-4B19-4243-A2C0-ECE021C73F03}"/>
  </w:font>
  <w:font w:name="Lato">
    <w:charset w:val="00"/>
    <w:family w:val="swiss"/>
    <w:pitch w:val="variable"/>
    <w:sig w:usb0="E10002FF" w:usb1="5000ECFF" w:usb2="00000021" w:usb3="00000000" w:csb0="0000019F" w:csb1="00000000"/>
    <w:embedRegular r:id="rId7" w:fontKey="{66B8427D-2FF6-4566-A3C0-98C04D7630B0}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  <w:embedRegular r:id="rId8" w:fontKey="{75692124-591B-495C-85FC-667AC2B8E07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3528870C-B8B6-44BD-9F19-0E8A4A00F53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D7BE3"/>
    <w:multiLevelType w:val="hybridMultilevel"/>
    <w:tmpl w:val="F19C7A80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 w15:restartNumberingAfterBreak="0">
    <w:nsid w:val="12A337BF"/>
    <w:multiLevelType w:val="hybridMultilevel"/>
    <w:tmpl w:val="99E450DE"/>
    <w:lvl w:ilvl="0" w:tplc="C72A25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A0901"/>
    <w:multiLevelType w:val="hybridMultilevel"/>
    <w:tmpl w:val="164CD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C1D3B"/>
    <w:multiLevelType w:val="hybridMultilevel"/>
    <w:tmpl w:val="4F8C297C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4" w15:restartNumberingAfterBreak="0">
    <w:nsid w:val="39A7733D"/>
    <w:multiLevelType w:val="hybridMultilevel"/>
    <w:tmpl w:val="9632A70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BE0F02"/>
    <w:multiLevelType w:val="hybridMultilevel"/>
    <w:tmpl w:val="F7F2801A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 w15:restartNumberingAfterBreak="0">
    <w:nsid w:val="6F9B6D2C"/>
    <w:multiLevelType w:val="hybridMultilevel"/>
    <w:tmpl w:val="EBF0E02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023FEA"/>
    <w:multiLevelType w:val="hybridMultilevel"/>
    <w:tmpl w:val="8500F58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6EB6CE8"/>
    <w:multiLevelType w:val="hybridMultilevel"/>
    <w:tmpl w:val="A22275E2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9" w15:restartNumberingAfterBreak="0">
    <w:nsid w:val="79A45069"/>
    <w:multiLevelType w:val="hybridMultilevel"/>
    <w:tmpl w:val="4392B47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B4B28"/>
    <w:multiLevelType w:val="hybridMultilevel"/>
    <w:tmpl w:val="EA5A460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5"/>
  </w:num>
  <w:num w:numId="9">
    <w:abstractNumId w:val="0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8E"/>
    <w:rsid w:val="0001661D"/>
    <w:rsid w:val="00035770"/>
    <w:rsid w:val="00043BCD"/>
    <w:rsid w:val="00073DAC"/>
    <w:rsid w:val="00090E99"/>
    <w:rsid w:val="0009594F"/>
    <w:rsid w:val="000976D3"/>
    <w:rsid w:val="000B5677"/>
    <w:rsid w:val="000B6F0E"/>
    <w:rsid w:val="000C050F"/>
    <w:rsid w:val="000D09F6"/>
    <w:rsid w:val="00107064"/>
    <w:rsid w:val="00110E88"/>
    <w:rsid w:val="001406D5"/>
    <w:rsid w:val="00181B79"/>
    <w:rsid w:val="00196461"/>
    <w:rsid w:val="001B1D03"/>
    <w:rsid w:val="001C0ACF"/>
    <w:rsid w:val="001D682F"/>
    <w:rsid w:val="001E2977"/>
    <w:rsid w:val="00247BAC"/>
    <w:rsid w:val="0027132B"/>
    <w:rsid w:val="00295D09"/>
    <w:rsid w:val="002A3F3A"/>
    <w:rsid w:val="002E3FEF"/>
    <w:rsid w:val="002E5F13"/>
    <w:rsid w:val="002F781F"/>
    <w:rsid w:val="003026C6"/>
    <w:rsid w:val="00305B13"/>
    <w:rsid w:val="00330396"/>
    <w:rsid w:val="00332ED9"/>
    <w:rsid w:val="00335EC5"/>
    <w:rsid w:val="003631FA"/>
    <w:rsid w:val="00366D73"/>
    <w:rsid w:val="0037343D"/>
    <w:rsid w:val="0037572E"/>
    <w:rsid w:val="003F25C7"/>
    <w:rsid w:val="003F7E92"/>
    <w:rsid w:val="004108EF"/>
    <w:rsid w:val="004B5972"/>
    <w:rsid w:val="004C4004"/>
    <w:rsid w:val="004D1FAF"/>
    <w:rsid w:val="00525DD5"/>
    <w:rsid w:val="005311E6"/>
    <w:rsid w:val="0053477B"/>
    <w:rsid w:val="00577798"/>
    <w:rsid w:val="00580592"/>
    <w:rsid w:val="005A24A4"/>
    <w:rsid w:val="005B5A9B"/>
    <w:rsid w:val="00626CC4"/>
    <w:rsid w:val="00646A3F"/>
    <w:rsid w:val="00657DC6"/>
    <w:rsid w:val="006711EE"/>
    <w:rsid w:val="00676AAF"/>
    <w:rsid w:val="00685B7C"/>
    <w:rsid w:val="006F6251"/>
    <w:rsid w:val="00704982"/>
    <w:rsid w:val="00740B48"/>
    <w:rsid w:val="007424CB"/>
    <w:rsid w:val="00762FFD"/>
    <w:rsid w:val="0076661E"/>
    <w:rsid w:val="00777868"/>
    <w:rsid w:val="00790BA5"/>
    <w:rsid w:val="007B1C0B"/>
    <w:rsid w:val="00812AFA"/>
    <w:rsid w:val="008655CE"/>
    <w:rsid w:val="008751B9"/>
    <w:rsid w:val="008C053C"/>
    <w:rsid w:val="008D1F0F"/>
    <w:rsid w:val="008E595A"/>
    <w:rsid w:val="00901450"/>
    <w:rsid w:val="00911C5E"/>
    <w:rsid w:val="00920C5C"/>
    <w:rsid w:val="00926633"/>
    <w:rsid w:val="009371B1"/>
    <w:rsid w:val="009509F7"/>
    <w:rsid w:val="009659F6"/>
    <w:rsid w:val="00A2187A"/>
    <w:rsid w:val="00A22D9A"/>
    <w:rsid w:val="00A24B68"/>
    <w:rsid w:val="00A84791"/>
    <w:rsid w:val="00AA7209"/>
    <w:rsid w:val="00AE7378"/>
    <w:rsid w:val="00B01B62"/>
    <w:rsid w:val="00B03201"/>
    <w:rsid w:val="00B11D60"/>
    <w:rsid w:val="00B473DE"/>
    <w:rsid w:val="00B6075B"/>
    <w:rsid w:val="00B6389B"/>
    <w:rsid w:val="00B80CC7"/>
    <w:rsid w:val="00B85CB4"/>
    <w:rsid w:val="00B87D2C"/>
    <w:rsid w:val="00BA4A5C"/>
    <w:rsid w:val="00BE568D"/>
    <w:rsid w:val="00C4061D"/>
    <w:rsid w:val="00C54BC8"/>
    <w:rsid w:val="00C7208E"/>
    <w:rsid w:val="00CC6152"/>
    <w:rsid w:val="00CC7642"/>
    <w:rsid w:val="00CE2014"/>
    <w:rsid w:val="00CE4C7F"/>
    <w:rsid w:val="00D174BA"/>
    <w:rsid w:val="00D2747A"/>
    <w:rsid w:val="00D34B98"/>
    <w:rsid w:val="00D619D6"/>
    <w:rsid w:val="00D63213"/>
    <w:rsid w:val="00D83109"/>
    <w:rsid w:val="00D85179"/>
    <w:rsid w:val="00DB285E"/>
    <w:rsid w:val="00DD2CC0"/>
    <w:rsid w:val="00DD3071"/>
    <w:rsid w:val="00DE2868"/>
    <w:rsid w:val="00E01A9C"/>
    <w:rsid w:val="00E16AC1"/>
    <w:rsid w:val="00E7551A"/>
    <w:rsid w:val="00ED29EA"/>
    <w:rsid w:val="00F05E05"/>
    <w:rsid w:val="00F5187D"/>
    <w:rsid w:val="00F6677E"/>
    <w:rsid w:val="00F73EC6"/>
    <w:rsid w:val="00F84557"/>
    <w:rsid w:val="00FC1D14"/>
    <w:rsid w:val="00FD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ECC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1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2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A24B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4B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E5F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5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yperlink" Target="http://www.iranestekhdam.ir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ranestekhdam.ir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http://www.iranestekhdam.i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ranestekhdam.ir/" TargetMode="External"/><Relationship Id="rId20" Type="http://schemas.openxmlformats.org/officeDocument/2006/relationships/hyperlink" Target="http://www.iranestekhdam.ir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iranestekhdam.ir/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www.iranestekhdam.ir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nstagram.com/iranestekhdam.ir" TargetMode="External"/><Relationship Id="rId19" Type="http://schemas.openxmlformats.org/officeDocument/2006/relationships/hyperlink" Target="http://www.iranestekhdam.i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stagram.com/iranestekhdam.ir" TargetMode="External"/><Relationship Id="rId14" Type="http://schemas.openxmlformats.org/officeDocument/2006/relationships/hyperlink" Target="http://www.iranestekhdam.ir/" TargetMode="External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F3F10-A098-49C1-9014-E549FF039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25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2</cp:revision>
  <dcterms:created xsi:type="dcterms:W3CDTF">2026-09-12T05:51:00Z</dcterms:created>
  <dcterms:modified xsi:type="dcterms:W3CDTF">2026-09-12T05:51:00Z</dcterms:modified>
</cp:coreProperties>
</file>