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harts/chart10.xml" ContentType="application/vnd.openxmlformats-officedocument.drawingml.chart+xml"/>
  <Override PartName="/word/charts/colors10.xml" ContentType="application/vnd.ms-office.chartcolorstyle+xml"/>
  <Override PartName="/word/charts/style10.xml" ContentType="application/vnd.ms-office.chartsty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00E2F" w14:textId="15940EF1" w:rsidR="00BB7E39" w:rsidRDefault="003C1F39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6BCEEF98" wp14:editId="24EEC842">
                <wp:simplePos x="0" y="0"/>
                <wp:positionH relativeFrom="margin">
                  <wp:posOffset>-36195</wp:posOffset>
                </wp:positionH>
                <wp:positionV relativeFrom="paragraph">
                  <wp:posOffset>5478243</wp:posOffset>
                </wp:positionV>
                <wp:extent cx="3568065" cy="140462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806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4B9670" w14:textId="77777777" w:rsidR="00F47BC9" w:rsidRPr="00F36D3B" w:rsidRDefault="00F47BC9" w:rsidP="00F47BC9">
                            <w:pPr>
                              <w:bidi/>
                              <w:spacing w:after="0"/>
                              <w:rPr>
                                <w:rFonts w:ascii="Montserrat SemiBold" w:hAnsi="Montserrat SemiBold" w:cs="B Nazanin"/>
                                <w:b/>
                                <w:bCs/>
                                <w:sz w:val="20"/>
                              </w:rPr>
                            </w:pPr>
                            <w:r w:rsidRPr="00F36D3B">
                              <w:rPr>
                                <w:rFonts w:ascii="Montserrat SemiBold" w:hAnsi="Montserrat SemiBold" w:cs="B Nazanin" w:hint="cs"/>
                                <w:b/>
                                <w:bCs/>
                                <w:sz w:val="20"/>
                                <w:rtl/>
                              </w:rPr>
                              <w:t>نام شرکت | عنوان شغلی</w:t>
                            </w:r>
                          </w:p>
                          <w:p w14:paraId="08D734D6" w14:textId="77777777" w:rsidR="00F47BC9" w:rsidRPr="00F36D3B" w:rsidRDefault="00F47BC9" w:rsidP="00F47BC9">
                            <w:pPr>
                              <w:bidi/>
                              <w:spacing w:after="0"/>
                              <w:rPr>
                                <w:rFonts w:ascii="Montserrat SemiBold" w:hAnsi="Montserrat SemiBold" w:cs="B Nazanin"/>
                                <w:sz w:val="20"/>
                              </w:rPr>
                            </w:pPr>
                            <w:r w:rsidRPr="00F36D3B">
                              <w:rPr>
                                <w:rFonts w:ascii="Montserrat SemiBold" w:hAnsi="Montserrat SemiBold" w:cs="B Nazanin" w:hint="cs"/>
                                <w:sz w:val="20"/>
                                <w:rtl/>
                              </w:rPr>
                              <w:t>تاریخ</w:t>
                            </w:r>
                          </w:p>
                          <w:p w14:paraId="4312A9AB" w14:textId="5AE22E58" w:rsidR="00F47BC9" w:rsidRPr="00F36D3B" w:rsidRDefault="00F47BC9" w:rsidP="00F47B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bidi/>
                              <w:spacing w:after="0"/>
                              <w:rPr>
                                <w:rFonts w:ascii="Montserrat Light" w:hAnsi="Montserrat Light" w:cs="B Nazanin"/>
                                <w:sz w:val="20"/>
                              </w:rPr>
                            </w:pP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>پ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یشنهاد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</w:t>
                            </w:r>
                            <w:hyperlink r:id="rId6" w:history="1">
                              <w:r w:rsidR="00375345" w:rsidRPr="00F36D3B">
                                <w:rPr>
                                  <w:rStyle w:val="Hyperlink"/>
                                  <w:rFonts w:ascii="Montserrat Light" w:hAnsi="Montserrat Light" w:cs="B Nazanin" w:hint="cs"/>
                                  <w:color w:val="auto"/>
                                  <w:sz w:val="20"/>
                                  <w:rtl/>
                                </w:rPr>
                                <w:t>ایران</w:t>
                              </w:r>
                              <w:r w:rsidR="00375345" w:rsidRPr="00F36D3B">
                                <w:rPr>
                                  <w:rStyle w:val="Hyperlink"/>
                                  <w:rFonts w:ascii="Montserrat Light" w:hAnsi="Montserrat Light" w:cs="B Nazanin"/>
                                  <w:color w:val="auto"/>
                                  <w:sz w:val="20"/>
                                  <w:rtl/>
                                </w:rPr>
                                <w:t xml:space="preserve"> </w:t>
                              </w:r>
                              <w:r w:rsidR="00375345" w:rsidRPr="00F36D3B">
                                <w:rPr>
                                  <w:rStyle w:val="Hyperlink"/>
                                  <w:rFonts w:ascii="Montserrat Light" w:hAnsi="Montserrat Light" w:cs="B Nazanin" w:hint="cs"/>
                                  <w:color w:val="auto"/>
                                  <w:sz w:val="20"/>
                                  <w:rtl/>
                                </w:rPr>
                                <w:t>استخدام</w:t>
                              </w:r>
                            </w:hyperlink>
                            <w:r w:rsidR="00375345" w:rsidRPr="00F36D3B">
                              <w:rPr>
                                <w:rFonts w:ascii="Montserrat Light" w:hAnsi="Montserrat Light" w:cs="B Nazanin"/>
                                <w:sz w:val="20"/>
                              </w:rPr>
                              <w:t xml:space="preserve"> :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>در ا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ین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قسمت م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یتوانید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به وظا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یف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و مسئول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یت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ها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محوله اشاره نما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یید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>.</w:t>
                            </w:r>
                          </w:p>
                          <w:p w14:paraId="17E11E80" w14:textId="73F4FEF3" w:rsidR="00F10000" w:rsidRPr="00F36D3B" w:rsidRDefault="00F47BC9" w:rsidP="00F47B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bidi/>
                              <w:spacing w:after="0"/>
                              <w:rPr>
                                <w:rFonts w:ascii="Montserrat Light" w:hAnsi="Montserrat Light" w:cs="B Nazanin"/>
                                <w:sz w:val="20"/>
                              </w:rPr>
                            </w:pP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>پ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یشنهاد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</w:t>
                            </w:r>
                            <w:hyperlink r:id="rId7" w:history="1">
                              <w:r w:rsidRPr="00F36D3B">
                                <w:rPr>
                                  <w:rStyle w:val="Hyperlink"/>
                                  <w:rFonts w:ascii="Montserrat Light" w:hAnsi="Montserrat Light" w:cs="B Nazanin"/>
                                  <w:color w:val="auto"/>
                                  <w:sz w:val="20"/>
                                  <w:rtl/>
                                </w:rPr>
                                <w:t>ا</w:t>
                              </w:r>
                              <w:r w:rsidRPr="00F36D3B">
                                <w:rPr>
                                  <w:rStyle w:val="Hyperlink"/>
                                  <w:rFonts w:ascii="Montserrat Light" w:hAnsi="Montserrat Light" w:cs="B Nazanin" w:hint="cs"/>
                                  <w:color w:val="auto"/>
                                  <w:sz w:val="20"/>
                                  <w:rtl/>
                                </w:rPr>
                                <w:t>یران</w:t>
                              </w:r>
                              <w:r w:rsidRPr="00F36D3B">
                                <w:rPr>
                                  <w:rStyle w:val="Hyperlink"/>
                                  <w:rFonts w:ascii="Montserrat Light" w:hAnsi="Montserrat Light" w:cs="B Nazanin"/>
                                  <w:color w:val="auto"/>
                                  <w:sz w:val="20"/>
                                  <w:rtl/>
                                </w:rPr>
                                <w:t xml:space="preserve"> استخدام</w:t>
                              </w:r>
                            </w:hyperlink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>: در ا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ین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قسمت م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یتوانید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به وظا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یف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و مسئول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یت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ها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محوله اشاره نما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یید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BCEEF9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85pt;margin-top:431.35pt;width:280.95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" filled="f" stroked="f">
                <v:textbox style="mso-fit-shape-to-text:t">
                  <w:txbxContent>
                    <w:p w14:paraId="624B9670" w14:textId="77777777" w:rsidR="00F47BC9" w:rsidRPr="00F36D3B" w:rsidRDefault="00F47BC9" w:rsidP="00F47BC9">
                      <w:pPr>
                        <w:bidi/>
                        <w:spacing w:after="0"/>
                        <w:rPr>
                          <w:rFonts w:ascii="Montserrat SemiBold" w:hAnsi="Montserrat SemiBold" w:cs="B Nazanin"/>
                          <w:b/>
                          <w:bCs/>
                          <w:sz w:val="20"/>
                        </w:rPr>
                      </w:pPr>
                      <w:r w:rsidRPr="00F36D3B">
                        <w:rPr>
                          <w:rFonts w:ascii="Montserrat SemiBold" w:hAnsi="Montserrat SemiBold" w:cs="B Nazanin" w:hint="cs"/>
                          <w:b/>
                          <w:bCs/>
                          <w:sz w:val="20"/>
                          <w:rtl/>
                        </w:rPr>
                        <w:t>نام شرکت | عنوان شغلی</w:t>
                      </w:r>
                    </w:p>
                    <w:p w14:paraId="08D734D6" w14:textId="77777777" w:rsidR="00F47BC9" w:rsidRPr="00F36D3B" w:rsidRDefault="00F47BC9" w:rsidP="00F47BC9">
                      <w:pPr>
                        <w:bidi/>
                        <w:spacing w:after="0"/>
                        <w:rPr>
                          <w:rFonts w:ascii="Montserrat SemiBold" w:hAnsi="Montserrat SemiBold" w:cs="B Nazanin"/>
                          <w:sz w:val="20"/>
                        </w:rPr>
                      </w:pPr>
                      <w:r w:rsidRPr="00F36D3B">
                        <w:rPr>
                          <w:rFonts w:ascii="Montserrat SemiBold" w:hAnsi="Montserrat SemiBold" w:cs="B Nazanin" w:hint="cs"/>
                          <w:sz w:val="20"/>
                          <w:rtl/>
                        </w:rPr>
                        <w:t>تاریخ</w:t>
                      </w:r>
                    </w:p>
                    <w:p w14:paraId="4312A9AB" w14:textId="5AE22E58" w:rsidR="00F47BC9" w:rsidRPr="00F36D3B" w:rsidRDefault="00F47BC9" w:rsidP="00F47B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bidi/>
                        <w:spacing w:after="0"/>
                        <w:rPr>
                          <w:rFonts w:ascii="Montserrat Light" w:hAnsi="Montserrat Light" w:cs="B Nazanin"/>
                          <w:sz w:val="20"/>
                        </w:rPr>
                      </w:pP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>پ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یشنهاد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</w:t>
                      </w:r>
                      <w:hyperlink r:id="rId8" w:history="1">
                        <w:r w:rsidR="00375345" w:rsidRPr="00F36D3B">
                          <w:rPr>
                            <w:rStyle w:val="Hyperlink"/>
                            <w:rFonts w:ascii="Montserrat Light" w:hAnsi="Montserrat Light" w:cs="B Nazanin" w:hint="cs"/>
                            <w:color w:val="auto"/>
                            <w:sz w:val="20"/>
                            <w:rtl/>
                          </w:rPr>
                          <w:t>ایران</w:t>
                        </w:r>
                        <w:r w:rsidR="00375345" w:rsidRPr="00F36D3B">
                          <w:rPr>
                            <w:rStyle w:val="Hyperlink"/>
                            <w:rFonts w:ascii="Montserrat Light" w:hAnsi="Montserrat Light" w:cs="B Nazanin"/>
                            <w:color w:val="auto"/>
                            <w:sz w:val="20"/>
                            <w:rtl/>
                          </w:rPr>
                          <w:t xml:space="preserve"> </w:t>
                        </w:r>
                        <w:r w:rsidR="00375345" w:rsidRPr="00F36D3B">
                          <w:rPr>
                            <w:rStyle w:val="Hyperlink"/>
                            <w:rFonts w:ascii="Montserrat Light" w:hAnsi="Montserrat Light" w:cs="B Nazanin" w:hint="cs"/>
                            <w:color w:val="auto"/>
                            <w:sz w:val="20"/>
                            <w:rtl/>
                          </w:rPr>
                          <w:t>استخدام</w:t>
                        </w:r>
                      </w:hyperlink>
                      <w:r w:rsidR="00375345" w:rsidRPr="00F36D3B">
                        <w:rPr>
                          <w:rFonts w:ascii="Montserrat Light" w:hAnsi="Montserrat Light" w:cs="B Nazanin"/>
                          <w:sz w:val="20"/>
                        </w:rPr>
                        <w:t xml:space="preserve"> :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>در ا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ین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قسمت م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یتوانید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به وظا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یف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و مسئول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یت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ها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محوله اشاره نما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یید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>.</w:t>
                      </w:r>
                    </w:p>
                    <w:p w14:paraId="17E11E80" w14:textId="73F4FEF3" w:rsidR="00F10000" w:rsidRPr="00F36D3B" w:rsidRDefault="00F47BC9" w:rsidP="00F47B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bidi/>
                        <w:spacing w:after="0"/>
                        <w:rPr>
                          <w:rFonts w:ascii="Montserrat Light" w:hAnsi="Montserrat Light" w:cs="B Nazanin"/>
                          <w:sz w:val="20"/>
                        </w:rPr>
                      </w:pP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>پ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یشنهاد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</w:t>
                      </w:r>
                      <w:hyperlink r:id="rId9" w:history="1">
                        <w:r w:rsidRPr="00F36D3B">
                          <w:rPr>
                            <w:rStyle w:val="Hyperlink"/>
                            <w:rFonts w:ascii="Montserrat Light" w:hAnsi="Montserrat Light" w:cs="B Nazanin"/>
                            <w:color w:val="auto"/>
                            <w:sz w:val="20"/>
                            <w:rtl/>
                          </w:rPr>
                          <w:t>ا</w:t>
                        </w:r>
                        <w:r w:rsidRPr="00F36D3B">
                          <w:rPr>
                            <w:rStyle w:val="Hyperlink"/>
                            <w:rFonts w:ascii="Montserrat Light" w:hAnsi="Montserrat Light" w:cs="B Nazanin" w:hint="cs"/>
                            <w:color w:val="auto"/>
                            <w:sz w:val="20"/>
                            <w:rtl/>
                          </w:rPr>
                          <w:t>یران</w:t>
                        </w:r>
                        <w:r w:rsidRPr="00F36D3B">
                          <w:rPr>
                            <w:rStyle w:val="Hyperlink"/>
                            <w:rFonts w:ascii="Montserrat Light" w:hAnsi="Montserrat Light" w:cs="B Nazanin"/>
                            <w:color w:val="auto"/>
                            <w:sz w:val="20"/>
                            <w:rtl/>
                          </w:rPr>
                          <w:t xml:space="preserve"> استخدام</w:t>
                        </w:r>
                      </w:hyperlink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>: در ا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ین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قسمت م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یتوانید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به وظا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یف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و مسئول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یت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ها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محوله اشاره نما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یید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E6455" w:rsidRPr="00BE4CB7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B7BDF06" wp14:editId="016EE8C0">
                <wp:simplePos x="0" y="0"/>
                <wp:positionH relativeFrom="margin">
                  <wp:posOffset>5010150</wp:posOffset>
                </wp:positionH>
                <wp:positionV relativeFrom="paragraph">
                  <wp:posOffset>3314700</wp:posOffset>
                </wp:positionV>
                <wp:extent cx="1612900" cy="390525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0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5A193B" w14:textId="4839392C" w:rsidR="00BE4CB7" w:rsidRPr="00F36D3B" w:rsidRDefault="00086DD5" w:rsidP="00F47BC9">
                            <w:pPr>
                              <w:bidi/>
                              <w:rPr>
                                <w:rFonts w:cs="B Nazanin"/>
                                <w:sz w:val="32"/>
                                <w:szCs w:val="32"/>
                              </w:rPr>
                            </w:pPr>
                            <w:r w:rsidRPr="00F36D3B">
                              <w:rPr>
                                <w:rFonts w:cs="B Nazanin"/>
                                <w:sz w:val="32"/>
                                <w:szCs w:val="32"/>
                                <w:rtl/>
                              </w:rPr>
                              <w:t>تحصیلات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BDF06" id="_x0000_s1027" type="#_x0000_t202" style="position:absolute;margin-left:394.5pt;margin-top:261pt;width:127pt;height:30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" filled="f" stroked="f">
                <v:textbox>
                  <w:txbxContent>
                    <w:p w14:paraId="3D5A193B" w14:textId="4839392C" w:rsidR="00BE4CB7" w:rsidRPr="00F36D3B" w:rsidRDefault="00086DD5" w:rsidP="00F47BC9">
                      <w:pPr>
                        <w:bidi/>
                        <w:rPr>
                          <w:rFonts w:cs="B Nazanin"/>
                          <w:sz w:val="32"/>
                          <w:szCs w:val="32"/>
                        </w:rPr>
                      </w:pPr>
                      <w:r w:rsidRPr="00F36D3B">
                        <w:rPr>
                          <w:rFonts w:cs="B Nazanin"/>
                          <w:sz w:val="32"/>
                          <w:szCs w:val="32"/>
                          <w:rtl/>
                        </w:rPr>
                        <w:t>تحصیلات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E6455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009C1521" wp14:editId="204B64D6">
                <wp:simplePos x="0" y="0"/>
                <wp:positionH relativeFrom="margin">
                  <wp:posOffset>-21590</wp:posOffset>
                </wp:positionH>
                <wp:positionV relativeFrom="paragraph">
                  <wp:posOffset>3722370</wp:posOffset>
                </wp:positionV>
                <wp:extent cx="3568065" cy="1404620"/>
                <wp:effectExtent l="0" t="0" r="0" b="0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806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9DA05" w14:textId="5B7F015A" w:rsidR="00F10000" w:rsidRPr="00F36D3B" w:rsidRDefault="00F47BC9" w:rsidP="00F75B5C">
                            <w:pPr>
                              <w:bidi/>
                              <w:spacing w:after="0"/>
                              <w:rPr>
                                <w:rFonts w:ascii="Montserrat SemiBold" w:hAnsi="Montserrat SemiBold" w:cs="B Nazanin"/>
                                <w:b/>
                                <w:bCs/>
                                <w:sz w:val="20"/>
                              </w:rPr>
                            </w:pPr>
                            <w:r w:rsidRPr="00F36D3B">
                              <w:rPr>
                                <w:rFonts w:ascii="Montserrat SemiBold" w:hAnsi="Montserrat SemiBold" w:cs="B Nazanin" w:hint="cs"/>
                                <w:b/>
                                <w:bCs/>
                                <w:sz w:val="20"/>
                                <w:rtl/>
                              </w:rPr>
                              <w:t>نام شرکت | عنوان شغلی</w:t>
                            </w:r>
                          </w:p>
                          <w:p w14:paraId="143D9EA0" w14:textId="36B8E940" w:rsidR="00F10000" w:rsidRPr="00F36D3B" w:rsidRDefault="00F47BC9" w:rsidP="00F75B5C">
                            <w:pPr>
                              <w:bidi/>
                              <w:spacing w:after="0"/>
                              <w:rPr>
                                <w:rFonts w:ascii="Montserrat SemiBold" w:hAnsi="Montserrat SemiBold" w:cs="B Nazanin"/>
                                <w:sz w:val="20"/>
                              </w:rPr>
                            </w:pPr>
                            <w:r w:rsidRPr="00F36D3B">
                              <w:rPr>
                                <w:rFonts w:ascii="Montserrat SemiBold" w:hAnsi="Montserrat SemiBold" w:cs="B Nazanin" w:hint="cs"/>
                                <w:sz w:val="20"/>
                                <w:rtl/>
                              </w:rPr>
                              <w:t>تاریخ</w:t>
                            </w:r>
                          </w:p>
                          <w:p w14:paraId="321ECC62" w14:textId="403438ED" w:rsidR="00F47BC9" w:rsidRPr="00F36D3B" w:rsidRDefault="00F47BC9" w:rsidP="00F47B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bidi/>
                              <w:spacing w:after="0"/>
                              <w:rPr>
                                <w:rFonts w:ascii="Montserrat Light" w:hAnsi="Montserrat Light" w:cs="B Nazanin"/>
                                <w:sz w:val="20"/>
                              </w:rPr>
                            </w:pP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>پ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یشنهاد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</w:t>
                            </w:r>
                            <w:hyperlink r:id="rId10" w:history="1">
                              <w:r w:rsidRPr="00F36D3B">
                                <w:rPr>
                                  <w:rStyle w:val="Hyperlink"/>
                                  <w:rFonts w:ascii="Montserrat Light" w:hAnsi="Montserrat Light" w:cs="B Nazanin"/>
                                  <w:color w:val="auto"/>
                                  <w:sz w:val="20"/>
                                  <w:rtl/>
                                </w:rPr>
                                <w:t>ا</w:t>
                              </w:r>
                              <w:r w:rsidRPr="00F36D3B">
                                <w:rPr>
                                  <w:rStyle w:val="Hyperlink"/>
                                  <w:rFonts w:ascii="Montserrat Light" w:hAnsi="Montserrat Light" w:cs="B Nazanin" w:hint="cs"/>
                                  <w:color w:val="auto"/>
                                  <w:sz w:val="20"/>
                                  <w:rtl/>
                                </w:rPr>
                                <w:t>یران</w:t>
                              </w:r>
                              <w:r w:rsidRPr="00F36D3B">
                                <w:rPr>
                                  <w:rStyle w:val="Hyperlink"/>
                                  <w:rFonts w:ascii="Montserrat Light" w:hAnsi="Montserrat Light" w:cs="B Nazanin"/>
                                  <w:color w:val="auto"/>
                                  <w:sz w:val="20"/>
                                  <w:rtl/>
                                </w:rPr>
                                <w:t xml:space="preserve"> استخدام</w:t>
                              </w:r>
                            </w:hyperlink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>: در ا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ین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قسمت م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یتوانید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به وظا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یف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و مسئول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یت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ها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محوله اشاره نما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یید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>.</w:t>
                            </w:r>
                          </w:p>
                          <w:p w14:paraId="30BDE37E" w14:textId="43E840FF" w:rsidR="00F10000" w:rsidRPr="00F36D3B" w:rsidRDefault="00F47BC9" w:rsidP="00F47B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bidi/>
                              <w:spacing w:after="0"/>
                              <w:rPr>
                                <w:rFonts w:ascii="Montserrat Light" w:hAnsi="Montserrat Light" w:cs="B Nazanin"/>
                                <w:sz w:val="20"/>
                              </w:rPr>
                            </w:pP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>پ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یشنهاد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</w:t>
                            </w:r>
                            <w:hyperlink r:id="rId11" w:history="1">
                              <w:r w:rsidRPr="00F36D3B">
                                <w:rPr>
                                  <w:rStyle w:val="Hyperlink"/>
                                  <w:rFonts w:ascii="Montserrat Light" w:hAnsi="Montserrat Light" w:cs="B Nazanin"/>
                                  <w:color w:val="auto"/>
                                  <w:sz w:val="20"/>
                                  <w:rtl/>
                                </w:rPr>
                                <w:t>ا</w:t>
                              </w:r>
                              <w:r w:rsidRPr="00F36D3B">
                                <w:rPr>
                                  <w:rStyle w:val="Hyperlink"/>
                                  <w:rFonts w:ascii="Montserrat Light" w:hAnsi="Montserrat Light" w:cs="B Nazanin" w:hint="cs"/>
                                  <w:color w:val="auto"/>
                                  <w:sz w:val="20"/>
                                  <w:rtl/>
                                </w:rPr>
                                <w:t>یران</w:t>
                              </w:r>
                              <w:r w:rsidRPr="00F36D3B">
                                <w:rPr>
                                  <w:rStyle w:val="Hyperlink"/>
                                  <w:rFonts w:ascii="Montserrat Light" w:hAnsi="Montserrat Light" w:cs="B Nazanin"/>
                                  <w:color w:val="auto"/>
                                  <w:sz w:val="20"/>
                                  <w:rtl/>
                                </w:rPr>
                                <w:t xml:space="preserve"> استخدام</w:t>
                              </w:r>
                            </w:hyperlink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>: در ا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ین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قسمت م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یتوانید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به وظا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یف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و مسئول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یت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ها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 محوله اشاره نما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sz w:val="20"/>
                                <w:rtl/>
                              </w:rPr>
                              <w:t>یید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9C1521" id="_x0000_s1028" type="#_x0000_t202" style="position:absolute;margin-left:-1.7pt;margin-top:293.1pt;width:280.95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" filled="f" stroked="f">
                <v:textbox style="mso-fit-shape-to-text:t">
                  <w:txbxContent>
                    <w:p w14:paraId="0849DA05" w14:textId="5B7F015A" w:rsidR="00F10000" w:rsidRPr="00F36D3B" w:rsidRDefault="00F47BC9" w:rsidP="00F75B5C">
                      <w:pPr>
                        <w:bidi/>
                        <w:spacing w:after="0"/>
                        <w:rPr>
                          <w:rFonts w:ascii="Montserrat SemiBold" w:hAnsi="Montserrat SemiBold" w:cs="B Nazanin"/>
                          <w:b/>
                          <w:bCs/>
                          <w:sz w:val="20"/>
                        </w:rPr>
                      </w:pPr>
                      <w:r w:rsidRPr="00F36D3B">
                        <w:rPr>
                          <w:rFonts w:ascii="Montserrat SemiBold" w:hAnsi="Montserrat SemiBold" w:cs="B Nazanin" w:hint="cs"/>
                          <w:b/>
                          <w:bCs/>
                          <w:sz w:val="20"/>
                          <w:rtl/>
                        </w:rPr>
                        <w:t>نام شرکت | عنوان شغلی</w:t>
                      </w:r>
                    </w:p>
                    <w:p w14:paraId="143D9EA0" w14:textId="36B8E940" w:rsidR="00F10000" w:rsidRPr="00F36D3B" w:rsidRDefault="00F47BC9" w:rsidP="00F75B5C">
                      <w:pPr>
                        <w:bidi/>
                        <w:spacing w:after="0"/>
                        <w:rPr>
                          <w:rFonts w:ascii="Montserrat SemiBold" w:hAnsi="Montserrat SemiBold" w:cs="B Nazanin"/>
                          <w:sz w:val="20"/>
                        </w:rPr>
                      </w:pPr>
                      <w:r w:rsidRPr="00F36D3B">
                        <w:rPr>
                          <w:rFonts w:ascii="Montserrat SemiBold" w:hAnsi="Montserrat SemiBold" w:cs="B Nazanin" w:hint="cs"/>
                          <w:sz w:val="20"/>
                          <w:rtl/>
                        </w:rPr>
                        <w:t>تاریخ</w:t>
                      </w:r>
                    </w:p>
                    <w:p w14:paraId="321ECC62" w14:textId="403438ED" w:rsidR="00F47BC9" w:rsidRPr="00F36D3B" w:rsidRDefault="00F47BC9" w:rsidP="00F47B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bidi/>
                        <w:spacing w:after="0"/>
                        <w:rPr>
                          <w:rFonts w:ascii="Montserrat Light" w:hAnsi="Montserrat Light" w:cs="B Nazanin"/>
                          <w:sz w:val="20"/>
                        </w:rPr>
                      </w:pP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>پ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یشنهاد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</w:t>
                      </w:r>
                      <w:hyperlink r:id="rId12" w:history="1">
                        <w:r w:rsidRPr="00F36D3B">
                          <w:rPr>
                            <w:rStyle w:val="Hyperlink"/>
                            <w:rFonts w:ascii="Montserrat Light" w:hAnsi="Montserrat Light" w:cs="B Nazanin"/>
                            <w:color w:val="auto"/>
                            <w:sz w:val="20"/>
                            <w:rtl/>
                          </w:rPr>
                          <w:t>ا</w:t>
                        </w:r>
                        <w:r w:rsidRPr="00F36D3B">
                          <w:rPr>
                            <w:rStyle w:val="Hyperlink"/>
                            <w:rFonts w:ascii="Montserrat Light" w:hAnsi="Montserrat Light" w:cs="B Nazanin" w:hint="cs"/>
                            <w:color w:val="auto"/>
                            <w:sz w:val="20"/>
                            <w:rtl/>
                          </w:rPr>
                          <w:t>یران</w:t>
                        </w:r>
                        <w:r w:rsidRPr="00F36D3B">
                          <w:rPr>
                            <w:rStyle w:val="Hyperlink"/>
                            <w:rFonts w:ascii="Montserrat Light" w:hAnsi="Montserrat Light" w:cs="B Nazanin"/>
                            <w:color w:val="auto"/>
                            <w:sz w:val="20"/>
                            <w:rtl/>
                          </w:rPr>
                          <w:t xml:space="preserve"> استخدام</w:t>
                        </w:r>
                      </w:hyperlink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>: در ا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ین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قسمت م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یتوانید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به وظا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یف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و مسئول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یت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ها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محوله اشاره نما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یید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>.</w:t>
                      </w:r>
                    </w:p>
                    <w:p w14:paraId="30BDE37E" w14:textId="43E840FF" w:rsidR="00F10000" w:rsidRPr="00F36D3B" w:rsidRDefault="00F47BC9" w:rsidP="00F47B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bidi/>
                        <w:spacing w:after="0"/>
                        <w:rPr>
                          <w:rFonts w:ascii="Montserrat Light" w:hAnsi="Montserrat Light" w:cs="B Nazanin"/>
                          <w:sz w:val="20"/>
                        </w:rPr>
                      </w:pP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>پ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یشنهاد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</w:t>
                      </w:r>
                      <w:hyperlink r:id="rId13" w:history="1">
                        <w:r w:rsidRPr="00F36D3B">
                          <w:rPr>
                            <w:rStyle w:val="Hyperlink"/>
                            <w:rFonts w:ascii="Montserrat Light" w:hAnsi="Montserrat Light" w:cs="B Nazanin"/>
                            <w:color w:val="auto"/>
                            <w:sz w:val="20"/>
                            <w:rtl/>
                          </w:rPr>
                          <w:t>ا</w:t>
                        </w:r>
                        <w:r w:rsidRPr="00F36D3B">
                          <w:rPr>
                            <w:rStyle w:val="Hyperlink"/>
                            <w:rFonts w:ascii="Montserrat Light" w:hAnsi="Montserrat Light" w:cs="B Nazanin" w:hint="cs"/>
                            <w:color w:val="auto"/>
                            <w:sz w:val="20"/>
                            <w:rtl/>
                          </w:rPr>
                          <w:t>یران</w:t>
                        </w:r>
                        <w:r w:rsidRPr="00F36D3B">
                          <w:rPr>
                            <w:rStyle w:val="Hyperlink"/>
                            <w:rFonts w:ascii="Montserrat Light" w:hAnsi="Montserrat Light" w:cs="B Nazanin"/>
                            <w:color w:val="auto"/>
                            <w:sz w:val="20"/>
                            <w:rtl/>
                          </w:rPr>
                          <w:t xml:space="preserve"> استخدام</w:t>
                        </w:r>
                      </w:hyperlink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>: در ا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ین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قسمت م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یتوانید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به وظا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یف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و مسئول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یت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ها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 محوله اشاره نما</w:t>
                      </w:r>
                      <w:r w:rsidRPr="00F36D3B">
                        <w:rPr>
                          <w:rFonts w:ascii="Montserrat Light" w:hAnsi="Montserrat Light" w:cs="B Nazanin" w:hint="cs"/>
                          <w:sz w:val="20"/>
                          <w:rtl/>
                        </w:rPr>
                        <w:t>یید</w:t>
                      </w: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E6455" w:rsidRPr="00BE4CB7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71EF0F6B" wp14:editId="662736D3">
                <wp:simplePos x="0" y="0"/>
                <wp:positionH relativeFrom="margin">
                  <wp:posOffset>981075</wp:posOffset>
                </wp:positionH>
                <wp:positionV relativeFrom="paragraph">
                  <wp:posOffset>3314700</wp:posOffset>
                </wp:positionV>
                <wp:extent cx="2557780" cy="390525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7780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97B01" w14:textId="69647107" w:rsidR="00F10000" w:rsidRPr="00F36D3B" w:rsidRDefault="00086DD5" w:rsidP="00F47BC9">
                            <w:pPr>
                              <w:bidi/>
                              <w:rPr>
                                <w:rFonts w:cs="B Nazanin"/>
                                <w:sz w:val="32"/>
                                <w:szCs w:val="32"/>
                              </w:rPr>
                            </w:pPr>
                            <w:r w:rsidRPr="00F36D3B">
                              <w:rPr>
                                <w:rFonts w:cs="B Nazanin"/>
                                <w:sz w:val="32"/>
                                <w:szCs w:val="32"/>
                                <w:rtl/>
                              </w:rPr>
                              <w:t>سابقه کاری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F0F6B" id="_x0000_s1029" type="#_x0000_t202" style="position:absolute;margin-left:77.25pt;margin-top:261pt;width:201.4pt;height:30.7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" filled="f" stroked="f">
                <v:textbox>
                  <w:txbxContent>
                    <w:p w14:paraId="08F97B01" w14:textId="69647107" w:rsidR="00F10000" w:rsidRPr="00F36D3B" w:rsidRDefault="00086DD5" w:rsidP="00F47BC9">
                      <w:pPr>
                        <w:bidi/>
                        <w:rPr>
                          <w:rFonts w:cs="B Nazanin"/>
                          <w:sz w:val="32"/>
                          <w:szCs w:val="32"/>
                        </w:rPr>
                      </w:pPr>
                      <w:r w:rsidRPr="00F36D3B">
                        <w:rPr>
                          <w:rFonts w:cs="B Nazanin"/>
                          <w:sz w:val="32"/>
                          <w:szCs w:val="32"/>
                          <w:rtl/>
                        </w:rPr>
                        <w:t>سابقه کاری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36D3B" w:rsidRPr="00BE4CB7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E347BB3" wp14:editId="6C0DDDCF">
                <wp:simplePos x="0" y="0"/>
                <wp:positionH relativeFrom="margin">
                  <wp:posOffset>1924050</wp:posOffset>
                </wp:positionH>
                <wp:positionV relativeFrom="paragraph">
                  <wp:posOffset>7286625</wp:posOffset>
                </wp:positionV>
                <wp:extent cx="1612900" cy="400050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0" cy="400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3C80F" w14:textId="7D3E2197" w:rsidR="00F10000" w:rsidRPr="00F36D3B" w:rsidRDefault="00F47BC9" w:rsidP="00F47BC9">
                            <w:pPr>
                              <w:bidi/>
                              <w:rPr>
                                <w:rFonts w:ascii="Arial" w:hAnsi="Arial" w:cs="B Nazanin"/>
                                <w:sz w:val="32"/>
                                <w:szCs w:val="32"/>
                                <w:lang w:bidi="fa-IR"/>
                              </w:rPr>
                            </w:pPr>
                            <w:r w:rsidRPr="00F36D3B">
                              <w:rPr>
                                <w:rFonts w:ascii="Arial" w:hAnsi="Arial" w:cs="B Nazanin"/>
                                <w:sz w:val="32"/>
                                <w:szCs w:val="32"/>
                                <w:rtl/>
                                <w:lang w:bidi="fa-IR"/>
                              </w:rPr>
                              <w:t>مهارت</w:t>
                            </w:r>
                            <w:r w:rsidRPr="00F36D3B">
                              <w:rPr>
                                <w:rFonts w:ascii="Arial" w:hAnsi="Arial" w:cs="B Nazanin"/>
                                <w:sz w:val="32"/>
                                <w:szCs w:val="32"/>
                                <w:lang w:bidi="fa-IR"/>
                              </w:rPr>
                              <w:t>‌</w:t>
                            </w:r>
                            <w:r w:rsidRPr="00F36D3B">
                              <w:rPr>
                                <w:rFonts w:ascii="Arial" w:hAnsi="Arial" w:cs="B Nazanin"/>
                                <w:sz w:val="32"/>
                                <w:szCs w:val="32"/>
                                <w:rtl/>
                                <w:lang w:bidi="fa-IR"/>
                              </w:rPr>
                              <w:t xml:space="preserve">ها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47BB3" id="_x0000_s1030" type="#_x0000_t202" style="position:absolute;margin-left:151.5pt;margin-top:573.75pt;width:127pt;height:31.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" filled="f" stroked="f">
                <v:textbox>
                  <w:txbxContent>
                    <w:p w14:paraId="78D3C80F" w14:textId="7D3E2197" w:rsidR="00F10000" w:rsidRPr="00F36D3B" w:rsidRDefault="00F47BC9" w:rsidP="00F47BC9">
                      <w:pPr>
                        <w:bidi/>
                        <w:rPr>
                          <w:rFonts w:ascii="Arial" w:hAnsi="Arial" w:cs="B Nazanin"/>
                          <w:sz w:val="32"/>
                          <w:szCs w:val="32"/>
                          <w:lang w:bidi="fa-IR"/>
                        </w:rPr>
                      </w:pPr>
                      <w:r w:rsidRPr="00F36D3B">
                        <w:rPr>
                          <w:rFonts w:ascii="Arial" w:hAnsi="Arial" w:cs="B Nazanin"/>
                          <w:sz w:val="32"/>
                          <w:szCs w:val="32"/>
                          <w:rtl/>
                          <w:lang w:bidi="fa-IR"/>
                        </w:rPr>
                        <w:t>مهارت</w:t>
                      </w:r>
                      <w:r w:rsidRPr="00F36D3B">
                        <w:rPr>
                          <w:rFonts w:ascii="Arial" w:hAnsi="Arial" w:cs="B Nazanin"/>
                          <w:sz w:val="32"/>
                          <w:szCs w:val="32"/>
                          <w:lang w:bidi="fa-IR"/>
                        </w:rPr>
                        <w:t>‌</w:t>
                      </w:r>
                      <w:r w:rsidRPr="00F36D3B">
                        <w:rPr>
                          <w:rFonts w:ascii="Arial" w:hAnsi="Arial" w:cs="B Nazanin"/>
                          <w:sz w:val="32"/>
                          <w:szCs w:val="32"/>
                          <w:rtl/>
                          <w:lang w:bidi="fa-IR"/>
                        </w:rPr>
                        <w:t xml:space="preserve">ها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36D3B" w:rsidRPr="00BE4CB7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1D65B3C" wp14:editId="12CEBDA1">
                <wp:simplePos x="0" y="0"/>
                <wp:positionH relativeFrom="margin">
                  <wp:posOffset>5019675</wp:posOffset>
                </wp:positionH>
                <wp:positionV relativeFrom="paragraph">
                  <wp:posOffset>7315200</wp:posOffset>
                </wp:positionV>
                <wp:extent cx="1612900" cy="381000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0" cy="381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3CB94" w14:textId="7FD0F52F" w:rsidR="00BE4CB7" w:rsidRPr="00F36D3B" w:rsidRDefault="00F47BC9" w:rsidP="00F47BC9">
                            <w:pPr>
                              <w:bidi/>
                              <w:rPr>
                                <w:rFonts w:asciiTheme="minorBidi" w:hAnsiTheme="minorBidi" w:cs="B Nazanin"/>
                                <w:sz w:val="32"/>
                                <w:szCs w:val="32"/>
                                <w:lang w:bidi="fa-IR"/>
                              </w:rPr>
                            </w:pPr>
                            <w:r w:rsidRPr="00F36D3B">
                              <w:rPr>
                                <w:rFonts w:asciiTheme="minorBidi" w:hAnsiTheme="minorBidi" w:cs="B Nazanin"/>
                                <w:sz w:val="32"/>
                                <w:szCs w:val="32"/>
                                <w:rtl/>
                                <w:lang w:bidi="fa-IR"/>
                              </w:rPr>
                              <w:t>علایق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65B3C" id="_x0000_s1031" type="#_x0000_t202" style="position:absolute;margin-left:395.25pt;margin-top:8in;width:127pt;height:30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" filled="f" stroked="f">
                <v:textbox>
                  <w:txbxContent>
                    <w:p w14:paraId="5FD3CB94" w14:textId="7FD0F52F" w:rsidR="00BE4CB7" w:rsidRPr="00F36D3B" w:rsidRDefault="00F47BC9" w:rsidP="00F47BC9">
                      <w:pPr>
                        <w:bidi/>
                        <w:rPr>
                          <w:rFonts w:asciiTheme="minorBidi" w:hAnsiTheme="minorBidi" w:cs="B Nazanin"/>
                          <w:sz w:val="32"/>
                          <w:szCs w:val="32"/>
                          <w:lang w:bidi="fa-IR"/>
                        </w:rPr>
                      </w:pPr>
                      <w:r w:rsidRPr="00F36D3B">
                        <w:rPr>
                          <w:rFonts w:asciiTheme="minorBidi" w:hAnsiTheme="minorBidi" w:cs="B Nazanin"/>
                          <w:sz w:val="32"/>
                          <w:szCs w:val="32"/>
                          <w:rtl/>
                          <w:lang w:bidi="fa-IR"/>
                        </w:rPr>
                        <w:t>علایق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36D3B" w:rsidRPr="00BE4CB7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252D5A2" wp14:editId="5A9CD3B1">
                <wp:simplePos x="0" y="0"/>
                <wp:positionH relativeFrom="margin">
                  <wp:posOffset>5010150</wp:posOffset>
                </wp:positionH>
                <wp:positionV relativeFrom="paragraph">
                  <wp:posOffset>5448300</wp:posOffset>
                </wp:positionV>
                <wp:extent cx="1612900" cy="390525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0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7473A" w14:textId="622E179A" w:rsidR="00BE4CB7" w:rsidRPr="00F36D3B" w:rsidRDefault="00F47BC9" w:rsidP="00F47BC9">
                            <w:pPr>
                              <w:bidi/>
                              <w:rPr>
                                <w:rFonts w:ascii="Arial" w:hAnsi="Arial" w:cs="B Nazanin"/>
                                <w:sz w:val="32"/>
                                <w:szCs w:val="32"/>
                                <w:lang w:bidi="fa-IR"/>
                              </w:rPr>
                            </w:pPr>
                            <w:r w:rsidRPr="00F36D3B">
                              <w:rPr>
                                <w:rFonts w:ascii="Arial" w:hAnsi="Arial" w:cs="B Nazanin" w:hint="cs"/>
                                <w:sz w:val="32"/>
                                <w:szCs w:val="32"/>
                                <w:rtl/>
                                <w:lang w:bidi="fa-IR"/>
                              </w:rPr>
                              <w:t>اطلاعات تماس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2D5A2" id="_x0000_s1032" type="#_x0000_t202" style="position:absolute;margin-left:394.5pt;margin-top:429pt;width:127pt;height:30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" filled="f" stroked="f">
                <v:textbox>
                  <w:txbxContent>
                    <w:p w14:paraId="2BD7473A" w14:textId="622E179A" w:rsidR="00BE4CB7" w:rsidRPr="00F36D3B" w:rsidRDefault="00F47BC9" w:rsidP="00F47BC9">
                      <w:pPr>
                        <w:bidi/>
                        <w:rPr>
                          <w:rFonts w:ascii="Arial" w:hAnsi="Arial" w:cs="B Nazanin"/>
                          <w:sz w:val="32"/>
                          <w:szCs w:val="32"/>
                          <w:lang w:bidi="fa-IR"/>
                        </w:rPr>
                      </w:pPr>
                      <w:r w:rsidRPr="00F36D3B">
                        <w:rPr>
                          <w:rFonts w:ascii="Arial" w:hAnsi="Arial" w:cs="B Nazanin" w:hint="cs"/>
                          <w:sz w:val="32"/>
                          <w:szCs w:val="32"/>
                          <w:rtl/>
                          <w:lang w:bidi="fa-IR"/>
                        </w:rPr>
                        <w:t>اطلاعات تماس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36D3B" w:rsidRPr="00BE4CB7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E4F84C1" wp14:editId="47C8679F">
                <wp:simplePos x="0" y="0"/>
                <wp:positionH relativeFrom="margin">
                  <wp:posOffset>4343400</wp:posOffset>
                </wp:positionH>
                <wp:positionV relativeFrom="paragraph">
                  <wp:posOffset>4580890</wp:posOffset>
                </wp:positionV>
                <wp:extent cx="2298700" cy="752475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9B0813" w14:textId="77777777" w:rsidR="00B036BA" w:rsidRPr="00F36D3B" w:rsidRDefault="00B036BA" w:rsidP="00B036BA">
                            <w:pPr>
                              <w:bidi/>
                              <w:spacing w:after="0"/>
                              <w:rPr>
                                <w:rFonts w:ascii="Montserrat SemiBold" w:hAnsi="Montserrat SemiBold" w:cs="B Nazanin"/>
                                <w:b/>
                                <w:bCs/>
                                <w:sz w:val="20"/>
                                <w:rtl/>
                              </w:rPr>
                            </w:pPr>
                            <w:r w:rsidRPr="00F36D3B">
                              <w:rPr>
                                <w:rFonts w:ascii="Montserrat Light" w:hAnsi="Montserrat Light" w:cs="B Nazanin"/>
                                <w:b/>
                                <w:bCs/>
                                <w:sz w:val="20"/>
                                <w:rtl/>
                              </w:rPr>
                              <w:t xml:space="preserve">نام دانشگاه 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b/>
                                <w:bCs/>
                                <w:sz w:val="20"/>
                                <w:rtl/>
                              </w:rPr>
                              <w:t>یا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b/>
                                <w:bCs/>
                                <w:sz w:val="20"/>
                                <w:rtl/>
                              </w:rPr>
                              <w:t xml:space="preserve"> موسسه</w:t>
                            </w:r>
                            <w:r w:rsidRPr="00F36D3B">
                              <w:rPr>
                                <w:rFonts w:ascii="Montserrat SemiBold" w:hAnsi="Montserrat SemiBold" w:cs="B Nazanin"/>
                                <w:b/>
                                <w:bCs/>
                                <w:sz w:val="20"/>
                              </w:rPr>
                              <w:t xml:space="preserve"> </w:t>
                            </w:r>
                          </w:p>
                          <w:p w14:paraId="5B91A9A7" w14:textId="77777777" w:rsidR="00B036BA" w:rsidRPr="00F36D3B" w:rsidRDefault="00B036BA" w:rsidP="00B036BA">
                            <w:pPr>
                              <w:bidi/>
                              <w:spacing w:after="0"/>
                              <w:rPr>
                                <w:rFonts w:ascii="Montserrat SemiBold" w:hAnsi="Montserrat SemiBold" w:cs="B Nazanin"/>
                                <w:sz w:val="20"/>
                              </w:rPr>
                            </w:pPr>
                            <w:r w:rsidRPr="00F36D3B">
                              <w:rPr>
                                <w:rFonts w:ascii="Montserrat SemiBold" w:hAnsi="Montserrat SemiBold" w:cs="B Nazanin" w:hint="cs"/>
                                <w:sz w:val="20"/>
                                <w:rtl/>
                              </w:rPr>
                              <w:t>از تاریخ - تا تاریخ</w:t>
                            </w:r>
                          </w:p>
                          <w:p w14:paraId="2F700746" w14:textId="1CE3A24C" w:rsidR="00BE4CB7" w:rsidRPr="00F36D3B" w:rsidRDefault="00B036BA" w:rsidP="00B036BA">
                            <w:pPr>
                              <w:bidi/>
                              <w:spacing w:after="0"/>
                              <w:rPr>
                                <w:rFonts w:ascii="Montserrat Light" w:hAnsi="Montserrat Light" w:cs="B Nazanin"/>
                                <w:sz w:val="20"/>
                              </w:rPr>
                            </w:pP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عنوان مدرک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F84C1" id="_x0000_s1033" type="#_x0000_t202" style="position:absolute;margin-left:342pt;margin-top:360.7pt;width:181pt;height:59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" filled="f" stroked="f">
                <v:textbox>
                  <w:txbxContent>
                    <w:p w14:paraId="499B0813" w14:textId="77777777" w:rsidR="00B036BA" w:rsidRPr="00F36D3B" w:rsidRDefault="00B036BA" w:rsidP="00B036BA">
                      <w:pPr>
                        <w:bidi/>
                        <w:spacing w:after="0"/>
                        <w:rPr>
                          <w:rFonts w:ascii="Montserrat SemiBold" w:hAnsi="Montserrat SemiBold" w:cs="B Nazanin"/>
                          <w:b/>
                          <w:bCs/>
                          <w:sz w:val="20"/>
                          <w:rtl/>
                        </w:rPr>
                      </w:pPr>
                      <w:r w:rsidRPr="00F36D3B">
                        <w:rPr>
                          <w:rFonts w:ascii="Montserrat Light" w:hAnsi="Montserrat Light" w:cs="B Nazanin"/>
                          <w:b/>
                          <w:bCs/>
                          <w:sz w:val="20"/>
                          <w:rtl/>
                        </w:rPr>
                        <w:t xml:space="preserve">نام دانشگاه </w:t>
                      </w:r>
                      <w:r w:rsidRPr="00F36D3B">
                        <w:rPr>
                          <w:rFonts w:ascii="Montserrat Light" w:hAnsi="Montserrat Light" w:cs="B Nazanin" w:hint="cs"/>
                          <w:b/>
                          <w:bCs/>
                          <w:sz w:val="20"/>
                          <w:rtl/>
                        </w:rPr>
                        <w:t>یا</w:t>
                      </w:r>
                      <w:r w:rsidRPr="00F36D3B">
                        <w:rPr>
                          <w:rFonts w:ascii="Montserrat Light" w:hAnsi="Montserrat Light" w:cs="B Nazanin"/>
                          <w:b/>
                          <w:bCs/>
                          <w:sz w:val="20"/>
                          <w:rtl/>
                        </w:rPr>
                        <w:t xml:space="preserve"> موسسه</w:t>
                      </w:r>
                      <w:r w:rsidRPr="00F36D3B">
                        <w:rPr>
                          <w:rFonts w:ascii="Montserrat SemiBold" w:hAnsi="Montserrat SemiBold" w:cs="B Nazanin"/>
                          <w:b/>
                          <w:bCs/>
                          <w:sz w:val="20"/>
                        </w:rPr>
                        <w:t xml:space="preserve"> </w:t>
                      </w:r>
                    </w:p>
                    <w:p w14:paraId="5B91A9A7" w14:textId="77777777" w:rsidR="00B036BA" w:rsidRPr="00F36D3B" w:rsidRDefault="00B036BA" w:rsidP="00B036BA">
                      <w:pPr>
                        <w:bidi/>
                        <w:spacing w:after="0"/>
                        <w:rPr>
                          <w:rFonts w:ascii="Montserrat SemiBold" w:hAnsi="Montserrat SemiBold" w:cs="B Nazanin"/>
                          <w:sz w:val="20"/>
                        </w:rPr>
                      </w:pPr>
                      <w:r w:rsidRPr="00F36D3B">
                        <w:rPr>
                          <w:rFonts w:ascii="Montserrat SemiBold" w:hAnsi="Montserrat SemiBold" w:cs="B Nazanin" w:hint="cs"/>
                          <w:sz w:val="20"/>
                          <w:rtl/>
                        </w:rPr>
                        <w:t>از تاریخ - تا تاریخ</w:t>
                      </w:r>
                    </w:p>
                    <w:p w14:paraId="2F700746" w14:textId="1CE3A24C" w:rsidR="00BE4CB7" w:rsidRPr="00F36D3B" w:rsidRDefault="00B036BA" w:rsidP="00B036BA">
                      <w:pPr>
                        <w:bidi/>
                        <w:spacing w:after="0"/>
                        <w:rPr>
                          <w:rFonts w:ascii="Montserrat Light" w:hAnsi="Montserrat Light" w:cs="B Nazanin"/>
                          <w:sz w:val="20"/>
                        </w:rPr>
                      </w:pP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عنوان مدرک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36D3B" w:rsidRPr="00BE4CB7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448D352" wp14:editId="2844A564">
                <wp:simplePos x="0" y="0"/>
                <wp:positionH relativeFrom="margin">
                  <wp:posOffset>4143375</wp:posOffset>
                </wp:positionH>
                <wp:positionV relativeFrom="paragraph">
                  <wp:posOffset>3723640</wp:posOffset>
                </wp:positionV>
                <wp:extent cx="2498725" cy="809625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8725" cy="809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CFA30" w14:textId="77777777" w:rsidR="00B036BA" w:rsidRPr="00F36D3B" w:rsidRDefault="00B036BA" w:rsidP="000A558A">
                            <w:pPr>
                              <w:bidi/>
                              <w:spacing w:after="0"/>
                              <w:rPr>
                                <w:rFonts w:ascii="Montserrat SemiBold" w:hAnsi="Montserrat SemiBold" w:cs="B Nazanin"/>
                                <w:b/>
                                <w:bCs/>
                                <w:sz w:val="20"/>
                                <w:rtl/>
                              </w:rPr>
                            </w:pPr>
                            <w:r w:rsidRPr="00F36D3B">
                              <w:rPr>
                                <w:rFonts w:ascii="Montserrat Light" w:hAnsi="Montserrat Light" w:cs="B Nazanin"/>
                                <w:b/>
                                <w:bCs/>
                                <w:sz w:val="20"/>
                                <w:rtl/>
                              </w:rPr>
                              <w:t xml:space="preserve">نام دانشگاه </w:t>
                            </w:r>
                            <w:r w:rsidRPr="00F36D3B">
                              <w:rPr>
                                <w:rFonts w:ascii="Montserrat Light" w:hAnsi="Montserrat Light" w:cs="B Nazanin" w:hint="cs"/>
                                <w:b/>
                                <w:bCs/>
                                <w:sz w:val="20"/>
                                <w:rtl/>
                              </w:rPr>
                              <w:t>یا</w:t>
                            </w:r>
                            <w:r w:rsidRPr="00F36D3B">
                              <w:rPr>
                                <w:rFonts w:ascii="Montserrat Light" w:hAnsi="Montserrat Light" w:cs="B Nazanin"/>
                                <w:b/>
                                <w:bCs/>
                                <w:sz w:val="20"/>
                                <w:rtl/>
                              </w:rPr>
                              <w:t xml:space="preserve"> موسسه</w:t>
                            </w:r>
                            <w:r w:rsidRPr="00F36D3B">
                              <w:rPr>
                                <w:rFonts w:ascii="Montserrat SemiBold" w:hAnsi="Montserrat SemiBold" w:cs="B Nazanin"/>
                                <w:b/>
                                <w:bCs/>
                                <w:sz w:val="20"/>
                              </w:rPr>
                              <w:t xml:space="preserve"> </w:t>
                            </w:r>
                          </w:p>
                          <w:p w14:paraId="2BB4C930" w14:textId="23AA0F6F" w:rsidR="00BE4CB7" w:rsidRPr="00F36D3B" w:rsidRDefault="00B036BA" w:rsidP="00B036BA">
                            <w:pPr>
                              <w:bidi/>
                              <w:spacing w:after="0"/>
                              <w:rPr>
                                <w:rFonts w:ascii="Montserrat SemiBold" w:hAnsi="Montserrat SemiBold" w:cs="B Nazanin"/>
                                <w:sz w:val="20"/>
                              </w:rPr>
                            </w:pPr>
                            <w:r w:rsidRPr="00F36D3B">
                              <w:rPr>
                                <w:rFonts w:ascii="Montserrat SemiBold" w:hAnsi="Montserrat SemiBold" w:cs="B Nazanin" w:hint="cs"/>
                                <w:sz w:val="20"/>
                                <w:rtl/>
                              </w:rPr>
                              <w:t>از تاریخ - تا تاریخ</w:t>
                            </w:r>
                          </w:p>
                          <w:p w14:paraId="51970DCE" w14:textId="1203C45E" w:rsidR="00BE4CB7" w:rsidRPr="00F36D3B" w:rsidRDefault="00B036BA" w:rsidP="00B036BA">
                            <w:pPr>
                              <w:bidi/>
                              <w:spacing w:after="0"/>
                              <w:rPr>
                                <w:rFonts w:ascii="Montserrat Light" w:hAnsi="Montserrat Light" w:cs="B Nazanin"/>
                                <w:sz w:val="20"/>
                              </w:rPr>
                            </w:pPr>
                            <w:r w:rsidRPr="00F36D3B">
                              <w:rPr>
                                <w:rFonts w:ascii="Montserrat Light" w:hAnsi="Montserrat Light" w:cs="B Nazanin"/>
                                <w:sz w:val="20"/>
                                <w:rtl/>
                              </w:rPr>
                              <w:t xml:space="preserve">عنوان مدرک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8D352" id="_x0000_s1034" type="#_x0000_t202" style="position:absolute;margin-left:326.25pt;margin-top:293.2pt;width:196.75pt;height:63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" filled="f" stroked="f">
                <v:textbox>
                  <w:txbxContent>
                    <w:p w14:paraId="6ABCFA30" w14:textId="77777777" w:rsidR="00B036BA" w:rsidRPr="00F36D3B" w:rsidRDefault="00B036BA" w:rsidP="000A558A">
                      <w:pPr>
                        <w:bidi/>
                        <w:spacing w:after="0"/>
                        <w:rPr>
                          <w:rFonts w:ascii="Montserrat SemiBold" w:hAnsi="Montserrat SemiBold" w:cs="B Nazanin"/>
                          <w:b/>
                          <w:bCs/>
                          <w:sz w:val="20"/>
                          <w:rtl/>
                        </w:rPr>
                      </w:pPr>
                      <w:r w:rsidRPr="00F36D3B">
                        <w:rPr>
                          <w:rFonts w:ascii="Montserrat Light" w:hAnsi="Montserrat Light" w:cs="B Nazanin"/>
                          <w:b/>
                          <w:bCs/>
                          <w:sz w:val="20"/>
                          <w:rtl/>
                        </w:rPr>
                        <w:t xml:space="preserve">نام دانشگاه </w:t>
                      </w:r>
                      <w:r w:rsidRPr="00F36D3B">
                        <w:rPr>
                          <w:rFonts w:ascii="Montserrat Light" w:hAnsi="Montserrat Light" w:cs="B Nazanin" w:hint="cs"/>
                          <w:b/>
                          <w:bCs/>
                          <w:sz w:val="20"/>
                          <w:rtl/>
                        </w:rPr>
                        <w:t>یا</w:t>
                      </w:r>
                      <w:r w:rsidRPr="00F36D3B">
                        <w:rPr>
                          <w:rFonts w:ascii="Montserrat Light" w:hAnsi="Montserrat Light" w:cs="B Nazanin"/>
                          <w:b/>
                          <w:bCs/>
                          <w:sz w:val="20"/>
                          <w:rtl/>
                        </w:rPr>
                        <w:t xml:space="preserve"> موسسه</w:t>
                      </w:r>
                      <w:r w:rsidRPr="00F36D3B">
                        <w:rPr>
                          <w:rFonts w:ascii="Montserrat SemiBold" w:hAnsi="Montserrat SemiBold" w:cs="B Nazanin"/>
                          <w:b/>
                          <w:bCs/>
                          <w:sz w:val="20"/>
                        </w:rPr>
                        <w:t xml:space="preserve"> </w:t>
                      </w:r>
                    </w:p>
                    <w:p w14:paraId="2BB4C930" w14:textId="23AA0F6F" w:rsidR="00BE4CB7" w:rsidRPr="00F36D3B" w:rsidRDefault="00B036BA" w:rsidP="00B036BA">
                      <w:pPr>
                        <w:bidi/>
                        <w:spacing w:after="0"/>
                        <w:rPr>
                          <w:rFonts w:ascii="Montserrat SemiBold" w:hAnsi="Montserrat SemiBold" w:cs="B Nazanin"/>
                          <w:sz w:val="20"/>
                        </w:rPr>
                      </w:pPr>
                      <w:r w:rsidRPr="00F36D3B">
                        <w:rPr>
                          <w:rFonts w:ascii="Montserrat SemiBold" w:hAnsi="Montserrat SemiBold" w:cs="B Nazanin" w:hint="cs"/>
                          <w:sz w:val="20"/>
                          <w:rtl/>
                        </w:rPr>
                        <w:t>از تاریخ - تا تاریخ</w:t>
                      </w:r>
                    </w:p>
                    <w:p w14:paraId="51970DCE" w14:textId="1203C45E" w:rsidR="00BE4CB7" w:rsidRPr="00F36D3B" w:rsidRDefault="00B036BA" w:rsidP="00B036BA">
                      <w:pPr>
                        <w:bidi/>
                        <w:spacing w:after="0"/>
                        <w:rPr>
                          <w:rFonts w:ascii="Montserrat Light" w:hAnsi="Montserrat Light" w:cs="B Nazanin"/>
                          <w:sz w:val="20"/>
                        </w:rPr>
                      </w:pPr>
                      <w:r w:rsidRPr="00F36D3B">
                        <w:rPr>
                          <w:rFonts w:ascii="Montserrat Light" w:hAnsi="Montserrat Light" w:cs="B Nazanin"/>
                          <w:sz w:val="20"/>
                          <w:rtl/>
                        </w:rPr>
                        <w:t xml:space="preserve">عنوان مدرک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36D3B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63FC56D" wp14:editId="03C80B78">
                <wp:simplePos x="0" y="0"/>
                <wp:positionH relativeFrom="margin">
                  <wp:posOffset>28575</wp:posOffset>
                </wp:positionH>
                <wp:positionV relativeFrom="paragraph">
                  <wp:posOffset>1828800</wp:posOffset>
                </wp:positionV>
                <wp:extent cx="3503295" cy="942975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3295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A2D15" w14:textId="2577E4F9" w:rsidR="00BE4CB7" w:rsidRPr="00F36D3B" w:rsidRDefault="00F47BC9" w:rsidP="00F47BC9">
                            <w:pPr>
                              <w:bidi/>
                              <w:rPr>
                                <w:rFonts w:asciiTheme="minorBidi" w:hAnsiTheme="minorBidi" w:cs="B Nazanin"/>
                              </w:rPr>
                            </w:pPr>
                            <w:r w:rsidRPr="00F36D3B">
                              <w:rPr>
                                <w:rFonts w:asciiTheme="minorBidi" w:hAnsiTheme="minorBidi" w:cs="B Nazanin"/>
                                <w:rtl/>
                              </w:rPr>
                              <w:t xml:space="preserve">متن پیش فرض </w:t>
                            </w:r>
                            <w:hyperlink r:id="rId14" w:history="1">
                              <w:r w:rsidRPr="00F36D3B">
                                <w:rPr>
                                  <w:rStyle w:val="Hyperlink"/>
                                  <w:rFonts w:asciiTheme="minorBidi" w:hAnsiTheme="minorBidi" w:cs="B Nazanin"/>
                                  <w:color w:val="auto"/>
                                  <w:rtl/>
                                </w:rPr>
                                <w:t>ایران استخدام</w:t>
                              </w:r>
                            </w:hyperlink>
                            <w:r w:rsidRPr="00F36D3B">
                              <w:rPr>
                                <w:rFonts w:asciiTheme="minorBidi" w:hAnsiTheme="minorBidi" w:cs="B Nazanin"/>
                                <w:rtl/>
                              </w:rPr>
                              <w:t xml:space="preserve"> برای این قسمت: کارشناس تولید محتوا  با بیش از پنج سال تجربه در ساخت محتوای سئو شده. شاغل در حوزه دیجیتال مارکتینگ محصولات آرایش و بهداشتی، مدیریت و توسعه فرصت های تجاری جدید.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FC56D" id="_x0000_s1035" type="#_x0000_t202" style="position:absolute;margin-left:2.25pt;margin-top:2in;width:275.85pt;height:74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" filled="f" stroked="f">
                <v:textbox>
                  <w:txbxContent>
                    <w:p w14:paraId="24CA2D15" w14:textId="2577E4F9" w:rsidR="00BE4CB7" w:rsidRPr="00F36D3B" w:rsidRDefault="00F47BC9" w:rsidP="00F47BC9">
                      <w:pPr>
                        <w:bidi/>
                        <w:rPr>
                          <w:rFonts w:asciiTheme="minorBidi" w:hAnsiTheme="minorBidi" w:cs="B Nazanin"/>
                        </w:rPr>
                      </w:pPr>
                      <w:r w:rsidRPr="00F36D3B">
                        <w:rPr>
                          <w:rFonts w:asciiTheme="minorBidi" w:hAnsiTheme="minorBidi" w:cs="B Nazanin"/>
                          <w:rtl/>
                        </w:rPr>
                        <w:t xml:space="preserve">متن پیش فرض </w:t>
                      </w:r>
                      <w:hyperlink r:id="rId15" w:history="1">
                        <w:r w:rsidRPr="00F36D3B">
                          <w:rPr>
                            <w:rStyle w:val="Hyperlink"/>
                            <w:rFonts w:asciiTheme="minorBidi" w:hAnsiTheme="minorBidi" w:cs="B Nazanin"/>
                            <w:color w:val="auto"/>
                            <w:rtl/>
                          </w:rPr>
                          <w:t>ایران استخدام</w:t>
                        </w:r>
                      </w:hyperlink>
                      <w:r w:rsidRPr="00F36D3B">
                        <w:rPr>
                          <w:rFonts w:asciiTheme="minorBidi" w:hAnsiTheme="minorBidi" w:cs="B Nazanin"/>
                          <w:rtl/>
                        </w:rPr>
                        <w:t xml:space="preserve"> برای این قسمت: کارشناس تولید محتوا  با بیش از پنج سال تجربه در ساخت محتوای سئو شده. شاغل در حوزه دیجیتال مارکتینگ محصولات آرایش و بهداشتی، مدیریت و توسعه فرصت های تجاری جدید.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36D3B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6B7BB03" wp14:editId="1851770C">
                <wp:simplePos x="0" y="0"/>
                <wp:positionH relativeFrom="margin">
                  <wp:posOffset>847725</wp:posOffset>
                </wp:positionH>
                <wp:positionV relativeFrom="paragraph">
                  <wp:posOffset>1495425</wp:posOffset>
                </wp:positionV>
                <wp:extent cx="2691765" cy="40005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1765" cy="400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B488A" w14:textId="23CF58BA" w:rsidR="00E66FD6" w:rsidRPr="00F36D3B" w:rsidRDefault="00E66FD6" w:rsidP="00F47BC9">
                            <w:pPr>
                              <w:bidi/>
                              <w:rPr>
                                <w:rFonts w:cs="B Nazanin"/>
                                <w:sz w:val="32"/>
                                <w:szCs w:val="32"/>
                              </w:rPr>
                            </w:pPr>
                            <w:r w:rsidRPr="00F36D3B">
                              <w:rPr>
                                <w:rFonts w:cs="B Nazanin" w:hint="cs"/>
                                <w:sz w:val="32"/>
                                <w:szCs w:val="32"/>
                                <w:rtl/>
                              </w:rPr>
                              <w:t>درباره من</w:t>
                            </w:r>
                          </w:p>
                          <w:p w14:paraId="07C1D0A6" w14:textId="0EB1000A" w:rsidR="00BE4CB7" w:rsidRPr="00F47BC9" w:rsidRDefault="00BE4CB7" w:rsidP="00F47BC9">
                            <w:pPr>
                              <w:bidi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7BB03" id="_x0000_s1036" type="#_x0000_t202" style="position:absolute;margin-left:66.75pt;margin-top:117.75pt;width:211.95pt;height:31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" filled="f" stroked="f">
                <v:textbox>
                  <w:txbxContent>
                    <w:p w14:paraId="375B488A" w14:textId="23CF58BA" w:rsidR="00E66FD6" w:rsidRPr="00F36D3B" w:rsidRDefault="00E66FD6" w:rsidP="00F47BC9">
                      <w:pPr>
                        <w:bidi/>
                        <w:rPr>
                          <w:rFonts w:cs="B Nazanin"/>
                          <w:sz w:val="32"/>
                          <w:szCs w:val="32"/>
                        </w:rPr>
                      </w:pPr>
                      <w:r w:rsidRPr="00F36D3B">
                        <w:rPr>
                          <w:rFonts w:cs="B Nazanin" w:hint="cs"/>
                          <w:sz w:val="32"/>
                          <w:szCs w:val="32"/>
                          <w:rtl/>
                        </w:rPr>
                        <w:t>درباره من</w:t>
                      </w:r>
                    </w:p>
                    <w:p w14:paraId="07C1D0A6" w14:textId="0EB1000A" w:rsidR="00BE4CB7" w:rsidRPr="00F47BC9" w:rsidRDefault="00BE4CB7" w:rsidP="00F47BC9">
                      <w:pPr>
                        <w:bidi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345" w:rsidRPr="00BE4CB7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D6133F0" wp14:editId="4B0F02C5">
                <wp:simplePos x="0" y="0"/>
                <wp:positionH relativeFrom="margin">
                  <wp:posOffset>4267200</wp:posOffset>
                </wp:positionH>
                <wp:positionV relativeFrom="paragraph">
                  <wp:posOffset>7677150</wp:posOffset>
                </wp:positionV>
                <wp:extent cx="2383155" cy="1457325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3155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1E8E16" w14:textId="62C95720" w:rsidR="00F10000" w:rsidRPr="00F36D3B" w:rsidRDefault="00B036BA" w:rsidP="00F75B5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bidi/>
                              <w:spacing w:after="0" w:line="360" w:lineRule="auto"/>
                              <w:rPr>
                                <w:rFonts w:asciiTheme="minorBidi" w:hAnsiTheme="minorBidi" w:cs="B Nazanin"/>
                                <w:sz w:val="20"/>
                              </w:rPr>
                            </w:pPr>
                            <w:r w:rsidRPr="00F36D3B">
                              <w:rPr>
                                <w:rFonts w:asciiTheme="minorBidi" w:hAnsiTheme="minorBidi" w:cs="B Nazanin"/>
                                <w:sz w:val="20"/>
                                <w:rtl/>
                              </w:rPr>
                              <w:t>مطالعه</w:t>
                            </w:r>
                          </w:p>
                          <w:p w14:paraId="183DCCEB" w14:textId="3697D22B" w:rsidR="00F10000" w:rsidRPr="00F36D3B" w:rsidRDefault="00B036BA" w:rsidP="00F75B5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bidi/>
                              <w:spacing w:after="0" w:line="360" w:lineRule="auto"/>
                              <w:rPr>
                                <w:rFonts w:asciiTheme="minorBidi" w:hAnsiTheme="minorBidi" w:cs="B Nazanin"/>
                                <w:sz w:val="20"/>
                              </w:rPr>
                            </w:pPr>
                            <w:r w:rsidRPr="00F36D3B">
                              <w:rPr>
                                <w:rFonts w:asciiTheme="minorBidi" w:hAnsiTheme="minorBidi" w:cs="B Nazanin"/>
                                <w:sz w:val="20"/>
                                <w:rtl/>
                              </w:rPr>
                              <w:t>کوهنوردی</w:t>
                            </w:r>
                          </w:p>
                          <w:p w14:paraId="15EB0EA4" w14:textId="246ED4B2" w:rsidR="00F10000" w:rsidRPr="00F36D3B" w:rsidRDefault="00B036BA" w:rsidP="00F75B5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bidi/>
                              <w:spacing w:after="0" w:line="360" w:lineRule="auto"/>
                              <w:rPr>
                                <w:rFonts w:asciiTheme="minorBidi" w:hAnsiTheme="minorBidi" w:cs="B Nazanin"/>
                                <w:sz w:val="20"/>
                              </w:rPr>
                            </w:pPr>
                            <w:r w:rsidRPr="00F36D3B">
                              <w:rPr>
                                <w:rFonts w:asciiTheme="minorBidi" w:hAnsiTheme="minorBidi" w:cs="B Nazanin"/>
                                <w:sz w:val="20"/>
                                <w:rtl/>
                              </w:rPr>
                              <w:t>سئو و دیجیتال مارکتینگ</w:t>
                            </w:r>
                          </w:p>
                          <w:p w14:paraId="759D770D" w14:textId="0AA6CEFA" w:rsidR="00F10000" w:rsidRPr="00F36D3B" w:rsidRDefault="00B036BA" w:rsidP="00F75B5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bidi/>
                              <w:spacing w:after="0" w:line="360" w:lineRule="auto"/>
                              <w:rPr>
                                <w:rFonts w:asciiTheme="minorBidi" w:hAnsiTheme="minorBidi" w:cs="B Nazanin"/>
                                <w:sz w:val="20"/>
                              </w:rPr>
                            </w:pPr>
                            <w:r w:rsidRPr="00F36D3B">
                              <w:rPr>
                                <w:rFonts w:asciiTheme="minorBidi" w:hAnsiTheme="minorBidi" w:cs="B Nazanin"/>
                                <w:sz w:val="20"/>
                                <w:rtl/>
                              </w:rPr>
                              <w:t>شنا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133F0" id="_x0000_s1037" type="#_x0000_t202" style="position:absolute;margin-left:336pt;margin-top:604.5pt;width:187.65pt;height:114.7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" filled="f" stroked="f">
                <v:textbox>
                  <w:txbxContent>
                    <w:p w14:paraId="7D1E8E16" w14:textId="62C95720" w:rsidR="00F10000" w:rsidRPr="00F36D3B" w:rsidRDefault="00B036BA" w:rsidP="00F75B5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bidi/>
                        <w:spacing w:after="0" w:line="360" w:lineRule="auto"/>
                        <w:rPr>
                          <w:rFonts w:asciiTheme="minorBidi" w:hAnsiTheme="minorBidi" w:cs="B Nazanin"/>
                          <w:sz w:val="20"/>
                        </w:rPr>
                      </w:pPr>
                      <w:r w:rsidRPr="00F36D3B">
                        <w:rPr>
                          <w:rFonts w:asciiTheme="minorBidi" w:hAnsiTheme="minorBidi" w:cs="B Nazanin"/>
                          <w:sz w:val="20"/>
                          <w:rtl/>
                        </w:rPr>
                        <w:t>مطالعه</w:t>
                      </w:r>
                    </w:p>
                    <w:p w14:paraId="183DCCEB" w14:textId="3697D22B" w:rsidR="00F10000" w:rsidRPr="00F36D3B" w:rsidRDefault="00B036BA" w:rsidP="00F75B5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bidi/>
                        <w:spacing w:after="0" w:line="360" w:lineRule="auto"/>
                        <w:rPr>
                          <w:rFonts w:asciiTheme="minorBidi" w:hAnsiTheme="minorBidi" w:cs="B Nazanin"/>
                          <w:sz w:val="20"/>
                        </w:rPr>
                      </w:pPr>
                      <w:r w:rsidRPr="00F36D3B">
                        <w:rPr>
                          <w:rFonts w:asciiTheme="minorBidi" w:hAnsiTheme="minorBidi" w:cs="B Nazanin"/>
                          <w:sz w:val="20"/>
                          <w:rtl/>
                        </w:rPr>
                        <w:t>کوهنوردی</w:t>
                      </w:r>
                    </w:p>
                    <w:p w14:paraId="15EB0EA4" w14:textId="246ED4B2" w:rsidR="00F10000" w:rsidRPr="00F36D3B" w:rsidRDefault="00B036BA" w:rsidP="00F75B5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bidi/>
                        <w:spacing w:after="0" w:line="360" w:lineRule="auto"/>
                        <w:rPr>
                          <w:rFonts w:asciiTheme="minorBidi" w:hAnsiTheme="minorBidi" w:cs="B Nazanin"/>
                          <w:sz w:val="20"/>
                        </w:rPr>
                      </w:pPr>
                      <w:r w:rsidRPr="00F36D3B">
                        <w:rPr>
                          <w:rFonts w:asciiTheme="minorBidi" w:hAnsiTheme="minorBidi" w:cs="B Nazanin"/>
                          <w:sz w:val="20"/>
                          <w:rtl/>
                        </w:rPr>
                        <w:t>سئو و دیجیتال مارکتینگ</w:t>
                      </w:r>
                    </w:p>
                    <w:p w14:paraId="759D770D" w14:textId="0AA6CEFA" w:rsidR="00F10000" w:rsidRPr="00F36D3B" w:rsidRDefault="00B036BA" w:rsidP="00F75B5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bidi/>
                        <w:spacing w:after="0" w:line="360" w:lineRule="auto"/>
                        <w:rPr>
                          <w:rFonts w:asciiTheme="minorBidi" w:hAnsiTheme="minorBidi" w:cs="B Nazanin"/>
                          <w:sz w:val="20"/>
                        </w:rPr>
                      </w:pPr>
                      <w:r w:rsidRPr="00F36D3B">
                        <w:rPr>
                          <w:rFonts w:asciiTheme="minorBidi" w:hAnsiTheme="minorBidi" w:cs="B Nazanin"/>
                          <w:sz w:val="20"/>
                          <w:rtl/>
                        </w:rPr>
                        <w:t>شنا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345">
        <w:rPr>
          <w:noProof/>
        </w:rPr>
        <w:drawing>
          <wp:anchor distT="0" distB="0" distL="114300" distR="114300" simplePos="0" relativeHeight="251707392" behindDoc="1" locked="0" layoutInCell="1" allowOverlap="1" wp14:anchorId="693AB945" wp14:editId="523C51D3">
            <wp:simplePos x="0" y="0"/>
            <wp:positionH relativeFrom="column">
              <wp:posOffset>4462780</wp:posOffset>
            </wp:positionH>
            <wp:positionV relativeFrom="paragraph">
              <wp:posOffset>9298305</wp:posOffset>
            </wp:positionV>
            <wp:extent cx="2204602" cy="467360"/>
            <wp:effectExtent l="0" t="0" r="5715" b="8890"/>
            <wp:wrapTight wrapText="bothSides">
              <wp:wrapPolygon edited="0">
                <wp:start x="5787" y="0"/>
                <wp:lineTo x="0" y="880"/>
                <wp:lineTo x="0" y="18489"/>
                <wp:lineTo x="2987" y="21130"/>
                <wp:lineTo x="19789" y="21130"/>
                <wp:lineTo x="21469" y="19370"/>
                <wp:lineTo x="21469" y="2641"/>
                <wp:lineTo x="16615" y="0"/>
                <wp:lineTo x="5787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لوگو-متنی-ایران-استخدام-سفید1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4602" cy="467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6DD5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3055E7E" wp14:editId="7C3A179E">
                <wp:simplePos x="0" y="0"/>
                <wp:positionH relativeFrom="margin">
                  <wp:posOffset>1597660</wp:posOffset>
                </wp:positionH>
                <wp:positionV relativeFrom="paragraph">
                  <wp:posOffset>826770</wp:posOffset>
                </wp:positionV>
                <wp:extent cx="2075180" cy="34925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5180" cy="349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179CD0" w14:textId="5D014D61" w:rsidR="00BE4CB7" w:rsidRPr="00F36D3B" w:rsidRDefault="00086DD5" w:rsidP="00F47BC9">
                            <w:pPr>
                              <w:bidi/>
                              <w:rPr>
                                <w:rFonts w:cs="B Nazanin"/>
                                <w:sz w:val="28"/>
                                <w:szCs w:val="28"/>
                              </w:rPr>
                            </w:pPr>
                            <w:r w:rsidRPr="00F36D3B">
                              <w:rPr>
                                <w:rFonts w:cs="B Nazanin"/>
                                <w:sz w:val="28"/>
                                <w:szCs w:val="28"/>
                                <w:rtl/>
                              </w:rPr>
                              <w:t>عنوان شغلی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55E7E" id="_x0000_s1038" type="#_x0000_t202" style="position:absolute;margin-left:125.8pt;margin-top:65.1pt;width:163.4pt;height:27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" filled="f" stroked="f">
                <v:textbox>
                  <w:txbxContent>
                    <w:p w14:paraId="27179CD0" w14:textId="5D014D61" w:rsidR="00BE4CB7" w:rsidRPr="00F36D3B" w:rsidRDefault="00086DD5" w:rsidP="00F47BC9">
                      <w:pPr>
                        <w:bidi/>
                        <w:rPr>
                          <w:rFonts w:cs="B Nazanin"/>
                          <w:sz w:val="28"/>
                          <w:szCs w:val="28"/>
                        </w:rPr>
                      </w:pPr>
                      <w:r w:rsidRPr="00F36D3B">
                        <w:rPr>
                          <w:rFonts w:cs="B Nazanin"/>
                          <w:sz w:val="28"/>
                          <w:szCs w:val="28"/>
                          <w:rtl/>
                        </w:rPr>
                        <w:t>عنوان شغلی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75B5C" w:rsidRPr="00BE4CB7">
        <w:rPr>
          <w:rFonts w:ascii="Montserrat Light" w:hAnsi="Montserrat Light"/>
          <w:noProof/>
          <w:sz w:val="18"/>
        </w:rPr>
        <w:drawing>
          <wp:anchor distT="0" distB="0" distL="114300" distR="114300" simplePos="0" relativeHeight="251706368" behindDoc="0" locked="0" layoutInCell="1" allowOverlap="1" wp14:anchorId="6BED8CDB" wp14:editId="7F844D18">
            <wp:simplePos x="0" y="0"/>
            <wp:positionH relativeFrom="column">
              <wp:posOffset>6301105</wp:posOffset>
            </wp:positionH>
            <wp:positionV relativeFrom="paragraph">
              <wp:posOffset>6600190</wp:posOffset>
            </wp:positionV>
            <wp:extent cx="231140" cy="231140"/>
            <wp:effectExtent l="0" t="0" r="0" b="0"/>
            <wp:wrapThrough wrapText="bothSides">
              <wp:wrapPolygon edited="0">
                <wp:start x="8901" y="0"/>
                <wp:lineTo x="0" y="5341"/>
                <wp:lineTo x="0" y="19582"/>
                <wp:lineTo x="14242" y="19582"/>
                <wp:lineTo x="17802" y="17802"/>
                <wp:lineTo x="19582" y="14242"/>
                <wp:lineTo x="19582" y="0"/>
                <wp:lineTo x="8901" y="0"/>
              </wp:wrapPolygon>
            </wp:wrapThrough>
            <wp:docPr id="29" name="Graphic 29" descr="Map with p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mapwithpin.sv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" cy="23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5B5C" w:rsidRPr="00BE4CB7">
        <w:rPr>
          <w:rFonts w:ascii="Montserrat Light" w:hAnsi="Montserrat Light"/>
          <w:noProof/>
          <w:sz w:val="18"/>
        </w:rPr>
        <w:drawing>
          <wp:anchor distT="0" distB="0" distL="114300" distR="114300" simplePos="0" relativeHeight="251705344" behindDoc="0" locked="0" layoutInCell="1" allowOverlap="1" wp14:anchorId="74DBC4C3" wp14:editId="6FDD6052">
            <wp:simplePos x="0" y="0"/>
            <wp:positionH relativeFrom="column">
              <wp:posOffset>6311900</wp:posOffset>
            </wp:positionH>
            <wp:positionV relativeFrom="paragraph">
              <wp:posOffset>6304280</wp:posOffset>
            </wp:positionV>
            <wp:extent cx="198120" cy="198120"/>
            <wp:effectExtent l="0" t="0" r="0" b="0"/>
            <wp:wrapThrough wrapText="bothSides">
              <wp:wrapPolygon edited="0">
                <wp:start x="4154" y="0"/>
                <wp:lineTo x="0" y="4154"/>
                <wp:lineTo x="0" y="18692"/>
                <wp:lineTo x="18692" y="18692"/>
                <wp:lineTo x="18692" y="4154"/>
                <wp:lineTo x="14538" y="0"/>
                <wp:lineTo x="4154" y="0"/>
              </wp:wrapPolygon>
            </wp:wrapThrough>
            <wp:docPr id="28" name="Graphic 28" descr="Open envelo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penenvelope.sv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5B5C" w:rsidRPr="00BE4CB7">
        <w:rPr>
          <w:rFonts w:ascii="Montserrat Light" w:hAnsi="Montserrat Light"/>
          <w:noProof/>
          <w:sz w:val="18"/>
        </w:rPr>
        <w:drawing>
          <wp:anchor distT="0" distB="0" distL="114300" distR="114300" simplePos="0" relativeHeight="251704320" behindDoc="0" locked="0" layoutInCell="1" allowOverlap="1" wp14:anchorId="573DBDAA" wp14:editId="238FB037">
            <wp:simplePos x="0" y="0"/>
            <wp:positionH relativeFrom="column">
              <wp:posOffset>6327140</wp:posOffset>
            </wp:positionH>
            <wp:positionV relativeFrom="paragraph">
              <wp:posOffset>5993765</wp:posOffset>
            </wp:positionV>
            <wp:extent cx="186055" cy="186055"/>
            <wp:effectExtent l="0" t="0" r="4445" b="4445"/>
            <wp:wrapThrough wrapText="bothSides">
              <wp:wrapPolygon edited="0">
                <wp:start x="11058" y="0"/>
                <wp:lineTo x="0" y="13270"/>
                <wp:lineTo x="0" y="19904"/>
                <wp:lineTo x="8846" y="19904"/>
                <wp:lineTo x="13270" y="19904"/>
                <wp:lineTo x="19904" y="6635"/>
                <wp:lineTo x="19904" y="0"/>
                <wp:lineTo x="11058" y="0"/>
              </wp:wrapPolygon>
            </wp:wrapThrough>
            <wp:docPr id="27" name="Graphic 27" descr="Recei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eceiver.sv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6055" cy="186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5B5C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94C77F1" wp14:editId="06EEB202">
                <wp:simplePos x="0" y="0"/>
                <wp:positionH relativeFrom="margin">
                  <wp:posOffset>3771900</wp:posOffset>
                </wp:positionH>
                <wp:positionV relativeFrom="paragraph">
                  <wp:posOffset>5886450</wp:posOffset>
                </wp:positionV>
                <wp:extent cx="2400300" cy="1073785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0737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Overlap w:val="never"/>
                              <w:tblW w:w="3695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92"/>
                              <w:gridCol w:w="3103"/>
                            </w:tblGrid>
                            <w:tr w:rsidR="00BE4CB7" w:rsidRPr="00B036BA" w14:paraId="76C94A81" w14:textId="77777777" w:rsidTr="00802BB7">
                              <w:trPr>
                                <w:trHeight w:val="449"/>
                              </w:trPr>
                              <w:tc>
                                <w:tcPr>
                                  <w:tcW w:w="592" w:type="dxa"/>
                                  <w:vAlign w:val="center"/>
                                </w:tcPr>
                                <w:p w14:paraId="3964563B" w14:textId="5D191C2B" w:rsidR="00BE4CB7" w:rsidRPr="00B036BA" w:rsidRDefault="00BE4CB7" w:rsidP="00B036BA">
                                  <w:pPr>
                                    <w:bidi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03" w:type="dxa"/>
                                  <w:vAlign w:val="center"/>
                                </w:tcPr>
                                <w:p w14:paraId="594CEA67" w14:textId="340780B1" w:rsidR="00BE4CB7" w:rsidRPr="00F36D3B" w:rsidRDefault="00B036BA" w:rsidP="00B036BA">
                                  <w:pPr>
                                    <w:bidi/>
                                    <w:rPr>
                                      <w:rFonts w:ascii="Arial" w:hAnsi="Arial" w:cs="B Nazanin"/>
                                    </w:rPr>
                                  </w:pPr>
                                  <w:r w:rsidRPr="00F36D3B">
                                    <w:rPr>
                                      <w:rFonts w:ascii="Arial" w:hAnsi="Arial" w:cs="B Nazanin"/>
                                      <w:rtl/>
                                      <w:lang w:bidi="fa-IR"/>
                                    </w:rPr>
                                    <w:t>۰۲۱-۹۱۳۰۰۰۱۳</w:t>
                                  </w:r>
                                </w:p>
                              </w:tc>
                            </w:tr>
                            <w:tr w:rsidR="00BE4CB7" w:rsidRPr="00B036BA" w14:paraId="695221DC" w14:textId="77777777" w:rsidTr="00802BB7">
                              <w:trPr>
                                <w:trHeight w:val="567"/>
                              </w:trPr>
                              <w:tc>
                                <w:tcPr>
                                  <w:tcW w:w="592" w:type="dxa"/>
                                  <w:vAlign w:val="center"/>
                                </w:tcPr>
                                <w:p w14:paraId="233C35F2" w14:textId="1C509B37" w:rsidR="00BE4CB7" w:rsidRPr="00B036BA" w:rsidRDefault="00BE4CB7" w:rsidP="00B036BA">
                                  <w:pPr>
                                    <w:bidi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03" w:type="dxa"/>
                                  <w:vAlign w:val="center"/>
                                </w:tcPr>
                                <w:p w14:paraId="57EE3AC9" w14:textId="6BC79B5F" w:rsidR="00BE4CB7" w:rsidRPr="00B036BA" w:rsidRDefault="00B036BA" w:rsidP="00B036BA">
                                  <w:pPr>
                                    <w:bidi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B036BA">
                                    <w:rPr>
                                      <w:rFonts w:ascii="Arial" w:hAnsi="Arial" w:cs="Arial"/>
                                    </w:rPr>
                                    <w:t>info@iranestekhdam.ir</w:t>
                                  </w:r>
                                </w:p>
                              </w:tc>
                            </w:tr>
                            <w:tr w:rsidR="00BE4CB7" w:rsidRPr="00B036BA" w14:paraId="351B8026" w14:textId="77777777" w:rsidTr="00802BB7">
                              <w:trPr>
                                <w:trHeight w:val="449"/>
                              </w:trPr>
                              <w:tc>
                                <w:tcPr>
                                  <w:tcW w:w="592" w:type="dxa"/>
                                  <w:vAlign w:val="center"/>
                                </w:tcPr>
                                <w:p w14:paraId="0EE9E3E5" w14:textId="1BF46CA1" w:rsidR="00BE4CB7" w:rsidRPr="00B036BA" w:rsidRDefault="00BE4CB7" w:rsidP="00B036BA">
                                  <w:pPr>
                                    <w:bidi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03" w:type="dxa"/>
                                  <w:vAlign w:val="center"/>
                                </w:tcPr>
                                <w:p w14:paraId="3DD87C0B" w14:textId="7E02E019" w:rsidR="00BE4CB7" w:rsidRPr="00F36D3B" w:rsidRDefault="00B036BA" w:rsidP="00B036BA">
                                  <w:pPr>
                                    <w:bidi/>
                                    <w:rPr>
                                      <w:rFonts w:ascii="Arial" w:hAnsi="Arial" w:cs="B Nazanin"/>
                                    </w:rPr>
                                  </w:pPr>
                                  <w:r w:rsidRPr="00F36D3B">
                                    <w:rPr>
                                      <w:rFonts w:ascii="Arial" w:hAnsi="Arial" w:cs="B Nazanin"/>
                                      <w:rtl/>
                                    </w:rPr>
                                    <w:t>ایران، تهران</w:t>
                                  </w:r>
                                </w:p>
                              </w:tc>
                            </w:tr>
                          </w:tbl>
                          <w:p w14:paraId="7B0FF696" w14:textId="77777777" w:rsidR="00BE4CB7" w:rsidRPr="00B036BA" w:rsidRDefault="00BE4CB7" w:rsidP="00B036BA">
                            <w:pPr>
                              <w:bidi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C77F1" id="_x0000_s1039" type="#_x0000_t202" style="position:absolute;margin-left:297pt;margin-top:463.5pt;width:189pt;height:84.5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" filled="f" stroked="f">
                <v:textbox>
                  <w:txbxContent>
                    <w:tbl>
                      <w:tblPr>
                        <w:tblStyle w:val="TableGrid"/>
                        <w:tblOverlap w:val="never"/>
                        <w:tblW w:w="3695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92"/>
                        <w:gridCol w:w="3103"/>
                      </w:tblGrid>
                      <w:tr w:rsidR="00BE4CB7" w:rsidRPr="00B036BA" w14:paraId="76C94A81" w14:textId="77777777" w:rsidTr="00802BB7">
                        <w:trPr>
                          <w:trHeight w:val="449"/>
                        </w:trPr>
                        <w:tc>
                          <w:tcPr>
                            <w:tcW w:w="592" w:type="dxa"/>
                            <w:vAlign w:val="center"/>
                          </w:tcPr>
                          <w:p w14:paraId="3964563B" w14:textId="5D191C2B" w:rsidR="00BE4CB7" w:rsidRPr="00B036BA" w:rsidRDefault="00BE4CB7" w:rsidP="00B036BA">
                            <w:pPr>
                              <w:bidi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103" w:type="dxa"/>
                            <w:vAlign w:val="center"/>
                          </w:tcPr>
                          <w:p w14:paraId="594CEA67" w14:textId="340780B1" w:rsidR="00BE4CB7" w:rsidRPr="00F36D3B" w:rsidRDefault="00B036BA" w:rsidP="00B036BA">
                            <w:pPr>
                              <w:bidi/>
                              <w:rPr>
                                <w:rFonts w:ascii="Arial" w:hAnsi="Arial" w:cs="B Nazanin"/>
                              </w:rPr>
                            </w:pPr>
                            <w:r w:rsidRPr="00F36D3B">
                              <w:rPr>
                                <w:rFonts w:ascii="Arial" w:hAnsi="Arial" w:cs="B Nazanin"/>
                                <w:rtl/>
                                <w:lang w:bidi="fa-IR"/>
                              </w:rPr>
                              <w:t>۰۲۱-۹۱۳۰۰۰۱۳</w:t>
                            </w:r>
                          </w:p>
                        </w:tc>
                      </w:tr>
                      <w:tr w:rsidR="00BE4CB7" w:rsidRPr="00B036BA" w14:paraId="695221DC" w14:textId="77777777" w:rsidTr="00802BB7">
                        <w:trPr>
                          <w:trHeight w:val="567"/>
                        </w:trPr>
                        <w:tc>
                          <w:tcPr>
                            <w:tcW w:w="592" w:type="dxa"/>
                            <w:vAlign w:val="center"/>
                          </w:tcPr>
                          <w:p w14:paraId="233C35F2" w14:textId="1C509B37" w:rsidR="00BE4CB7" w:rsidRPr="00B036BA" w:rsidRDefault="00BE4CB7" w:rsidP="00B036BA">
                            <w:pPr>
                              <w:bidi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103" w:type="dxa"/>
                            <w:vAlign w:val="center"/>
                          </w:tcPr>
                          <w:p w14:paraId="57EE3AC9" w14:textId="6BC79B5F" w:rsidR="00BE4CB7" w:rsidRPr="00B036BA" w:rsidRDefault="00B036BA" w:rsidP="00B036BA">
                            <w:pPr>
                              <w:bidi/>
                              <w:rPr>
                                <w:rFonts w:ascii="Arial" w:hAnsi="Arial" w:cs="Arial"/>
                              </w:rPr>
                            </w:pPr>
                            <w:r w:rsidRPr="00B036BA">
                              <w:rPr>
                                <w:rFonts w:ascii="Arial" w:hAnsi="Arial" w:cs="Arial"/>
                              </w:rPr>
                              <w:t>info@iranestekhdam.ir</w:t>
                            </w:r>
                          </w:p>
                        </w:tc>
                      </w:tr>
                      <w:tr w:rsidR="00BE4CB7" w:rsidRPr="00B036BA" w14:paraId="351B8026" w14:textId="77777777" w:rsidTr="00802BB7">
                        <w:trPr>
                          <w:trHeight w:val="449"/>
                        </w:trPr>
                        <w:tc>
                          <w:tcPr>
                            <w:tcW w:w="592" w:type="dxa"/>
                            <w:vAlign w:val="center"/>
                          </w:tcPr>
                          <w:p w14:paraId="0EE9E3E5" w14:textId="1BF46CA1" w:rsidR="00BE4CB7" w:rsidRPr="00B036BA" w:rsidRDefault="00BE4CB7" w:rsidP="00B036BA">
                            <w:pPr>
                              <w:bidi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103" w:type="dxa"/>
                            <w:vAlign w:val="center"/>
                          </w:tcPr>
                          <w:p w14:paraId="3DD87C0B" w14:textId="7E02E019" w:rsidR="00BE4CB7" w:rsidRPr="00F36D3B" w:rsidRDefault="00B036BA" w:rsidP="00B036BA">
                            <w:pPr>
                              <w:bidi/>
                              <w:rPr>
                                <w:rFonts w:ascii="Arial" w:hAnsi="Arial" w:cs="B Nazanin"/>
                              </w:rPr>
                            </w:pPr>
                            <w:r w:rsidRPr="00F36D3B">
                              <w:rPr>
                                <w:rFonts w:ascii="Arial" w:hAnsi="Arial" w:cs="B Nazanin"/>
                                <w:rtl/>
                              </w:rPr>
                              <w:t>ایران، تهران</w:t>
                            </w:r>
                          </w:p>
                        </w:tc>
                      </w:tr>
                    </w:tbl>
                    <w:p w14:paraId="7B0FF696" w14:textId="77777777" w:rsidR="00BE4CB7" w:rsidRPr="00B036BA" w:rsidRDefault="00BE4CB7" w:rsidP="00B036BA">
                      <w:pPr>
                        <w:bidi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75B5C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21FCEC74" wp14:editId="7F62B8C1">
                <wp:simplePos x="0" y="0"/>
                <wp:positionH relativeFrom="margin">
                  <wp:posOffset>0</wp:posOffset>
                </wp:positionH>
                <wp:positionV relativeFrom="paragraph">
                  <wp:posOffset>7698105</wp:posOffset>
                </wp:positionV>
                <wp:extent cx="3677920" cy="2063750"/>
                <wp:effectExtent l="0" t="0" r="0" b="0"/>
                <wp:wrapThrough wrapText="bothSides">
                  <wp:wrapPolygon edited="0">
                    <wp:start x="336" y="0"/>
                    <wp:lineTo x="336" y="21334"/>
                    <wp:lineTo x="21257" y="21334"/>
                    <wp:lineTo x="21257" y="0"/>
                    <wp:lineTo x="336" y="0"/>
                  </wp:wrapPolygon>
                </wp:wrapThrough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7920" cy="2063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3475F" w14:textId="77777777" w:rsidR="00F10000" w:rsidRDefault="00F10000">
                            <w:r>
                              <w:rPr>
                                <w:rFonts w:ascii="Lato" w:hAnsi="Lato"/>
                                <w:noProof/>
                              </w:rPr>
                              <w:drawing>
                                <wp:inline distT="0" distB="0" distL="0" distR="0" wp14:anchorId="162AF205" wp14:editId="31F20678">
                                  <wp:extent cx="3590290" cy="1895475"/>
                                  <wp:effectExtent l="0" t="0" r="0" b="0"/>
                                  <wp:docPr id="3" name="Chart 3"/>
                                  <wp:cNvGraphicFramePr/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23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CEC74" id="_x0000_s1040" type="#_x0000_t202" style="position:absolute;margin-left:0;margin-top:606.15pt;width:289.6pt;height:162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" filled="f" stroked="f">
                <v:textbox>
                  <w:txbxContent>
                    <w:p w14:paraId="7113475F" w14:textId="77777777" w:rsidR="00F10000" w:rsidRDefault="00F10000">
                      <w:r>
                        <w:rPr>
                          <w:rFonts w:ascii="Lato" w:hAnsi="Lato"/>
                          <w:noProof/>
                        </w:rPr>
                        <w:drawing>
                          <wp:inline distT="0" distB="0" distL="0" distR="0" wp14:anchorId="162AF205" wp14:editId="2104D3E0">
                            <wp:extent cx="3590290" cy="1895475"/>
                            <wp:effectExtent l="0" t="0" r="0" b="0"/>
                            <wp:docPr id="3" name="Chart 3"/>
                            <wp:cNvGraphicFramePr/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24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0A558A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63B584E4" wp14:editId="4AA3CA49">
                <wp:simplePos x="0" y="0"/>
                <wp:positionH relativeFrom="margin">
                  <wp:posOffset>1943100</wp:posOffset>
                </wp:positionH>
                <wp:positionV relativeFrom="paragraph">
                  <wp:posOffset>5334000</wp:posOffset>
                </wp:positionV>
                <wp:extent cx="2454910" cy="1404620"/>
                <wp:effectExtent l="0" t="0" r="0" b="635"/>
                <wp:wrapSquare wrapText="bothSides"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49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48400F" w14:textId="77777777" w:rsidR="00F10000" w:rsidRPr="00A37AF3" w:rsidRDefault="00F10000" w:rsidP="000A558A">
                            <w:pPr>
                              <w:bidi/>
                              <w:spacing w:after="0"/>
                              <w:rPr>
                                <w:rFonts w:ascii="Lato" w:hAnsi="La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B584E4" id="_x0000_s1041" type="#_x0000_t202" style="position:absolute;margin-left:153pt;margin-top:420pt;width:193.3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" filled="f" stroked="f">
                <v:textbox style="mso-fit-shape-to-text:t">
                  <w:txbxContent>
                    <w:p w14:paraId="5948400F" w14:textId="77777777" w:rsidR="00F10000" w:rsidRPr="00A37AF3" w:rsidRDefault="00F10000" w:rsidP="000A558A">
                      <w:pPr>
                        <w:bidi/>
                        <w:spacing w:after="0"/>
                        <w:rPr>
                          <w:rFonts w:ascii="Lato" w:hAnsi="Lato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E4CB7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C2EBE12" wp14:editId="7F6016B7">
                <wp:simplePos x="0" y="0"/>
                <wp:positionH relativeFrom="column">
                  <wp:posOffset>4012044</wp:posOffset>
                </wp:positionH>
                <wp:positionV relativeFrom="paragraph">
                  <wp:posOffset>2820035</wp:posOffset>
                </wp:positionV>
                <wp:extent cx="0" cy="7459038"/>
                <wp:effectExtent l="0" t="0" r="38100" b="2794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59038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4445D9" id="Straight Connector 18" o:spid="_x0000_s1026" style="position:absolute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5.9pt,222.05pt" to="315.9pt,8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" strokecolor="#bf8f00 [2407]" strokeweight="1.5pt">
                <v:stroke joinstyle="miter"/>
              </v:line>
            </w:pict>
          </mc:Fallback>
        </mc:AlternateContent>
      </w:r>
      <w:r w:rsidR="00BE4CB7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65C2522" wp14:editId="3FFF8AA9">
                <wp:simplePos x="0" y="0"/>
                <wp:positionH relativeFrom="margin">
                  <wp:posOffset>4474210</wp:posOffset>
                </wp:positionH>
                <wp:positionV relativeFrom="paragraph">
                  <wp:posOffset>192291</wp:posOffset>
                </wp:positionV>
                <wp:extent cx="2155825" cy="2054860"/>
                <wp:effectExtent l="0" t="0" r="1587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205486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EEE3D7" w14:textId="77777777" w:rsidR="00DF16B2" w:rsidRDefault="00DF16B2" w:rsidP="00DF16B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9A74B6" wp14:editId="526B5825">
                                  <wp:extent cx="1883097" cy="1905200"/>
                                  <wp:effectExtent l="19050" t="19050" r="22225" b="1905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rofpic2.jpg"/>
                                          <pic:cNvPicPr/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83097" cy="1905200"/>
                                          </a:xfrm>
                                          <a:prstGeom prst="flowChartConnector">
                                            <a:avLst/>
                                          </a:prstGeom>
                                          <a:ln w="6350" cap="flat" cmpd="sng" algn="ctr">
                                            <a:solidFill>
                                              <a:srgbClr val="FFC000">
                                                <a:lumMod val="75000"/>
                                              </a:srgbClr>
                                            </a:solidFill>
                                            <a:prstDash val="solid"/>
                                            <a:round/>
                                            <a:headEnd type="none" w="med" len="med"/>
                                            <a:tailEnd type="none" w="med" len="med"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C2522" id="_x0000_s1042" type="#_x0000_t202" style="position:absolute;margin-left:352.3pt;margin-top:15.15pt;width:169.75pt;height:161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" filled="f" strokecolor="#bf8f00 [2407]" strokeweight=".25pt">
                <v:textbox>
                  <w:txbxContent>
                    <w:p w14:paraId="6BEEE3D7" w14:textId="77777777" w:rsidR="00DF16B2" w:rsidRDefault="00DF16B2" w:rsidP="00DF16B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29A74B6" wp14:editId="526B5825">
                            <wp:extent cx="1883097" cy="1905200"/>
                            <wp:effectExtent l="19050" t="19050" r="22225" b="1905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rofpic2.jpg"/>
                                    <pic:cNvPicPr/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83097" cy="1905200"/>
                                    </a:xfrm>
                                    <a:prstGeom prst="flowChartConnector">
                                      <a:avLst/>
                                    </a:prstGeom>
                                    <a:ln w="6350" cap="flat" cmpd="sng" algn="ctr">
                                      <a:solidFill>
                                        <a:srgbClr val="FFC000">
                                          <a:lumMod val="75000"/>
                                        </a:srgbClr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E4CB7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385B025" wp14:editId="4AC36384">
                <wp:simplePos x="0" y="0"/>
                <wp:positionH relativeFrom="margin">
                  <wp:posOffset>0</wp:posOffset>
                </wp:positionH>
                <wp:positionV relativeFrom="paragraph">
                  <wp:posOffset>384960</wp:posOffset>
                </wp:positionV>
                <wp:extent cx="3708400" cy="466725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0" cy="466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E3F5B9" w14:textId="57BEF6FA" w:rsidR="00DF16B2" w:rsidRPr="00F36D3B" w:rsidRDefault="00086DD5" w:rsidP="00F47BC9">
                            <w:pPr>
                              <w:bidi/>
                              <w:rPr>
                                <w:rFonts w:cs="B Nazanin"/>
                                <w:sz w:val="40"/>
                                <w:szCs w:val="40"/>
                              </w:rPr>
                            </w:pPr>
                            <w:r w:rsidRPr="00F36D3B">
                              <w:rPr>
                                <w:rFonts w:cs="B Nazanin" w:hint="cs"/>
                                <w:sz w:val="40"/>
                                <w:szCs w:val="40"/>
                                <w:rtl/>
                              </w:rPr>
                              <w:t>نام و نام خانوادگی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5B025" id="_x0000_s1043" type="#_x0000_t202" style="position:absolute;margin-left:0;margin-top:30.3pt;width:292pt;height:36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" filled="f" stroked="f">
                <v:textbox>
                  <w:txbxContent>
                    <w:p w14:paraId="05E3F5B9" w14:textId="57BEF6FA" w:rsidR="00DF16B2" w:rsidRPr="00F36D3B" w:rsidRDefault="00086DD5" w:rsidP="00F47BC9">
                      <w:pPr>
                        <w:bidi/>
                        <w:rPr>
                          <w:rFonts w:cs="B Nazanin"/>
                          <w:sz w:val="40"/>
                          <w:szCs w:val="40"/>
                        </w:rPr>
                      </w:pPr>
                      <w:r w:rsidRPr="00F36D3B">
                        <w:rPr>
                          <w:rFonts w:cs="B Nazanin" w:hint="cs"/>
                          <w:sz w:val="40"/>
                          <w:szCs w:val="40"/>
                          <w:rtl/>
                        </w:rPr>
                        <w:t>نام و نام خانوادگی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E4CB7">
        <w:rPr>
          <w:noProof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44CDA442" wp14:editId="202341A2">
                <wp:simplePos x="0" y="0"/>
                <wp:positionH relativeFrom="page">
                  <wp:posOffset>4458984</wp:posOffset>
                </wp:positionH>
                <wp:positionV relativeFrom="paragraph">
                  <wp:posOffset>-457200</wp:posOffset>
                </wp:positionV>
                <wp:extent cx="3093007" cy="3299460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3007" cy="329946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F9EF2C" id="Rectangle 6" o:spid="_x0000_s1026" style="position:absolute;margin-left:351.1pt;margin-top:-36pt;width:243.55pt;height:259.8pt;z-index:25166028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" fillcolor="#bf8f00 [2407]" stroked="f" strokeweight="1pt">
                <w10:wrap anchorx="page"/>
              </v:rect>
            </w:pict>
          </mc:Fallback>
        </mc:AlternateContent>
      </w:r>
      <w:r w:rsidR="00DF16B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99AC89" wp14:editId="397CBE97">
                <wp:simplePos x="0" y="0"/>
                <wp:positionH relativeFrom="page">
                  <wp:align>left</wp:align>
                </wp:positionH>
                <wp:positionV relativeFrom="paragraph">
                  <wp:posOffset>1429520</wp:posOffset>
                </wp:positionV>
                <wp:extent cx="4805274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5274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A7E7EA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" from="0,112.55pt" to="378.35pt,1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" strokecolor="#bf8f00 [2407]" strokeweight="1.5pt">
                <v:stroke joinstyle="miter"/>
                <w10:wrap anchorx="page"/>
              </v:line>
            </w:pict>
          </mc:Fallback>
        </mc:AlternateContent>
      </w:r>
      <w:r w:rsidR="00DF16B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A870E4" wp14:editId="35FF79A0">
                <wp:simplePos x="0" y="0"/>
                <wp:positionH relativeFrom="column">
                  <wp:posOffset>4348264</wp:posOffset>
                </wp:positionH>
                <wp:positionV relativeFrom="paragraph">
                  <wp:posOffset>-466928</wp:posOffset>
                </wp:positionV>
                <wp:extent cx="0" cy="3307053"/>
                <wp:effectExtent l="0" t="0" r="38100" b="2730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07053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4A6927"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2.4pt,-36.75pt" to="342.4pt,2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" strokecolor="#bf8f00 [2407]" strokeweight="1.5pt">
                <v:stroke joinstyle="miter"/>
              </v:line>
            </w:pict>
          </mc:Fallback>
        </mc:AlternateContent>
      </w:r>
      <w:r w:rsidR="00DF16B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E9BBB4" wp14:editId="35D2BFC2">
                <wp:simplePos x="0" y="0"/>
                <wp:positionH relativeFrom="column">
                  <wp:posOffset>-671209</wp:posOffset>
                </wp:positionH>
                <wp:positionV relativeFrom="paragraph">
                  <wp:posOffset>2850204</wp:posOffset>
                </wp:positionV>
                <wp:extent cx="8054138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54138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9814D7" id="Straight Connector 2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2.85pt,224.45pt" to="581.35pt,2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" strokecolor="#bf8f00 [2407]" strokeweight="1.5pt">
                <v:stroke joinstyle="miter"/>
              </v:line>
            </w:pict>
          </mc:Fallback>
        </mc:AlternateContent>
      </w:r>
    </w:p>
    <w:sectPr w:rsidR="00BB7E39" w:rsidSect="00DF16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D800767-4F94-4D97-A6A1-4F2EE216107D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73D98C18-4F3A-4384-A2A4-6C80B0FBA270}"/>
  </w:font>
  <w:font w:name="Montserrat SemiBold">
    <w:altName w:val="Calibri"/>
    <w:charset w:val="00"/>
    <w:family w:val="auto"/>
    <w:pitch w:val="variable"/>
    <w:sig w:usb0="2000020F" w:usb1="00000003" w:usb2="00000000" w:usb3="00000000" w:csb0="00000197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3" w:fontKey="{5486DDB6-4D38-4163-9524-E87FF3D91F6E}"/>
    <w:embedBold r:id="rId4" w:fontKey="{6C2B7733-656A-423C-886B-48AC517172A7}"/>
  </w:font>
  <w:font w:name="Montserrat Light">
    <w:altName w:val="Calibri"/>
    <w:charset w:val="00"/>
    <w:family w:val="auto"/>
    <w:pitch w:val="variable"/>
    <w:sig w:usb0="2000020F" w:usb1="00000003" w:usb2="00000000" w:usb3="00000000" w:csb0="00000197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  <w:embedRegular r:id="rId7" w:fontKey="{CAB2B358-EFD5-4B1F-808E-2DB58DA1156F}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2B434543-D7C8-48C7-9582-187A92A74CE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24C0A"/>
    <w:multiLevelType w:val="hybridMultilevel"/>
    <w:tmpl w:val="BD6A2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64C0B"/>
    <w:multiLevelType w:val="hybridMultilevel"/>
    <w:tmpl w:val="1F02F7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6B2"/>
    <w:rsid w:val="00086DD5"/>
    <w:rsid w:val="000A558A"/>
    <w:rsid w:val="00375345"/>
    <w:rsid w:val="003C1F39"/>
    <w:rsid w:val="003F5CC4"/>
    <w:rsid w:val="00921857"/>
    <w:rsid w:val="00B036BA"/>
    <w:rsid w:val="00BB7E39"/>
    <w:rsid w:val="00BE4CB7"/>
    <w:rsid w:val="00D05309"/>
    <w:rsid w:val="00DF16B2"/>
    <w:rsid w:val="00E66FD6"/>
    <w:rsid w:val="00EE6455"/>
    <w:rsid w:val="00F10000"/>
    <w:rsid w:val="00F36D3B"/>
    <w:rsid w:val="00F47BC9"/>
    <w:rsid w:val="00F7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978D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36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16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6B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E4C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00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53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53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1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anestekhdam.ir" TargetMode="External"/><Relationship Id="rId13" Type="http://schemas.openxmlformats.org/officeDocument/2006/relationships/hyperlink" Target="http://www.iranestekhdam.ir/" TargetMode="External"/><Relationship Id="rId18" Type="http://schemas.openxmlformats.org/officeDocument/2006/relationships/image" Target="media/image3.svg"/><Relationship Id="rId26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hyperlink" Target="http://www.iranestekhdam.ir/" TargetMode="External"/><Relationship Id="rId12" Type="http://schemas.openxmlformats.org/officeDocument/2006/relationships/hyperlink" Target="http://www.iranestekhdam.ir/" TargetMode="External"/><Relationship Id="rId17" Type="http://schemas.openxmlformats.org/officeDocument/2006/relationships/image" Target="media/image2.png"/><Relationship Id="rId25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image" Target="media/image5.svg"/><Relationship Id="rId1" Type="http://schemas.openxmlformats.org/officeDocument/2006/relationships/customXml" Target="../customXml/item1.xml"/><Relationship Id="rId6" Type="http://schemas.openxmlformats.org/officeDocument/2006/relationships/hyperlink" Target="http://www.iranestekhdam.ir" TargetMode="External"/><Relationship Id="rId11" Type="http://schemas.openxmlformats.org/officeDocument/2006/relationships/hyperlink" Target="http://www.iranestekhdam.ir/" TargetMode="External"/><Relationship Id="rId24" Type="http://schemas.openxmlformats.org/officeDocument/2006/relationships/chart" Target="charts/chart10.xml"/><Relationship Id="rId5" Type="http://schemas.openxmlformats.org/officeDocument/2006/relationships/webSettings" Target="webSettings.xml"/><Relationship Id="rId15" Type="http://schemas.openxmlformats.org/officeDocument/2006/relationships/hyperlink" Target="http://www.iranestekhdam.ir" TargetMode="External"/><Relationship Id="rId23" Type="http://schemas.openxmlformats.org/officeDocument/2006/relationships/chart" Target="charts/chart1.xml"/><Relationship Id="rId28" Type="http://schemas.openxmlformats.org/officeDocument/2006/relationships/theme" Target="theme/theme1.xml"/><Relationship Id="rId10" Type="http://schemas.openxmlformats.org/officeDocument/2006/relationships/hyperlink" Target="http://www.iranestekhdam.ir/" TargetMode="Externa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://www.iranestekhdam.ir/" TargetMode="External"/><Relationship Id="rId14" Type="http://schemas.openxmlformats.org/officeDocument/2006/relationships/hyperlink" Target="http://www.iranestekhdam.ir" TargetMode="External"/><Relationship Id="rId22" Type="http://schemas.openxmlformats.org/officeDocument/2006/relationships/image" Target="media/image7.svg"/><Relationship Id="rId27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0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>
        <c:manualLayout>
          <c:layoutTarget val="inner"/>
          <c:xMode val="edge"/>
          <c:yMode val="edge"/>
          <c:x val="4.1376716193342107E-2"/>
          <c:y val="7.6402397863183633E-2"/>
          <c:w val="0.90220048899755501"/>
          <c:h val="0.6868487565514008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Skill Level</c:v>
                </c:pt>
              </c:strCache>
            </c:strRef>
          </c:tx>
          <c:spPr>
            <a:solidFill>
              <a:srgbClr val="BF90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Lato" panose="020F0502020204030203" pitchFamily="34" charset="0"/>
                    <a:ea typeface="+mn-ea"/>
                    <a:cs typeface="B Nazanin" panose="00000400000000000000" pitchFamily="2" charset="-78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سئو</c:v>
                </c:pt>
                <c:pt idx="1">
                  <c:v>اکسل</c:v>
                </c:pt>
                <c:pt idx="2">
                  <c:v>فتوشاپ</c:v>
                </c:pt>
                <c:pt idx="3">
                  <c:v>ورد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C38-4777-AC13-414EF223DA6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1841956752"/>
        <c:axId val="1841800480"/>
      </c:barChart>
      <c:catAx>
        <c:axId val="18419567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Lato" panose="020F0502020204030203" pitchFamily="34" charset="0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1841800480"/>
        <c:crosses val="autoZero"/>
        <c:auto val="1"/>
        <c:lblAlgn val="ctr"/>
        <c:lblOffset val="100"/>
        <c:noMultiLvlLbl val="0"/>
      </c:catAx>
      <c:valAx>
        <c:axId val="184180048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8419567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lt1"/>
    </a:solidFill>
    <a:ln w="9525" cap="flat" cmpd="sng" algn="ctr">
      <a:noFill/>
      <a:round/>
    </a:ln>
    <a:effectLst/>
  </c:spPr>
  <c:txPr>
    <a:bodyPr/>
    <a:lstStyle/>
    <a:p>
      <a:pPr>
        <a:defRPr sz="1000">
          <a:latin typeface="Lato" panose="020F0502020204030203" pitchFamily="34" charset="0"/>
        </a:defRPr>
      </a:pPr>
      <a:endParaRPr lang="en-US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>
        <c:manualLayout>
          <c:layoutTarget val="inner"/>
          <c:xMode val="edge"/>
          <c:yMode val="edge"/>
          <c:x val="4.1376716193342107E-2"/>
          <c:y val="7.6402397863183633E-2"/>
          <c:w val="0.90220048899755501"/>
          <c:h val="0.6868487565514008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Skill Level</c:v>
                </c:pt>
              </c:strCache>
            </c:strRef>
          </c:tx>
          <c:spPr>
            <a:solidFill>
              <a:srgbClr val="BF90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Lato" panose="020F0502020204030203" pitchFamily="34" charset="0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سئو</c:v>
                </c:pt>
                <c:pt idx="1">
                  <c:v>اکسل</c:v>
                </c:pt>
                <c:pt idx="2">
                  <c:v>فتوشاپ</c:v>
                </c:pt>
                <c:pt idx="3">
                  <c:v>ورد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C38-4777-AC13-414EF223DA6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1841956752"/>
        <c:axId val="1841800480"/>
      </c:barChart>
      <c:catAx>
        <c:axId val="18419567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Lato" panose="020F0502020204030203" pitchFamily="34" charset="0"/>
                <a:ea typeface="+mn-ea"/>
                <a:cs typeface="+mn-cs"/>
              </a:defRPr>
            </a:pPr>
            <a:endParaRPr lang="en-US"/>
          </a:p>
        </c:txPr>
        <c:crossAx val="1841800480"/>
        <c:crosses val="autoZero"/>
        <c:auto val="1"/>
        <c:lblAlgn val="ctr"/>
        <c:lblOffset val="100"/>
        <c:noMultiLvlLbl val="0"/>
      </c:catAx>
      <c:valAx>
        <c:axId val="184180048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8419567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lt1"/>
    </a:solidFill>
    <a:ln w="9525" cap="flat" cmpd="sng" algn="ctr">
      <a:noFill/>
      <a:round/>
    </a:ln>
    <a:effectLst/>
  </c:spPr>
  <c:txPr>
    <a:bodyPr/>
    <a:lstStyle/>
    <a:p>
      <a:pPr>
        <a:defRPr sz="1000">
          <a:latin typeface="Lato" panose="020F0502020204030203" pitchFamily="34" charset="0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10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7901F-62ED-4B35-A0A5-946CAD507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 27</Template>
  <TotalTime>3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Iranestekhdam</dc:creator>
  <cp:keywords/>
  <dc:description/>
  <cp:lastModifiedBy>Altin-System</cp:lastModifiedBy>
  <cp:revision>4</cp:revision>
  <dcterms:created xsi:type="dcterms:W3CDTF">2026-10-01T11:24:00Z</dcterms:created>
  <dcterms:modified xsi:type="dcterms:W3CDTF">2026-10-01T11:24:00Z</dcterms:modified>
</cp:coreProperties>
</file>