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5507FD" w14:textId="0F2E0326" w:rsidR="004235C2" w:rsidRDefault="005D5BDC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hidden="0" allowOverlap="1" wp14:anchorId="70B9A65B" wp14:editId="2FAD0AD4">
                <wp:simplePos x="0" y="0"/>
                <wp:positionH relativeFrom="column">
                  <wp:posOffset>4943475</wp:posOffset>
                </wp:positionH>
                <wp:positionV relativeFrom="paragraph">
                  <wp:posOffset>3629025</wp:posOffset>
                </wp:positionV>
                <wp:extent cx="2150745" cy="2695575"/>
                <wp:effectExtent l="0" t="0" r="0" b="952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0745" cy="2695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6A62FAB" w14:textId="59B58546" w:rsidR="004235C2" w:rsidRPr="005D5BDC" w:rsidRDefault="004B3CAF" w:rsidP="004B3CAF">
                            <w:pPr>
                              <w:bidi/>
                              <w:spacing w:line="258" w:lineRule="auto"/>
                              <w:textDirection w:val="btLr"/>
                              <w:rPr>
                                <w:rFonts w:asciiTheme="minorBidi" w:hAnsiTheme="minorBidi" w:cs="B Nazanin"/>
                                <w:sz w:val="30"/>
                                <w:szCs w:val="30"/>
                              </w:rPr>
                            </w:pPr>
                            <w:r w:rsidRPr="005D5BDC">
                              <w:rPr>
                                <w:rFonts w:asciiTheme="minorBidi" w:eastAsia="Quicksand" w:hAnsiTheme="minorBidi" w:cs="B Nazanin"/>
                                <w:b/>
                                <w:color w:val="000000"/>
                                <w:sz w:val="30"/>
                                <w:szCs w:val="30"/>
                                <w:rtl/>
                              </w:rPr>
                              <w:t>تحصیلات</w:t>
                            </w:r>
                          </w:p>
                          <w:p w14:paraId="32D7AA06" w14:textId="6C8B5976" w:rsidR="004235C2" w:rsidRPr="005D5BDC" w:rsidRDefault="00DB57C4" w:rsidP="004B3CAF">
                            <w:pPr>
                              <w:bidi/>
                              <w:spacing w:line="258" w:lineRule="auto"/>
                              <w:textDirection w:val="btLr"/>
                              <w:rPr>
                                <w:rFonts w:asciiTheme="minorBidi" w:hAnsiTheme="minorBidi" w:cs="B Nazanin"/>
                                <w:bCs/>
                                <w:sz w:val="22"/>
                                <w:szCs w:val="22"/>
                              </w:rPr>
                            </w:pPr>
                            <w:r w:rsidRPr="005D5BDC">
                              <w:rPr>
                                <w:rFonts w:asciiTheme="minorBidi" w:hAnsiTheme="minorBidi" w:cs="B Nazanin"/>
                                <w:bCs/>
                                <w:color w:val="000000"/>
                                <w:sz w:val="22"/>
                                <w:szCs w:val="22"/>
                                <w:rtl/>
                              </w:rPr>
                              <w:t>عنوان مدرک تحصیلی:</w:t>
                            </w:r>
                          </w:p>
                          <w:p w14:paraId="16A26746" w14:textId="6F1DB508" w:rsidR="004235C2" w:rsidRPr="005D5BDC" w:rsidRDefault="00DB57C4" w:rsidP="004B3CAF">
                            <w:pPr>
                              <w:bidi/>
                              <w:spacing w:line="258" w:lineRule="auto"/>
                              <w:textDirection w:val="btLr"/>
                              <w:rPr>
                                <w:rFonts w:asciiTheme="minorBidi" w:hAnsiTheme="minorBidi" w:cs="B Nazanin"/>
                                <w:sz w:val="22"/>
                                <w:szCs w:val="22"/>
                              </w:rPr>
                            </w:pPr>
                            <w:r w:rsidRPr="005D5BDC">
                              <w:rPr>
                                <w:rFonts w:asciiTheme="minorBidi" w:hAnsiTheme="minorBidi" w:cs="B Nazanin"/>
                                <w:color w:val="000000"/>
                                <w:sz w:val="22"/>
                                <w:szCs w:val="22"/>
                                <w:rtl/>
                              </w:rPr>
                              <w:t>سال اخذ مدرک:</w:t>
                            </w:r>
                          </w:p>
                          <w:p w14:paraId="6F60A528" w14:textId="439D1219" w:rsidR="004235C2" w:rsidRPr="005D5BDC" w:rsidRDefault="00DB57C4" w:rsidP="004B3CAF">
                            <w:pPr>
                              <w:bidi/>
                              <w:spacing w:line="258" w:lineRule="auto"/>
                              <w:textDirection w:val="btLr"/>
                              <w:rPr>
                                <w:rFonts w:asciiTheme="minorBidi" w:hAnsiTheme="minorBidi" w:cs="B Nazanin"/>
                                <w:sz w:val="22"/>
                                <w:szCs w:val="22"/>
                              </w:rPr>
                            </w:pPr>
                            <w:r w:rsidRPr="005D5BDC">
                              <w:rPr>
                                <w:rFonts w:asciiTheme="minorBidi" w:hAnsiTheme="minorBidi" w:cs="B Nazanin"/>
                                <w:color w:val="000000"/>
                                <w:sz w:val="22"/>
                                <w:szCs w:val="22"/>
                                <w:rtl/>
                              </w:rPr>
                              <w:t>نام دانشگاه:</w:t>
                            </w:r>
                          </w:p>
                          <w:p w14:paraId="69ACE4FB" w14:textId="7CFA0832" w:rsidR="004235C2" w:rsidRPr="005D5BDC" w:rsidRDefault="00DB57C4" w:rsidP="004B3CAF">
                            <w:pPr>
                              <w:bidi/>
                              <w:spacing w:line="258" w:lineRule="auto"/>
                              <w:textDirection w:val="btLr"/>
                              <w:rPr>
                                <w:rFonts w:asciiTheme="minorBidi" w:hAnsiTheme="minorBidi" w:cs="B Nazanin"/>
                                <w:sz w:val="22"/>
                                <w:szCs w:val="22"/>
                              </w:rPr>
                            </w:pPr>
                            <w:r w:rsidRPr="005D5BDC">
                              <w:rPr>
                                <w:rFonts w:asciiTheme="minorBidi" w:hAnsiTheme="minorBidi" w:cs="B Nazanin"/>
                                <w:color w:val="000000"/>
                                <w:sz w:val="22"/>
                                <w:szCs w:val="22"/>
                                <w:rtl/>
                              </w:rPr>
                              <w:t>شهر | کشور</w:t>
                            </w:r>
                          </w:p>
                          <w:p w14:paraId="3467A81C" w14:textId="77777777" w:rsidR="004235C2" w:rsidRPr="005D5BDC" w:rsidRDefault="004235C2" w:rsidP="004B3CAF">
                            <w:pPr>
                              <w:bidi/>
                              <w:spacing w:line="258" w:lineRule="auto"/>
                              <w:textDirection w:val="btLr"/>
                              <w:rPr>
                                <w:rFonts w:asciiTheme="minorBidi" w:hAnsiTheme="minorBidi" w:cs="B Nazanin"/>
                                <w:sz w:val="22"/>
                                <w:szCs w:val="22"/>
                              </w:rPr>
                            </w:pPr>
                          </w:p>
                          <w:p w14:paraId="30B994F6" w14:textId="17981F9A" w:rsidR="00DB57C4" w:rsidRPr="005D5BDC" w:rsidRDefault="00DB57C4" w:rsidP="00DB57C4">
                            <w:pPr>
                              <w:bidi/>
                              <w:spacing w:line="258" w:lineRule="auto"/>
                              <w:textDirection w:val="btLr"/>
                              <w:rPr>
                                <w:rFonts w:asciiTheme="minorBidi" w:hAnsiTheme="minorBidi" w:cs="B Nazanin"/>
                                <w:bCs/>
                                <w:sz w:val="22"/>
                                <w:szCs w:val="22"/>
                              </w:rPr>
                            </w:pPr>
                            <w:r w:rsidRPr="005D5BDC">
                              <w:rPr>
                                <w:rFonts w:asciiTheme="minorBidi" w:hAnsiTheme="minorBidi" w:cs="B Nazanin"/>
                                <w:bCs/>
                                <w:color w:val="000000"/>
                                <w:sz w:val="22"/>
                                <w:szCs w:val="22"/>
                                <w:rtl/>
                              </w:rPr>
                              <w:t>عنوان مدرک تحصیلی:</w:t>
                            </w:r>
                            <w:r w:rsidR="00E3030E" w:rsidRPr="005D5BDC">
                              <w:rPr>
                                <w:rFonts w:cs="B Nazanin"/>
                                <w:noProof/>
                              </w:rPr>
                              <w:t xml:space="preserve"> </w:t>
                            </w:r>
                          </w:p>
                          <w:p w14:paraId="5A946EB1" w14:textId="77777777" w:rsidR="00DB57C4" w:rsidRPr="005D5BDC" w:rsidRDefault="00DB57C4" w:rsidP="00DB57C4">
                            <w:pPr>
                              <w:bidi/>
                              <w:spacing w:line="258" w:lineRule="auto"/>
                              <w:textDirection w:val="btLr"/>
                              <w:rPr>
                                <w:rFonts w:asciiTheme="minorBidi" w:hAnsiTheme="minorBidi" w:cs="B Nazanin"/>
                                <w:sz w:val="22"/>
                                <w:szCs w:val="22"/>
                              </w:rPr>
                            </w:pPr>
                            <w:r w:rsidRPr="005D5BDC">
                              <w:rPr>
                                <w:rFonts w:asciiTheme="minorBidi" w:hAnsiTheme="minorBidi" w:cs="B Nazanin"/>
                                <w:color w:val="000000"/>
                                <w:sz w:val="22"/>
                                <w:szCs w:val="22"/>
                                <w:rtl/>
                              </w:rPr>
                              <w:t>سال اخذ مدرک:</w:t>
                            </w:r>
                          </w:p>
                          <w:p w14:paraId="0B676787" w14:textId="77777777" w:rsidR="00DB57C4" w:rsidRPr="005D5BDC" w:rsidRDefault="00DB57C4" w:rsidP="00DB57C4">
                            <w:pPr>
                              <w:bidi/>
                              <w:spacing w:line="258" w:lineRule="auto"/>
                              <w:textDirection w:val="btLr"/>
                              <w:rPr>
                                <w:rFonts w:asciiTheme="minorBidi" w:hAnsiTheme="minorBidi" w:cs="B Nazanin"/>
                                <w:sz w:val="22"/>
                                <w:szCs w:val="22"/>
                              </w:rPr>
                            </w:pPr>
                            <w:r w:rsidRPr="005D5BDC">
                              <w:rPr>
                                <w:rFonts w:asciiTheme="minorBidi" w:hAnsiTheme="minorBidi" w:cs="B Nazanin"/>
                                <w:color w:val="000000"/>
                                <w:sz w:val="22"/>
                                <w:szCs w:val="22"/>
                                <w:rtl/>
                              </w:rPr>
                              <w:t>نام دانشگاه:</w:t>
                            </w:r>
                          </w:p>
                          <w:p w14:paraId="18FB56C0" w14:textId="77777777" w:rsidR="00DB57C4" w:rsidRPr="005D5BDC" w:rsidRDefault="00DB57C4" w:rsidP="00DB57C4">
                            <w:pPr>
                              <w:bidi/>
                              <w:spacing w:line="258" w:lineRule="auto"/>
                              <w:textDirection w:val="btLr"/>
                              <w:rPr>
                                <w:rFonts w:asciiTheme="minorBidi" w:hAnsiTheme="minorBidi" w:cs="B Nazanin"/>
                                <w:sz w:val="22"/>
                                <w:szCs w:val="22"/>
                              </w:rPr>
                            </w:pPr>
                            <w:r w:rsidRPr="005D5BDC">
                              <w:rPr>
                                <w:rFonts w:asciiTheme="minorBidi" w:hAnsiTheme="minorBidi" w:cs="B Nazanin"/>
                                <w:color w:val="000000"/>
                                <w:sz w:val="22"/>
                                <w:szCs w:val="22"/>
                                <w:rtl/>
                              </w:rPr>
                              <w:t>شهر | کشور</w:t>
                            </w:r>
                          </w:p>
                          <w:p w14:paraId="033C9CF9" w14:textId="67974186" w:rsidR="004235C2" w:rsidRPr="005D5BDC" w:rsidRDefault="004235C2" w:rsidP="00DB57C4">
                            <w:pPr>
                              <w:bidi/>
                              <w:spacing w:line="258" w:lineRule="auto"/>
                              <w:textDirection w:val="btLr"/>
                              <w:rPr>
                                <w:rFonts w:asciiTheme="minorBidi" w:hAnsiTheme="minorBidi" w:cs="B Nazanin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B9A65B" id="Rectangle 10" o:spid="_x0000_s1026" style="position:absolute;margin-left:389.25pt;margin-top:285.75pt;width:169.35pt;height:212.2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" filled="f" stroked="f">
                <v:textbox inset="2.53958mm,1.2694mm,2.53958mm,1.2694mm">
                  <w:txbxContent>
                    <w:p w14:paraId="16A62FAB" w14:textId="59B58546" w:rsidR="004235C2" w:rsidRPr="005D5BDC" w:rsidRDefault="004B3CAF" w:rsidP="004B3CAF">
                      <w:pPr>
                        <w:bidi/>
                        <w:spacing w:line="258" w:lineRule="auto"/>
                        <w:textDirection w:val="btLr"/>
                        <w:rPr>
                          <w:rFonts w:asciiTheme="minorBidi" w:hAnsiTheme="minorBidi" w:cs="B Nazanin"/>
                          <w:sz w:val="30"/>
                          <w:szCs w:val="30"/>
                        </w:rPr>
                      </w:pPr>
                      <w:r w:rsidRPr="005D5BDC">
                        <w:rPr>
                          <w:rFonts w:asciiTheme="minorBidi" w:eastAsia="Quicksand" w:hAnsiTheme="minorBidi" w:cs="B Nazanin"/>
                          <w:b/>
                          <w:color w:val="000000"/>
                          <w:sz w:val="30"/>
                          <w:szCs w:val="30"/>
                          <w:rtl/>
                        </w:rPr>
                        <w:t>تحصیلات</w:t>
                      </w:r>
                    </w:p>
                    <w:p w14:paraId="32D7AA06" w14:textId="6C8B5976" w:rsidR="004235C2" w:rsidRPr="005D5BDC" w:rsidRDefault="00DB57C4" w:rsidP="004B3CAF">
                      <w:pPr>
                        <w:bidi/>
                        <w:spacing w:line="258" w:lineRule="auto"/>
                        <w:textDirection w:val="btLr"/>
                        <w:rPr>
                          <w:rFonts w:asciiTheme="minorBidi" w:hAnsiTheme="minorBidi" w:cs="B Nazanin"/>
                          <w:bCs/>
                          <w:sz w:val="22"/>
                          <w:szCs w:val="22"/>
                        </w:rPr>
                      </w:pPr>
                      <w:r w:rsidRPr="005D5BDC">
                        <w:rPr>
                          <w:rFonts w:asciiTheme="minorBidi" w:hAnsiTheme="minorBidi" w:cs="B Nazanin"/>
                          <w:bCs/>
                          <w:color w:val="000000"/>
                          <w:sz w:val="22"/>
                          <w:szCs w:val="22"/>
                          <w:rtl/>
                        </w:rPr>
                        <w:t>عنوان مدرک تحصیلی:</w:t>
                      </w:r>
                    </w:p>
                    <w:p w14:paraId="16A26746" w14:textId="6F1DB508" w:rsidR="004235C2" w:rsidRPr="005D5BDC" w:rsidRDefault="00DB57C4" w:rsidP="004B3CAF">
                      <w:pPr>
                        <w:bidi/>
                        <w:spacing w:line="258" w:lineRule="auto"/>
                        <w:textDirection w:val="btLr"/>
                        <w:rPr>
                          <w:rFonts w:asciiTheme="minorBidi" w:hAnsiTheme="minorBidi" w:cs="B Nazanin"/>
                          <w:sz w:val="22"/>
                          <w:szCs w:val="22"/>
                        </w:rPr>
                      </w:pPr>
                      <w:r w:rsidRPr="005D5BDC">
                        <w:rPr>
                          <w:rFonts w:asciiTheme="minorBidi" w:hAnsiTheme="minorBidi" w:cs="B Nazanin"/>
                          <w:color w:val="000000"/>
                          <w:sz w:val="22"/>
                          <w:szCs w:val="22"/>
                          <w:rtl/>
                        </w:rPr>
                        <w:t>سال اخذ مدرک:</w:t>
                      </w:r>
                    </w:p>
                    <w:p w14:paraId="6F60A528" w14:textId="439D1219" w:rsidR="004235C2" w:rsidRPr="005D5BDC" w:rsidRDefault="00DB57C4" w:rsidP="004B3CAF">
                      <w:pPr>
                        <w:bidi/>
                        <w:spacing w:line="258" w:lineRule="auto"/>
                        <w:textDirection w:val="btLr"/>
                        <w:rPr>
                          <w:rFonts w:asciiTheme="minorBidi" w:hAnsiTheme="minorBidi" w:cs="B Nazanin"/>
                          <w:sz w:val="22"/>
                          <w:szCs w:val="22"/>
                        </w:rPr>
                      </w:pPr>
                      <w:r w:rsidRPr="005D5BDC">
                        <w:rPr>
                          <w:rFonts w:asciiTheme="minorBidi" w:hAnsiTheme="minorBidi" w:cs="B Nazanin"/>
                          <w:color w:val="000000"/>
                          <w:sz w:val="22"/>
                          <w:szCs w:val="22"/>
                          <w:rtl/>
                        </w:rPr>
                        <w:t>نام دانشگاه:</w:t>
                      </w:r>
                    </w:p>
                    <w:p w14:paraId="69ACE4FB" w14:textId="7CFA0832" w:rsidR="004235C2" w:rsidRPr="005D5BDC" w:rsidRDefault="00DB57C4" w:rsidP="004B3CAF">
                      <w:pPr>
                        <w:bidi/>
                        <w:spacing w:line="258" w:lineRule="auto"/>
                        <w:textDirection w:val="btLr"/>
                        <w:rPr>
                          <w:rFonts w:asciiTheme="minorBidi" w:hAnsiTheme="minorBidi" w:cs="B Nazanin"/>
                          <w:sz w:val="22"/>
                          <w:szCs w:val="22"/>
                        </w:rPr>
                      </w:pPr>
                      <w:r w:rsidRPr="005D5BDC">
                        <w:rPr>
                          <w:rFonts w:asciiTheme="minorBidi" w:hAnsiTheme="minorBidi" w:cs="B Nazanin"/>
                          <w:color w:val="000000"/>
                          <w:sz w:val="22"/>
                          <w:szCs w:val="22"/>
                          <w:rtl/>
                        </w:rPr>
                        <w:t>شهر | کشور</w:t>
                      </w:r>
                    </w:p>
                    <w:p w14:paraId="3467A81C" w14:textId="77777777" w:rsidR="004235C2" w:rsidRPr="005D5BDC" w:rsidRDefault="004235C2" w:rsidP="004B3CAF">
                      <w:pPr>
                        <w:bidi/>
                        <w:spacing w:line="258" w:lineRule="auto"/>
                        <w:textDirection w:val="btLr"/>
                        <w:rPr>
                          <w:rFonts w:asciiTheme="minorBidi" w:hAnsiTheme="minorBidi" w:cs="B Nazanin"/>
                          <w:sz w:val="22"/>
                          <w:szCs w:val="22"/>
                        </w:rPr>
                      </w:pPr>
                    </w:p>
                    <w:p w14:paraId="30B994F6" w14:textId="17981F9A" w:rsidR="00DB57C4" w:rsidRPr="005D5BDC" w:rsidRDefault="00DB57C4" w:rsidP="00DB57C4">
                      <w:pPr>
                        <w:bidi/>
                        <w:spacing w:line="258" w:lineRule="auto"/>
                        <w:textDirection w:val="btLr"/>
                        <w:rPr>
                          <w:rFonts w:asciiTheme="minorBidi" w:hAnsiTheme="minorBidi" w:cs="B Nazanin"/>
                          <w:bCs/>
                          <w:sz w:val="22"/>
                          <w:szCs w:val="22"/>
                        </w:rPr>
                      </w:pPr>
                      <w:r w:rsidRPr="005D5BDC">
                        <w:rPr>
                          <w:rFonts w:asciiTheme="minorBidi" w:hAnsiTheme="minorBidi" w:cs="B Nazanin"/>
                          <w:bCs/>
                          <w:color w:val="000000"/>
                          <w:sz w:val="22"/>
                          <w:szCs w:val="22"/>
                          <w:rtl/>
                        </w:rPr>
                        <w:t>عنوان مدرک تحصیلی:</w:t>
                      </w:r>
                      <w:r w:rsidR="00E3030E" w:rsidRPr="005D5BDC">
                        <w:rPr>
                          <w:rFonts w:cs="B Nazanin"/>
                          <w:noProof/>
                        </w:rPr>
                        <w:t xml:space="preserve"> </w:t>
                      </w:r>
                    </w:p>
                    <w:p w14:paraId="5A946EB1" w14:textId="77777777" w:rsidR="00DB57C4" w:rsidRPr="005D5BDC" w:rsidRDefault="00DB57C4" w:rsidP="00DB57C4">
                      <w:pPr>
                        <w:bidi/>
                        <w:spacing w:line="258" w:lineRule="auto"/>
                        <w:textDirection w:val="btLr"/>
                        <w:rPr>
                          <w:rFonts w:asciiTheme="minorBidi" w:hAnsiTheme="minorBidi" w:cs="B Nazanin"/>
                          <w:sz w:val="22"/>
                          <w:szCs w:val="22"/>
                        </w:rPr>
                      </w:pPr>
                      <w:r w:rsidRPr="005D5BDC">
                        <w:rPr>
                          <w:rFonts w:asciiTheme="minorBidi" w:hAnsiTheme="minorBidi" w:cs="B Nazanin"/>
                          <w:color w:val="000000"/>
                          <w:sz w:val="22"/>
                          <w:szCs w:val="22"/>
                          <w:rtl/>
                        </w:rPr>
                        <w:t>سال اخذ مدرک:</w:t>
                      </w:r>
                    </w:p>
                    <w:p w14:paraId="0B676787" w14:textId="77777777" w:rsidR="00DB57C4" w:rsidRPr="005D5BDC" w:rsidRDefault="00DB57C4" w:rsidP="00DB57C4">
                      <w:pPr>
                        <w:bidi/>
                        <w:spacing w:line="258" w:lineRule="auto"/>
                        <w:textDirection w:val="btLr"/>
                        <w:rPr>
                          <w:rFonts w:asciiTheme="minorBidi" w:hAnsiTheme="minorBidi" w:cs="B Nazanin"/>
                          <w:sz w:val="22"/>
                          <w:szCs w:val="22"/>
                        </w:rPr>
                      </w:pPr>
                      <w:r w:rsidRPr="005D5BDC">
                        <w:rPr>
                          <w:rFonts w:asciiTheme="minorBidi" w:hAnsiTheme="minorBidi" w:cs="B Nazanin"/>
                          <w:color w:val="000000"/>
                          <w:sz w:val="22"/>
                          <w:szCs w:val="22"/>
                          <w:rtl/>
                        </w:rPr>
                        <w:t>نام دانشگاه:</w:t>
                      </w:r>
                    </w:p>
                    <w:p w14:paraId="18FB56C0" w14:textId="77777777" w:rsidR="00DB57C4" w:rsidRPr="005D5BDC" w:rsidRDefault="00DB57C4" w:rsidP="00DB57C4">
                      <w:pPr>
                        <w:bidi/>
                        <w:spacing w:line="258" w:lineRule="auto"/>
                        <w:textDirection w:val="btLr"/>
                        <w:rPr>
                          <w:rFonts w:asciiTheme="minorBidi" w:hAnsiTheme="minorBidi" w:cs="B Nazanin"/>
                          <w:sz w:val="22"/>
                          <w:szCs w:val="22"/>
                        </w:rPr>
                      </w:pPr>
                      <w:r w:rsidRPr="005D5BDC">
                        <w:rPr>
                          <w:rFonts w:asciiTheme="minorBidi" w:hAnsiTheme="minorBidi" w:cs="B Nazanin"/>
                          <w:color w:val="000000"/>
                          <w:sz w:val="22"/>
                          <w:szCs w:val="22"/>
                          <w:rtl/>
                        </w:rPr>
                        <w:t>شهر | کشور</w:t>
                      </w:r>
                    </w:p>
                    <w:p w14:paraId="033C9CF9" w14:textId="67974186" w:rsidR="004235C2" w:rsidRPr="005D5BDC" w:rsidRDefault="004235C2" w:rsidP="00DB57C4">
                      <w:pPr>
                        <w:bidi/>
                        <w:spacing w:line="258" w:lineRule="auto"/>
                        <w:textDirection w:val="btLr"/>
                        <w:rPr>
                          <w:rFonts w:asciiTheme="minorBidi" w:hAnsiTheme="minorBidi" w:cs="B Nazanin"/>
                          <w:sz w:val="22"/>
                          <w:szCs w:val="2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hidden="0" allowOverlap="1" wp14:anchorId="530B0BE0" wp14:editId="3A7E7270">
                <wp:simplePos x="0" y="0"/>
                <wp:positionH relativeFrom="column">
                  <wp:posOffset>4962525</wp:posOffset>
                </wp:positionH>
                <wp:positionV relativeFrom="paragraph">
                  <wp:posOffset>6257290</wp:posOffset>
                </wp:positionV>
                <wp:extent cx="2150745" cy="3171825"/>
                <wp:effectExtent l="0" t="0" r="0" b="952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0745" cy="3171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62B9A07" w14:textId="06C9058D" w:rsidR="004235C2" w:rsidRPr="005D5BDC" w:rsidRDefault="00DB57C4" w:rsidP="004B3CAF">
                            <w:pPr>
                              <w:bidi/>
                              <w:spacing w:line="258" w:lineRule="auto"/>
                              <w:textDirection w:val="btLr"/>
                              <w:rPr>
                                <w:rFonts w:ascii="Arial" w:hAnsi="Arial" w:cs="B Nazanin"/>
                                <w:sz w:val="28"/>
                                <w:szCs w:val="28"/>
                              </w:rPr>
                            </w:pPr>
                            <w:r w:rsidRPr="005D5BDC">
                              <w:rPr>
                                <w:rFonts w:ascii="Arial" w:eastAsia="Quicksand" w:hAnsi="Arial" w:cs="B Nazanin"/>
                                <w:b/>
                                <w:color w:val="000000"/>
                                <w:sz w:val="28"/>
                                <w:szCs w:val="28"/>
                                <w:rtl/>
                              </w:rPr>
                              <w:t>مهارت های کلیدی</w:t>
                            </w:r>
                          </w:p>
                          <w:p w14:paraId="7A79E477" w14:textId="760EBAF7" w:rsidR="004235C2" w:rsidRPr="005D5BDC" w:rsidRDefault="00DB57C4" w:rsidP="004B3CAF">
                            <w:pPr>
                              <w:bidi/>
                              <w:spacing w:line="258" w:lineRule="auto"/>
                              <w:textDirection w:val="btLr"/>
                              <w:rPr>
                                <w:rFonts w:ascii="Arial" w:hAnsi="Arial" w:cs="B Nazanin"/>
                                <w:bCs/>
                                <w:sz w:val="22"/>
                                <w:szCs w:val="22"/>
                              </w:rPr>
                            </w:pPr>
                            <w:r w:rsidRPr="005D5BDC">
                              <w:rPr>
                                <w:rFonts w:ascii="Arial" w:hAnsi="Arial" w:cs="B Nazanin"/>
                                <w:bCs/>
                                <w:color w:val="000000"/>
                                <w:sz w:val="22"/>
                                <w:szCs w:val="22"/>
                                <w:rtl/>
                              </w:rPr>
                              <w:t>حرفه ای</w:t>
                            </w:r>
                          </w:p>
                          <w:p w14:paraId="313EA457" w14:textId="593E5839" w:rsidR="004235C2" w:rsidRPr="005D5BDC" w:rsidRDefault="00DB57C4" w:rsidP="00DB57C4">
                            <w:pPr>
                              <w:bidi/>
                              <w:spacing w:line="240" w:lineRule="auto"/>
                              <w:textDirection w:val="btLr"/>
                              <w:rPr>
                                <w:rFonts w:ascii="Arial" w:hAnsi="Arial" w:cs="B Nazanin"/>
                                <w:sz w:val="22"/>
                                <w:szCs w:val="22"/>
                              </w:rPr>
                            </w:pPr>
                            <w:r w:rsidRPr="005D5BDC">
                              <w:rPr>
                                <w:rFonts w:ascii="Arial" w:eastAsia="Arial" w:hAnsi="Arial" w:cs="B Nazanin"/>
                                <w:color w:val="000000"/>
                                <w:sz w:val="22"/>
                                <w:szCs w:val="22"/>
                                <w:rtl/>
                              </w:rPr>
                              <w:t>حل مسئله</w:t>
                            </w:r>
                          </w:p>
                          <w:p w14:paraId="4B3361DD" w14:textId="4A00F63F" w:rsidR="004235C2" w:rsidRPr="005D5BDC" w:rsidRDefault="00DB57C4" w:rsidP="00DB57C4">
                            <w:pPr>
                              <w:bidi/>
                              <w:spacing w:line="240" w:lineRule="auto"/>
                              <w:textDirection w:val="btLr"/>
                              <w:rPr>
                                <w:rFonts w:ascii="Arial" w:hAnsi="Arial" w:cs="B Nazanin"/>
                                <w:sz w:val="22"/>
                                <w:szCs w:val="22"/>
                              </w:rPr>
                            </w:pPr>
                            <w:r w:rsidRPr="005D5BDC">
                              <w:rPr>
                                <w:rFonts w:ascii="Arial" w:eastAsia="Arial" w:hAnsi="Arial" w:cs="B Nazanin"/>
                                <w:color w:val="000000"/>
                                <w:sz w:val="22"/>
                                <w:szCs w:val="22"/>
                                <w:rtl/>
                              </w:rPr>
                              <w:t>تفکرخلاقانه</w:t>
                            </w:r>
                          </w:p>
                          <w:p w14:paraId="0D3E4756" w14:textId="3C040DA1" w:rsidR="004235C2" w:rsidRPr="005D5BDC" w:rsidRDefault="00DB57C4" w:rsidP="00DB57C4">
                            <w:pPr>
                              <w:bidi/>
                              <w:spacing w:line="240" w:lineRule="auto"/>
                              <w:textDirection w:val="btLr"/>
                              <w:rPr>
                                <w:rFonts w:ascii="Arial" w:hAnsi="Arial" w:cs="B Nazanin"/>
                                <w:sz w:val="22"/>
                                <w:szCs w:val="22"/>
                              </w:rPr>
                            </w:pPr>
                            <w:r w:rsidRPr="005D5BDC">
                              <w:rPr>
                                <w:rFonts w:ascii="Arial" w:eastAsia="Arial" w:hAnsi="Arial" w:cs="B Nazanin"/>
                                <w:color w:val="000000"/>
                                <w:sz w:val="22"/>
                                <w:szCs w:val="22"/>
                                <w:rtl/>
                              </w:rPr>
                              <w:t>مدیریت رویدادها</w:t>
                            </w:r>
                          </w:p>
                          <w:p w14:paraId="41B91EFA" w14:textId="77777777" w:rsidR="00DB57C4" w:rsidRPr="005D5BDC" w:rsidRDefault="00DB57C4" w:rsidP="00A20087">
                            <w:pPr>
                              <w:jc w:val="right"/>
                              <w:rPr>
                                <w:rFonts w:ascii="Arial" w:hAnsi="Arial" w:cs="B Nazanin"/>
                              </w:rPr>
                            </w:pPr>
                            <w:r w:rsidRPr="005D5BDC">
                              <w:rPr>
                                <w:rFonts w:ascii="Arial" w:hAnsi="Arial" w:cs="B Nazanin"/>
                                <w:rtl/>
                              </w:rPr>
                              <w:t>تصمیم گیری</w:t>
                            </w:r>
                          </w:p>
                          <w:p w14:paraId="189B666F" w14:textId="302A775D" w:rsidR="004235C2" w:rsidRPr="005D5BDC" w:rsidRDefault="00DB57C4" w:rsidP="00DB57C4">
                            <w:pPr>
                              <w:bidi/>
                              <w:spacing w:line="240" w:lineRule="auto"/>
                              <w:textDirection w:val="btLr"/>
                              <w:rPr>
                                <w:rFonts w:ascii="Arial" w:hAnsi="Arial" w:cs="B Nazanin"/>
                                <w:sz w:val="22"/>
                                <w:szCs w:val="22"/>
                              </w:rPr>
                            </w:pPr>
                            <w:r w:rsidRPr="005D5BDC">
                              <w:rPr>
                                <w:rFonts w:ascii="Arial" w:eastAsia="Arial" w:hAnsi="Arial" w:cs="B Nazanin"/>
                                <w:color w:val="000000"/>
                                <w:sz w:val="22"/>
                                <w:szCs w:val="22"/>
                                <w:rtl/>
                              </w:rPr>
                              <w:t>رهبری</w:t>
                            </w:r>
                          </w:p>
                          <w:p w14:paraId="1CB56680" w14:textId="77777777" w:rsidR="004235C2" w:rsidRPr="005D5BDC" w:rsidRDefault="004235C2" w:rsidP="004B3CAF">
                            <w:pPr>
                              <w:bidi/>
                              <w:spacing w:line="258" w:lineRule="auto"/>
                              <w:textDirection w:val="btLr"/>
                              <w:rPr>
                                <w:rFonts w:ascii="Arial" w:hAnsi="Arial" w:cs="B Nazanin"/>
                              </w:rPr>
                            </w:pPr>
                          </w:p>
                          <w:p w14:paraId="7629FC7C" w14:textId="093A06F9" w:rsidR="004235C2" w:rsidRPr="005D5BDC" w:rsidRDefault="00DB57C4" w:rsidP="004B3CAF">
                            <w:pPr>
                              <w:bidi/>
                              <w:spacing w:line="258" w:lineRule="auto"/>
                              <w:textDirection w:val="btLr"/>
                              <w:rPr>
                                <w:rFonts w:ascii="Arial" w:hAnsi="Arial" w:cs="B Nazanin"/>
                                <w:bCs/>
                                <w:sz w:val="22"/>
                                <w:szCs w:val="22"/>
                              </w:rPr>
                            </w:pPr>
                            <w:r w:rsidRPr="005D5BDC">
                              <w:rPr>
                                <w:rFonts w:ascii="Arial" w:hAnsi="Arial" w:cs="B Nazanin"/>
                                <w:bCs/>
                                <w:color w:val="000000"/>
                                <w:sz w:val="22"/>
                                <w:szCs w:val="22"/>
                                <w:rtl/>
                              </w:rPr>
                              <w:t>فنی</w:t>
                            </w:r>
                          </w:p>
                          <w:p w14:paraId="43C825E5" w14:textId="7CEC32FE" w:rsidR="004235C2" w:rsidRPr="005D5BDC" w:rsidRDefault="00DB57C4" w:rsidP="00DB57C4">
                            <w:pPr>
                              <w:bidi/>
                              <w:spacing w:line="240" w:lineRule="auto"/>
                              <w:textDirection w:val="btLr"/>
                              <w:rPr>
                                <w:rFonts w:ascii="Arial" w:hAnsi="Arial" w:cs="B Nazanin"/>
                              </w:rPr>
                            </w:pPr>
                            <w:r w:rsidRPr="005D5BDC">
                              <w:rPr>
                                <w:rFonts w:ascii="Arial" w:eastAsia="Arial" w:hAnsi="Arial" w:cs="B Nazanin"/>
                                <w:color w:val="000000"/>
                                <w:sz w:val="28"/>
                                <w:rtl/>
                              </w:rPr>
                              <w:t>پاورپوینت</w:t>
                            </w:r>
                          </w:p>
                          <w:p w14:paraId="70629DFA" w14:textId="370D818B" w:rsidR="004235C2" w:rsidRPr="005D5BDC" w:rsidRDefault="00DB57C4" w:rsidP="00DB57C4">
                            <w:pPr>
                              <w:bidi/>
                              <w:spacing w:line="240" w:lineRule="auto"/>
                              <w:textDirection w:val="btLr"/>
                              <w:rPr>
                                <w:rFonts w:ascii="Arial" w:hAnsi="Arial" w:cs="B Nazanin"/>
                              </w:rPr>
                            </w:pPr>
                            <w:r w:rsidRPr="005D5BDC">
                              <w:rPr>
                                <w:rFonts w:ascii="Arial" w:eastAsia="Arial" w:hAnsi="Arial" w:cs="B Nazanin"/>
                                <w:color w:val="000000"/>
                                <w:sz w:val="28"/>
                                <w:rtl/>
                              </w:rPr>
                              <w:t>ورد</w:t>
                            </w:r>
                          </w:p>
                          <w:p w14:paraId="12536D38" w14:textId="62017055" w:rsidR="004235C2" w:rsidRPr="005D5BDC" w:rsidRDefault="00DB57C4" w:rsidP="00DB57C4">
                            <w:pPr>
                              <w:bidi/>
                              <w:spacing w:line="240" w:lineRule="auto"/>
                              <w:textDirection w:val="btLr"/>
                              <w:rPr>
                                <w:rFonts w:ascii="Arial" w:hAnsi="Arial" w:cs="B Nazanin"/>
                              </w:rPr>
                            </w:pPr>
                            <w:r w:rsidRPr="005D5BDC">
                              <w:rPr>
                                <w:rFonts w:ascii="Arial" w:eastAsia="Arial" w:hAnsi="Arial" w:cs="B Nazanin"/>
                                <w:color w:val="000000"/>
                                <w:sz w:val="28"/>
                                <w:rtl/>
                              </w:rPr>
                              <w:t>اکسل</w:t>
                            </w:r>
                          </w:p>
                          <w:p w14:paraId="2591B850" w14:textId="4CFD806E" w:rsidR="004235C2" w:rsidRPr="005D5BDC" w:rsidRDefault="00DB57C4" w:rsidP="00DB57C4">
                            <w:pPr>
                              <w:bidi/>
                              <w:spacing w:line="240" w:lineRule="auto"/>
                              <w:textDirection w:val="btLr"/>
                              <w:rPr>
                                <w:rFonts w:ascii="Arial" w:hAnsi="Arial" w:cs="B Nazanin"/>
                              </w:rPr>
                            </w:pPr>
                            <w:r w:rsidRPr="005D5BDC">
                              <w:rPr>
                                <w:rFonts w:ascii="Arial" w:eastAsia="Arial" w:hAnsi="Arial" w:cs="B Nazanin"/>
                                <w:color w:val="000000"/>
                                <w:sz w:val="28"/>
                                <w:rtl/>
                              </w:rPr>
                              <w:t>ایلاستریتور</w:t>
                            </w:r>
                          </w:p>
                          <w:p w14:paraId="6258AD07" w14:textId="61F5FBFA" w:rsidR="004235C2" w:rsidRPr="005D5BDC" w:rsidRDefault="00DB57C4" w:rsidP="00DB57C4">
                            <w:pPr>
                              <w:bidi/>
                              <w:spacing w:line="240" w:lineRule="auto"/>
                              <w:textDirection w:val="btLr"/>
                              <w:rPr>
                                <w:rFonts w:ascii="Arial" w:hAnsi="Arial" w:cs="B Nazanin"/>
                              </w:rPr>
                            </w:pPr>
                            <w:r w:rsidRPr="005D5BDC">
                              <w:rPr>
                                <w:rFonts w:ascii="Arial" w:eastAsia="Arial" w:hAnsi="Arial" w:cs="B Nazanin"/>
                                <w:color w:val="000000"/>
                                <w:sz w:val="28"/>
                                <w:rtl/>
                              </w:rPr>
                              <w:t>فتوشاپ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0B0BE0" id="Rectangle 18" o:spid="_x0000_s1027" style="position:absolute;margin-left:390.75pt;margin-top:492.7pt;width:169.35pt;height:249.7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" filled="f" stroked="f">
                <v:textbox inset="2.53958mm,1.2694mm,2.53958mm,1.2694mm">
                  <w:txbxContent>
                    <w:p w14:paraId="162B9A07" w14:textId="06C9058D" w:rsidR="004235C2" w:rsidRPr="005D5BDC" w:rsidRDefault="00DB57C4" w:rsidP="004B3CAF">
                      <w:pPr>
                        <w:bidi/>
                        <w:spacing w:line="258" w:lineRule="auto"/>
                        <w:textDirection w:val="btLr"/>
                        <w:rPr>
                          <w:rFonts w:ascii="Arial" w:hAnsi="Arial" w:cs="B Nazanin"/>
                          <w:sz w:val="28"/>
                          <w:szCs w:val="28"/>
                        </w:rPr>
                      </w:pPr>
                      <w:r w:rsidRPr="005D5BDC">
                        <w:rPr>
                          <w:rFonts w:ascii="Arial" w:eastAsia="Quicksand" w:hAnsi="Arial" w:cs="B Nazanin"/>
                          <w:b/>
                          <w:color w:val="000000"/>
                          <w:sz w:val="28"/>
                          <w:szCs w:val="28"/>
                          <w:rtl/>
                        </w:rPr>
                        <w:t>مهارت های کلیدی</w:t>
                      </w:r>
                    </w:p>
                    <w:p w14:paraId="7A79E477" w14:textId="760EBAF7" w:rsidR="004235C2" w:rsidRPr="005D5BDC" w:rsidRDefault="00DB57C4" w:rsidP="004B3CAF">
                      <w:pPr>
                        <w:bidi/>
                        <w:spacing w:line="258" w:lineRule="auto"/>
                        <w:textDirection w:val="btLr"/>
                        <w:rPr>
                          <w:rFonts w:ascii="Arial" w:hAnsi="Arial" w:cs="B Nazanin"/>
                          <w:bCs/>
                          <w:sz w:val="22"/>
                          <w:szCs w:val="22"/>
                        </w:rPr>
                      </w:pPr>
                      <w:r w:rsidRPr="005D5BDC">
                        <w:rPr>
                          <w:rFonts w:ascii="Arial" w:hAnsi="Arial" w:cs="B Nazanin"/>
                          <w:bCs/>
                          <w:color w:val="000000"/>
                          <w:sz w:val="22"/>
                          <w:szCs w:val="22"/>
                          <w:rtl/>
                        </w:rPr>
                        <w:t>حرفه ای</w:t>
                      </w:r>
                    </w:p>
                    <w:p w14:paraId="313EA457" w14:textId="593E5839" w:rsidR="004235C2" w:rsidRPr="005D5BDC" w:rsidRDefault="00DB57C4" w:rsidP="00DB57C4">
                      <w:pPr>
                        <w:bidi/>
                        <w:spacing w:line="240" w:lineRule="auto"/>
                        <w:textDirection w:val="btLr"/>
                        <w:rPr>
                          <w:rFonts w:ascii="Arial" w:hAnsi="Arial" w:cs="B Nazanin"/>
                          <w:sz w:val="22"/>
                          <w:szCs w:val="22"/>
                        </w:rPr>
                      </w:pPr>
                      <w:r w:rsidRPr="005D5BDC">
                        <w:rPr>
                          <w:rFonts w:ascii="Arial" w:eastAsia="Arial" w:hAnsi="Arial" w:cs="B Nazanin"/>
                          <w:color w:val="000000"/>
                          <w:sz w:val="22"/>
                          <w:szCs w:val="22"/>
                          <w:rtl/>
                        </w:rPr>
                        <w:t>حل مسئله</w:t>
                      </w:r>
                    </w:p>
                    <w:p w14:paraId="4B3361DD" w14:textId="4A00F63F" w:rsidR="004235C2" w:rsidRPr="005D5BDC" w:rsidRDefault="00DB57C4" w:rsidP="00DB57C4">
                      <w:pPr>
                        <w:bidi/>
                        <w:spacing w:line="240" w:lineRule="auto"/>
                        <w:textDirection w:val="btLr"/>
                        <w:rPr>
                          <w:rFonts w:ascii="Arial" w:hAnsi="Arial" w:cs="B Nazanin"/>
                          <w:sz w:val="22"/>
                          <w:szCs w:val="22"/>
                        </w:rPr>
                      </w:pPr>
                      <w:r w:rsidRPr="005D5BDC">
                        <w:rPr>
                          <w:rFonts w:ascii="Arial" w:eastAsia="Arial" w:hAnsi="Arial" w:cs="B Nazanin"/>
                          <w:color w:val="000000"/>
                          <w:sz w:val="22"/>
                          <w:szCs w:val="22"/>
                          <w:rtl/>
                        </w:rPr>
                        <w:t>تفکرخلاقانه</w:t>
                      </w:r>
                    </w:p>
                    <w:p w14:paraId="0D3E4756" w14:textId="3C040DA1" w:rsidR="004235C2" w:rsidRPr="005D5BDC" w:rsidRDefault="00DB57C4" w:rsidP="00DB57C4">
                      <w:pPr>
                        <w:bidi/>
                        <w:spacing w:line="240" w:lineRule="auto"/>
                        <w:textDirection w:val="btLr"/>
                        <w:rPr>
                          <w:rFonts w:ascii="Arial" w:hAnsi="Arial" w:cs="B Nazanin"/>
                          <w:sz w:val="22"/>
                          <w:szCs w:val="22"/>
                        </w:rPr>
                      </w:pPr>
                      <w:r w:rsidRPr="005D5BDC">
                        <w:rPr>
                          <w:rFonts w:ascii="Arial" w:eastAsia="Arial" w:hAnsi="Arial" w:cs="B Nazanin"/>
                          <w:color w:val="000000"/>
                          <w:sz w:val="22"/>
                          <w:szCs w:val="22"/>
                          <w:rtl/>
                        </w:rPr>
                        <w:t>مدیریت رویدادها</w:t>
                      </w:r>
                    </w:p>
                    <w:p w14:paraId="41B91EFA" w14:textId="77777777" w:rsidR="00DB57C4" w:rsidRPr="005D5BDC" w:rsidRDefault="00DB57C4" w:rsidP="00A20087">
                      <w:pPr>
                        <w:jc w:val="right"/>
                        <w:rPr>
                          <w:rFonts w:ascii="Arial" w:hAnsi="Arial" w:cs="B Nazanin"/>
                        </w:rPr>
                      </w:pPr>
                      <w:r w:rsidRPr="005D5BDC">
                        <w:rPr>
                          <w:rFonts w:ascii="Arial" w:hAnsi="Arial" w:cs="B Nazanin"/>
                          <w:rtl/>
                        </w:rPr>
                        <w:t>تصمیم گیری</w:t>
                      </w:r>
                    </w:p>
                    <w:p w14:paraId="189B666F" w14:textId="302A775D" w:rsidR="004235C2" w:rsidRPr="005D5BDC" w:rsidRDefault="00DB57C4" w:rsidP="00DB57C4">
                      <w:pPr>
                        <w:bidi/>
                        <w:spacing w:line="240" w:lineRule="auto"/>
                        <w:textDirection w:val="btLr"/>
                        <w:rPr>
                          <w:rFonts w:ascii="Arial" w:hAnsi="Arial" w:cs="B Nazanin"/>
                          <w:sz w:val="22"/>
                          <w:szCs w:val="22"/>
                        </w:rPr>
                      </w:pPr>
                      <w:r w:rsidRPr="005D5BDC">
                        <w:rPr>
                          <w:rFonts w:ascii="Arial" w:eastAsia="Arial" w:hAnsi="Arial" w:cs="B Nazanin"/>
                          <w:color w:val="000000"/>
                          <w:sz w:val="22"/>
                          <w:szCs w:val="22"/>
                          <w:rtl/>
                        </w:rPr>
                        <w:t>رهبری</w:t>
                      </w:r>
                    </w:p>
                    <w:p w14:paraId="1CB56680" w14:textId="77777777" w:rsidR="004235C2" w:rsidRPr="005D5BDC" w:rsidRDefault="004235C2" w:rsidP="004B3CAF">
                      <w:pPr>
                        <w:bidi/>
                        <w:spacing w:line="258" w:lineRule="auto"/>
                        <w:textDirection w:val="btLr"/>
                        <w:rPr>
                          <w:rFonts w:ascii="Arial" w:hAnsi="Arial" w:cs="B Nazanin"/>
                        </w:rPr>
                      </w:pPr>
                    </w:p>
                    <w:p w14:paraId="7629FC7C" w14:textId="093A06F9" w:rsidR="004235C2" w:rsidRPr="005D5BDC" w:rsidRDefault="00DB57C4" w:rsidP="004B3CAF">
                      <w:pPr>
                        <w:bidi/>
                        <w:spacing w:line="258" w:lineRule="auto"/>
                        <w:textDirection w:val="btLr"/>
                        <w:rPr>
                          <w:rFonts w:ascii="Arial" w:hAnsi="Arial" w:cs="B Nazanin"/>
                          <w:bCs/>
                          <w:sz w:val="22"/>
                          <w:szCs w:val="22"/>
                        </w:rPr>
                      </w:pPr>
                      <w:r w:rsidRPr="005D5BDC">
                        <w:rPr>
                          <w:rFonts w:ascii="Arial" w:hAnsi="Arial" w:cs="B Nazanin"/>
                          <w:bCs/>
                          <w:color w:val="000000"/>
                          <w:sz w:val="22"/>
                          <w:szCs w:val="22"/>
                          <w:rtl/>
                        </w:rPr>
                        <w:t>فنی</w:t>
                      </w:r>
                    </w:p>
                    <w:p w14:paraId="43C825E5" w14:textId="7CEC32FE" w:rsidR="004235C2" w:rsidRPr="005D5BDC" w:rsidRDefault="00DB57C4" w:rsidP="00DB57C4">
                      <w:pPr>
                        <w:bidi/>
                        <w:spacing w:line="240" w:lineRule="auto"/>
                        <w:textDirection w:val="btLr"/>
                        <w:rPr>
                          <w:rFonts w:ascii="Arial" w:hAnsi="Arial" w:cs="B Nazanin"/>
                        </w:rPr>
                      </w:pPr>
                      <w:r w:rsidRPr="005D5BDC">
                        <w:rPr>
                          <w:rFonts w:ascii="Arial" w:eastAsia="Arial" w:hAnsi="Arial" w:cs="B Nazanin"/>
                          <w:color w:val="000000"/>
                          <w:sz w:val="28"/>
                          <w:rtl/>
                        </w:rPr>
                        <w:t>پاورپوینت</w:t>
                      </w:r>
                    </w:p>
                    <w:p w14:paraId="70629DFA" w14:textId="370D818B" w:rsidR="004235C2" w:rsidRPr="005D5BDC" w:rsidRDefault="00DB57C4" w:rsidP="00DB57C4">
                      <w:pPr>
                        <w:bidi/>
                        <w:spacing w:line="240" w:lineRule="auto"/>
                        <w:textDirection w:val="btLr"/>
                        <w:rPr>
                          <w:rFonts w:ascii="Arial" w:hAnsi="Arial" w:cs="B Nazanin"/>
                        </w:rPr>
                      </w:pPr>
                      <w:r w:rsidRPr="005D5BDC">
                        <w:rPr>
                          <w:rFonts w:ascii="Arial" w:eastAsia="Arial" w:hAnsi="Arial" w:cs="B Nazanin"/>
                          <w:color w:val="000000"/>
                          <w:sz w:val="28"/>
                          <w:rtl/>
                        </w:rPr>
                        <w:t>ورد</w:t>
                      </w:r>
                    </w:p>
                    <w:p w14:paraId="12536D38" w14:textId="62017055" w:rsidR="004235C2" w:rsidRPr="005D5BDC" w:rsidRDefault="00DB57C4" w:rsidP="00DB57C4">
                      <w:pPr>
                        <w:bidi/>
                        <w:spacing w:line="240" w:lineRule="auto"/>
                        <w:textDirection w:val="btLr"/>
                        <w:rPr>
                          <w:rFonts w:ascii="Arial" w:hAnsi="Arial" w:cs="B Nazanin"/>
                        </w:rPr>
                      </w:pPr>
                      <w:r w:rsidRPr="005D5BDC">
                        <w:rPr>
                          <w:rFonts w:ascii="Arial" w:eastAsia="Arial" w:hAnsi="Arial" w:cs="B Nazanin"/>
                          <w:color w:val="000000"/>
                          <w:sz w:val="28"/>
                          <w:rtl/>
                        </w:rPr>
                        <w:t>اکسل</w:t>
                      </w:r>
                    </w:p>
                    <w:p w14:paraId="2591B850" w14:textId="4CFD806E" w:rsidR="004235C2" w:rsidRPr="005D5BDC" w:rsidRDefault="00DB57C4" w:rsidP="00DB57C4">
                      <w:pPr>
                        <w:bidi/>
                        <w:spacing w:line="240" w:lineRule="auto"/>
                        <w:textDirection w:val="btLr"/>
                        <w:rPr>
                          <w:rFonts w:ascii="Arial" w:hAnsi="Arial" w:cs="B Nazanin"/>
                        </w:rPr>
                      </w:pPr>
                      <w:r w:rsidRPr="005D5BDC">
                        <w:rPr>
                          <w:rFonts w:ascii="Arial" w:eastAsia="Arial" w:hAnsi="Arial" w:cs="B Nazanin"/>
                          <w:color w:val="000000"/>
                          <w:sz w:val="28"/>
                          <w:rtl/>
                        </w:rPr>
                        <w:t>ایلاستریتور</w:t>
                      </w:r>
                    </w:p>
                    <w:p w14:paraId="6258AD07" w14:textId="61F5FBFA" w:rsidR="004235C2" w:rsidRPr="005D5BDC" w:rsidRDefault="00DB57C4" w:rsidP="00DB57C4">
                      <w:pPr>
                        <w:bidi/>
                        <w:spacing w:line="240" w:lineRule="auto"/>
                        <w:textDirection w:val="btLr"/>
                        <w:rPr>
                          <w:rFonts w:ascii="Arial" w:hAnsi="Arial" w:cs="B Nazanin"/>
                        </w:rPr>
                      </w:pPr>
                      <w:r w:rsidRPr="005D5BDC">
                        <w:rPr>
                          <w:rFonts w:ascii="Arial" w:eastAsia="Arial" w:hAnsi="Arial" w:cs="B Nazanin"/>
                          <w:color w:val="000000"/>
                          <w:sz w:val="28"/>
                          <w:rtl/>
                        </w:rPr>
                        <w:t>فتوشاپ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 wp14:anchorId="5C1472FB" wp14:editId="016B358C">
                <wp:simplePos x="0" y="0"/>
                <wp:positionH relativeFrom="column">
                  <wp:posOffset>180975</wp:posOffset>
                </wp:positionH>
                <wp:positionV relativeFrom="paragraph">
                  <wp:posOffset>3381375</wp:posOffset>
                </wp:positionV>
                <wp:extent cx="4262120" cy="381000"/>
                <wp:effectExtent l="0" t="0" r="0" b="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6212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22F8289" w14:textId="406264D4" w:rsidR="004235C2" w:rsidRPr="005D5BDC" w:rsidRDefault="00A20087" w:rsidP="004B3CAF">
                            <w:pPr>
                              <w:bidi/>
                              <w:spacing w:line="258" w:lineRule="auto"/>
                              <w:textDirection w:val="btLr"/>
                              <w:rPr>
                                <w:rFonts w:asciiTheme="minorBidi" w:hAnsiTheme="minorBidi" w:cs="B Nazanin"/>
                                <w:sz w:val="30"/>
                                <w:szCs w:val="30"/>
                                <w:lang w:bidi="fa-IR"/>
                              </w:rPr>
                            </w:pPr>
                            <w:r w:rsidRPr="005D5BDC">
                              <w:rPr>
                                <w:rFonts w:asciiTheme="minorBidi" w:eastAsia="Quicksand" w:hAnsiTheme="minorBidi" w:cs="B Nazanin"/>
                                <w:b/>
                                <w:color w:val="000000"/>
                                <w:sz w:val="30"/>
                                <w:szCs w:val="30"/>
                                <w:rtl/>
                                <w:lang w:bidi="fa-IR"/>
                              </w:rPr>
                              <w:t>سابقه کاری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1472FB" id="Rectangle 17" o:spid="_x0000_s1028" style="position:absolute;margin-left:14.25pt;margin-top:266.25pt;width:335.6pt;height:30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" filled="f" stroked="f">
                <v:textbox inset="2.53958mm,1.2694mm,2.53958mm,1.2694mm">
                  <w:txbxContent>
                    <w:p w14:paraId="122F8289" w14:textId="406264D4" w:rsidR="004235C2" w:rsidRPr="005D5BDC" w:rsidRDefault="00A20087" w:rsidP="004B3CAF">
                      <w:pPr>
                        <w:bidi/>
                        <w:spacing w:line="258" w:lineRule="auto"/>
                        <w:textDirection w:val="btLr"/>
                        <w:rPr>
                          <w:rFonts w:asciiTheme="minorBidi" w:hAnsiTheme="minorBidi" w:cs="B Nazanin"/>
                          <w:sz w:val="30"/>
                          <w:szCs w:val="30"/>
                          <w:lang w:bidi="fa-IR"/>
                        </w:rPr>
                      </w:pPr>
                      <w:r w:rsidRPr="005D5BDC">
                        <w:rPr>
                          <w:rFonts w:asciiTheme="minorBidi" w:eastAsia="Quicksand" w:hAnsiTheme="minorBidi" w:cs="B Nazanin"/>
                          <w:b/>
                          <w:color w:val="000000"/>
                          <w:sz w:val="30"/>
                          <w:szCs w:val="30"/>
                          <w:rtl/>
                          <w:lang w:bidi="fa-IR"/>
                        </w:rPr>
                        <w:t>سابقه کاری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 wp14:anchorId="6035294E" wp14:editId="7407825F">
                <wp:simplePos x="0" y="0"/>
                <wp:positionH relativeFrom="column">
                  <wp:posOffset>133350</wp:posOffset>
                </wp:positionH>
                <wp:positionV relativeFrom="paragraph">
                  <wp:posOffset>2066924</wp:posOffset>
                </wp:positionV>
                <wp:extent cx="4262120" cy="365125"/>
                <wp:effectExtent l="0" t="0" r="0" b="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62120" cy="365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59E9113" w14:textId="6FFA9757" w:rsidR="004235C2" w:rsidRPr="005D5BDC" w:rsidRDefault="00A20087" w:rsidP="004B3CAF">
                            <w:pPr>
                              <w:bidi/>
                              <w:spacing w:line="258" w:lineRule="auto"/>
                              <w:textDirection w:val="btLr"/>
                              <w:rPr>
                                <w:rFonts w:asciiTheme="minorBidi" w:hAnsiTheme="minorBidi" w:cs="B Nazanin"/>
                                <w:sz w:val="30"/>
                                <w:szCs w:val="30"/>
                                <w:lang w:bidi="fa-IR"/>
                              </w:rPr>
                            </w:pPr>
                            <w:r w:rsidRPr="005D5BDC">
                              <w:rPr>
                                <w:rFonts w:asciiTheme="minorBidi" w:eastAsia="Quicksand" w:hAnsiTheme="minorBidi" w:cs="B Nazanin"/>
                                <w:b/>
                                <w:color w:val="000000"/>
                                <w:sz w:val="30"/>
                                <w:szCs w:val="30"/>
                                <w:rtl/>
                                <w:lang w:bidi="fa-IR"/>
                              </w:rPr>
                              <w:t>درباره من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35294E" id="Rectangle 11" o:spid="_x0000_s1029" style="position:absolute;margin-left:10.5pt;margin-top:162.75pt;width:335.6pt;height:28.7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" filled="f" stroked="f">
                <v:textbox inset="2.53958mm,1.2694mm,2.53958mm,1.2694mm">
                  <w:txbxContent>
                    <w:p w14:paraId="759E9113" w14:textId="6FFA9757" w:rsidR="004235C2" w:rsidRPr="005D5BDC" w:rsidRDefault="00A20087" w:rsidP="004B3CAF">
                      <w:pPr>
                        <w:bidi/>
                        <w:spacing w:line="258" w:lineRule="auto"/>
                        <w:textDirection w:val="btLr"/>
                        <w:rPr>
                          <w:rFonts w:asciiTheme="minorBidi" w:hAnsiTheme="minorBidi" w:cs="B Nazanin"/>
                          <w:sz w:val="30"/>
                          <w:szCs w:val="30"/>
                          <w:lang w:bidi="fa-IR"/>
                        </w:rPr>
                      </w:pPr>
                      <w:r w:rsidRPr="005D5BDC">
                        <w:rPr>
                          <w:rFonts w:asciiTheme="minorBidi" w:eastAsia="Quicksand" w:hAnsiTheme="minorBidi" w:cs="B Nazanin"/>
                          <w:b/>
                          <w:color w:val="000000"/>
                          <w:sz w:val="30"/>
                          <w:szCs w:val="30"/>
                          <w:rtl/>
                          <w:lang w:bidi="fa-IR"/>
                        </w:rPr>
                        <w:t>درباره من</w:t>
                      </w:r>
                    </w:p>
                  </w:txbxContent>
                </v:textbox>
              </v:rect>
            </w:pict>
          </mc:Fallback>
        </mc:AlternateContent>
      </w:r>
      <w:r w:rsidR="00F91AB3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 wp14:anchorId="4D5FB268" wp14:editId="56C3541B">
                <wp:simplePos x="0" y="0"/>
                <wp:positionH relativeFrom="column">
                  <wp:posOffset>104775</wp:posOffset>
                </wp:positionH>
                <wp:positionV relativeFrom="paragraph">
                  <wp:posOffset>66675</wp:posOffset>
                </wp:positionV>
                <wp:extent cx="4262120" cy="981075"/>
                <wp:effectExtent l="0" t="0" r="0" b="952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62120" cy="981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335314D" w14:textId="59AE88F1" w:rsidR="004235C2" w:rsidRPr="005D5BDC" w:rsidRDefault="004B3CAF" w:rsidP="004B3CAF">
                            <w:pPr>
                              <w:bidi/>
                              <w:spacing w:line="258" w:lineRule="auto"/>
                              <w:textDirection w:val="btLr"/>
                              <w:rPr>
                                <w:rFonts w:asciiTheme="minorBidi" w:hAnsiTheme="minorBidi" w:cs="B Nazanin"/>
                                <w:sz w:val="56"/>
                                <w:szCs w:val="56"/>
                              </w:rPr>
                            </w:pPr>
                            <w:r w:rsidRPr="005D5BDC">
                              <w:rPr>
                                <w:rFonts w:asciiTheme="minorBidi" w:hAnsiTheme="minorBidi" w:cs="B Nazanin" w:hint="cs"/>
                                <w:b/>
                                <w:i/>
                                <w:color w:val="000000"/>
                                <w:sz w:val="56"/>
                                <w:szCs w:val="56"/>
                                <w:rtl/>
                              </w:rPr>
                              <w:t>نام و نام خانوادگی</w:t>
                            </w:r>
                          </w:p>
                          <w:p w14:paraId="5AB15BF8" w14:textId="758DF3B9" w:rsidR="004235C2" w:rsidRPr="005D5BDC" w:rsidRDefault="004B3CAF" w:rsidP="004B3CAF">
                            <w:pPr>
                              <w:bidi/>
                              <w:spacing w:line="258" w:lineRule="auto"/>
                              <w:textDirection w:val="btLr"/>
                              <w:rPr>
                                <w:rFonts w:asciiTheme="minorBidi" w:hAnsiTheme="minorBidi" w:cs="B Nazanin"/>
                                <w:sz w:val="40"/>
                                <w:szCs w:val="40"/>
                              </w:rPr>
                            </w:pPr>
                            <w:r w:rsidRPr="005D5BDC">
                              <w:rPr>
                                <w:rFonts w:asciiTheme="minorBidi" w:eastAsia="Quicksand" w:hAnsiTheme="minorBidi" w:cs="B Nazanin" w:hint="cs"/>
                                <w:b/>
                                <w:color w:val="000000"/>
                                <w:sz w:val="40"/>
                                <w:szCs w:val="40"/>
                                <w:rtl/>
                              </w:rPr>
                              <w:t>عنوان شغلی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5FB268" id="Rectangle 6" o:spid="_x0000_s1030" style="position:absolute;margin-left:8.25pt;margin-top:5.25pt;width:335.6pt;height:77.2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" filled="f" stroked="f">
                <v:textbox inset="2.53958mm,1.2694mm,2.53958mm,1.2694mm">
                  <w:txbxContent>
                    <w:p w14:paraId="7335314D" w14:textId="59AE88F1" w:rsidR="004235C2" w:rsidRPr="005D5BDC" w:rsidRDefault="004B3CAF" w:rsidP="004B3CAF">
                      <w:pPr>
                        <w:bidi/>
                        <w:spacing w:line="258" w:lineRule="auto"/>
                        <w:textDirection w:val="btLr"/>
                        <w:rPr>
                          <w:rFonts w:asciiTheme="minorBidi" w:hAnsiTheme="minorBidi" w:cs="B Nazanin"/>
                          <w:sz w:val="56"/>
                          <w:szCs w:val="56"/>
                        </w:rPr>
                      </w:pPr>
                      <w:r w:rsidRPr="005D5BDC">
                        <w:rPr>
                          <w:rFonts w:asciiTheme="minorBidi" w:hAnsiTheme="minorBidi" w:cs="B Nazanin" w:hint="cs"/>
                          <w:b/>
                          <w:i/>
                          <w:color w:val="000000"/>
                          <w:sz w:val="56"/>
                          <w:szCs w:val="56"/>
                          <w:rtl/>
                        </w:rPr>
                        <w:t>نام و نام خانوادگی</w:t>
                      </w:r>
                    </w:p>
                    <w:p w14:paraId="5AB15BF8" w14:textId="758DF3B9" w:rsidR="004235C2" w:rsidRPr="005D5BDC" w:rsidRDefault="004B3CAF" w:rsidP="004B3CAF">
                      <w:pPr>
                        <w:bidi/>
                        <w:spacing w:line="258" w:lineRule="auto"/>
                        <w:textDirection w:val="btLr"/>
                        <w:rPr>
                          <w:rFonts w:asciiTheme="minorBidi" w:hAnsiTheme="minorBidi" w:cs="B Nazanin"/>
                          <w:sz w:val="40"/>
                          <w:szCs w:val="40"/>
                        </w:rPr>
                      </w:pPr>
                      <w:r w:rsidRPr="005D5BDC">
                        <w:rPr>
                          <w:rFonts w:asciiTheme="minorBidi" w:eastAsia="Quicksand" w:hAnsiTheme="minorBidi" w:cs="B Nazanin" w:hint="cs"/>
                          <w:b/>
                          <w:color w:val="000000"/>
                          <w:sz w:val="40"/>
                          <w:szCs w:val="40"/>
                          <w:rtl/>
                        </w:rPr>
                        <w:t>عنوان شغلی</w:t>
                      </w:r>
                    </w:p>
                  </w:txbxContent>
                </v:textbox>
              </v:rect>
            </w:pict>
          </mc:Fallback>
        </mc:AlternateContent>
      </w:r>
      <w:r w:rsidR="00A20087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hidden="0" allowOverlap="1" wp14:anchorId="7AC0D270" wp14:editId="46CC27AF">
                <wp:simplePos x="0" y="0"/>
                <wp:positionH relativeFrom="column">
                  <wp:posOffset>4959985</wp:posOffset>
                </wp:positionH>
                <wp:positionV relativeFrom="paragraph">
                  <wp:posOffset>2095500</wp:posOffset>
                </wp:positionV>
                <wp:extent cx="2150745" cy="336550"/>
                <wp:effectExtent l="0" t="0" r="0" b="63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0745" cy="336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C1F71B" w14:textId="0F128DE8" w:rsidR="004235C2" w:rsidRPr="005D5BDC" w:rsidRDefault="004B3CAF" w:rsidP="004B3CAF">
                            <w:pPr>
                              <w:bidi/>
                              <w:spacing w:line="258" w:lineRule="auto"/>
                              <w:textDirection w:val="btLr"/>
                              <w:rPr>
                                <w:rFonts w:ascii="Arial" w:hAnsi="Arial" w:cs="B Nazanin"/>
                                <w:sz w:val="30"/>
                                <w:szCs w:val="30"/>
                                <w:lang w:bidi="fa-IR"/>
                              </w:rPr>
                            </w:pPr>
                            <w:r w:rsidRPr="005D5BDC">
                              <w:rPr>
                                <w:rFonts w:ascii="Arial" w:eastAsia="Quicksand" w:hAnsi="Arial" w:cs="B Nazanin"/>
                                <w:b/>
                                <w:color w:val="000000"/>
                                <w:sz w:val="30"/>
                                <w:szCs w:val="30"/>
                                <w:rtl/>
                                <w:lang w:bidi="fa-IR"/>
                              </w:rPr>
                              <w:t>اطلاعات تماس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AC0D270" id="Rectangle 13" o:spid="_x0000_s1031" style="position:absolute;margin-left:390.55pt;margin-top:165pt;width:169.35pt;height:26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" filled="f" stroked="f">
                <v:textbox inset="2.53958mm,1.2694mm,2.53958mm,1.2694mm">
                  <w:txbxContent>
                    <w:p w14:paraId="7FC1F71B" w14:textId="0F128DE8" w:rsidR="004235C2" w:rsidRPr="005D5BDC" w:rsidRDefault="004B3CAF" w:rsidP="004B3CAF">
                      <w:pPr>
                        <w:bidi/>
                        <w:spacing w:line="258" w:lineRule="auto"/>
                        <w:textDirection w:val="btLr"/>
                        <w:rPr>
                          <w:rFonts w:ascii="Arial" w:hAnsi="Arial" w:cs="B Nazanin"/>
                          <w:sz w:val="30"/>
                          <w:szCs w:val="30"/>
                          <w:lang w:bidi="fa-IR"/>
                        </w:rPr>
                      </w:pPr>
                      <w:r w:rsidRPr="005D5BDC">
                        <w:rPr>
                          <w:rFonts w:ascii="Arial" w:eastAsia="Quicksand" w:hAnsi="Arial" w:cs="B Nazanin"/>
                          <w:b/>
                          <w:color w:val="000000"/>
                          <w:sz w:val="30"/>
                          <w:szCs w:val="30"/>
                          <w:rtl/>
                          <w:lang w:bidi="fa-IR"/>
                        </w:rPr>
                        <w:t>اطلاعات تماس</w:t>
                      </w:r>
                    </w:p>
                  </w:txbxContent>
                </v:textbox>
              </v:rect>
            </w:pict>
          </mc:Fallback>
        </mc:AlternateContent>
      </w:r>
      <w:r w:rsidR="00A20087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 wp14:anchorId="7975CC41" wp14:editId="455EBC2D">
                <wp:simplePos x="0" y="0"/>
                <wp:positionH relativeFrom="column">
                  <wp:posOffset>-161925</wp:posOffset>
                </wp:positionH>
                <wp:positionV relativeFrom="paragraph">
                  <wp:posOffset>2381250</wp:posOffset>
                </wp:positionV>
                <wp:extent cx="4572000" cy="866775"/>
                <wp:effectExtent l="0" t="0" r="0" b="952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866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D5926EA" w14:textId="7913C5FC" w:rsidR="004235C2" w:rsidRPr="005D5BDC" w:rsidRDefault="00A20087" w:rsidP="00A20087">
                            <w:pPr>
                              <w:bidi/>
                              <w:spacing w:line="240" w:lineRule="auto"/>
                              <w:textDirection w:val="btLr"/>
                              <w:rPr>
                                <w:rFonts w:asciiTheme="minorBidi" w:hAnsiTheme="minorBidi" w:cs="B Nazanin"/>
                                <w:sz w:val="22"/>
                                <w:szCs w:val="22"/>
                              </w:rPr>
                            </w:pPr>
                            <w:r w:rsidRPr="005D5BDC">
                              <w:rPr>
                                <w:rFonts w:asciiTheme="minorBidi" w:hAnsiTheme="minorBidi" w:cs="B Nazanin"/>
                                <w:color w:val="000000"/>
                                <w:sz w:val="22"/>
                                <w:szCs w:val="22"/>
                                <w:rtl/>
                              </w:rPr>
                              <w:t xml:space="preserve">متن پیش فرض </w:t>
                            </w:r>
                            <w:hyperlink r:id="rId5" w:history="1">
                              <w:r w:rsidRPr="005D5BDC">
                                <w:rPr>
                                  <w:rStyle w:val="Hyperlink"/>
                                  <w:rFonts w:asciiTheme="minorBidi" w:hAnsiTheme="minorBidi" w:cs="B Nazanin"/>
                                  <w:color w:val="000000" w:themeColor="text1"/>
                                  <w:sz w:val="22"/>
                                  <w:szCs w:val="22"/>
                                  <w:rtl/>
                                </w:rPr>
                                <w:t>ا</w:t>
                              </w:r>
                              <w:r w:rsidRPr="005D5BDC">
                                <w:rPr>
                                  <w:rStyle w:val="Hyperlink"/>
                                  <w:rFonts w:asciiTheme="minorBidi" w:hAnsiTheme="minorBidi" w:cs="B Nazanin" w:hint="cs"/>
                                  <w:color w:val="000000" w:themeColor="text1"/>
                                  <w:sz w:val="22"/>
                                  <w:szCs w:val="22"/>
                                  <w:rtl/>
                                </w:rPr>
                                <w:t>ی</w:t>
                              </w:r>
                              <w:r w:rsidRPr="005D5BDC">
                                <w:rPr>
                                  <w:rStyle w:val="Hyperlink"/>
                                  <w:rFonts w:asciiTheme="minorBidi" w:hAnsiTheme="minorBidi" w:cs="B Nazanin" w:hint="eastAsia"/>
                                  <w:color w:val="000000" w:themeColor="text1"/>
                                  <w:sz w:val="22"/>
                                  <w:szCs w:val="22"/>
                                  <w:rtl/>
                                </w:rPr>
                                <w:t>ران</w:t>
                              </w:r>
                              <w:r w:rsidRPr="005D5BDC">
                                <w:rPr>
                                  <w:rStyle w:val="Hyperlink"/>
                                  <w:rFonts w:asciiTheme="minorBidi" w:hAnsiTheme="minorBidi" w:cs="B Nazanin"/>
                                  <w:color w:val="000000" w:themeColor="text1"/>
                                  <w:sz w:val="22"/>
                                  <w:szCs w:val="22"/>
                                  <w:rtl/>
                                </w:rPr>
                                <w:t xml:space="preserve"> استخدام</w:t>
                              </w:r>
                            </w:hyperlink>
                            <w:r w:rsidRPr="005D5BDC">
                              <w:rPr>
                                <w:rFonts w:asciiTheme="minorBidi" w:hAnsiTheme="minorBidi" w:cs="B Nazanin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 xml:space="preserve"> برای </w:t>
                            </w:r>
                            <w:r w:rsidRPr="005D5BDC">
                              <w:rPr>
                                <w:rFonts w:asciiTheme="minorBidi" w:hAnsiTheme="minorBidi" w:cs="B Nazanin"/>
                                <w:color w:val="000000"/>
                                <w:sz w:val="22"/>
                                <w:szCs w:val="22"/>
                                <w:rtl/>
                              </w:rPr>
                              <w:t>این قسمت: کارشناس تولید محتوا  با بیش از پنج سال تجربه در ساخت محتوای سئو شده. شاغل در حوزه دیجیتال مارکتینگ محصولات آرایش و بهداشتی، مدیریت و توسعه فرصت های تجاری جدید</w:t>
                            </w:r>
                            <w:r w:rsidRPr="005D5BDC">
                              <w:rPr>
                                <w:rFonts w:asciiTheme="minorBidi" w:hAnsiTheme="minorBidi" w:cs="B Nazanin"/>
                                <w:color w:val="000000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75CC41" id="Rectangle 1" o:spid="_x0000_s1032" style="position:absolute;margin-left:-12.75pt;margin-top:187.5pt;width:5in;height:68.2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" filled="f" stroked="f">
                <v:textbox inset="2.53958mm,1.2694mm,2.53958mm,1.2694mm">
                  <w:txbxContent>
                    <w:p w14:paraId="5D5926EA" w14:textId="7913C5FC" w:rsidR="004235C2" w:rsidRPr="005D5BDC" w:rsidRDefault="00A20087" w:rsidP="00A20087">
                      <w:pPr>
                        <w:bidi/>
                        <w:spacing w:line="240" w:lineRule="auto"/>
                        <w:textDirection w:val="btLr"/>
                        <w:rPr>
                          <w:rFonts w:asciiTheme="minorBidi" w:hAnsiTheme="minorBidi" w:cs="B Nazanin"/>
                          <w:sz w:val="22"/>
                          <w:szCs w:val="22"/>
                        </w:rPr>
                      </w:pPr>
                      <w:r w:rsidRPr="005D5BDC">
                        <w:rPr>
                          <w:rFonts w:asciiTheme="minorBidi" w:hAnsiTheme="minorBidi" w:cs="B Nazanin"/>
                          <w:color w:val="000000"/>
                          <w:sz w:val="22"/>
                          <w:szCs w:val="22"/>
                          <w:rtl/>
                        </w:rPr>
                        <w:t xml:space="preserve">متن پیش فرض </w:t>
                      </w:r>
                      <w:hyperlink r:id="rId6" w:history="1">
                        <w:r w:rsidRPr="005D5BDC">
                          <w:rPr>
                            <w:rStyle w:val="Hyperlink"/>
                            <w:rFonts w:asciiTheme="minorBidi" w:hAnsiTheme="minorBidi" w:cs="B Nazanin"/>
                            <w:color w:val="000000" w:themeColor="text1"/>
                            <w:sz w:val="22"/>
                            <w:szCs w:val="22"/>
                            <w:rtl/>
                          </w:rPr>
                          <w:t>ا</w:t>
                        </w:r>
                        <w:r w:rsidRPr="005D5BDC">
                          <w:rPr>
                            <w:rStyle w:val="Hyperlink"/>
                            <w:rFonts w:asciiTheme="minorBidi" w:hAnsiTheme="minorBidi" w:cs="B Nazanin" w:hint="cs"/>
                            <w:color w:val="000000" w:themeColor="text1"/>
                            <w:sz w:val="22"/>
                            <w:szCs w:val="22"/>
                            <w:rtl/>
                          </w:rPr>
                          <w:t>ی</w:t>
                        </w:r>
                        <w:r w:rsidRPr="005D5BDC">
                          <w:rPr>
                            <w:rStyle w:val="Hyperlink"/>
                            <w:rFonts w:asciiTheme="minorBidi" w:hAnsiTheme="minorBidi" w:cs="B Nazanin" w:hint="eastAsia"/>
                            <w:color w:val="000000" w:themeColor="text1"/>
                            <w:sz w:val="22"/>
                            <w:szCs w:val="22"/>
                            <w:rtl/>
                          </w:rPr>
                          <w:t>ران</w:t>
                        </w:r>
                        <w:r w:rsidRPr="005D5BDC">
                          <w:rPr>
                            <w:rStyle w:val="Hyperlink"/>
                            <w:rFonts w:asciiTheme="minorBidi" w:hAnsiTheme="minorBidi" w:cs="B Nazanin"/>
                            <w:color w:val="000000" w:themeColor="text1"/>
                            <w:sz w:val="22"/>
                            <w:szCs w:val="22"/>
                            <w:rtl/>
                          </w:rPr>
                          <w:t xml:space="preserve"> استخدام</w:t>
                        </w:r>
                      </w:hyperlink>
                      <w:r w:rsidRPr="005D5BDC">
                        <w:rPr>
                          <w:rFonts w:asciiTheme="minorBidi" w:hAnsiTheme="minorBidi" w:cs="B Nazanin"/>
                          <w:color w:val="000000" w:themeColor="text1"/>
                          <w:sz w:val="22"/>
                          <w:szCs w:val="22"/>
                          <w:rtl/>
                        </w:rPr>
                        <w:t xml:space="preserve"> برای </w:t>
                      </w:r>
                      <w:r w:rsidRPr="005D5BDC">
                        <w:rPr>
                          <w:rFonts w:asciiTheme="minorBidi" w:hAnsiTheme="minorBidi" w:cs="B Nazanin"/>
                          <w:color w:val="000000"/>
                          <w:sz w:val="22"/>
                          <w:szCs w:val="22"/>
                          <w:rtl/>
                        </w:rPr>
                        <w:t>این قسمت: کارشناس تولید محتوا  با بیش از پنج سال تجربه در ساخت محتوای سئو شده. شاغل در حوزه دیجیتال مارکتینگ محصولات آرایش و بهداشتی، مدیریت و توسعه فرصت های تجاری جدید</w:t>
                      </w:r>
                      <w:r w:rsidRPr="005D5BDC">
                        <w:rPr>
                          <w:rFonts w:asciiTheme="minorBidi" w:hAnsiTheme="minorBidi" w:cs="B Nazanin"/>
                          <w:color w:val="000000"/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A20087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hidden="0" allowOverlap="1" wp14:anchorId="6ED0F77E" wp14:editId="1DA5934D">
                <wp:simplePos x="0" y="0"/>
                <wp:positionH relativeFrom="column">
                  <wp:posOffset>-127000</wp:posOffset>
                </wp:positionH>
                <wp:positionV relativeFrom="paragraph">
                  <wp:posOffset>3759200</wp:posOffset>
                </wp:positionV>
                <wp:extent cx="4572000" cy="1901825"/>
                <wp:effectExtent l="0" t="0" r="0" b="317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1901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FDDE4C8" w14:textId="79E0736F" w:rsidR="004235C2" w:rsidRPr="005D5BDC" w:rsidRDefault="00A20087" w:rsidP="004B3CAF">
                            <w:pPr>
                              <w:bidi/>
                              <w:spacing w:line="258" w:lineRule="auto"/>
                              <w:textDirection w:val="btLr"/>
                              <w:rPr>
                                <w:rFonts w:ascii="Arial" w:hAnsi="Arial" w:cs="B Nazanin"/>
                                <w:sz w:val="22"/>
                                <w:szCs w:val="22"/>
                              </w:rPr>
                            </w:pPr>
                            <w:r w:rsidRPr="005D5BDC">
                              <w:rPr>
                                <w:rFonts w:ascii="Arial" w:hAnsi="Arial" w:cs="B Nazanin"/>
                                <w:bCs/>
                                <w:color w:val="000000"/>
                                <w:sz w:val="22"/>
                                <w:szCs w:val="22"/>
                                <w:rtl/>
                              </w:rPr>
                              <w:t>عنوان شغلی</w:t>
                            </w:r>
                            <w:r w:rsidRPr="005D5BDC">
                              <w:rPr>
                                <w:rFonts w:ascii="Arial" w:hAnsi="Arial" w:cs="B Nazanin"/>
                                <w:b/>
                                <w:color w:val="000000"/>
                                <w:sz w:val="22"/>
                                <w:szCs w:val="22"/>
                                <w:rtl/>
                              </w:rPr>
                              <w:t xml:space="preserve"> | </w:t>
                            </w:r>
                            <w:r w:rsidR="00EE2490" w:rsidRPr="005D5BDC">
                              <w:rPr>
                                <w:rFonts w:ascii="Arial" w:hAnsi="Arial" w:cs="B Nazanin"/>
                                <w:b/>
                                <w:color w:val="000000"/>
                                <w:sz w:val="22"/>
                                <w:szCs w:val="22"/>
                                <w:rtl/>
                              </w:rPr>
                              <w:t>از تاریخ ..... تا تاریخ .....</w:t>
                            </w:r>
                          </w:p>
                          <w:p w14:paraId="3E9E9051" w14:textId="7450D616" w:rsidR="004235C2" w:rsidRPr="005D5BDC" w:rsidRDefault="00EE2490" w:rsidP="004B3CAF">
                            <w:pPr>
                              <w:bidi/>
                              <w:spacing w:line="258" w:lineRule="auto"/>
                              <w:textDirection w:val="btLr"/>
                              <w:rPr>
                                <w:rFonts w:ascii="Arial" w:hAnsi="Arial" w:cs="B Nazanin"/>
                                <w:sz w:val="22"/>
                                <w:szCs w:val="22"/>
                              </w:rPr>
                            </w:pPr>
                            <w:r w:rsidRPr="005D5BDC">
                              <w:rPr>
                                <w:rFonts w:ascii="Arial" w:hAnsi="Arial" w:cs="B Nazanin"/>
                                <w:color w:val="000000"/>
                                <w:sz w:val="22"/>
                                <w:szCs w:val="22"/>
                                <w:rtl/>
                              </w:rPr>
                              <w:t>نام مجموعه | استان و شهر</w:t>
                            </w:r>
                          </w:p>
                          <w:p w14:paraId="64134E16" w14:textId="77777777" w:rsidR="004235C2" w:rsidRPr="005D5BDC" w:rsidRDefault="004235C2">
                            <w:pPr>
                              <w:spacing w:line="258" w:lineRule="auto"/>
                              <w:textDirection w:val="btLr"/>
                              <w:rPr>
                                <w:rFonts w:ascii="Arial" w:hAnsi="Arial" w:cs="B Nazanin"/>
                                <w:sz w:val="22"/>
                                <w:szCs w:val="22"/>
                              </w:rPr>
                            </w:pPr>
                          </w:p>
                          <w:p w14:paraId="14954CEE" w14:textId="4BEAA56E" w:rsidR="004235C2" w:rsidRPr="005D5BDC" w:rsidRDefault="00EE2490" w:rsidP="00EE2490">
                            <w:pPr>
                              <w:spacing w:line="258" w:lineRule="auto"/>
                              <w:jc w:val="right"/>
                              <w:textDirection w:val="btLr"/>
                              <w:rPr>
                                <w:rFonts w:ascii="Arial" w:hAnsi="Arial" w:cs="B Nazanin"/>
                                <w:sz w:val="22"/>
                                <w:szCs w:val="22"/>
                              </w:rPr>
                            </w:pPr>
                            <w:r w:rsidRPr="005D5BDC">
                              <w:rPr>
                                <w:rFonts w:ascii="Arial" w:hAnsi="Arial" w:cs="B Nazanin"/>
                                <w:color w:val="000000"/>
                                <w:sz w:val="22"/>
                                <w:szCs w:val="22"/>
                                <w:rtl/>
                              </w:rPr>
                              <w:t>پیشنها</w:t>
                            </w:r>
                            <w:r w:rsidRPr="005D5BDC">
                              <w:rPr>
                                <w:rFonts w:ascii="Arial" w:hAnsi="Arial" w:cs="B Nazanin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 xml:space="preserve">د </w:t>
                            </w:r>
                            <w:hyperlink r:id="rId7" w:history="1">
                              <w:r w:rsidRPr="005D5BDC">
                                <w:rPr>
                                  <w:rStyle w:val="Hyperlink"/>
                                  <w:rFonts w:ascii="Arial" w:hAnsi="Arial" w:cs="B Nazanin"/>
                                  <w:color w:val="000000" w:themeColor="text1"/>
                                  <w:sz w:val="22"/>
                                  <w:szCs w:val="22"/>
                                  <w:rtl/>
                                </w:rPr>
                                <w:t>ا</w:t>
                              </w:r>
                              <w:r w:rsidRPr="005D5BDC">
                                <w:rPr>
                                  <w:rStyle w:val="Hyperlink"/>
                                  <w:rFonts w:ascii="Arial" w:hAnsi="Arial" w:cs="B Nazanin" w:hint="cs"/>
                                  <w:color w:val="000000" w:themeColor="text1"/>
                                  <w:sz w:val="22"/>
                                  <w:szCs w:val="22"/>
                                  <w:rtl/>
                                </w:rPr>
                                <w:t>ی</w:t>
                              </w:r>
                              <w:r w:rsidRPr="005D5BDC">
                                <w:rPr>
                                  <w:rStyle w:val="Hyperlink"/>
                                  <w:rFonts w:ascii="Arial" w:hAnsi="Arial" w:cs="B Nazanin" w:hint="eastAsia"/>
                                  <w:color w:val="000000" w:themeColor="text1"/>
                                  <w:sz w:val="22"/>
                                  <w:szCs w:val="22"/>
                                  <w:rtl/>
                                </w:rPr>
                                <w:t>ران</w:t>
                              </w:r>
                              <w:r w:rsidRPr="005D5BDC">
                                <w:rPr>
                                  <w:rStyle w:val="Hyperlink"/>
                                  <w:rFonts w:ascii="Arial" w:hAnsi="Arial" w:cs="B Nazanin"/>
                                  <w:color w:val="000000" w:themeColor="text1"/>
                                  <w:sz w:val="22"/>
                                  <w:szCs w:val="22"/>
                                  <w:rtl/>
                                </w:rPr>
                                <w:t xml:space="preserve"> استخدام</w:t>
                              </w:r>
                            </w:hyperlink>
                            <w:r w:rsidRPr="005D5BDC">
                              <w:rPr>
                                <w:rFonts w:ascii="Arial" w:hAnsi="Arial" w:cs="B Nazanin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 xml:space="preserve">: </w:t>
                            </w:r>
                            <w:r w:rsidRPr="005D5BDC">
                              <w:rPr>
                                <w:rFonts w:ascii="Arial" w:hAnsi="Arial" w:cs="B Nazanin"/>
                                <w:color w:val="000000"/>
                                <w:sz w:val="22"/>
                                <w:szCs w:val="22"/>
                                <w:rtl/>
                              </w:rPr>
                              <w:t>در این قسمت میتوانید به وظایف و مسئولیت های محوله اشاره نمایید.</w:t>
                            </w:r>
                          </w:p>
                          <w:p w14:paraId="3EB51596" w14:textId="77777777" w:rsidR="004235C2" w:rsidRPr="005D5BDC" w:rsidRDefault="004235C2">
                            <w:pPr>
                              <w:spacing w:line="258" w:lineRule="auto"/>
                              <w:textDirection w:val="btLr"/>
                              <w:rPr>
                                <w:rFonts w:ascii="Arial" w:hAnsi="Arial" w:cs="B Nazanin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D0F77E" id="Rectangle 9" o:spid="_x0000_s1033" style="position:absolute;margin-left:-10pt;margin-top:296pt;width:5in;height:149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" filled="f" stroked="f">
                <v:textbox inset="2.53958mm,1.2694mm,2.53958mm,1.2694mm">
                  <w:txbxContent>
                    <w:p w14:paraId="3FDDE4C8" w14:textId="79E0736F" w:rsidR="004235C2" w:rsidRPr="005D5BDC" w:rsidRDefault="00A20087" w:rsidP="004B3CAF">
                      <w:pPr>
                        <w:bidi/>
                        <w:spacing w:line="258" w:lineRule="auto"/>
                        <w:textDirection w:val="btLr"/>
                        <w:rPr>
                          <w:rFonts w:ascii="Arial" w:hAnsi="Arial" w:cs="B Nazanin"/>
                          <w:sz w:val="22"/>
                          <w:szCs w:val="22"/>
                        </w:rPr>
                      </w:pPr>
                      <w:r w:rsidRPr="005D5BDC">
                        <w:rPr>
                          <w:rFonts w:ascii="Arial" w:hAnsi="Arial" w:cs="B Nazanin"/>
                          <w:bCs/>
                          <w:color w:val="000000"/>
                          <w:sz w:val="22"/>
                          <w:szCs w:val="22"/>
                          <w:rtl/>
                        </w:rPr>
                        <w:t>عنوان شغلی</w:t>
                      </w:r>
                      <w:r w:rsidRPr="005D5BDC">
                        <w:rPr>
                          <w:rFonts w:ascii="Arial" w:hAnsi="Arial" w:cs="B Nazanin"/>
                          <w:b/>
                          <w:color w:val="000000"/>
                          <w:sz w:val="22"/>
                          <w:szCs w:val="22"/>
                          <w:rtl/>
                        </w:rPr>
                        <w:t xml:space="preserve"> | </w:t>
                      </w:r>
                      <w:r w:rsidR="00EE2490" w:rsidRPr="005D5BDC">
                        <w:rPr>
                          <w:rFonts w:ascii="Arial" w:hAnsi="Arial" w:cs="B Nazanin"/>
                          <w:b/>
                          <w:color w:val="000000"/>
                          <w:sz w:val="22"/>
                          <w:szCs w:val="22"/>
                          <w:rtl/>
                        </w:rPr>
                        <w:t>از تاریخ ..... تا تاریخ .....</w:t>
                      </w:r>
                    </w:p>
                    <w:p w14:paraId="3E9E9051" w14:textId="7450D616" w:rsidR="004235C2" w:rsidRPr="005D5BDC" w:rsidRDefault="00EE2490" w:rsidP="004B3CAF">
                      <w:pPr>
                        <w:bidi/>
                        <w:spacing w:line="258" w:lineRule="auto"/>
                        <w:textDirection w:val="btLr"/>
                        <w:rPr>
                          <w:rFonts w:ascii="Arial" w:hAnsi="Arial" w:cs="B Nazanin"/>
                          <w:sz w:val="22"/>
                          <w:szCs w:val="22"/>
                        </w:rPr>
                      </w:pPr>
                      <w:r w:rsidRPr="005D5BDC">
                        <w:rPr>
                          <w:rFonts w:ascii="Arial" w:hAnsi="Arial" w:cs="B Nazanin"/>
                          <w:color w:val="000000"/>
                          <w:sz w:val="22"/>
                          <w:szCs w:val="22"/>
                          <w:rtl/>
                        </w:rPr>
                        <w:t>نام مجموعه | استان و شهر</w:t>
                      </w:r>
                    </w:p>
                    <w:p w14:paraId="64134E16" w14:textId="77777777" w:rsidR="004235C2" w:rsidRPr="005D5BDC" w:rsidRDefault="004235C2">
                      <w:pPr>
                        <w:spacing w:line="258" w:lineRule="auto"/>
                        <w:textDirection w:val="btLr"/>
                        <w:rPr>
                          <w:rFonts w:ascii="Arial" w:hAnsi="Arial" w:cs="B Nazanin"/>
                          <w:sz w:val="22"/>
                          <w:szCs w:val="22"/>
                        </w:rPr>
                      </w:pPr>
                    </w:p>
                    <w:p w14:paraId="14954CEE" w14:textId="4BEAA56E" w:rsidR="004235C2" w:rsidRPr="005D5BDC" w:rsidRDefault="00EE2490" w:rsidP="00EE2490">
                      <w:pPr>
                        <w:spacing w:line="258" w:lineRule="auto"/>
                        <w:jc w:val="right"/>
                        <w:textDirection w:val="btLr"/>
                        <w:rPr>
                          <w:rFonts w:ascii="Arial" w:hAnsi="Arial" w:cs="B Nazanin"/>
                          <w:sz w:val="22"/>
                          <w:szCs w:val="22"/>
                        </w:rPr>
                      </w:pPr>
                      <w:r w:rsidRPr="005D5BDC">
                        <w:rPr>
                          <w:rFonts w:ascii="Arial" w:hAnsi="Arial" w:cs="B Nazanin"/>
                          <w:color w:val="000000"/>
                          <w:sz w:val="22"/>
                          <w:szCs w:val="22"/>
                          <w:rtl/>
                        </w:rPr>
                        <w:t>پیشنها</w:t>
                      </w:r>
                      <w:r w:rsidRPr="005D5BDC">
                        <w:rPr>
                          <w:rFonts w:ascii="Arial" w:hAnsi="Arial" w:cs="B Nazanin"/>
                          <w:color w:val="000000" w:themeColor="text1"/>
                          <w:sz w:val="22"/>
                          <w:szCs w:val="22"/>
                          <w:rtl/>
                        </w:rPr>
                        <w:t xml:space="preserve">د </w:t>
                      </w:r>
                      <w:hyperlink r:id="rId8" w:history="1">
                        <w:r w:rsidRPr="005D5BDC">
                          <w:rPr>
                            <w:rStyle w:val="Hyperlink"/>
                            <w:rFonts w:ascii="Arial" w:hAnsi="Arial" w:cs="B Nazanin"/>
                            <w:color w:val="000000" w:themeColor="text1"/>
                            <w:sz w:val="22"/>
                            <w:szCs w:val="22"/>
                            <w:rtl/>
                          </w:rPr>
                          <w:t>ا</w:t>
                        </w:r>
                        <w:r w:rsidRPr="005D5BDC">
                          <w:rPr>
                            <w:rStyle w:val="Hyperlink"/>
                            <w:rFonts w:ascii="Arial" w:hAnsi="Arial" w:cs="B Nazanin" w:hint="cs"/>
                            <w:color w:val="000000" w:themeColor="text1"/>
                            <w:sz w:val="22"/>
                            <w:szCs w:val="22"/>
                            <w:rtl/>
                          </w:rPr>
                          <w:t>ی</w:t>
                        </w:r>
                        <w:r w:rsidRPr="005D5BDC">
                          <w:rPr>
                            <w:rStyle w:val="Hyperlink"/>
                            <w:rFonts w:ascii="Arial" w:hAnsi="Arial" w:cs="B Nazanin" w:hint="eastAsia"/>
                            <w:color w:val="000000" w:themeColor="text1"/>
                            <w:sz w:val="22"/>
                            <w:szCs w:val="22"/>
                            <w:rtl/>
                          </w:rPr>
                          <w:t>ران</w:t>
                        </w:r>
                        <w:r w:rsidRPr="005D5BDC">
                          <w:rPr>
                            <w:rStyle w:val="Hyperlink"/>
                            <w:rFonts w:ascii="Arial" w:hAnsi="Arial" w:cs="B Nazanin"/>
                            <w:color w:val="000000" w:themeColor="text1"/>
                            <w:sz w:val="22"/>
                            <w:szCs w:val="22"/>
                            <w:rtl/>
                          </w:rPr>
                          <w:t xml:space="preserve"> استخدام</w:t>
                        </w:r>
                      </w:hyperlink>
                      <w:r w:rsidRPr="005D5BDC">
                        <w:rPr>
                          <w:rFonts w:ascii="Arial" w:hAnsi="Arial" w:cs="B Nazanin"/>
                          <w:color w:val="000000" w:themeColor="text1"/>
                          <w:sz w:val="22"/>
                          <w:szCs w:val="22"/>
                          <w:rtl/>
                        </w:rPr>
                        <w:t xml:space="preserve">: </w:t>
                      </w:r>
                      <w:r w:rsidRPr="005D5BDC">
                        <w:rPr>
                          <w:rFonts w:ascii="Arial" w:hAnsi="Arial" w:cs="B Nazanin"/>
                          <w:color w:val="000000"/>
                          <w:sz w:val="22"/>
                          <w:szCs w:val="22"/>
                          <w:rtl/>
                        </w:rPr>
                        <w:t>در این قسمت میتوانید به وظایف و مسئولیت های محوله اشاره نمایید.</w:t>
                      </w:r>
                    </w:p>
                    <w:p w14:paraId="3EB51596" w14:textId="77777777" w:rsidR="004235C2" w:rsidRPr="005D5BDC" w:rsidRDefault="004235C2">
                      <w:pPr>
                        <w:spacing w:line="258" w:lineRule="auto"/>
                        <w:textDirection w:val="btLr"/>
                        <w:rPr>
                          <w:rFonts w:ascii="Arial" w:hAnsi="Arial" w:cs="B Nazanin"/>
                          <w:sz w:val="22"/>
                          <w:szCs w:val="2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B57C4">
        <w:rPr>
          <w:noProof/>
        </w:rPr>
        <mc:AlternateContent>
          <mc:Choice Requires="wpg">
            <w:drawing>
              <wp:anchor distT="0" distB="0" distL="114300" distR="114300" simplePos="0" relativeHeight="251675648" behindDoc="0" locked="0" layoutInCell="1" hidden="0" allowOverlap="1" wp14:anchorId="287B6780" wp14:editId="491E8F45">
                <wp:simplePos x="0" y="0"/>
                <wp:positionH relativeFrom="column">
                  <wp:posOffset>4877435</wp:posOffset>
                </wp:positionH>
                <wp:positionV relativeFrom="paragraph">
                  <wp:posOffset>3219450</wp:posOffset>
                </wp:positionV>
                <wp:extent cx="2138045" cy="327025"/>
                <wp:effectExtent l="0" t="0" r="14605" b="15875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38045" cy="327025"/>
                          <a:chOff x="4276820" y="3616227"/>
                          <a:chExt cx="2138360" cy="327547"/>
                        </a:xfrm>
                      </wpg:grpSpPr>
                      <wpg:grpSp>
                        <wpg:cNvPr id="30" name="Group 30"/>
                        <wpg:cNvGrpSpPr/>
                        <wpg:grpSpPr>
                          <a:xfrm>
                            <a:off x="4276820" y="3616227"/>
                            <a:ext cx="2138360" cy="327547"/>
                            <a:chOff x="0" y="0"/>
                            <a:chExt cx="2138360" cy="327547"/>
                          </a:xfrm>
                        </wpg:grpSpPr>
                        <wps:wsp>
                          <wps:cNvPr id="31" name="Rectangle 31"/>
                          <wps:cNvSpPr/>
                          <wps:spPr>
                            <a:xfrm>
                              <a:off x="0" y="0"/>
                              <a:ext cx="2138350" cy="327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9299294" w14:textId="77777777" w:rsidR="004235C2" w:rsidRDefault="004235C2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2" name="Rectangle 32"/>
                          <wps:cNvSpPr/>
                          <wps:spPr>
                            <a:xfrm>
                              <a:off x="394705" y="0"/>
                              <a:ext cx="1743655" cy="327547"/>
                            </a:xfrm>
                            <a:prstGeom prst="rect">
                              <a:avLst/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19ABA09D" w14:textId="3EB64797" w:rsidR="004235C2" w:rsidRPr="005D5BDC" w:rsidRDefault="00F91AB3" w:rsidP="004B3CAF">
                                <w:pPr>
                                  <w:bidi/>
                                  <w:spacing w:line="258" w:lineRule="auto"/>
                                  <w:textDirection w:val="btLr"/>
                                  <w:rPr>
                                    <w:rFonts w:asciiTheme="minorBidi" w:hAnsiTheme="minorBidi" w:cs="B Nazanin"/>
                                    <w:sz w:val="22"/>
                                    <w:szCs w:val="22"/>
                                  </w:rPr>
                                </w:pPr>
                                <w:r w:rsidRPr="005D5BDC">
                                  <w:rPr>
                                    <w:rFonts w:asciiTheme="minorBidi" w:hAnsiTheme="minorBidi" w:cs="B Nazanin"/>
                                    <w:color w:val="000000"/>
                                    <w:sz w:val="22"/>
                                    <w:szCs w:val="22"/>
                                    <w:rtl/>
                                  </w:rPr>
                                  <w:t>ایران، تهران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87B6780" id="Group 2" o:spid="_x0000_s1034" style="position:absolute;margin-left:384.05pt;margin-top:253.5pt;width:168.35pt;height:25.75pt;z-index:251675648" coordorigin="42768,36162" coordsize="21383,3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">
                <v:group id="Group 30" o:spid="_x0000_s1035" style="position:absolute;left:42768;top:36162;width:21383;height:3275" coordsize="21383,3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rect id="Rectangle 31" o:spid="_x0000_s1036" style="position:absolute;width:21383;height:32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" filled="f" stroked="f">
                    <v:textbox inset="2.53958mm,2.53958mm,2.53958mm,2.53958mm">
                      <w:txbxContent>
                        <w:p w14:paraId="29299294" w14:textId="77777777" w:rsidR="004235C2" w:rsidRDefault="004235C2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angle 32" o:spid="_x0000_s1037" style="position:absolute;left:3947;width:17436;height:32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" filled="f">
                    <v:stroke startarrowwidth="narrow" startarrowlength="short" endarrowwidth="narrow" endarrowlength="short" joinstyle="round"/>
                    <v:textbox inset="2.53958mm,1.2694mm,2.53958mm,1.2694mm">
                      <w:txbxContent>
                        <w:p w14:paraId="19ABA09D" w14:textId="3EB64797" w:rsidR="004235C2" w:rsidRPr="005D5BDC" w:rsidRDefault="00F91AB3" w:rsidP="004B3CAF">
                          <w:pPr>
                            <w:bidi/>
                            <w:spacing w:line="258" w:lineRule="auto"/>
                            <w:textDirection w:val="btLr"/>
                            <w:rPr>
                              <w:rFonts w:asciiTheme="minorBidi" w:hAnsiTheme="minorBidi" w:cs="B Nazanin"/>
                              <w:sz w:val="22"/>
                              <w:szCs w:val="22"/>
                            </w:rPr>
                          </w:pPr>
                          <w:r w:rsidRPr="005D5BDC">
                            <w:rPr>
                              <w:rFonts w:asciiTheme="minorBidi" w:hAnsiTheme="minorBidi" w:cs="B Nazanin"/>
                              <w:color w:val="000000"/>
                              <w:sz w:val="22"/>
                              <w:szCs w:val="22"/>
                              <w:rtl/>
                            </w:rPr>
                            <w:t>ایران، تهران</w:t>
                          </w: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 w:rsidR="00DB57C4">
        <w:rPr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hidden="0" allowOverlap="1" wp14:anchorId="2670505B" wp14:editId="7D338D02">
                <wp:simplePos x="0" y="0"/>
                <wp:positionH relativeFrom="column">
                  <wp:posOffset>4877435</wp:posOffset>
                </wp:positionH>
                <wp:positionV relativeFrom="paragraph">
                  <wp:posOffset>2816225</wp:posOffset>
                </wp:positionV>
                <wp:extent cx="2138045" cy="327025"/>
                <wp:effectExtent l="0" t="0" r="14605" b="15875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38045" cy="327025"/>
                          <a:chOff x="4276820" y="3616227"/>
                          <a:chExt cx="2138360" cy="327547"/>
                        </a:xfrm>
                      </wpg:grpSpPr>
                      <wpg:grpSp>
                        <wpg:cNvPr id="26" name="Group 26"/>
                        <wpg:cNvGrpSpPr/>
                        <wpg:grpSpPr>
                          <a:xfrm>
                            <a:off x="4276820" y="3616227"/>
                            <a:ext cx="2138360" cy="327547"/>
                            <a:chOff x="0" y="0"/>
                            <a:chExt cx="2138360" cy="327547"/>
                          </a:xfrm>
                        </wpg:grpSpPr>
                        <wps:wsp>
                          <wps:cNvPr id="27" name="Rectangle 27"/>
                          <wps:cNvSpPr/>
                          <wps:spPr>
                            <a:xfrm>
                              <a:off x="0" y="0"/>
                              <a:ext cx="2138350" cy="327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8DB1E2D" w14:textId="77777777" w:rsidR="004235C2" w:rsidRDefault="004235C2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8" name="Rectangle 28"/>
                          <wps:cNvSpPr/>
                          <wps:spPr>
                            <a:xfrm>
                              <a:off x="394705" y="0"/>
                              <a:ext cx="1743655" cy="327547"/>
                            </a:xfrm>
                            <a:prstGeom prst="rect">
                              <a:avLst/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6A0EAE6A" w14:textId="31B73304" w:rsidR="004235C2" w:rsidRPr="005D5BDC" w:rsidRDefault="00F91AB3" w:rsidP="004B3CAF">
                                <w:pPr>
                                  <w:bidi/>
                                  <w:spacing w:line="258" w:lineRule="auto"/>
                                  <w:textDirection w:val="btLr"/>
                                  <w:rPr>
                                    <w:rFonts w:asciiTheme="minorBidi" w:hAnsiTheme="minorBidi" w:cs="B Nazanin"/>
                                    <w:sz w:val="22"/>
                                    <w:szCs w:val="22"/>
                                  </w:rPr>
                                </w:pPr>
                                <w:r w:rsidRPr="005D5BDC">
                                  <w:rPr>
                                    <w:rFonts w:asciiTheme="minorBidi" w:hAnsiTheme="minorBidi" w:cs="B Nazanin"/>
                                    <w:color w:val="000000"/>
                                    <w:sz w:val="22"/>
                                    <w:szCs w:val="22"/>
                                  </w:rPr>
                                  <w:t>info@iranestekhdam.ir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670505B" id="Group 5" o:spid="_x0000_s1038" style="position:absolute;margin-left:384.05pt;margin-top:221.75pt;width:168.35pt;height:25.75pt;z-index:251674624" coordorigin="42768,36162" coordsize="21383,3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">
                <v:group id="Group 26" o:spid="_x0000_s1039" style="position:absolute;left:42768;top:36162;width:21383;height:3275" coordsize="21383,3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rect id="Rectangle 27" o:spid="_x0000_s1040" style="position:absolute;width:21383;height:32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" filled="f" stroked="f">
                    <v:textbox inset="2.53958mm,2.53958mm,2.53958mm,2.53958mm">
                      <w:txbxContent>
                        <w:p w14:paraId="78DB1E2D" w14:textId="77777777" w:rsidR="004235C2" w:rsidRDefault="004235C2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angle 28" o:spid="_x0000_s1041" style="position:absolute;left:3947;width:17436;height:32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" filled="f">
                    <v:stroke startarrowwidth="narrow" startarrowlength="short" endarrowwidth="narrow" endarrowlength="short" joinstyle="round"/>
                    <v:textbox inset="2.53958mm,1.2694mm,2.53958mm,1.2694mm">
                      <w:txbxContent>
                        <w:p w14:paraId="6A0EAE6A" w14:textId="31B73304" w:rsidR="004235C2" w:rsidRPr="005D5BDC" w:rsidRDefault="00F91AB3" w:rsidP="004B3CAF">
                          <w:pPr>
                            <w:bidi/>
                            <w:spacing w:line="258" w:lineRule="auto"/>
                            <w:textDirection w:val="btLr"/>
                            <w:rPr>
                              <w:rFonts w:asciiTheme="minorBidi" w:hAnsiTheme="minorBidi" w:cs="B Nazanin"/>
                              <w:sz w:val="22"/>
                              <w:szCs w:val="22"/>
                            </w:rPr>
                          </w:pPr>
                          <w:r w:rsidRPr="005D5BDC">
                            <w:rPr>
                              <w:rFonts w:asciiTheme="minorBidi" w:hAnsiTheme="minorBidi" w:cs="B Nazanin"/>
                              <w:color w:val="000000"/>
                              <w:sz w:val="22"/>
                              <w:szCs w:val="22"/>
                            </w:rPr>
                            <w:t>info@iranestekhdam.ir</w:t>
                          </w: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 w:rsidR="00DB57C4">
        <w:rPr>
          <w:noProof/>
        </w:rPr>
        <mc:AlternateContent>
          <mc:Choice Requires="wpg">
            <w:drawing>
              <wp:anchor distT="0" distB="0" distL="114300" distR="114300" simplePos="0" relativeHeight="251673600" behindDoc="0" locked="0" layoutInCell="1" hidden="0" allowOverlap="1" wp14:anchorId="2E8C0055" wp14:editId="6C7CA95E">
                <wp:simplePos x="0" y="0"/>
                <wp:positionH relativeFrom="column">
                  <wp:posOffset>4877435</wp:posOffset>
                </wp:positionH>
                <wp:positionV relativeFrom="paragraph">
                  <wp:posOffset>2422525</wp:posOffset>
                </wp:positionV>
                <wp:extent cx="2138680" cy="327025"/>
                <wp:effectExtent l="0" t="0" r="13970" b="15875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38680" cy="327025"/>
                          <a:chOff x="4276529" y="3616227"/>
                          <a:chExt cx="2138943" cy="327547"/>
                        </a:xfrm>
                      </wpg:grpSpPr>
                      <wpg:grpSp>
                        <wpg:cNvPr id="15" name="Group 15"/>
                        <wpg:cNvGrpSpPr/>
                        <wpg:grpSpPr>
                          <a:xfrm>
                            <a:off x="4276529" y="3616227"/>
                            <a:ext cx="2138943" cy="327547"/>
                            <a:chOff x="0" y="0"/>
                            <a:chExt cx="2138943" cy="327547"/>
                          </a:xfrm>
                        </wpg:grpSpPr>
                        <wps:wsp>
                          <wps:cNvPr id="16" name="Rectangle 16"/>
                          <wps:cNvSpPr/>
                          <wps:spPr>
                            <a:xfrm>
                              <a:off x="0" y="0"/>
                              <a:ext cx="2138925" cy="327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32575D7" w14:textId="77777777" w:rsidR="004235C2" w:rsidRDefault="004235C2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4" name="Rectangle 24"/>
                          <wps:cNvSpPr/>
                          <wps:spPr>
                            <a:xfrm>
                              <a:off x="395288" y="0"/>
                              <a:ext cx="1743655" cy="327547"/>
                            </a:xfrm>
                            <a:prstGeom prst="rect">
                              <a:avLst/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5616BD21" w14:textId="4C8C1F42" w:rsidR="004235C2" w:rsidRPr="005D5BDC" w:rsidRDefault="00F91AB3" w:rsidP="004B3CAF">
                                <w:pPr>
                                  <w:bidi/>
                                  <w:spacing w:line="258" w:lineRule="auto"/>
                                  <w:textDirection w:val="btLr"/>
                                  <w:rPr>
                                    <w:rFonts w:asciiTheme="minorBidi" w:hAnsiTheme="minorBidi" w:cs="B Nazanin"/>
                                    <w:sz w:val="22"/>
                                    <w:szCs w:val="22"/>
                                  </w:rPr>
                                </w:pPr>
                                <w:r w:rsidRPr="005D5BDC">
                                  <w:rPr>
                                    <w:rFonts w:asciiTheme="minorBidi" w:hAnsiTheme="minorBidi" w:cs="B Nazanin"/>
                                    <w:color w:val="000000"/>
                                    <w:sz w:val="22"/>
                                    <w:szCs w:val="22"/>
                                    <w:rtl/>
                                    <w:lang w:bidi="fa-IR"/>
                                  </w:rPr>
                                  <w:t>۰۲۱-۹۱۳۰۰۰۱۳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E8C0055" id="Group 4" o:spid="_x0000_s1042" style="position:absolute;margin-left:384.05pt;margin-top:190.75pt;width:168.4pt;height:25.75pt;z-index:251673600" coordorigin="42765,36162" coordsize="21389,3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">
                <v:group id="Group 15" o:spid="_x0000_s1043" style="position:absolute;left:42765;top:36162;width:21389;height:3275" coordsize="21389,3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rect id="Rectangle 16" o:spid="_x0000_s1044" style="position:absolute;width:21389;height:32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" filled="f" stroked="f">
                    <v:textbox inset="2.53958mm,2.53958mm,2.53958mm,2.53958mm">
                      <w:txbxContent>
                        <w:p w14:paraId="432575D7" w14:textId="77777777" w:rsidR="004235C2" w:rsidRDefault="004235C2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angle 24" o:spid="_x0000_s1045" style="position:absolute;left:3952;width:17437;height:32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" filled="f">
                    <v:stroke startarrowwidth="narrow" startarrowlength="short" endarrowwidth="narrow" endarrowlength="short" joinstyle="round"/>
                    <v:textbox inset="2.53958mm,1.2694mm,2.53958mm,1.2694mm">
                      <w:txbxContent>
                        <w:p w14:paraId="5616BD21" w14:textId="4C8C1F42" w:rsidR="004235C2" w:rsidRPr="005D5BDC" w:rsidRDefault="00F91AB3" w:rsidP="004B3CAF">
                          <w:pPr>
                            <w:bidi/>
                            <w:spacing w:line="258" w:lineRule="auto"/>
                            <w:textDirection w:val="btLr"/>
                            <w:rPr>
                              <w:rFonts w:asciiTheme="minorBidi" w:hAnsiTheme="minorBidi" w:cs="B Nazanin"/>
                              <w:sz w:val="22"/>
                              <w:szCs w:val="22"/>
                            </w:rPr>
                          </w:pPr>
                          <w:r w:rsidRPr="005D5BDC">
                            <w:rPr>
                              <w:rFonts w:asciiTheme="minorBidi" w:hAnsiTheme="minorBidi" w:cs="B Nazanin"/>
                              <w:color w:val="000000"/>
                              <w:sz w:val="22"/>
                              <w:szCs w:val="22"/>
                              <w:rtl/>
                              <w:lang w:bidi="fa-IR"/>
                            </w:rPr>
                            <w:t>۰۲۱-۹۱۳۰۰۰۱۳</w:t>
                          </w: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 w:rsidR="004B3CAF">
        <w:rPr>
          <w:noProof/>
        </w:rPr>
        <w:drawing>
          <wp:anchor distT="0" distB="0" distL="114300" distR="114300" simplePos="0" relativeHeight="251679744" behindDoc="0" locked="0" layoutInCell="1" allowOverlap="1" wp14:anchorId="164C282D" wp14:editId="36DFEC88">
            <wp:simplePos x="0" y="0"/>
            <wp:positionH relativeFrom="margin">
              <wp:posOffset>5209540</wp:posOffset>
            </wp:positionH>
            <wp:positionV relativeFrom="paragraph">
              <wp:posOffset>-171450</wp:posOffset>
            </wp:positionV>
            <wp:extent cx="1604645" cy="1623695"/>
            <wp:effectExtent l="0" t="0" r="0" b="0"/>
            <wp:wrapNone/>
            <wp:docPr id="36" name="Picture 36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4645" cy="1623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3CAF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hidden="0" allowOverlap="1" wp14:anchorId="0DDD0353" wp14:editId="3E40F7CC">
                <wp:simplePos x="0" y="0"/>
                <wp:positionH relativeFrom="column">
                  <wp:posOffset>-146050</wp:posOffset>
                </wp:positionH>
                <wp:positionV relativeFrom="paragraph">
                  <wp:posOffset>7734300</wp:posOffset>
                </wp:positionV>
                <wp:extent cx="4572000" cy="1809750"/>
                <wp:effectExtent l="0" t="0" r="0" b="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180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048951B" w14:textId="77777777" w:rsidR="00F91AB3" w:rsidRPr="005D5BDC" w:rsidRDefault="00F91AB3" w:rsidP="00F91AB3">
                            <w:pPr>
                              <w:bidi/>
                              <w:spacing w:line="258" w:lineRule="auto"/>
                              <w:textDirection w:val="btLr"/>
                              <w:rPr>
                                <w:rFonts w:ascii="Arial" w:hAnsi="Arial" w:cs="B Nazanin"/>
                                <w:sz w:val="22"/>
                                <w:szCs w:val="22"/>
                              </w:rPr>
                            </w:pPr>
                            <w:r w:rsidRPr="005D5BDC">
                              <w:rPr>
                                <w:rFonts w:ascii="Arial" w:hAnsi="Arial" w:cs="B Nazanin"/>
                                <w:bCs/>
                                <w:color w:val="000000"/>
                                <w:sz w:val="22"/>
                                <w:szCs w:val="22"/>
                                <w:rtl/>
                              </w:rPr>
                              <w:t>عنوان شغلی</w:t>
                            </w:r>
                            <w:r w:rsidRPr="005D5BDC">
                              <w:rPr>
                                <w:rFonts w:ascii="Arial" w:hAnsi="Arial" w:cs="B Nazanin"/>
                                <w:b/>
                                <w:color w:val="000000"/>
                                <w:sz w:val="22"/>
                                <w:szCs w:val="22"/>
                                <w:rtl/>
                              </w:rPr>
                              <w:t xml:space="preserve"> | از تاریخ ..... تا تاریخ .....</w:t>
                            </w:r>
                          </w:p>
                          <w:p w14:paraId="1B8CDEF0" w14:textId="77777777" w:rsidR="00F91AB3" w:rsidRPr="005D5BDC" w:rsidRDefault="00F91AB3" w:rsidP="00F91AB3">
                            <w:pPr>
                              <w:bidi/>
                              <w:spacing w:line="258" w:lineRule="auto"/>
                              <w:textDirection w:val="btLr"/>
                              <w:rPr>
                                <w:rFonts w:ascii="Arial" w:hAnsi="Arial" w:cs="B Nazanin"/>
                                <w:sz w:val="22"/>
                                <w:szCs w:val="22"/>
                              </w:rPr>
                            </w:pPr>
                            <w:r w:rsidRPr="005D5BDC">
                              <w:rPr>
                                <w:rFonts w:ascii="Arial" w:hAnsi="Arial" w:cs="B Nazanin"/>
                                <w:color w:val="000000"/>
                                <w:sz w:val="22"/>
                                <w:szCs w:val="22"/>
                                <w:rtl/>
                              </w:rPr>
                              <w:t>نام مجموعه | استان و شهر</w:t>
                            </w:r>
                          </w:p>
                          <w:p w14:paraId="06516486" w14:textId="77777777" w:rsidR="00F91AB3" w:rsidRPr="005D5BDC" w:rsidRDefault="00F91AB3" w:rsidP="00F91AB3">
                            <w:pPr>
                              <w:spacing w:line="258" w:lineRule="auto"/>
                              <w:textDirection w:val="btLr"/>
                              <w:rPr>
                                <w:rFonts w:ascii="Arial" w:hAnsi="Arial" w:cs="B Nazanin"/>
                                <w:sz w:val="22"/>
                                <w:szCs w:val="22"/>
                              </w:rPr>
                            </w:pPr>
                          </w:p>
                          <w:p w14:paraId="0D548CDF" w14:textId="77777777" w:rsidR="00E3030E" w:rsidRPr="005D5BDC" w:rsidRDefault="00E3030E" w:rsidP="00E3030E">
                            <w:pPr>
                              <w:spacing w:line="258" w:lineRule="auto"/>
                              <w:jc w:val="right"/>
                              <w:textDirection w:val="btLr"/>
                              <w:rPr>
                                <w:rFonts w:ascii="Arial" w:hAnsi="Arial" w:cs="B Nazanin"/>
                                <w:sz w:val="22"/>
                                <w:szCs w:val="22"/>
                              </w:rPr>
                            </w:pPr>
                            <w:r w:rsidRPr="005D5BDC">
                              <w:rPr>
                                <w:rFonts w:ascii="Arial" w:hAnsi="Arial" w:cs="B Nazanin"/>
                                <w:color w:val="000000"/>
                                <w:sz w:val="22"/>
                                <w:szCs w:val="22"/>
                                <w:rtl/>
                              </w:rPr>
                              <w:t>پیشنها</w:t>
                            </w:r>
                            <w:r w:rsidRPr="005D5BDC">
                              <w:rPr>
                                <w:rFonts w:ascii="Arial" w:hAnsi="Arial" w:cs="B Nazanin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 xml:space="preserve">د </w:t>
                            </w:r>
                            <w:hyperlink r:id="rId10" w:history="1">
                              <w:r w:rsidRPr="005D5BDC">
                                <w:rPr>
                                  <w:rStyle w:val="Hyperlink"/>
                                  <w:rFonts w:ascii="Arial" w:hAnsi="Arial" w:cs="B Nazanin"/>
                                  <w:color w:val="000000" w:themeColor="text1"/>
                                  <w:sz w:val="22"/>
                                  <w:szCs w:val="22"/>
                                  <w:rtl/>
                                </w:rPr>
                                <w:t>ا</w:t>
                              </w:r>
                              <w:r w:rsidRPr="005D5BDC">
                                <w:rPr>
                                  <w:rStyle w:val="Hyperlink"/>
                                  <w:rFonts w:ascii="Arial" w:hAnsi="Arial" w:cs="B Nazanin" w:hint="cs"/>
                                  <w:color w:val="000000" w:themeColor="text1"/>
                                  <w:sz w:val="22"/>
                                  <w:szCs w:val="22"/>
                                  <w:rtl/>
                                </w:rPr>
                                <w:t>ی</w:t>
                              </w:r>
                              <w:r w:rsidRPr="005D5BDC">
                                <w:rPr>
                                  <w:rStyle w:val="Hyperlink"/>
                                  <w:rFonts w:ascii="Arial" w:hAnsi="Arial" w:cs="B Nazanin" w:hint="eastAsia"/>
                                  <w:color w:val="000000" w:themeColor="text1"/>
                                  <w:sz w:val="22"/>
                                  <w:szCs w:val="22"/>
                                  <w:rtl/>
                                </w:rPr>
                                <w:t>ران</w:t>
                              </w:r>
                              <w:r w:rsidRPr="005D5BDC">
                                <w:rPr>
                                  <w:rStyle w:val="Hyperlink"/>
                                  <w:rFonts w:ascii="Arial" w:hAnsi="Arial" w:cs="B Nazanin"/>
                                  <w:color w:val="000000" w:themeColor="text1"/>
                                  <w:sz w:val="22"/>
                                  <w:szCs w:val="22"/>
                                  <w:rtl/>
                                </w:rPr>
                                <w:t xml:space="preserve"> استخدام</w:t>
                              </w:r>
                            </w:hyperlink>
                            <w:r w:rsidRPr="005D5BDC">
                              <w:rPr>
                                <w:rFonts w:ascii="Arial" w:hAnsi="Arial" w:cs="B Nazanin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 xml:space="preserve">: </w:t>
                            </w:r>
                            <w:r w:rsidRPr="005D5BDC">
                              <w:rPr>
                                <w:rFonts w:ascii="Arial" w:hAnsi="Arial" w:cs="B Nazanin"/>
                                <w:color w:val="000000"/>
                                <w:sz w:val="22"/>
                                <w:szCs w:val="22"/>
                                <w:rtl/>
                              </w:rPr>
                              <w:t>در این قسمت میتوانید به وظایف و مسئولیت های محوله اشاره نمایید.</w:t>
                            </w:r>
                          </w:p>
                          <w:p w14:paraId="7065E560" w14:textId="52341E30" w:rsidR="004235C2" w:rsidRPr="005D5BDC" w:rsidRDefault="004235C2" w:rsidP="004B3CAF">
                            <w:pPr>
                              <w:bidi/>
                              <w:spacing w:line="258" w:lineRule="auto"/>
                              <w:textDirection w:val="btLr"/>
                              <w:rPr>
                                <w:rFonts w:cs="B Nazanin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DDD0353" id="Rectangle 7" o:spid="_x0000_s1046" style="position:absolute;margin-left:-11.5pt;margin-top:609pt;width:5in;height:142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" filled="f" stroked="f">
                <v:textbox inset="2.53958mm,1.2694mm,2.53958mm,1.2694mm">
                  <w:txbxContent>
                    <w:p w14:paraId="2048951B" w14:textId="77777777" w:rsidR="00F91AB3" w:rsidRPr="005D5BDC" w:rsidRDefault="00F91AB3" w:rsidP="00F91AB3">
                      <w:pPr>
                        <w:bidi/>
                        <w:spacing w:line="258" w:lineRule="auto"/>
                        <w:textDirection w:val="btLr"/>
                        <w:rPr>
                          <w:rFonts w:ascii="Arial" w:hAnsi="Arial" w:cs="B Nazanin"/>
                          <w:sz w:val="22"/>
                          <w:szCs w:val="22"/>
                        </w:rPr>
                      </w:pPr>
                      <w:r w:rsidRPr="005D5BDC">
                        <w:rPr>
                          <w:rFonts w:ascii="Arial" w:hAnsi="Arial" w:cs="B Nazanin"/>
                          <w:bCs/>
                          <w:color w:val="000000"/>
                          <w:sz w:val="22"/>
                          <w:szCs w:val="22"/>
                          <w:rtl/>
                        </w:rPr>
                        <w:t>عنوان شغلی</w:t>
                      </w:r>
                      <w:r w:rsidRPr="005D5BDC">
                        <w:rPr>
                          <w:rFonts w:ascii="Arial" w:hAnsi="Arial" w:cs="B Nazanin"/>
                          <w:b/>
                          <w:color w:val="000000"/>
                          <w:sz w:val="22"/>
                          <w:szCs w:val="22"/>
                          <w:rtl/>
                        </w:rPr>
                        <w:t xml:space="preserve"> | از تاریخ ..... تا تاریخ .....</w:t>
                      </w:r>
                    </w:p>
                    <w:p w14:paraId="1B8CDEF0" w14:textId="77777777" w:rsidR="00F91AB3" w:rsidRPr="005D5BDC" w:rsidRDefault="00F91AB3" w:rsidP="00F91AB3">
                      <w:pPr>
                        <w:bidi/>
                        <w:spacing w:line="258" w:lineRule="auto"/>
                        <w:textDirection w:val="btLr"/>
                        <w:rPr>
                          <w:rFonts w:ascii="Arial" w:hAnsi="Arial" w:cs="B Nazanin"/>
                          <w:sz w:val="22"/>
                          <w:szCs w:val="22"/>
                        </w:rPr>
                      </w:pPr>
                      <w:r w:rsidRPr="005D5BDC">
                        <w:rPr>
                          <w:rFonts w:ascii="Arial" w:hAnsi="Arial" w:cs="B Nazanin"/>
                          <w:color w:val="000000"/>
                          <w:sz w:val="22"/>
                          <w:szCs w:val="22"/>
                          <w:rtl/>
                        </w:rPr>
                        <w:t>نام مجموعه | استان و شهر</w:t>
                      </w:r>
                    </w:p>
                    <w:p w14:paraId="06516486" w14:textId="77777777" w:rsidR="00F91AB3" w:rsidRPr="005D5BDC" w:rsidRDefault="00F91AB3" w:rsidP="00F91AB3">
                      <w:pPr>
                        <w:spacing w:line="258" w:lineRule="auto"/>
                        <w:textDirection w:val="btLr"/>
                        <w:rPr>
                          <w:rFonts w:ascii="Arial" w:hAnsi="Arial" w:cs="B Nazanin"/>
                          <w:sz w:val="22"/>
                          <w:szCs w:val="22"/>
                        </w:rPr>
                      </w:pPr>
                    </w:p>
                    <w:p w14:paraId="0D548CDF" w14:textId="77777777" w:rsidR="00E3030E" w:rsidRPr="005D5BDC" w:rsidRDefault="00E3030E" w:rsidP="00E3030E">
                      <w:pPr>
                        <w:spacing w:line="258" w:lineRule="auto"/>
                        <w:jc w:val="right"/>
                        <w:textDirection w:val="btLr"/>
                        <w:rPr>
                          <w:rFonts w:ascii="Arial" w:hAnsi="Arial" w:cs="B Nazanin"/>
                          <w:sz w:val="22"/>
                          <w:szCs w:val="22"/>
                        </w:rPr>
                      </w:pPr>
                      <w:r w:rsidRPr="005D5BDC">
                        <w:rPr>
                          <w:rFonts w:ascii="Arial" w:hAnsi="Arial" w:cs="B Nazanin"/>
                          <w:color w:val="000000"/>
                          <w:sz w:val="22"/>
                          <w:szCs w:val="22"/>
                          <w:rtl/>
                        </w:rPr>
                        <w:t>پیشنها</w:t>
                      </w:r>
                      <w:r w:rsidRPr="005D5BDC">
                        <w:rPr>
                          <w:rFonts w:ascii="Arial" w:hAnsi="Arial" w:cs="B Nazanin"/>
                          <w:color w:val="000000" w:themeColor="text1"/>
                          <w:sz w:val="22"/>
                          <w:szCs w:val="22"/>
                          <w:rtl/>
                        </w:rPr>
                        <w:t xml:space="preserve">د </w:t>
                      </w:r>
                      <w:hyperlink r:id="rId11" w:history="1">
                        <w:r w:rsidRPr="005D5BDC">
                          <w:rPr>
                            <w:rStyle w:val="Hyperlink"/>
                            <w:rFonts w:ascii="Arial" w:hAnsi="Arial" w:cs="B Nazanin"/>
                            <w:color w:val="000000" w:themeColor="text1"/>
                            <w:sz w:val="22"/>
                            <w:szCs w:val="22"/>
                            <w:rtl/>
                          </w:rPr>
                          <w:t>ا</w:t>
                        </w:r>
                        <w:r w:rsidRPr="005D5BDC">
                          <w:rPr>
                            <w:rStyle w:val="Hyperlink"/>
                            <w:rFonts w:ascii="Arial" w:hAnsi="Arial" w:cs="B Nazanin" w:hint="cs"/>
                            <w:color w:val="000000" w:themeColor="text1"/>
                            <w:sz w:val="22"/>
                            <w:szCs w:val="22"/>
                            <w:rtl/>
                          </w:rPr>
                          <w:t>ی</w:t>
                        </w:r>
                        <w:r w:rsidRPr="005D5BDC">
                          <w:rPr>
                            <w:rStyle w:val="Hyperlink"/>
                            <w:rFonts w:ascii="Arial" w:hAnsi="Arial" w:cs="B Nazanin" w:hint="eastAsia"/>
                            <w:color w:val="000000" w:themeColor="text1"/>
                            <w:sz w:val="22"/>
                            <w:szCs w:val="22"/>
                            <w:rtl/>
                          </w:rPr>
                          <w:t>ران</w:t>
                        </w:r>
                        <w:r w:rsidRPr="005D5BDC">
                          <w:rPr>
                            <w:rStyle w:val="Hyperlink"/>
                            <w:rFonts w:ascii="Arial" w:hAnsi="Arial" w:cs="B Nazanin"/>
                            <w:color w:val="000000" w:themeColor="text1"/>
                            <w:sz w:val="22"/>
                            <w:szCs w:val="22"/>
                            <w:rtl/>
                          </w:rPr>
                          <w:t xml:space="preserve"> استخدام</w:t>
                        </w:r>
                      </w:hyperlink>
                      <w:r w:rsidRPr="005D5BDC">
                        <w:rPr>
                          <w:rFonts w:ascii="Arial" w:hAnsi="Arial" w:cs="B Nazanin"/>
                          <w:color w:val="000000" w:themeColor="text1"/>
                          <w:sz w:val="22"/>
                          <w:szCs w:val="22"/>
                          <w:rtl/>
                        </w:rPr>
                        <w:t xml:space="preserve">: </w:t>
                      </w:r>
                      <w:r w:rsidRPr="005D5BDC">
                        <w:rPr>
                          <w:rFonts w:ascii="Arial" w:hAnsi="Arial" w:cs="B Nazanin"/>
                          <w:color w:val="000000"/>
                          <w:sz w:val="22"/>
                          <w:szCs w:val="22"/>
                          <w:rtl/>
                        </w:rPr>
                        <w:t>در این قسمت میتوانید به وظایف و مسئولیت های محوله اشاره نمایید.</w:t>
                      </w:r>
                    </w:p>
                    <w:p w14:paraId="7065E560" w14:textId="52341E30" w:rsidR="004235C2" w:rsidRPr="005D5BDC" w:rsidRDefault="004235C2" w:rsidP="004B3CAF">
                      <w:pPr>
                        <w:bidi/>
                        <w:spacing w:line="258" w:lineRule="auto"/>
                        <w:textDirection w:val="btLr"/>
                        <w:rPr>
                          <w:rFonts w:cs="B Nazanin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B3CAF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hidden="0" allowOverlap="1" wp14:anchorId="40526EBF" wp14:editId="51FB86AB">
                <wp:simplePos x="0" y="0"/>
                <wp:positionH relativeFrom="column">
                  <wp:posOffset>-136525</wp:posOffset>
                </wp:positionH>
                <wp:positionV relativeFrom="paragraph">
                  <wp:posOffset>5727700</wp:posOffset>
                </wp:positionV>
                <wp:extent cx="4572000" cy="1901825"/>
                <wp:effectExtent l="0" t="0" r="0" b="317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1901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486B9ED" w14:textId="77777777" w:rsidR="00F91AB3" w:rsidRPr="005D5BDC" w:rsidRDefault="00F91AB3" w:rsidP="00F91AB3">
                            <w:pPr>
                              <w:bidi/>
                              <w:spacing w:line="258" w:lineRule="auto"/>
                              <w:textDirection w:val="btLr"/>
                              <w:rPr>
                                <w:rFonts w:ascii="Arial" w:hAnsi="Arial" w:cs="B Nazanin"/>
                                <w:sz w:val="22"/>
                                <w:szCs w:val="22"/>
                              </w:rPr>
                            </w:pPr>
                            <w:r w:rsidRPr="005D5BDC">
                              <w:rPr>
                                <w:rFonts w:ascii="Arial" w:hAnsi="Arial" w:cs="B Nazanin"/>
                                <w:bCs/>
                                <w:color w:val="000000"/>
                                <w:sz w:val="22"/>
                                <w:szCs w:val="22"/>
                                <w:rtl/>
                              </w:rPr>
                              <w:t>عنوان شغلی</w:t>
                            </w:r>
                            <w:r w:rsidRPr="005D5BDC">
                              <w:rPr>
                                <w:rFonts w:ascii="Arial" w:hAnsi="Arial" w:cs="B Nazanin"/>
                                <w:b/>
                                <w:color w:val="000000"/>
                                <w:sz w:val="22"/>
                                <w:szCs w:val="22"/>
                                <w:rtl/>
                              </w:rPr>
                              <w:t xml:space="preserve"> | از تاریخ ..... تا تاریخ .....</w:t>
                            </w:r>
                          </w:p>
                          <w:p w14:paraId="3F977D48" w14:textId="77777777" w:rsidR="00F91AB3" w:rsidRPr="005D5BDC" w:rsidRDefault="00F91AB3" w:rsidP="00F91AB3">
                            <w:pPr>
                              <w:bidi/>
                              <w:spacing w:line="258" w:lineRule="auto"/>
                              <w:textDirection w:val="btLr"/>
                              <w:rPr>
                                <w:rFonts w:ascii="Arial" w:hAnsi="Arial" w:cs="B Nazanin"/>
                                <w:sz w:val="22"/>
                                <w:szCs w:val="22"/>
                              </w:rPr>
                            </w:pPr>
                            <w:r w:rsidRPr="005D5BDC">
                              <w:rPr>
                                <w:rFonts w:ascii="Arial" w:hAnsi="Arial" w:cs="B Nazanin"/>
                                <w:color w:val="000000"/>
                                <w:sz w:val="22"/>
                                <w:szCs w:val="22"/>
                                <w:rtl/>
                              </w:rPr>
                              <w:t>نام مجموعه | استان و شهر</w:t>
                            </w:r>
                          </w:p>
                          <w:p w14:paraId="31AE183C" w14:textId="77777777" w:rsidR="00F91AB3" w:rsidRPr="005D5BDC" w:rsidRDefault="00F91AB3" w:rsidP="00F91AB3">
                            <w:pPr>
                              <w:spacing w:line="258" w:lineRule="auto"/>
                              <w:textDirection w:val="btLr"/>
                              <w:rPr>
                                <w:rFonts w:ascii="Arial" w:hAnsi="Arial" w:cs="B Nazanin"/>
                                <w:sz w:val="22"/>
                                <w:szCs w:val="22"/>
                              </w:rPr>
                            </w:pPr>
                          </w:p>
                          <w:p w14:paraId="0B17062C" w14:textId="77777777" w:rsidR="00E3030E" w:rsidRPr="005D5BDC" w:rsidRDefault="00E3030E" w:rsidP="00E3030E">
                            <w:pPr>
                              <w:spacing w:line="258" w:lineRule="auto"/>
                              <w:jc w:val="right"/>
                              <w:textDirection w:val="btLr"/>
                              <w:rPr>
                                <w:rFonts w:ascii="Arial" w:hAnsi="Arial" w:cs="B Nazanin"/>
                                <w:sz w:val="22"/>
                                <w:szCs w:val="22"/>
                              </w:rPr>
                            </w:pPr>
                            <w:r w:rsidRPr="005D5BDC">
                              <w:rPr>
                                <w:rFonts w:ascii="Arial" w:hAnsi="Arial" w:cs="B Nazanin"/>
                                <w:color w:val="000000"/>
                                <w:sz w:val="22"/>
                                <w:szCs w:val="22"/>
                                <w:rtl/>
                              </w:rPr>
                              <w:t>پیشنها</w:t>
                            </w:r>
                            <w:r w:rsidRPr="005D5BDC">
                              <w:rPr>
                                <w:rFonts w:ascii="Arial" w:hAnsi="Arial" w:cs="B Nazanin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 xml:space="preserve">د </w:t>
                            </w:r>
                            <w:hyperlink r:id="rId12" w:history="1">
                              <w:r w:rsidRPr="005D5BDC">
                                <w:rPr>
                                  <w:rStyle w:val="Hyperlink"/>
                                  <w:rFonts w:ascii="Arial" w:hAnsi="Arial" w:cs="B Nazanin"/>
                                  <w:color w:val="000000" w:themeColor="text1"/>
                                  <w:sz w:val="22"/>
                                  <w:szCs w:val="22"/>
                                  <w:rtl/>
                                </w:rPr>
                                <w:t>ا</w:t>
                              </w:r>
                              <w:r w:rsidRPr="005D5BDC">
                                <w:rPr>
                                  <w:rStyle w:val="Hyperlink"/>
                                  <w:rFonts w:ascii="Arial" w:hAnsi="Arial" w:cs="B Nazanin" w:hint="cs"/>
                                  <w:color w:val="000000" w:themeColor="text1"/>
                                  <w:sz w:val="22"/>
                                  <w:szCs w:val="22"/>
                                  <w:rtl/>
                                </w:rPr>
                                <w:t>ی</w:t>
                              </w:r>
                              <w:r w:rsidRPr="005D5BDC">
                                <w:rPr>
                                  <w:rStyle w:val="Hyperlink"/>
                                  <w:rFonts w:ascii="Arial" w:hAnsi="Arial" w:cs="B Nazanin" w:hint="eastAsia"/>
                                  <w:color w:val="000000" w:themeColor="text1"/>
                                  <w:sz w:val="22"/>
                                  <w:szCs w:val="22"/>
                                  <w:rtl/>
                                </w:rPr>
                                <w:t>ران</w:t>
                              </w:r>
                              <w:r w:rsidRPr="005D5BDC">
                                <w:rPr>
                                  <w:rStyle w:val="Hyperlink"/>
                                  <w:rFonts w:ascii="Arial" w:hAnsi="Arial" w:cs="B Nazanin"/>
                                  <w:color w:val="000000" w:themeColor="text1"/>
                                  <w:sz w:val="22"/>
                                  <w:szCs w:val="22"/>
                                  <w:rtl/>
                                </w:rPr>
                                <w:t xml:space="preserve"> استخدام</w:t>
                              </w:r>
                            </w:hyperlink>
                            <w:r w:rsidRPr="005D5BDC">
                              <w:rPr>
                                <w:rFonts w:ascii="Arial" w:hAnsi="Arial" w:cs="B Nazanin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 xml:space="preserve">: </w:t>
                            </w:r>
                            <w:r w:rsidRPr="005D5BDC">
                              <w:rPr>
                                <w:rFonts w:ascii="Arial" w:hAnsi="Arial" w:cs="B Nazanin"/>
                                <w:color w:val="000000"/>
                                <w:sz w:val="22"/>
                                <w:szCs w:val="22"/>
                                <w:rtl/>
                              </w:rPr>
                              <w:t>در این قسمت میتوانید به وظایف و مسئولیت های محوله اشاره نمایید.</w:t>
                            </w:r>
                          </w:p>
                          <w:p w14:paraId="6E916E38" w14:textId="77777777" w:rsidR="004235C2" w:rsidRPr="005D5BDC" w:rsidRDefault="004235C2" w:rsidP="004B3CAF">
                            <w:pPr>
                              <w:bidi/>
                              <w:spacing w:line="258" w:lineRule="auto"/>
                              <w:textDirection w:val="btLr"/>
                              <w:rPr>
                                <w:rFonts w:cs="B Nazanin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526EBF" id="Rectangle 14" o:spid="_x0000_s1047" style="position:absolute;margin-left:-10.75pt;margin-top:451pt;width:5in;height:149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" filled="f" stroked="f">
                <v:textbox inset="2.53958mm,1.2694mm,2.53958mm,1.2694mm">
                  <w:txbxContent>
                    <w:p w14:paraId="0486B9ED" w14:textId="77777777" w:rsidR="00F91AB3" w:rsidRPr="005D5BDC" w:rsidRDefault="00F91AB3" w:rsidP="00F91AB3">
                      <w:pPr>
                        <w:bidi/>
                        <w:spacing w:line="258" w:lineRule="auto"/>
                        <w:textDirection w:val="btLr"/>
                        <w:rPr>
                          <w:rFonts w:ascii="Arial" w:hAnsi="Arial" w:cs="B Nazanin"/>
                          <w:sz w:val="22"/>
                          <w:szCs w:val="22"/>
                        </w:rPr>
                      </w:pPr>
                      <w:r w:rsidRPr="005D5BDC">
                        <w:rPr>
                          <w:rFonts w:ascii="Arial" w:hAnsi="Arial" w:cs="B Nazanin"/>
                          <w:bCs/>
                          <w:color w:val="000000"/>
                          <w:sz w:val="22"/>
                          <w:szCs w:val="22"/>
                          <w:rtl/>
                        </w:rPr>
                        <w:t>عنوان شغلی</w:t>
                      </w:r>
                      <w:r w:rsidRPr="005D5BDC">
                        <w:rPr>
                          <w:rFonts w:ascii="Arial" w:hAnsi="Arial" w:cs="B Nazanin"/>
                          <w:b/>
                          <w:color w:val="000000"/>
                          <w:sz w:val="22"/>
                          <w:szCs w:val="22"/>
                          <w:rtl/>
                        </w:rPr>
                        <w:t xml:space="preserve"> | از تاریخ ..... تا تاریخ .....</w:t>
                      </w:r>
                    </w:p>
                    <w:p w14:paraId="3F977D48" w14:textId="77777777" w:rsidR="00F91AB3" w:rsidRPr="005D5BDC" w:rsidRDefault="00F91AB3" w:rsidP="00F91AB3">
                      <w:pPr>
                        <w:bidi/>
                        <w:spacing w:line="258" w:lineRule="auto"/>
                        <w:textDirection w:val="btLr"/>
                        <w:rPr>
                          <w:rFonts w:ascii="Arial" w:hAnsi="Arial" w:cs="B Nazanin"/>
                          <w:sz w:val="22"/>
                          <w:szCs w:val="22"/>
                        </w:rPr>
                      </w:pPr>
                      <w:r w:rsidRPr="005D5BDC">
                        <w:rPr>
                          <w:rFonts w:ascii="Arial" w:hAnsi="Arial" w:cs="B Nazanin"/>
                          <w:color w:val="000000"/>
                          <w:sz w:val="22"/>
                          <w:szCs w:val="22"/>
                          <w:rtl/>
                        </w:rPr>
                        <w:t>نام مجموعه | استان و شهر</w:t>
                      </w:r>
                    </w:p>
                    <w:p w14:paraId="31AE183C" w14:textId="77777777" w:rsidR="00F91AB3" w:rsidRPr="005D5BDC" w:rsidRDefault="00F91AB3" w:rsidP="00F91AB3">
                      <w:pPr>
                        <w:spacing w:line="258" w:lineRule="auto"/>
                        <w:textDirection w:val="btLr"/>
                        <w:rPr>
                          <w:rFonts w:ascii="Arial" w:hAnsi="Arial" w:cs="B Nazanin"/>
                          <w:sz w:val="22"/>
                          <w:szCs w:val="22"/>
                        </w:rPr>
                      </w:pPr>
                    </w:p>
                    <w:p w14:paraId="0B17062C" w14:textId="77777777" w:rsidR="00E3030E" w:rsidRPr="005D5BDC" w:rsidRDefault="00E3030E" w:rsidP="00E3030E">
                      <w:pPr>
                        <w:spacing w:line="258" w:lineRule="auto"/>
                        <w:jc w:val="right"/>
                        <w:textDirection w:val="btLr"/>
                        <w:rPr>
                          <w:rFonts w:ascii="Arial" w:hAnsi="Arial" w:cs="B Nazanin"/>
                          <w:sz w:val="22"/>
                          <w:szCs w:val="22"/>
                        </w:rPr>
                      </w:pPr>
                      <w:r w:rsidRPr="005D5BDC">
                        <w:rPr>
                          <w:rFonts w:ascii="Arial" w:hAnsi="Arial" w:cs="B Nazanin"/>
                          <w:color w:val="000000"/>
                          <w:sz w:val="22"/>
                          <w:szCs w:val="22"/>
                          <w:rtl/>
                        </w:rPr>
                        <w:t>پیشنها</w:t>
                      </w:r>
                      <w:r w:rsidRPr="005D5BDC">
                        <w:rPr>
                          <w:rFonts w:ascii="Arial" w:hAnsi="Arial" w:cs="B Nazanin"/>
                          <w:color w:val="000000" w:themeColor="text1"/>
                          <w:sz w:val="22"/>
                          <w:szCs w:val="22"/>
                          <w:rtl/>
                        </w:rPr>
                        <w:t xml:space="preserve">د </w:t>
                      </w:r>
                      <w:hyperlink r:id="rId13" w:history="1">
                        <w:r w:rsidRPr="005D5BDC">
                          <w:rPr>
                            <w:rStyle w:val="Hyperlink"/>
                            <w:rFonts w:ascii="Arial" w:hAnsi="Arial" w:cs="B Nazanin"/>
                            <w:color w:val="000000" w:themeColor="text1"/>
                            <w:sz w:val="22"/>
                            <w:szCs w:val="22"/>
                            <w:rtl/>
                          </w:rPr>
                          <w:t>ا</w:t>
                        </w:r>
                        <w:r w:rsidRPr="005D5BDC">
                          <w:rPr>
                            <w:rStyle w:val="Hyperlink"/>
                            <w:rFonts w:ascii="Arial" w:hAnsi="Arial" w:cs="B Nazanin" w:hint="cs"/>
                            <w:color w:val="000000" w:themeColor="text1"/>
                            <w:sz w:val="22"/>
                            <w:szCs w:val="22"/>
                            <w:rtl/>
                          </w:rPr>
                          <w:t>ی</w:t>
                        </w:r>
                        <w:r w:rsidRPr="005D5BDC">
                          <w:rPr>
                            <w:rStyle w:val="Hyperlink"/>
                            <w:rFonts w:ascii="Arial" w:hAnsi="Arial" w:cs="B Nazanin" w:hint="eastAsia"/>
                            <w:color w:val="000000" w:themeColor="text1"/>
                            <w:sz w:val="22"/>
                            <w:szCs w:val="22"/>
                            <w:rtl/>
                          </w:rPr>
                          <w:t>ران</w:t>
                        </w:r>
                        <w:r w:rsidRPr="005D5BDC">
                          <w:rPr>
                            <w:rStyle w:val="Hyperlink"/>
                            <w:rFonts w:ascii="Arial" w:hAnsi="Arial" w:cs="B Nazanin"/>
                            <w:color w:val="000000" w:themeColor="text1"/>
                            <w:sz w:val="22"/>
                            <w:szCs w:val="22"/>
                            <w:rtl/>
                          </w:rPr>
                          <w:t xml:space="preserve"> استخدام</w:t>
                        </w:r>
                      </w:hyperlink>
                      <w:r w:rsidRPr="005D5BDC">
                        <w:rPr>
                          <w:rFonts w:ascii="Arial" w:hAnsi="Arial" w:cs="B Nazanin"/>
                          <w:color w:val="000000" w:themeColor="text1"/>
                          <w:sz w:val="22"/>
                          <w:szCs w:val="22"/>
                          <w:rtl/>
                        </w:rPr>
                        <w:t xml:space="preserve">: </w:t>
                      </w:r>
                      <w:r w:rsidRPr="005D5BDC">
                        <w:rPr>
                          <w:rFonts w:ascii="Arial" w:hAnsi="Arial" w:cs="B Nazanin"/>
                          <w:color w:val="000000"/>
                          <w:sz w:val="22"/>
                          <w:szCs w:val="22"/>
                          <w:rtl/>
                        </w:rPr>
                        <w:t>در این قسمت میتوانید به وظایف و مسئولیت های محوله اشاره نمایید.</w:t>
                      </w:r>
                    </w:p>
                    <w:p w14:paraId="6E916E38" w14:textId="77777777" w:rsidR="004235C2" w:rsidRPr="005D5BDC" w:rsidRDefault="004235C2" w:rsidP="004B3CAF">
                      <w:pPr>
                        <w:bidi/>
                        <w:spacing w:line="258" w:lineRule="auto"/>
                        <w:textDirection w:val="btLr"/>
                        <w:rPr>
                          <w:rFonts w:cs="B Nazanin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32934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47470DCB" wp14:editId="44F3025E">
                <wp:simplePos x="0" y="0"/>
                <wp:positionH relativeFrom="column">
                  <wp:posOffset>4689475</wp:posOffset>
                </wp:positionH>
                <wp:positionV relativeFrom="paragraph">
                  <wp:posOffset>-589915</wp:posOffset>
                </wp:positionV>
                <wp:extent cx="2626601" cy="10708005"/>
                <wp:effectExtent l="0" t="0" r="2540" b="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6601" cy="10708005"/>
                        </a:xfrm>
                        <a:prstGeom prst="rect">
                          <a:avLst/>
                        </a:prstGeom>
                        <a:solidFill>
                          <a:srgbClr val="BFBFBF">
                            <a:alpha val="57647"/>
                          </a:srgb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21C896E" w14:textId="398F8FE0" w:rsidR="004235C2" w:rsidRDefault="004235C2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470DCB" id="Rectangle 12" o:spid="_x0000_s1048" style="position:absolute;margin-left:369.25pt;margin-top:-46.45pt;width:206.8pt;height:843.1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" fillcolor="#bfbfbf" stroked="f">
                <v:fill opacity="37779f"/>
                <v:textbox inset="2.53958mm,2.53958mm,2.53958mm,2.53958mm">
                  <w:txbxContent>
                    <w:p w14:paraId="721C896E" w14:textId="398F8FE0" w:rsidR="004235C2" w:rsidRDefault="004235C2">
                      <w:pPr>
                        <w:spacing w:line="240" w:lineRule="auto"/>
                        <w:textDirection w:val="btLr"/>
                      </w:pPr>
                      <w:bookmarkStart w:id="1" w:name="_GoBack"/>
                      <w:bookmarkEnd w:id="1"/>
                    </w:p>
                  </w:txbxContent>
                </v:textbox>
              </v:rect>
            </w:pict>
          </mc:Fallback>
        </mc:AlternateContent>
      </w:r>
      <w:r w:rsidR="00132934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7EA8ECE0" wp14:editId="4C0C0F38">
                <wp:simplePos x="0" y="0"/>
                <wp:positionH relativeFrom="column">
                  <wp:posOffset>-453390</wp:posOffset>
                </wp:positionH>
                <wp:positionV relativeFrom="paragraph">
                  <wp:posOffset>-456565</wp:posOffset>
                </wp:positionV>
                <wp:extent cx="7772400" cy="2447925"/>
                <wp:effectExtent l="0" t="0" r="0" b="9525"/>
                <wp:wrapNone/>
                <wp:docPr id="8" name="Freeform: Shap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7772400" cy="2447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2088" h="2438400" extrusionOk="0">
                              <a:moveTo>
                                <a:pt x="0" y="0"/>
                              </a:moveTo>
                              <a:lnTo>
                                <a:pt x="7562088" y="0"/>
                              </a:lnTo>
                              <a:lnTo>
                                <a:pt x="7562088" y="2438400"/>
                              </a:lnTo>
                              <a:lnTo>
                                <a:pt x="0" y="123337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4B08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4B2F5D4" w14:textId="77777777" w:rsidR="004235C2" w:rsidRDefault="00C61A11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A8ECE0" id="Freeform: Shape 8" o:spid="_x0000_s1049" style="position:absolute;margin-left:-35.7pt;margin-top:-35.95pt;width:612pt;height:192.75pt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562088,2438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" adj="-11796480,,5400" path="m,l7562088,r,2438400l,1233377,,xe" fillcolor="#f4b081" stroked="f">
                <v:stroke joinstyle="miter"/>
                <v:formulas/>
                <v:path arrowok="t" o:extrusionok="f" o:connecttype="custom" textboxrect="0,0,7562088,2438400"/>
                <v:textbox inset="2.53958mm,1.2694mm,2.53958mm,1.2694mm">
                  <w:txbxContent>
                    <w:p w14:paraId="34B2F5D4" w14:textId="77777777" w:rsidR="004235C2" w:rsidRDefault="00C61A11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color w:val="00000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32934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6A8AC6C0" wp14:editId="06AD4680">
                <wp:simplePos x="0" y="0"/>
                <wp:positionH relativeFrom="column">
                  <wp:posOffset>-237490</wp:posOffset>
                </wp:positionH>
                <wp:positionV relativeFrom="paragraph">
                  <wp:posOffset>-456565</wp:posOffset>
                </wp:positionV>
                <wp:extent cx="7571105" cy="2447925"/>
                <wp:effectExtent l="0" t="0" r="0" b="9525"/>
                <wp:wrapNone/>
                <wp:docPr id="3" name="Freeform: 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71105" cy="2447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2088" h="2438400" extrusionOk="0">
                              <a:moveTo>
                                <a:pt x="0" y="0"/>
                              </a:moveTo>
                              <a:lnTo>
                                <a:pt x="7562088" y="0"/>
                              </a:lnTo>
                              <a:lnTo>
                                <a:pt x="7562088" y="2438400"/>
                              </a:lnTo>
                              <a:lnTo>
                                <a:pt x="0" y="123337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7CAAC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353B5BC" w14:textId="77777777" w:rsidR="004235C2" w:rsidRDefault="00C61A11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8AC6C0" id="Freeform: Shape 3" o:spid="_x0000_s1050" style="position:absolute;margin-left:-18.7pt;margin-top:-35.95pt;width:596.15pt;height:19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562088,2438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" adj="-11796480,,5400" path="m,l7562088,r,2438400l,1233377,,xe" fillcolor="#f7caac" stroked="f">
                <v:stroke joinstyle="miter"/>
                <v:formulas/>
                <v:path arrowok="t" o:extrusionok="f" o:connecttype="custom" textboxrect="0,0,7562088,2438400"/>
                <v:textbox inset="2.53958mm,1.2694mm,2.53958mm,1.2694mm">
                  <w:txbxContent>
                    <w:p w14:paraId="3353B5BC" w14:textId="77777777" w:rsidR="004235C2" w:rsidRDefault="00C61A11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color w:val="00000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C61A11">
        <w:rPr>
          <w:noProof/>
        </w:rPr>
        <w:drawing>
          <wp:inline distT="0" distB="0" distL="0" distR="0" wp14:anchorId="77203E0A" wp14:editId="5434B0D8">
            <wp:extent cx="229235" cy="229235"/>
            <wp:effectExtent l="0" t="0" r="0" b="0"/>
            <wp:docPr id="19" name="image20.png" descr="Smart Phon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0.png" descr="Smart Phone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9235" cy="2292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="00C61A11">
        <w:rPr>
          <w:noProof/>
        </w:rPr>
        <w:drawing>
          <wp:inline distT="0" distB="0" distL="0" distR="0" wp14:anchorId="2A3FE415" wp14:editId="701DC800">
            <wp:extent cx="914400" cy="914400"/>
            <wp:effectExtent l="0" t="0" r="0" b="0"/>
            <wp:docPr id="23" name="image15.png" descr="Marke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5.png" descr="Marker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="00C61A11">
        <w:rPr>
          <w:noProof/>
        </w:rPr>
        <w:drawing>
          <wp:inline distT="0" distB="0" distL="0" distR="0" wp14:anchorId="418EA80D" wp14:editId="6DE9BC73">
            <wp:extent cx="914400" cy="914400"/>
            <wp:effectExtent l="0" t="0" r="0" b="0"/>
            <wp:docPr id="22" name="image19.png" descr="Envelop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9.png" descr="Envelope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4235C2">
      <w:pgSz w:w="12240" w:h="15840"/>
      <w:pgMar w:top="720" w:right="720" w:bottom="720" w:left="72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CFEB9BE8-98C7-4D14-AA0F-F0C170D1D702}"/>
    <w:embedBold r:id="rId2" w:fontKey="{3D34C304-CCC9-4020-A5E1-22806279BE32}"/>
    <w:embedBoldItalic r:id="rId3" w:fontKey="{E50D9BF5-932B-4105-BD8F-A85580AC604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9F09D883-9E51-4E54-AFCD-16A703046A00}"/>
    <w:embedItalic r:id="rId5" w:fontKey="{8179D06D-62C2-40C1-932A-5375888345D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6" w:fontKey="{C3555BB2-E437-4797-A37E-3D28CD6ACCA8}"/>
    <w:embedBold r:id="rId7" w:fontKey="{8C6DD2E5-0C06-47CA-82CF-A0FD67D633BF}"/>
  </w:font>
  <w:font w:name="Quicksand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06F95C03-5AE3-454E-84AB-201F21587B5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35C2"/>
    <w:rsid w:val="00132934"/>
    <w:rsid w:val="004235C2"/>
    <w:rsid w:val="004B3CAF"/>
    <w:rsid w:val="005D5BDC"/>
    <w:rsid w:val="00A20087"/>
    <w:rsid w:val="00B375FC"/>
    <w:rsid w:val="00C61A11"/>
    <w:rsid w:val="00DB57C4"/>
    <w:rsid w:val="00E3030E"/>
    <w:rsid w:val="00EE2490"/>
    <w:rsid w:val="00F91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502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30E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F91AB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91A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49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046985">
          <w:marLeft w:val="0"/>
          <w:marRight w:val="0"/>
          <w:marTop w:val="2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ranestekhdam.ir" TargetMode="External"/><Relationship Id="rId13" Type="http://schemas.openxmlformats.org/officeDocument/2006/relationships/hyperlink" Target="https://iranestekhdam.ir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iranestekhdam.ir" TargetMode="External"/><Relationship Id="rId12" Type="http://schemas.openxmlformats.org/officeDocument/2006/relationships/hyperlink" Target="https://iranestekhdam.ir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1" Type="http://schemas.openxmlformats.org/officeDocument/2006/relationships/customXml" Target="../customXml/item1.xml"/><Relationship Id="rId6" Type="http://schemas.openxmlformats.org/officeDocument/2006/relationships/hyperlink" Target="https://iranestekhdam.ir/" TargetMode="External"/><Relationship Id="rId11" Type="http://schemas.openxmlformats.org/officeDocument/2006/relationships/hyperlink" Target="https://iranestekhdam.ir" TargetMode="External"/><Relationship Id="rId5" Type="http://schemas.openxmlformats.org/officeDocument/2006/relationships/hyperlink" Target="https://iranestekhdam.ir/" TargetMode="External"/><Relationship Id="rId15" Type="http://schemas.openxmlformats.org/officeDocument/2006/relationships/image" Target="media/image3.png"/><Relationship Id="rId10" Type="http://schemas.openxmlformats.org/officeDocument/2006/relationships/hyperlink" Target="https://iranestekhdam.ir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2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D2CE60-224C-4929-84F5-9E66D2584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resume 28</Template>
  <TotalTime>1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Iranestekhdam</dc:creator>
  <cp:lastModifiedBy>Altin-System</cp:lastModifiedBy>
  <cp:revision>2</cp:revision>
  <dcterms:created xsi:type="dcterms:W3CDTF">2026-10-04T05:29:00Z</dcterms:created>
  <dcterms:modified xsi:type="dcterms:W3CDTF">2026-10-04T05:29:00Z</dcterms:modified>
</cp:coreProperties>
</file>