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FC040" w14:textId="0F4B7A18" w:rsidR="002F4A3B" w:rsidRDefault="0031090C" w:rsidP="00535FBD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359BD3B" wp14:editId="4BAC7419">
                <wp:simplePos x="0" y="0"/>
                <wp:positionH relativeFrom="margin">
                  <wp:posOffset>-47625</wp:posOffset>
                </wp:positionH>
                <wp:positionV relativeFrom="paragraph">
                  <wp:posOffset>1552575</wp:posOffset>
                </wp:positionV>
                <wp:extent cx="3448050" cy="475615"/>
                <wp:effectExtent l="0" t="0" r="0" b="635"/>
                <wp:wrapNone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448050" cy="475615"/>
                          <a:chOff x="0" y="-51434"/>
                          <a:chExt cx="3448050" cy="476249"/>
                        </a:xfrm>
                      </wpg:grpSpPr>
                      <wps:wsp>
                        <wps:cNvPr id="120" name="Rectangle: Rounded Corners 120"/>
                        <wps:cNvSpPr/>
                        <wps:spPr>
                          <a:xfrm>
                            <a:off x="0" y="7116"/>
                            <a:ext cx="3448050" cy="41211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1" name="Group 121"/>
                        <wpg:cNvGrpSpPr/>
                        <wpg:grpSpPr>
                          <a:xfrm>
                            <a:off x="0" y="0"/>
                            <a:ext cx="425227" cy="424815"/>
                            <a:chOff x="0" y="0"/>
                            <a:chExt cx="425302" cy="425302"/>
                          </a:xfrm>
                        </wpg:grpSpPr>
                        <wps:wsp>
                          <wps:cNvPr id="122" name="Oval 122"/>
                          <wps:cNvSpPr/>
                          <wps:spPr>
                            <a:xfrm>
                              <a:off x="0" y="0"/>
                              <a:ext cx="425302" cy="425302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Oval 123"/>
                          <wps:cNvSpPr/>
                          <wps:spPr>
                            <a:xfrm>
                              <a:off x="52387" y="52388"/>
                              <a:ext cx="318977" cy="31897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Oval 124"/>
                          <wps:cNvSpPr/>
                          <wps:spPr>
                            <a:xfrm>
                              <a:off x="85725" y="85725"/>
                              <a:ext cx="248457" cy="248457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6" name="Text Box 126"/>
                        <wps:cNvSpPr txBox="1"/>
                        <wps:spPr>
                          <a:xfrm>
                            <a:off x="398494" y="-51434"/>
                            <a:ext cx="1671885" cy="4159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62306C3" w14:textId="1A0382A0" w:rsidR="002534FE" w:rsidRPr="00C3673B" w:rsidRDefault="007E013F" w:rsidP="007E013F">
                              <w:pPr>
                                <w:bidi/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40"/>
                                  <w:szCs w:val="40"/>
                                  <w:lang w:bidi="fa-IR"/>
                                </w:rPr>
                              </w:pPr>
                              <w:r w:rsidRPr="00C3673B">
                                <w:rPr>
                                  <w:rFonts w:ascii="Montserrat" w:hAnsi="Montserrat" w:cs="B Nazanin" w:hint="cs"/>
                                  <w:color w:val="FFFFFF" w:themeColor="background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درباره من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59BD3B" id="Group 137" o:spid="_x0000_s1026" style="position:absolute;left:0;text-align:left;margin-left:-3.75pt;margin-top:122.25pt;width:271.5pt;height:37.45pt;flip:x;z-index:251716608;mso-position-horizontal-relative:margin;mso-height-relative:margin" coordorigin=",-514" coordsize="34480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">
                <v:roundrect id="Rectangle: Rounded Corners 120" o:spid="_x0000_s1027" style="position:absolute;top:71;width:34480;height:4121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" fillcolor="#00b0f0" stroked="f" strokeweight="1pt">
                  <v:stroke joinstyle="miter"/>
                </v:roundrect>
                <v:group id="Group 121" o:spid="_x0000_s1028" style="position:absolute;width:4252;height:4248" coordsize="425302,42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oval id="Oval 122" o:spid="_x0000_s1029" style="position:absolute;width:425302;height:425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" fillcolor="#002060" stroked="f" strokeweight="1pt">
                    <v:stroke joinstyle="miter"/>
                  </v:oval>
                  <v:oval id="Oval 123" o:spid="_x0000_s1030" style="position:absolute;left:52387;top:52388;width:318977;height:318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" fillcolor="white [3212]" stroked="f" strokeweight="1pt">
                    <v:stroke joinstyle="miter"/>
                  </v:oval>
                  <v:oval id="Oval 124" o:spid="_x0000_s1031" style="position:absolute;left:85725;top:85725;width:248457;height:248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" fillcolor="#002060" stroked="f" strokeweight="1pt">
                    <v:stroke joinstyle="miter"/>
                  </v:oval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6" o:spid="_x0000_s1032" type="#_x0000_t202" style="position:absolute;left:3984;top:-514;width:16719;height:41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" filled="f" stroked="f" strokeweight=".5pt">
                  <v:textbox>
                    <w:txbxContent>
                      <w:p w14:paraId="362306C3" w14:textId="1A0382A0" w:rsidR="002534FE" w:rsidRPr="00C3673B" w:rsidRDefault="007E013F" w:rsidP="007E013F">
                        <w:pPr>
                          <w:bidi/>
                          <w:rPr>
                            <w:rFonts w:ascii="Montserrat" w:hAnsi="Montserrat" w:cs="B Nazanin"/>
                            <w:color w:val="FFFFFF" w:themeColor="background1"/>
                            <w:sz w:val="40"/>
                            <w:szCs w:val="40"/>
                            <w:lang w:bidi="fa-IR"/>
                          </w:rPr>
                        </w:pPr>
                        <w:r w:rsidRPr="00C3673B">
                          <w:rPr>
                            <w:rFonts w:ascii="Montserrat" w:hAnsi="Montserrat" w:cs="B Nazanin" w:hint="cs"/>
                            <w:color w:val="FFFFFF" w:themeColor="background1"/>
                            <w:sz w:val="40"/>
                            <w:szCs w:val="40"/>
                            <w:rtl/>
                            <w:lang w:bidi="fa-IR"/>
                          </w:rPr>
                          <w:t>درباره من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735C99E1" wp14:editId="60550FE4">
                <wp:simplePos x="0" y="0"/>
                <wp:positionH relativeFrom="margin">
                  <wp:posOffset>-19050</wp:posOffset>
                </wp:positionH>
                <wp:positionV relativeFrom="paragraph">
                  <wp:posOffset>3438525</wp:posOffset>
                </wp:positionV>
                <wp:extent cx="3448050" cy="443866"/>
                <wp:effectExtent l="0" t="0" r="0" b="0"/>
                <wp:wrapNone/>
                <wp:docPr id="138" name="Group 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448050" cy="443866"/>
                          <a:chOff x="0" y="-19051"/>
                          <a:chExt cx="3448050" cy="443866"/>
                        </a:xfrm>
                      </wpg:grpSpPr>
                      <wps:wsp>
                        <wps:cNvPr id="139" name="Rectangle: Rounded Corners 139"/>
                        <wps:cNvSpPr/>
                        <wps:spPr>
                          <a:xfrm>
                            <a:off x="0" y="7116"/>
                            <a:ext cx="3448050" cy="41211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0" name="Group 140"/>
                        <wpg:cNvGrpSpPr/>
                        <wpg:grpSpPr>
                          <a:xfrm>
                            <a:off x="0" y="0"/>
                            <a:ext cx="425227" cy="424815"/>
                            <a:chOff x="0" y="0"/>
                            <a:chExt cx="425302" cy="425302"/>
                          </a:xfrm>
                        </wpg:grpSpPr>
                        <wps:wsp>
                          <wps:cNvPr id="141" name="Oval 141"/>
                          <wps:cNvSpPr/>
                          <wps:spPr>
                            <a:xfrm>
                              <a:off x="0" y="0"/>
                              <a:ext cx="425302" cy="425302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Oval 142"/>
                          <wps:cNvSpPr/>
                          <wps:spPr>
                            <a:xfrm>
                              <a:off x="52387" y="52388"/>
                              <a:ext cx="318977" cy="31897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Oval 143"/>
                          <wps:cNvSpPr/>
                          <wps:spPr>
                            <a:xfrm>
                              <a:off x="85725" y="85725"/>
                              <a:ext cx="248457" cy="248457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4" name="Text Box 144"/>
                        <wps:cNvSpPr txBox="1"/>
                        <wps:spPr>
                          <a:xfrm>
                            <a:off x="398498" y="-19051"/>
                            <a:ext cx="2202467" cy="43828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7FE293" w14:textId="6BC6A57C" w:rsidR="00C74FF4" w:rsidRPr="0031090C" w:rsidRDefault="007E013F" w:rsidP="007E013F">
                              <w:pPr>
                                <w:bidi/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40"/>
                                  <w:szCs w:val="40"/>
                                  <w:lang w:bidi="fa-IR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 w:hint="cs"/>
                                  <w:color w:val="FFFFFF" w:themeColor="background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تحصیلات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5C99E1" id="Group 138" o:spid="_x0000_s1033" style="position:absolute;left:0;text-align:left;margin-left:-1.5pt;margin-top:270.75pt;width:271.5pt;height:34.95pt;flip:x;z-index:251719680;mso-position-horizontal-relative:margin;mso-height-relative:margin" coordorigin=",-190" coordsize="34480,4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">
                <v:roundrect id="Rectangle: Rounded Corners 139" o:spid="_x0000_s1034" style="position:absolute;top:71;width:34480;height:4121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" fillcolor="#00b0f0" stroked="f" strokeweight="1pt">
                  <v:stroke joinstyle="miter"/>
                </v:roundrect>
                <v:group id="Group 140" o:spid="_x0000_s1035" style="position:absolute;width:4252;height:4248" coordsize="425302,42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oval id="Oval 141" o:spid="_x0000_s1036" style="position:absolute;width:425302;height:425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" fillcolor="#002060" stroked="f" strokeweight="1pt">
                    <v:stroke joinstyle="miter"/>
                  </v:oval>
                  <v:oval id="Oval 142" o:spid="_x0000_s1037" style="position:absolute;left:52387;top:52388;width:318977;height:318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" fillcolor="white [3212]" stroked="f" strokeweight="1pt">
                    <v:stroke joinstyle="miter"/>
                  </v:oval>
                  <v:oval id="Oval 143" o:spid="_x0000_s1038" style="position:absolute;left:85725;top:85725;width:248457;height:248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" fillcolor="#002060" stroked="f" strokeweight="1pt">
                    <v:stroke joinstyle="miter"/>
                  </v:oval>
                </v:group>
                <v:shape id="Text Box 144" o:spid="_x0000_s1039" type="#_x0000_t202" style="position:absolute;left:3984;top:-190;width:220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" filled="f" stroked="f" strokeweight=".5pt">
                  <v:textbox>
                    <w:txbxContent>
                      <w:p w14:paraId="2F7FE293" w14:textId="6BC6A57C" w:rsidR="00C74FF4" w:rsidRPr="0031090C" w:rsidRDefault="007E013F" w:rsidP="007E013F">
                        <w:pPr>
                          <w:bidi/>
                          <w:rPr>
                            <w:rFonts w:ascii="Montserrat" w:hAnsi="Montserrat" w:cs="B Nazanin"/>
                            <w:color w:val="FFFFFF" w:themeColor="background1"/>
                            <w:sz w:val="40"/>
                            <w:szCs w:val="40"/>
                            <w:lang w:bidi="fa-IR"/>
                          </w:rPr>
                        </w:pPr>
                        <w:r w:rsidRPr="0031090C">
                          <w:rPr>
                            <w:rFonts w:ascii="Montserrat" w:hAnsi="Montserrat" w:cs="B Nazanin" w:hint="cs"/>
                            <w:color w:val="FFFFFF" w:themeColor="background1"/>
                            <w:sz w:val="40"/>
                            <w:szCs w:val="40"/>
                            <w:rtl/>
                            <w:lang w:bidi="fa-IR"/>
                          </w:rPr>
                          <w:t>تحصیلات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D09A14" wp14:editId="51CAE857">
                <wp:simplePos x="0" y="0"/>
                <wp:positionH relativeFrom="column">
                  <wp:posOffset>4295775</wp:posOffset>
                </wp:positionH>
                <wp:positionV relativeFrom="paragraph">
                  <wp:posOffset>4362450</wp:posOffset>
                </wp:positionV>
                <wp:extent cx="2360295" cy="476173"/>
                <wp:effectExtent l="0" t="0" r="1905" b="635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60295" cy="476173"/>
                          <a:chOff x="0" y="0"/>
                          <a:chExt cx="2360713" cy="476719"/>
                        </a:xfrm>
                      </wpg:grpSpPr>
                      <wps:wsp>
                        <wps:cNvPr id="34" name="Rectangle: Rounded Corners 34"/>
                        <wps:cNvSpPr/>
                        <wps:spPr>
                          <a:xfrm>
                            <a:off x="3810" y="5715"/>
                            <a:ext cx="2356903" cy="41275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" name="Group 35"/>
                        <wpg:cNvGrpSpPr/>
                        <wpg:grpSpPr>
                          <a:xfrm>
                            <a:off x="0" y="0"/>
                            <a:ext cx="425302" cy="425302"/>
                            <a:chOff x="0" y="0"/>
                            <a:chExt cx="425302" cy="425302"/>
                          </a:xfrm>
                        </wpg:grpSpPr>
                        <wps:wsp>
                          <wps:cNvPr id="36" name="Oval 36"/>
                          <wps:cNvSpPr/>
                          <wps:spPr>
                            <a:xfrm>
                              <a:off x="0" y="0"/>
                              <a:ext cx="425302" cy="425302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Oval 37"/>
                          <wps:cNvSpPr/>
                          <wps:spPr>
                            <a:xfrm>
                              <a:off x="52387" y="52388"/>
                              <a:ext cx="318977" cy="31897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Oval 38"/>
                          <wps:cNvSpPr/>
                          <wps:spPr>
                            <a:xfrm>
                              <a:off x="85725" y="85725"/>
                              <a:ext cx="248457" cy="248457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116205" y="116205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Text Box 40"/>
                        <wps:cNvSpPr txBox="1"/>
                        <wps:spPr>
                          <a:xfrm>
                            <a:off x="462543" y="57029"/>
                            <a:ext cx="1794973" cy="4196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A1261D" w14:textId="6B2EDCDB" w:rsidR="00AF5B97" w:rsidRPr="0031090C" w:rsidRDefault="004D56B6" w:rsidP="0031090C">
                              <w:pPr>
                                <w:jc w:val="center"/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21"/>
                                  <w:szCs w:val="21"/>
                                  <w:lang w:bidi="fa-IR"/>
                                </w:rPr>
                              </w:pPr>
                              <w:hyperlink r:id="rId6" w:history="1">
                                <w:r w:rsidR="005A5F44" w:rsidRPr="0031090C">
                                  <w:rPr>
                                    <w:rStyle w:val="Hyperlink"/>
                                    <w:rFonts w:ascii="Montserrat" w:hAnsi="Montserrat" w:cs="B Nazanin"/>
                                    <w:color w:val="FFFFFF" w:themeColor="background1"/>
                                    <w:sz w:val="21"/>
                                    <w:szCs w:val="21"/>
                                    <w:lang w:bidi="fa-IR"/>
                                  </w:rPr>
                                  <w:t>Www.IranEstekhdam.ir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D09A14" id="Group 33" o:spid="_x0000_s1040" style="position:absolute;left:0;text-align:left;margin-left:338.25pt;margin-top:343.5pt;width:185.85pt;height:37.5pt;flip:x;z-index:251666432;mso-width-relative:margin;mso-height-relative:margin" coordsize="23607,47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">
                <v:roundrect id="Rectangle: Rounded Corners 34" o:spid="_x0000_s1041" style="position:absolute;left:38;top:57;width:23569;height:412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" fillcolor="#00b0f0" stroked="f" strokeweight="1pt">
                  <v:stroke joinstyle="miter"/>
                </v:roundrect>
                <v:group id="Group 35" o:spid="_x0000_s1042" style="position:absolute;width:4253;height:4253" coordsize="425302,42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oval id="Oval 36" o:spid="_x0000_s1043" style="position:absolute;width:425302;height:425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" fillcolor="#002060" stroked="f" strokeweight="1pt">
                    <v:stroke joinstyle="miter"/>
                  </v:oval>
                  <v:oval id="Oval 37" o:spid="_x0000_s1044" style="position:absolute;left:52387;top:52388;width:318977;height:318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" fillcolor="white [3212]" stroked="f" strokeweight="1pt">
                    <v:stroke joinstyle="miter"/>
                  </v:oval>
                  <v:oval id="Oval 38" o:spid="_x0000_s1045" style="position:absolute;left:85725;top:85725;width:248457;height:248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" fillcolor="#002060" stroked="f" strokeweight="1pt">
                    <v:stroke joinstyle="miter"/>
                  </v:oval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46" type="#_x0000_t75" style="position:absolute;left:1162;top:1162;width:190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">
                  <v:imagedata r:id="rId7" o:title=""/>
                </v:shape>
                <v:shape id="Text Box 40" o:spid="_x0000_s1047" type="#_x0000_t202" style="position:absolute;left:4625;top:570;width:17950;height:4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<v:textbox>
                    <w:txbxContent>
                      <w:p w14:paraId="34A1261D" w14:textId="6B2EDCDB" w:rsidR="00AF5B97" w:rsidRPr="0031090C" w:rsidRDefault="004D56B6" w:rsidP="0031090C">
                        <w:pPr>
                          <w:jc w:val="center"/>
                          <w:rPr>
                            <w:rFonts w:ascii="Montserrat" w:hAnsi="Montserrat" w:cs="B Nazanin"/>
                            <w:color w:val="FFFFFF" w:themeColor="background1"/>
                            <w:sz w:val="21"/>
                            <w:szCs w:val="21"/>
                            <w:lang w:bidi="fa-IR"/>
                          </w:rPr>
                        </w:pPr>
                        <w:hyperlink r:id="rId8" w:history="1">
                          <w:r w:rsidR="005A5F44" w:rsidRPr="0031090C">
                            <w:rPr>
                              <w:rStyle w:val="Hyperlink"/>
                              <w:rFonts w:ascii="Montserrat" w:hAnsi="Montserrat" w:cs="B Nazanin"/>
                              <w:color w:val="FFFFFF" w:themeColor="background1"/>
                              <w:sz w:val="21"/>
                              <w:szCs w:val="21"/>
                              <w:lang w:bidi="fa-IR"/>
                            </w:rPr>
                            <w:t>Www.IranEstekhdam.ir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4E41E9E" wp14:editId="275D1252">
                <wp:simplePos x="0" y="0"/>
                <wp:positionH relativeFrom="column">
                  <wp:posOffset>4267200</wp:posOffset>
                </wp:positionH>
                <wp:positionV relativeFrom="paragraph">
                  <wp:posOffset>3886200</wp:posOffset>
                </wp:positionV>
                <wp:extent cx="2374264" cy="424815"/>
                <wp:effectExtent l="0" t="0" r="7620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74264" cy="424815"/>
                          <a:chOff x="0" y="0"/>
                          <a:chExt cx="2375306" cy="425302"/>
                        </a:xfrm>
                      </wpg:grpSpPr>
                      <wps:wsp>
                        <wps:cNvPr id="26" name="Rectangle: Rounded Corners 26"/>
                        <wps:cNvSpPr/>
                        <wps:spPr>
                          <a:xfrm>
                            <a:off x="3810" y="5715"/>
                            <a:ext cx="2356903" cy="41275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425302" cy="425302"/>
                            <a:chOff x="0" y="0"/>
                            <a:chExt cx="425302" cy="425302"/>
                          </a:xfrm>
                        </wpg:grpSpPr>
                        <wps:wsp>
                          <wps:cNvPr id="28" name="Oval 28"/>
                          <wps:cNvSpPr/>
                          <wps:spPr>
                            <a:xfrm>
                              <a:off x="0" y="0"/>
                              <a:ext cx="425302" cy="425302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Oval 29"/>
                          <wps:cNvSpPr/>
                          <wps:spPr>
                            <a:xfrm>
                              <a:off x="52387" y="52388"/>
                              <a:ext cx="318977" cy="31897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Oval 30"/>
                          <wps:cNvSpPr/>
                          <wps:spPr>
                            <a:xfrm>
                              <a:off x="85725" y="85725"/>
                              <a:ext cx="248457" cy="248457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116205" y="116205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Text Box 32"/>
                        <wps:cNvSpPr txBox="1"/>
                        <wps:spPr>
                          <a:xfrm>
                            <a:off x="376787" y="57106"/>
                            <a:ext cx="1998519" cy="3398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B7E147" w14:textId="3B05F8AD" w:rsidR="00AF5B97" w:rsidRPr="0031090C" w:rsidRDefault="005A5F44" w:rsidP="005A5F44">
                              <w:pPr>
                                <w:bidi/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24"/>
                                  <w:szCs w:val="24"/>
                                </w:rPr>
                                <w:t>info@iranestekhdam.ir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4E41E9E" id="Group 25" o:spid="_x0000_s1048" style="position:absolute;left:0;text-align:left;margin-left:336pt;margin-top:306pt;width:186.95pt;height:33.45pt;flip:x;z-index:251664384;mso-width-relative:margin" coordsize="23753,42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">
                <v:roundrect id="Rectangle: Rounded Corners 26" o:spid="_x0000_s1049" style="position:absolute;left:38;top:57;width:23569;height:412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" fillcolor="#00b0f0" stroked="f" strokeweight="1pt">
                  <v:stroke joinstyle="miter"/>
                </v:roundrect>
                <v:group id="Group 27" o:spid="_x0000_s1050" style="position:absolute;width:4253;height:4253" coordsize="425302,42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oval id="Oval 28" o:spid="_x0000_s1051" style="position:absolute;width:425302;height:425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" fillcolor="#002060" stroked="f" strokeweight="1pt">
                    <v:stroke joinstyle="miter"/>
                  </v:oval>
                  <v:oval id="Oval 29" o:spid="_x0000_s1052" style="position:absolute;left:52387;top:52388;width:318977;height:318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" fillcolor="white [3212]" stroked="f" strokeweight="1pt">
                    <v:stroke joinstyle="miter"/>
                  </v:oval>
                  <v:oval id="Oval 30" o:spid="_x0000_s1053" style="position:absolute;left:85725;top:85725;width:248457;height:248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" fillcolor="#002060" stroked="f" strokeweight="1pt">
                    <v:stroke joinstyle="miter"/>
                  </v:oval>
                </v:group>
                <v:shape id="Picture 31" o:spid="_x0000_s1054" type="#_x0000_t75" style="position:absolute;left:1162;top:1162;width:190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">
                  <v:imagedata r:id="rId10" o:title=""/>
                </v:shape>
                <v:shape id="Text Box 32" o:spid="_x0000_s1055" type="#_x0000_t202" style="position:absolute;left:3767;top:571;width:19986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<v:textbox>
                    <w:txbxContent>
                      <w:p w14:paraId="61B7E147" w14:textId="3B05F8AD" w:rsidR="00AF5B97" w:rsidRPr="0031090C" w:rsidRDefault="005A5F44" w:rsidP="005A5F44">
                        <w:pPr>
                          <w:bidi/>
                          <w:rPr>
                            <w:rFonts w:ascii="Montserrat" w:hAnsi="Montserrat" w:cs="B Nazanin"/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31090C">
                          <w:rPr>
                            <w:rFonts w:ascii="Montserrat" w:hAnsi="Montserrat" w:cs="B Nazanin"/>
                            <w:color w:val="FFFFFF" w:themeColor="background1"/>
                            <w:sz w:val="24"/>
                            <w:szCs w:val="24"/>
                          </w:rPr>
                          <w:t>info@iranestekhdam.ir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3673B"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4C8A882C" wp14:editId="335360C5">
                <wp:simplePos x="0" y="0"/>
                <wp:positionH relativeFrom="margin">
                  <wp:posOffset>-19050</wp:posOffset>
                </wp:positionH>
                <wp:positionV relativeFrom="paragraph">
                  <wp:posOffset>7362825</wp:posOffset>
                </wp:positionV>
                <wp:extent cx="3448050" cy="446273"/>
                <wp:effectExtent l="0" t="0" r="0" b="0"/>
                <wp:wrapNone/>
                <wp:docPr id="157" name="Group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448050" cy="446273"/>
                          <a:chOff x="0" y="-21458"/>
                          <a:chExt cx="3448050" cy="446273"/>
                        </a:xfrm>
                      </wpg:grpSpPr>
                      <wps:wsp>
                        <wps:cNvPr id="158" name="Rectangle: Rounded Corners 158"/>
                        <wps:cNvSpPr/>
                        <wps:spPr>
                          <a:xfrm>
                            <a:off x="0" y="7116"/>
                            <a:ext cx="3448050" cy="41211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59" name="Group 159"/>
                        <wpg:cNvGrpSpPr/>
                        <wpg:grpSpPr>
                          <a:xfrm>
                            <a:off x="0" y="0"/>
                            <a:ext cx="425227" cy="424815"/>
                            <a:chOff x="0" y="0"/>
                            <a:chExt cx="425302" cy="425302"/>
                          </a:xfrm>
                        </wpg:grpSpPr>
                        <wps:wsp>
                          <wps:cNvPr id="160" name="Oval 160"/>
                          <wps:cNvSpPr/>
                          <wps:spPr>
                            <a:xfrm>
                              <a:off x="0" y="0"/>
                              <a:ext cx="425302" cy="425302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" name="Oval 161"/>
                          <wps:cNvSpPr/>
                          <wps:spPr>
                            <a:xfrm>
                              <a:off x="52387" y="52388"/>
                              <a:ext cx="318977" cy="31897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" name="Oval 162"/>
                          <wps:cNvSpPr/>
                          <wps:spPr>
                            <a:xfrm>
                              <a:off x="85725" y="85725"/>
                              <a:ext cx="248457" cy="248457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3" name="Text Box 163"/>
                        <wps:cNvSpPr txBox="1"/>
                        <wps:spPr>
                          <a:xfrm>
                            <a:off x="398494" y="-21458"/>
                            <a:ext cx="2202467" cy="4367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B11802" w14:textId="07F0A36F" w:rsidR="002601DB" w:rsidRPr="00C3673B" w:rsidRDefault="007E013F" w:rsidP="007E013F">
                              <w:pPr>
                                <w:bidi/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40"/>
                                  <w:szCs w:val="40"/>
                                  <w:lang w:bidi="fa-IR"/>
                                </w:rPr>
                              </w:pPr>
                              <w:r w:rsidRPr="00C3673B">
                                <w:rPr>
                                  <w:rFonts w:ascii="Montserrat" w:hAnsi="Montserrat" w:cs="B Nazanin" w:hint="cs"/>
                                  <w:color w:val="FFFFFF" w:themeColor="background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سابقه کاری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8A882C" id="Group 157" o:spid="_x0000_s1056" style="position:absolute;left:0;text-align:left;margin-left:-1.5pt;margin-top:579.75pt;width:271.5pt;height:35.15pt;flip:x;z-index:251731968;mso-position-horizontal-relative:margin;mso-height-relative:margin" coordorigin=",-214" coordsize="34480,4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">
                <v:roundrect id="Rectangle: Rounded Corners 158" o:spid="_x0000_s1057" style="position:absolute;top:71;width:34480;height:4121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" fillcolor="#00b0f0" stroked="f" strokeweight="1pt">
                  <v:stroke joinstyle="miter"/>
                </v:roundrect>
                <v:group id="Group 159" o:spid="_x0000_s1058" style="position:absolute;width:4252;height:4248" coordsize="425302,42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oval id="Oval 160" o:spid="_x0000_s1059" style="position:absolute;width:425302;height:425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" fillcolor="#002060" stroked="f" strokeweight="1pt">
                    <v:stroke joinstyle="miter"/>
                  </v:oval>
                  <v:oval id="Oval 161" o:spid="_x0000_s1060" style="position:absolute;left:52387;top:52388;width:318977;height:318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" fillcolor="white [3212]" stroked="f" strokeweight="1pt">
                    <v:stroke joinstyle="miter"/>
                  </v:oval>
                  <v:oval id="Oval 162" o:spid="_x0000_s1061" style="position:absolute;left:85725;top:85725;width:248457;height:248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" fillcolor="#002060" stroked="f" strokeweight="1pt">
                    <v:stroke joinstyle="miter"/>
                  </v:oval>
                </v:group>
                <v:shape id="Text Box 163" o:spid="_x0000_s1062" type="#_x0000_t202" style="position:absolute;left:3984;top:-214;width:22025;height:4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" filled="f" stroked="f" strokeweight=".5pt">
                  <v:textbox>
                    <w:txbxContent>
                      <w:p w14:paraId="6AB11802" w14:textId="07F0A36F" w:rsidR="002601DB" w:rsidRPr="00C3673B" w:rsidRDefault="007E013F" w:rsidP="007E013F">
                        <w:pPr>
                          <w:bidi/>
                          <w:rPr>
                            <w:rFonts w:ascii="Montserrat" w:hAnsi="Montserrat" w:cs="B Nazanin"/>
                            <w:color w:val="FFFFFF" w:themeColor="background1"/>
                            <w:sz w:val="40"/>
                            <w:szCs w:val="40"/>
                            <w:lang w:bidi="fa-IR"/>
                          </w:rPr>
                        </w:pPr>
                        <w:r w:rsidRPr="00C3673B">
                          <w:rPr>
                            <w:rFonts w:ascii="Montserrat" w:hAnsi="Montserrat" w:cs="B Nazanin" w:hint="cs"/>
                            <w:color w:val="FFFFFF" w:themeColor="background1"/>
                            <w:sz w:val="40"/>
                            <w:szCs w:val="40"/>
                            <w:rtl/>
                            <w:lang w:bidi="fa-IR"/>
                          </w:rPr>
                          <w:t>سابقه کاری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3673B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03C01A1" wp14:editId="593B17FF">
                <wp:simplePos x="0" y="0"/>
                <wp:positionH relativeFrom="margin">
                  <wp:posOffset>-247650</wp:posOffset>
                </wp:positionH>
                <wp:positionV relativeFrom="paragraph">
                  <wp:posOffset>4181475</wp:posOffset>
                </wp:positionV>
                <wp:extent cx="2752725" cy="895350"/>
                <wp:effectExtent l="0" t="0" r="9525" b="0"/>
                <wp:wrapNone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0216F8" w14:textId="3A3E96AD" w:rsidR="005A5F44" w:rsidRPr="00C3673B" w:rsidRDefault="005A5F44" w:rsidP="005A5F44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</w:pPr>
                            <w:r w:rsidRPr="00C3673B">
                              <w:rPr>
                                <w:rFonts w:ascii="Arial" w:hAnsi="Arial" w:cs="B Nazanin" w:hint="cs"/>
                                <w:color w:val="000000"/>
                                <w:rtl/>
                              </w:rPr>
                              <w:t>نام دانشگاه</w:t>
                            </w:r>
                          </w:p>
                          <w:p w14:paraId="0BA881ED" w14:textId="35C3FC57" w:rsidR="00A13F39" w:rsidRPr="00C3673B" w:rsidRDefault="001D3664" w:rsidP="0039305A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 xml:space="preserve">پیشنهاد </w:t>
                            </w:r>
                            <w:hyperlink r:id="rId11" w:history="1">
                              <w:r w:rsidRPr="00C3673B">
                                <w:rPr>
                                  <w:rStyle w:val="Hyperlink"/>
                                  <w:rFonts w:ascii="Arial" w:hAnsi="Arial" w:cs="B Nazanin" w:hint="cs"/>
                                  <w:color w:val="auto"/>
                                  <w:rtl/>
                                </w:rPr>
                                <w:t>ایران استخدام:</w:t>
                              </w:r>
                            </w:hyperlink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 xml:space="preserve"> در این قسمت می</w:t>
                            </w:r>
                            <w:r w:rsidRPr="00C3673B">
                              <w:rPr>
                                <w:rFonts w:ascii="Arial" w:hAnsi="Arial" w:cs="B Nazanin" w:hint="cs"/>
                              </w:rPr>
                              <w:t>‌</w:t>
                            </w:r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>توانید به تخصص ها و مدارک بدست آورده مرتبط اشاره کنید.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C01A1" id="Text Box 152" o:spid="_x0000_s1063" type="#_x0000_t202" style="position:absolute;left:0;text-align:left;margin-left:-19.5pt;margin-top:329.25pt;width:216.75pt;height:70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" fillcolor="white [3201]" stroked="f" strokeweight=".5pt">
                <v:textbox>
                  <w:txbxContent>
                    <w:p w14:paraId="230216F8" w14:textId="3A3E96AD" w:rsidR="005A5F44" w:rsidRPr="00C3673B" w:rsidRDefault="005A5F44" w:rsidP="005A5F44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  <w:color w:val="000000"/>
                          <w:rtl/>
                        </w:rPr>
                      </w:pPr>
                      <w:r w:rsidRPr="00C3673B">
                        <w:rPr>
                          <w:rFonts w:ascii="Arial" w:hAnsi="Arial" w:cs="B Nazanin" w:hint="cs"/>
                          <w:color w:val="000000"/>
                          <w:rtl/>
                        </w:rPr>
                        <w:t>نام دانشگاه</w:t>
                      </w:r>
                    </w:p>
                    <w:p w14:paraId="0BA881ED" w14:textId="35C3FC57" w:rsidR="00A13F39" w:rsidRPr="00C3673B" w:rsidRDefault="001D3664" w:rsidP="0039305A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  <w:r w:rsidRPr="00C3673B">
                        <w:rPr>
                          <w:rFonts w:ascii="Arial" w:hAnsi="Arial" w:cs="B Nazanin" w:hint="cs"/>
                          <w:rtl/>
                        </w:rPr>
                        <w:t xml:space="preserve">پیشنهاد </w:t>
                      </w:r>
                      <w:hyperlink r:id="rId12" w:history="1">
                        <w:r w:rsidRPr="00C3673B">
                          <w:rPr>
                            <w:rStyle w:val="Hyperlink"/>
                            <w:rFonts w:ascii="Arial" w:hAnsi="Arial" w:cs="B Nazanin" w:hint="cs"/>
                            <w:color w:val="auto"/>
                            <w:rtl/>
                          </w:rPr>
                          <w:t>ایران استخدام:</w:t>
                        </w:r>
                      </w:hyperlink>
                      <w:r w:rsidRPr="00C3673B">
                        <w:rPr>
                          <w:rFonts w:ascii="Arial" w:hAnsi="Arial" w:cs="B Nazanin" w:hint="cs"/>
                          <w:rtl/>
                        </w:rPr>
                        <w:t xml:space="preserve"> در این قسمت می</w:t>
                      </w:r>
                      <w:r w:rsidRPr="00C3673B">
                        <w:rPr>
                          <w:rFonts w:ascii="Arial" w:hAnsi="Arial" w:cs="B Nazanin" w:hint="cs"/>
                        </w:rPr>
                        <w:t>‌</w:t>
                      </w:r>
                      <w:r w:rsidRPr="00C3673B">
                        <w:rPr>
                          <w:rFonts w:ascii="Arial" w:hAnsi="Arial" w:cs="B Nazanin" w:hint="cs"/>
                          <w:rtl/>
                        </w:rPr>
                        <w:t>توانید به تخصص ها و مدارک بدست آورده مرتبط اشاره کنید.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673B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54B7098" wp14:editId="2DF9B7F4">
                <wp:simplePos x="0" y="0"/>
                <wp:positionH relativeFrom="margin">
                  <wp:posOffset>-123825</wp:posOffset>
                </wp:positionH>
                <wp:positionV relativeFrom="paragraph">
                  <wp:posOffset>5276850</wp:posOffset>
                </wp:positionV>
                <wp:extent cx="2619375" cy="819150"/>
                <wp:effectExtent l="0" t="0" r="9525" b="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F9BB12" w14:textId="77777777" w:rsidR="005A5F44" w:rsidRPr="00C3673B" w:rsidRDefault="005A5F44" w:rsidP="005A5F44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</w:pPr>
                            <w:r w:rsidRPr="00C3673B">
                              <w:rPr>
                                <w:rFonts w:ascii="Arial" w:hAnsi="Arial" w:cs="B Nazanin" w:hint="cs"/>
                                <w:color w:val="000000"/>
                                <w:rtl/>
                              </w:rPr>
                              <w:t>نام دانشگاه</w:t>
                            </w:r>
                          </w:p>
                          <w:p w14:paraId="04C65C0B" w14:textId="77777777" w:rsidR="001D3664" w:rsidRPr="00C3673B" w:rsidRDefault="001D3664" w:rsidP="001D3664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 xml:space="preserve">پیشنهاد </w:t>
                            </w:r>
                            <w:hyperlink r:id="rId13" w:history="1">
                              <w:r w:rsidRPr="00C3673B">
                                <w:rPr>
                                  <w:rStyle w:val="Hyperlink"/>
                                  <w:rFonts w:ascii="Arial" w:hAnsi="Arial" w:cs="B Nazanin" w:hint="cs"/>
                                  <w:color w:val="auto"/>
                                  <w:rtl/>
                                </w:rPr>
                                <w:t>ایران استخدام:</w:t>
                              </w:r>
                            </w:hyperlink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 xml:space="preserve"> در این قسمت می</w:t>
                            </w:r>
                            <w:r w:rsidRPr="00C3673B">
                              <w:rPr>
                                <w:rFonts w:ascii="Arial" w:hAnsi="Arial" w:cs="B Nazanin" w:hint="cs"/>
                              </w:rPr>
                              <w:t>‌</w:t>
                            </w:r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>توانید به تخصص ها و مدارک بدست آورده مرتبط اشاره کنید.</w:t>
                            </w:r>
                          </w:p>
                          <w:p w14:paraId="4933D1DF" w14:textId="77777777" w:rsidR="005A5F44" w:rsidRPr="00C3673B" w:rsidRDefault="005A5F44" w:rsidP="005A5F44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FEEB2F2" w14:textId="2237F02D" w:rsidR="002601DB" w:rsidRPr="00C3673B" w:rsidRDefault="002601DB" w:rsidP="0039305A">
                            <w:pPr>
                              <w:bidi/>
                              <w:jc w:val="both"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B7098" id="Text Box 154" o:spid="_x0000_s1064" type="#_x0000_t202" style="position:absolute;left:0;text-align:left;margin-left:-9.75pt;margin-top:415.5pt;width:206.25pt;height:64.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" fillcolor="white [3201]" stroked="f" strokeweight=".5pt">
                <v:textbox>
                  <w:txbxContent>
                    <w:p w14:paraId="36F9BB12" w14:textId="77777777" w:rsidR="005A5F44" w:rsidRPr="00C3673B" w:rsidRDefault="005A5F44" w:rsidP="005A5F44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  <w:color w:val="000000"/>
                          <w:rtl/>
                        </w:rPr>
                      </w:pPr>
                      <w:r w:rsidRPr="00C3673B">
                        <w:rPr>
                          <w:rFonts w:ascii="Arial" w:hAnsi="Arial" w:cs="B Nazanin" w:hint="cs"/>
                          <w:color w:val="000000"/>
                          <w:rtl/>
                        </w:rPr>
                        <w:t>نام دانشگاه</w:t>
                      </w:r>
                    </w:p>
                    <w:p w14:paraId="04C65C0B" w14:textId="77777777" w:rsidR="001D3664" w:rsidRPr="00C3673B" w:rsidRDefault="001D3664" w:rsidP="001D3664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  <w:r w:rsidRPr="00C3673B">
                        <w:rPr>
                          <w:rFonts w:ascii="Arial" w:hAnsi="Arial" w:cs="B Nazanin" w:hint="cs"/>
                          <w:rtl/>
                        </w:rPr>
                        <w:t xml:space="preserve">پیشنهاد </w:t>
                      </w:r>
                      <w:hyperlink r:id="rId14" w:history="1">
                        <w:r w:rsidRPr="00C3673B">
                          <w:rPr>
                            <w:rStyle w:val="Hyperlink"/>
                            <w:rFonts w:ascii="Arial" w:hAnsi="Arial" w:cs="B Nazanin" w:hint="cs"/>
                            <w:color w:val="auto"/>
                            <w:rtl/>
                          </w:rPr>
                          <w:t>ایران استخدام:</w:t>
                        </w:r>
                      </w:hyperlink>
                      <w:r w:rsidRPr="00C3673B">
                        <w:rPr>
                          <w:rFonts w:ascii="Arial" w:hAnsi="Arial" w:cs="B Nazanin" w:hint="cs"/>
                          <w:rtl/>
                        </w:rPr>
                        <w:t xml:space="preserve"> در این قسمت می</w:t>
                      </w:r>
                      <w:r w:rsidRPr="00C3673B">
                        <w:rPr>
                          <w:rFonts w:ascii="Arial" w:hAnsi="Arial" w:cs="B Nazanin" w:hint="cs"/>
                        </w:rPr>
                        <w:t>‌</w:t>
                      </w:r>
                      <w:r w:rsidRPr="00C3673B">
                        <w:rPr>
                          <w:rFonts w:ascii="Arial" w:hAnsi="Arial" w:cs="B Nazanin" w:hint="cs"/>
                          <w:rtl/>
                        </w:rPr>
                        <w:t>توانید به تخصص ها و مدارک بدست آورده مرتبط اشاره کنید.</w:t>
                      </w:r>
                    </w:p>
                    <w:p w14:paraId="4933D1DF" w14:textId="77777777" w:rsidR="005A5F44" w:rsidRPr="00C3673B" w:rsidRDefault="005A5F44" w:rsidP="005A5F44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FEEB2F2" w14:textId="2237F02D" w:rsidR="002601DB" w:rsidRPr="00C3673B" w:rsidRDefault="002601DB" w:rsidP="0039305A">
                      <w:pPr>
                        <w:bidi/>
                        <w:jc w:val="both"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3673B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D915E00" wp14:editId="30286CEF">
                <wp:simplePos x="0" y="0"/>
                <wp:positionH relativeFrom="column">
                  <wp:posOffset>786130</wp:posOffset>
                </wp:positionH>
                <wp:positionV relativeFrom="paragraph">
                  <wp:posOffset>6176645</wp:posOffset>
                </wp:positionV>
                <wp:extent cx="2647950" cy="299720"/>
                <wp:effectExtent l="0" t="0" r="0" b="5080"/>
                <wp:wrapNone/>
                <wp:docPr id="155" name="Text 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18D65E" w14:textId="1BE974C1" w:rsidR="005A5F44" w:rsidRPr="00C3673B" w:rsidRDefault="005A5F44" w:rsidP="005A5F44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 xml:space="preserve">تاریخ:            </w:t>
                            </w:r>
                            <w:r w:rsidRPr="00C3673B"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  <w:tab/>
                            </w: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>عنوان مدرک</w:t>
                            </w:r>
                          </w:p>
                          <w:p w14:paraId="1DAD8A4A" w14:textId="590D8E4C" w:rsidR="002601DB" w:rsidRPr="00C3673B" w:rsidRDefault="002601DB" w:rsidP="0039305A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915E00" id="Text Box 155" o:spid="_x0000_s1065" type="#_x0000_t202" style="position:absolute;left:0;text-align:left;margin-left:61.9pt;margin-top:486.35pt;width:208.5pt;height:23.6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" fillcolor="white [3201]" stroked="f" strokeweight=".5pt">
                <v:textbox>
                  <w:txbxContent>
                    <w:p w14:paraId="7818D65E" w14:textId="1BE974C1" w:rsidR="005A5F44" w:rsidRPr="00C3673B" w:rsidRDefault="005A5F44" w:rsidP="005A5F44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 xml:space="preserve">تاریخ:            </w:t>
                      </w:r>
                      <w:r w:rsidRPr="00C3673B">
                        <w:rPr>
                          <w:rFonts w:ascii="Montserrat" w:hAnsi="Montserrat" w:cs="B Nazanin"/>
                          <w:sz w:val="24"/>
                          <w:szCs w:val="24"/>
                        </w:rPr>
                        <w:tab/>
                      </w: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>عنوان مدرک</w:t>
                      </w:r>
                    </w:p>
                    <w:p w14:paraId="1DAD8A4A" w14:textId="590D8E4C" w:rsidR="002601DB" w:rsidRPr="00C3673B" w:rsidRDefault="002601DB" w:rsidP="0039305A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3673B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2C15CEC" wp14:editId="2161268C">
                <wp:simplePos x="0" y="0"/>
                <wp:positionH relativeFrom="column">
                  <wp:posOffset>790575</wp:posOffset>
                </wp:positionH>
                <wp:positionV relativeFrom="paragraph">
                  <wp:posOffset>5029200</wp:posOffset>
                </wp:positionV>
                <wp:extent cx="2647950" cy="299720"/>
                <wp:effectExtent l="0" t="0" r="0" b="508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89FF22" w14:textId="51F1585D" w:rsidR="005A5F44" w:rsidRPr="00C3673B" w:rsidRDefault="005A5F44" w:rsidP="005A5F44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 xml:space="preserve">تاریخ:            </w:t>
                            </w:r>
                            <w:r w:rsidRPr="00C3673B"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  <w:tab/>
                            </w: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>عنوان مدرک</w:t>
                            </w:r>
                          </w:p>
                          <w:p w14:paraId="309D8779" w14:textId="27AA6FA6" w:rsidR="002601DB" w:rsidRPr="00C81A87" w:rsidRDefault="002601DB" w:rsidP="0039305A">
                            <w:pPr>
                              <w:bidi/>
                              <w:rPr>
                                <w:rFonts w:ascii="Montserrat" w:hAnsi="Montserra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C15CEC" id="Text Box 153" o:spid="_x0000_s1066" type="#_x0000_t202" style="position:absolute;left:0;text-align:left;margin-left:62.25pt;margin-top:396pt;width:208.5pt;height:23.6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" fillcolor="white [3201]" stroked="f" strokeweight=".5pt">
                <v:textbox>
                  <w:txbxContent>
                    <w:p w14:paraId="5089FF22" w14:textId="51F1585D" w:rsidR="005A5F44" w:rsidRPr="00C3673B" w:rsidRDefault="005A5F44" w:rsidP="005A5F44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 xml:space="preserve">تاریخ:            </w:t>
                      </w:r>
                      <w:r w:rsidRPr="00C3673B">
                        <w:rPr>
                          <w:rFonts w:ascii="Montserrat" w:hAnsi="Montserrat" w:cs="B Nazanin"/>
                          <w:sz w:val="24"/>
                          <w:szCs w:val="24"/>
                        </w:rPr>
                        <w:tab/>
                      </w: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>عنوان مدرک</w:t>
                      </w:r>
                    </w:p>
                    <w:p w14:paraId="309D8779" w14:textId="27AA6FA6" w:rsidR="002601DB" w:rsidRPr="00C81A87" w:rsidRDefault="002601DB" w:rsidP="0039305A">
                      <w:pPr>
                        <w:bidi/>
                        <w:rPr>
                          <w:rFonts w:ascii="Montserrat" w:hAnsi="Montserra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3673B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99B829" wp14:editId="0953FF6D">
                <wp:simplePos x="0" y="0"/>
                <wp:positionH relativeFrom="margin">
                  <wp:posOffset>-123825</wp:posOffset>
                </wp:positionH>
                <wp:positionV relativeFrom="paragraph">
                  <wp:posOffset>6419850</wp:posOffset>
                </wp:positionV>
                <wp:extent cx="2609850" cy="838200"/>
                <wp:effectExtent l="0" t="0" r="0" b="0"/>
                <wp:wrapNone/>
                <wp:docPr id="156" name="Text Box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0738D1" w14:textId="77777777" w:rsidR="005A5F44" w:rsidRPr="00C3673B" w:rsidRDefault="005A5F44" w:rsidP="005A5F44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</w:pPr>
                            <w:r w:rsidRPr="00C3673B">
                              <w:rPr>
                                <w:rFonts w:ascii="Arial" w:hAnsi="Arial" w:cs="B Nazanin" w:hint="cs"/>
                                <w:color w:val="000000"/>
                                <w:rtl/>
                              </w:rPr>
                              <w:t>نام دانشگاه</w:t>
                            </w:r>
                          </w:p>
                          <w:p w14:paraId="48C5C4B9" w14:textId="77777777" w:rsidR="001D3664" w:rsidRPr="00C3673B" w:rsidRDefault="001D3664" w:rsidP="001D3664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 xml:space="preserve">پیشنهاد </w:t>
                            </w:r>
                            <w:hyperlink r:id="rId15" w:history="1">
                              <w:r w:rsidRPr="00C3673B">
                                <w:rPr>
                                  <w:rStyle w:val="Hyperlink"/>
                                  <w:rFonts w:ascii="Arial" w:hAnsi="Arial" w:cs="B Nazanin" w:hint="cs"/>
                                  <w:color w:val="auto"/>
                                  <w:rtl/>
                                </w:rPr>
                                <w:t>ایران استخدام:</w:t>
                              </w:r>
                            </w:hyperlink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 xml:space="preserve"> در این قسمت می</w:t>
                            </w:r>
                            <w:r w:rsidRPr="00C3673B">
                              <w:rPr>
                                <w:rFonts w:ascii="Arial" w:hAnsi="Arial" w:cs="B Nazanin" w:hint="cs"/>
                              </w:rPr>
                              <w:t>‌</w:t>
                            </w:r>
                            <w:r w:rsidRPr="00C3673B">
                              <w:rPr>
                                <w:rFonts w:ascii="Arial" w:hAnsi="Arial" w:cs="B Nazanin" w:hint="cs"/>
                                <w:rtl/>
                              </w:rPr>
                              <w:t>توانید به تخصص ها و مدارک بدست آورده مرتبط اشاره کنید.</w:t>
                            </w:r>
                          </w:p>
                          <w:p w14:paraId="32831ADF" w14:textId="77777777" w:rsidR="005A5F44" w:rsidRPr="00C3673B" w:rsidRDefault="005A5F44" w:rsidP="005A5F44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C825B3B" w14:textId="125C7C71" w:rsidR="002601DB" w:rsidRPr="00C3673B" w:rsidRDefault="002601DB" w:rsidP="0039305A">
                            <w:pPr>
                              <w:bidi/>
                              <w:jc w:val="both"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9B829" id="Text Box 156" o:spid="_x0000_s1067" type="#_x0000_t202" style="position:absolute;left:0;text-align:left;margin-left:-9.75pt;margin-top:505.5pt;width:205.5pt;height:66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" fillcolor="white [3201]" stroked="f" strokeweight=".5pt">
                <v:textbox>
                  <w:txbxContent>
                    <w:p w14:paraId="640738D1" w14:textId="77777777" w:rsidR="005A5F44" w:rsidRPr="00C3673B" w:rsidRDefault="005A5F44" w:rsidP="005A5F44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  <w:color w:val="000000"/>
                          <w:rtl/>
                        </w:rPr>
                      </w:pPr>
                      <w:r w:rsidRPr="00C3673B">
                        <w:rPr>
                          <w:rFonts w:ascii="Arial" w:hAnsi="Arial" w:cs="B Nazanin" w:hint="cs"/>
                          <w:color w:val="000000"/>
                          <w:rtl/>
                        </w:rPr>
                        <w:t>نام دانشگاه</w:t>
                      </w:r>
                    </w:p>
                    <w:p w14:paraId="48C5C4B9" w14:textId="77777777" w:rsidR="001D3664" w:rsidRPr="00C3673B" w:rsidRDefault="001D3664" w:rsidP="001D3664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  <w:r w:rsidRPr="00C3673B">
                        <w:rPr>
                          <w:rFonts w:ascii="Arial" w:hAnsi="Arial" w:cs="B Nazanin" w:hint="cs"/>
                          <w:rtl/>
                        </w:rPr>
                        <w:t xml:space="preserve">پیشنهاد </w:t>
                      </w:r>
                      <w:hyperlink r:id="rId16" w:history="1">
                        <w:r w:rsidRPr="00C3673B">
                          <w:rPr>
                            <w:rStyle w:val="Hyperlink"/>
                            <w:rFonts w:ascii="Arial" w:hAnsi="Arial" w:cs="B Nazanin" w:hint="cs"/>
                            <w:color w:val="auto"/>
                            <w:rtl/>
                          </w:rPr>
                          <w:t>ایران استخدام:</w:t>
                        </w:r>
                      </w:hyperlink>
                      <w:r w:rsidRPr="00C3673B">
                        <w:rPr>
                          <w:rFonts w:ascii="Arial" w:hAnsi="Arial" w:cs="B Nazanin" w:hint="cs"/>
                          <w:rtl/>
                        </w:rPr>
                        <w:t xml:space="preserve"> در این قسمت می</w:t>
                      </w:r>
                      <w:r w:rsidRPr="00C3673B">
                        <w:rPr>
                          <w:rFonts w:ascii="Arial" w:hAnsi="Arial" w:cs="B Nazanin" w:hint="cs"/>
                        </w:rPr>
                        <w:t>‌</w:t>
                      </w:r>
                      <w:r w:rsidRPr="00C3673B">
                        <w:rPr>
                          <w:rFonts w:ascii="Arial" w:hAnsi="Arial" w:cs="B Nazanin" w:hint="cs"/>
                          <w:rtl/>
                        </w:rPr>
                        <w:t>توانید به تخصص ها و مدارک بدست آورده مرتبط اشاره کنید.</w:t>
                      </w:r>
                    </w:p>
                    <w:p w14:paraId="32831ADF" w14:textId="77777777" w:rsidR="005A5F44" w:rsidRPr="00C3673B" w:rsidRDefault="005A5F44" w:rsidP="005A5F44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C825B3B" w14:textId="125C7C71" w:rsidR="002601DB" w:rsidRPr="00C3673B" w:rsidRDefault="002601DB" w:rsidP="0039305A">
                      <w:pPr>
                        <w:bidi/>
                        <w:jc w:val="both"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3673B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62ECA4B" wp14:editId="62EBC956">
                <wp:simplePos x="0" y="0"/>
                <wp:positionH relativeFrom="column">
                  <wp:posOffset>781050</wp:posOffset>
                </wp:positionH>
                <wp:positionV relativeFrom="paragraph">
                  <wp:posOffset>3944620</wp:posOffset>
                </wp:positionV>
                <wp:extent cx="2647950" cy="299720"/>
                <wp:effectExtent l="0" t="0" r="0" b="508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17403A" w14:textId="5DA1637E" w:rsidR="00A13F39" w:rsidRPr="00C3673B" w:rsidRDefault="005A5F44" w:rsidP="0039305A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 xml:space="preserve">تاریخ:            </w:t>
                            </w:r>
                            <w:r w:rsidR="00A13F39" w:rsidRPr="00C3673B"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  <w:tab/>
                            </w: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>عنوان مدرک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2ECA4B" id="Text Box 151" o:spid="_x0000_s1068" type="#_x0000_t202" style="position:absolute;left:0;text-align:left;margin-left:61.5pt;margin-top:310.6pt;width:208.5pt;height:23.6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" fillcolor="white [3201]" stroked="f" strokeweight=".5pt">
                <v:textbox>
                  <w:txbxContent>
                    <w:p w14:paraId="2117403A" w14:textId="5DA1637E" w:rsidR="00A13F39" w:rsidRPr="00C3673B" w:rsidRDefault="005A5F44" w:rsidP="0039305A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 xml:space="preserve">تاریخ:            </w:t>
                      </w:r>
                      <w:r w:rsidR="00A13F39" w:rsidRPr="00C3673B">
                        <w:rPr>
                          <w:rFonts w:ascii="Montserrat" w:hAnsi="Montserrat" w:cs="B Nazanin"/>
                          <w:sz w:val="24"/>
                          <w:szCs w:val="24"/>
                        </w:rPr>
                        <w:tab/>
                      </w: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>عنوان مدرک</w:t>
                      </w:r>
                    </w:p>
                  </w:txbxContent>
                </v:textbox>
              </v:shape>
            </w:pict>
          </mc:Fallback>
        </mc:AlternateContent>
      </w:r>
      <w:r w:rsidR="00C5087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1DDA781" wp14:editId="3F51985B">
                <wp:simplePos x="0" y="0"/>
                <wp:positionH relativeFrom="column">
                  <wp:posOffset>4118610</wp:posOffset>
                </wp:positionH>
                <wp:positionV relativeFrom="paragraph">
                  <wp:posOffset>9450705</wp:posOffset>
                </wp:positionV>
                <wp:extent cx="2604770" cy="424815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D49C45" w14:textId="117C4C21" w:rsidR="000C086B" w:rsidRPr="0031090C" w:rsidRDefault="001D3664" w:rsidP="007D1EDD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bidi="fa-IR"/>
                              </w:rPr>
                            </w:pPr>
                            <w:r w:rsidRPr="0031090C">
                              <w:rPr>
                                <w:rFonts w:ascii="Montserrat" w:hAnsi="Montserrat" w:cs="B Nazanin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rtl/>
                                <w:lang w:bidi="fa-IR"/>
                              </w:rPr>
                              <w:t>علایق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DA781" id="Text Box 68" o:spid="_x0000_s1069" type="#_x0000_t202" style="position:absolute;left:0;text-align:left;margin-left:324.3pt;margin-top:744.15pt;width:205.1pt;height:33.4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" filled="f" stroked="f" strokeweight=".5pt">
                <v:textbox>
                  <w:txbxContent>
                    <w:p w14:paraId="66D49C45" w14:textId="117C4C21" w:rsidR="000C086B" w:rsidRPr="0031090C" w:rsidRDefault="001D3664" w:rsidP="007D1EDD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color w:val="002060"/>
                          <w:sz w:val="36"/>
                          <w:szCs w:val="36"/>
                          <w:lang w:bidi="fa-IR"/>
                        </w:rPr>
                      </w:pPr>
                      <w:r w:rsidRPr="0031090C">
                        <w:rPr>
                          <w:rFonts w:ascii="Montserrat" w:hAnsi="Montserrat" w:cs="B Nazanin" w:hint="cs"/>
                          <w:b/>
                          <w:bCs/>
                          <w:color w:val="002060"/>
                          <w:sz w:val="36"/>
                          <w:szCs w:val="36"/>
                          <w:rtl/>
                          <w:lang w:bidi="fa-IR"/>
                        </w:rPr>
                        <w:t>علایق</w:t>
                      </w:r>
                    </w:p>
                  </w:txbxContent>
                </v:textbox>
              </v:shape>
            </w:pict>
          </mc:Fallback>
        </mc:AlternateContent>
      </w:r>
      <w:r w:rsidR="00C5087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3D1278" wp14:editId="0BF4DB7E">
                <wp:simplePos x="0" y="0"/>
                <wp:positionH relativeFrom="column">
                  <wp:posOffset>4103370</wp:posOffset>
                </wp:positionH>
                <wp:positionV relativeFrom="paragraph">
                  <wp:posOffset>7402830</wp:posOffset>
                </wp:positionV>
                <wp:extent cx="2604770" cy="424815"/>
                <wp:effectExtent l="0" t="0" r="508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424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9A4EEE" w14:textId="531172B2" w:rsidR="000728E0" w:rsidRPr="0031090C" w:rsidRDefault="005A5F44" w:rsidP="0039305A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bidi="fa-IR"/>
                              </w:rPr>
                            </w:pPr>
                            <w:r w:rsidRPr="0031090C">
                              <w:rPr>
                                <w:rFonts w:ascii="Montserrat" w:hAnsi="Montserrat" w:cs="B Nazanin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rtl/>
                                <w:lang w:bidi="fa-IR"/>
                              </w:rPr>
                              <w:t>زبان های خارجی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D1278" id="Text Box 55" o:spid="_x0000_s1070" type="#_x0000_t202" style="position:absolute;left:0;text-align:left;margin-left:323.1pt;margin-top:582.9pt;width:205.1pt;height:33.4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" fillcolor="white [3201]" stroked="f" strokeweight=".5pt">
                <v:textbox>
                  <w:txbxContent>
                    <w:p w14:paraId="7E9A4EEE" w14:textId="531172B2" w:rsidR="000728E0" w:rsidRPr="0031090C" w:rsidRDefault="005A5F44" w:rsidP="0039305A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color w:val="002060"/>
                          <w:sz w:val="36"/>
                          <w:szCs w:val="36"/>
                          <w:lang w:bidi="fa-IR"/>
                        </w:rPr>
                      </w:pPr>
                      <w:r w:rsidRPr="0031090C">
                        <w:rPr>
                          <w:rFonts w:ascii="Montserrat" w:hAnsi="Montserrat" w:cs="B Nazanin" w:hint="cs"/>
                          <w:b/>
                          <w:bCs/>
                          <w:color w:val="002060"/>
                          <w:sz w:val="36"/>
                          <w:szCs w:val="36"/>
                          <w:rtl/>
                          <w:lang w:bidi="fa-IR"/>
                        </w:rPr>
                        <w:t>زبان های خارجی</w:t>
                      </w:r>
                    </w:p>
                  </w:txbxContent>
                </v:textbox>
              </v:shape>
            </w:pict>
          </mc:Fallback>
        </mc:AlternateContent>
      </w:r>
      <w:r w:rsidR="00C5087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050942" wp14:editId="0BFF8095">
                <wp:simplePos x="0" y="0"/>
                <wp:positionH relativeFrom="column">
                  <wp:posOffset>4144645</wp:posOffset>
                </wp:positionH>
                <wp:positionV relativeFrom="paragraph">
                  <wp:posOffset>5187315</wp:posOffset>
                </wp:positionV>
                <wp:extent cx="2604770" cy="424815"/>
                <wp:effectExtent l="0" t="0" r="508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424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683771" w14:textId="17F5B3B1" w:rsidR="00BE4309" w:rsidRPr="0031090C" w:rsidRDefault="005A5F44" w:rsidP="00535FBD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bidi="fa-IR"/>
                              </w:rPr>
                            </w:pPr>
                            <w:r w:rsidRPr="0031090C">
                              <w:rPr>
                                <w:rFonts w:ascii="Montserrat" w:hAnsi="Montserrat" w:cs="B Nazanin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rtl/>
                                <w:lang w:bidi="fa-IR"/>
                              </w:rPr>
                              <w:t>مهارت ها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50942" id="Text Box 42" o:spid="_x0000_s1071" type="#_x0000_t202" style="position:absolute;left:0;text-align:left;margin-left:326.35pt;margin-top:408.45pt;width:205.1pt;height:33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" fillcolor="white [3201]" stroked="f" strokeweight=".5pt">
                <v:textbox>
                  <w:txbxContent>
                    <w:p w14:paraId="76683771" w14:textId="17F5B3B1" w:rsidR="00BE4309" w:rsidRPr="0031090C" w:rsidRDefault="005A5F44" w:rsidP="00535FBD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color w:val="002060"/>
                          <w:sz w:val="36"/>
                          <w:szCs w:val="36"/>
                          <w:lang w:bidi="fa-IR"/>
                        </w:rPr>
                      </w:pPr>
                      <w:r w:rsidRPr="0031090C">
                        <w:rPr>
                          <w:rFonts w:ascii="Montserrat" w:hAnsi="Montserrat" w:cs="B Nazanin" w:hint="cs"/>
                          <w:b/>
                          <w:bCs/>
                          <w:color w:val="002060"/>
                          <w:sz w:val="36"/>
                          <w:szCs w:val="36"/>
                          <w:rtl/>
                          <w:lang w:bidi="fa-IR"/>
                        </w:rPr>
                        <w:t>مهارت ها</w:t>
                      </w:r>
                    </w:p>
                  </w:txbxContent>
                </v:textbox>
              </v:shape>
            </w:pict>
          </mc:Fallback>
        </mc:AlternateContent>
      </w:r>
      <w:r w:rsidR="00C50877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65309C8" wp14:editId="53703136">
                <wp:simplePos x="0" y="0"/>
                <wp:positionH relativeFrom="column">
                  <wp:posOffset>4100830</wp:posOffset>
                </wp:positionH>
                <wp:positionV relativeFrom="paragraph">
                  <wp:posOffset>2375535</wp:posOffset>
                </wp:positionV>
                <wp:extent cx="2604770" cy="42481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52A7C1" w14:textId="4FD1BA2D" w:rsidR="004C41AC" w:rsidRPr="0031090C" w:rsidRDefault="005A5F44" w:rsidP="00535FBD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bidi="fa-IR"/>
                              </w:rPr>
                            </w:pPr>
                            <w:r w:rsidRPr="0031090C">
                              <w:rPr>
                                <w:rFonts w:ascii="Montserrat" w:hAnsi="Montserrat" w:cs="B Nazanin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rtl/>
                                <w:lang w:bidi="fa-IR"/>
                              </w:rPr>
                              <w:t>اطلاعات تماس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309C8" id="Text Box 7" o:spid="_x0000_s1072" type="#_x0000_t202" style="position:absolute;left:0;text-align:left;margin-left:322.9pt;margin-top:187.05pt;width:205.1pt;height:33.45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" filled="f" stroked="f" strokeweight=".5pt">
                <v:textbox>
                  <w:txbxContent>
                    <w:p w14:paraId="2852A7C1" w14:textId="4FD1BA2D" w:rsidR="004C41AC" w:rsidRPr="0031090C" w:rsidRDefault="005A5F44" w:rsidP="00535FBD">
                      <w:pPr>
                        <w:bidi/>
                        <w:rPr>
                          <w:rFonts w:ascii="Montserrat" w:hAnsi="Montserrat" w:cs="B Nazanin"/>
                          <w:b/>
                          <w:bCs/>
                          <w:color w:val="002060"/>
                          <w:sz w:val="36"/>
                          <w:szCs w:val="36"/>
                          <w:lang w:bidi="fa-IR"/>
                        </w:rPr>
                      </w:pPr>
                      <w:r w:rsidRPr="0031090C">
                        <w:rPr>
                          <w:rFonts w:ascii="Montserrat" w:hAnsi="Montserrat" w:cs="B Nazanin" w:hint="cs"/>
                          <w:b/>
                          <w:bCs/>
                          <w:color w:val="002060"/>
                          <w:sz w:val="36"/>
                          <w:szCs w:val="36"/>
                          <w:rtl/>
                          <w:lang w:bidi="fa-IR"/>
                        </w:rPr>
                        <w:t>اطلاعات تماس</w:t>
                      </w:r>
                    </w:p>
                  </w:txbxContent>
                </v:textbox>
              </v:shape>
            </w:pict>
          </mc:Fallback>
        </mc:AlternateContent>
      </w:r>
      <w:r w:rsidR="00C50877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C81B2F0" wp14:editId="16E5D6CA">
                <wp:simplePos x="0" y="0"/>
                <wp:positionH relativeFrom="column">
                  <wp:posOffset>738505</wp:posOffset>
                </wp:positionH>
                <wp:positionV relativeFrom="paragraph">
                  <wp:posOffset>9836150</wp:posOffset>
                </wp:positionV>
                <wp:extent cx="2647950" cy="299720"/>
                <wp:effectExtent l="0" t="0" r="0" b="508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0B909B" w14:textId="77777777" w:rsidR="005A5F44" w:rsidRPr="0031090C" w:rsidRDefault="005A5F44" w:rsidP="005A5F44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  <w:r w:rsidRPr="0031090C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 xml:space="preserve">تاریخ:            </w:t>
                            </w:r>
                            <w:r w:rsidRPr="0031090C"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  <w:tab/>
                            </w:r>
                            <w:r w:rsidRPr="0031090C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>عنوان شغلی</w:t>
                            </w:r>
                          </w:p>
                          <w:p w14:paraId="392AE316" w14:textId="5F161AB6" w:rsidR="002601DB" w:rsidRPr="00C81A87" w:rsidRDefault="002601DB" w:rsidP="00535FBD">
                            <w:pPr>
                              <w:bidi/>
                              <w:rPr>
                                <w:rFonts w:ascii="Montserrat" w:hAnsi="Montserra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81B2F0" id="Text Box 176" o:spid="_x0000_s1073" type="#_x0000_t202" style="position:absolute;left:0;text-align:left;margin-left:58.15pt;margin-top:774.5pt;width:208.5pt;height:23.6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" fillcolor="white [3201]" stroked="f" strokeweight=".5pt">
                <v:textbox>
                  <w:txbxContent>
                    <w:p w14:paraId="6E0B909B" w14:textId="77777777" w:rsidR="005A5F44" w:rsidRPr="0031090C" w:rsidRDefault="005A5F44" w:rsidP="005A5F44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  <w:r w:rsidRPr="0031090C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 xml:space="preserve">تاریخ:            </w:t>
                      </w:r>
                      <w:r w:rsidRPr="0031090C">
                        <w:rPr>
                          <w:rFonts w:ascii="Montserrat" w:hAnsi="Montserrat" w:cs="B Nazanin"/>
                          <w:sz w:val="24"/>
                          <w:szCs w:val="24"/>
                        </w:rPr>
                        <w:tab/>
                      </w:r>
                      <w:r w:rsidRPr="0031090C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>عنوان شغلی</w:t>
                      </w:r>
                    </w:p>
                    <w:p w14:paraId="392AE316" w14:textId="5F161AB6" w:rsidR="002601DB" w:rsidRPr="00C81A87" w:rsidRDefault="002601DB" w:rsidP="00535FBD">
                      <w:pPr>
                        <w:bidi/>
                        <w:rPr>
                          <w:rFonts w:ascii="Montserrat" w:hAnsi="Montserra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877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4793B38" wp14:editId="4DD70B0E">
                <wp:simplePos x="0" y="0"/>
                <wp:positionH relativeFrom="column">
                  <wp:posOffset>752475</wp:posOffset>
                </wp:positionH>
                <wp:positionV relativeFrom="paragraph">
                  <wp:posOffset>8869680</wp:posOffset>
                </wp:positionV>
                <wp:extent cx="2647950" cy="299720"/>
                <wp:effectExtent l="0" t="0" r="0" b="5080"/>
                <wp:wrapNone/>
                <wp:docPr id="174" name="Text Box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C33D5D" w14:textId="77777777" w:rsidR="005A5F44" w:rsidRPr="00C3673B" w:rsidRDefault="005A5F44" w:rsidP="005A5F44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 xml:space="preserve">تاریخ:            </w:t>
                            </w:r>
                            <w:r w:rsidRPr="00C3673B"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  <w:tab/>
                            </w: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>عنوان شغلی</w:t>
                            </w:r>
                          </w:p>
                          <w:p w14:paraId="462EB9F3" w14:textId="1DC0066D" w:rsidR="002601DB" w:rsidRPr="00C3673B" w:rsidRDefault="002601DB" w:rsidP="00535FBD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793B38" id="Text Box 174" o:spid="_x0000_s1074" type="#_x0000_t202" style="position:absolute;left:0;text-align:left;margin-left:59.25pt;margin-top:698.4pt;width:208.5pt;height:23.6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" fillcolor="white [3201]" stroked="f" strokeweight=".5pt">
                <v:textbox>
                  <w:txbxContent>
                    <w:p w14:paraId="6AC33D5D" w14:textId="77777777" w:rsidR="005A5F44" w:rsidRPr="00C3673B" w:rsidRDefault="005A5F44" w:rsidP="005A5F44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 xml:space="preserve">تاریخ:            </w:t>
                      </w:r>
                      <w:r w:rsidRPr="00C3673B">
                        <w:rPr>
                          <w:rFonts w:ascii="Montserrat" w:hAnsi="Montserrat" w:cs="B Nazanin"/>
                          <w:sz w:val="24"/>
                          <w:szCs w:val="24"/>
                        </w:rPr>
                        <w:tab/>
                      </w: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>عنوان شغلی</w:t>
                      </w:r>
                    </w:p>
                    <w:p w14:paraId="462EB9F3" w14:textId="1DC0066D" w:rsidR="002601DB" w:rsidRPr="00C3673B" w:rsidRDefault="002601DB" w:rsidP="00535FBD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877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262E527" wp14:editId="58B659B5">
                <wp:simplePos x="0" y="0"/>
                <wp:positionH relativeFrom="margin">
                  <wp:posOffset>-95250</wp:posOffset>
                </wp:positionH>
                <wp:positionV relativeFrom="paragraph">
                  <wp:posOffset>8174355</wp:posOffset>
                </wp:positionV>
                <wp:extent cx="2562225" cy="676275"/>
                <wp:effectExtent l="0" t="0" r="9525" b="9525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CADD18" w14:textId="77777777" w:rsidR="005A5F44" w:rsidRPr="00C3673B" w:rsidRDefault="005A5F44" w:rsidP="005A5F44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  <w:r w:rsidRPr="00C3673B"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  <w:t>پیشنها</w:t>
                            </w:r>
                            <w:r w:rsidRPr="00C3673B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د </w:t>
                            </w:r>
                            <w:hyperlink r:id="rId17" w:history="1">
                              <w:r w:rsidRPr="00C3673B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rtl/>
                                </w:rPr>
                                <w:t>ا</w:t>
                              </w:r>
                              <w:r w:rsidRPr="00C3673B">
                                <w:rPr>
                                  <w:rStyle w:val="Hyperlink"/>
                                  <w:rFonts w:ascii="Arial" w:hAnsi="Arial" w:cs="B Nazanin" w:hint="cs"/>
                                  <w:color w:val="000000" w:themeColor="text1"/>
                                  <w:rtl/>
                                </w:rPr>
                                <w:t>ی</w:t>
                              </w:r>
                              <w:r w:rsidRPr="00C3673B">
                                <w:rPr>
                                  <w:rStyle w:val="Hyperlink"/>
                                  <w:rFonts w:ascii="Arial" w:hAnsi="Arial" w:cs="B Nazanin" w:hint="eastAsia"/>
                                  <w:color w:val="000000" w:themeColor="text1"/>
                                  <w:rtl/>
                                </w:rPr>
                                <w:t>ران</w:t>
                              </w:r>
                              <w:r w:rsidRPr="00C3673B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C3673B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: </w:t>
                            </w:r>
                            <w:r w:rsidRPr="00C3673B"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  <w:t>در این قسمت میتوانید به وظایف و مسئولیت های محوله اشاره نمایید.</w:t>
                            </w:r>
                          </w:p>
                          <w:p w14:paraId="76FE3D39" w14:textId="7DDFD3BC" w:rsidR="002601DB" w:rsidRPr="00C3673B" w:rsidRDefault="002601DB" w:rsidP="00535FBD">
                            <w:pPr>
                              <w:bidi/>
                              <w:jc w:val="both"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2E527" id="Text Box 173" o:spid="_x0000_s1075" type="#_x0000_t202" style="position:absolute;left:0;text-align:left;margin-left:-7.5pt;margin-top:643.65pt;width:201.75pt;height:53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" fillcolor="white [3201]" stroked="f" strokeweight=".5pt">
                <v:textbox>
                  <w:txbxContent>
                    <w:p w14:paraId="0ECADD18" w14:textId="77777777" w:rsidR="005A5F44" w:rsidRPr="00C3673B" w:rsidRDefault="005A5F44" w:rsidP="005A5F44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</w:rPr>
                      </w:pPr>
                      <w:r w:rsidRPr="00C3673B">
                        <w:rPr>
                          <w:rFonts w:ascii="Arial" w:hAnsi="Arial" w:cs="B Nazanin"/>
                          <w:color w:val="000000"/>
                          <w:rtl/>
                        </w:rPr>
                        <w:t>پیشنها</w:t>
                      </w:r>
                      <w:r w:rsidRPr="00C3673B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د </w:t>
                      </w:r>
                      <w:hyperlink r:id="rId18" w:history="1">
                        <w:r w:rsidRPr="00C3673B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rtl/>
                          </w:rPr>
                          <w:t>ا</w:t>
                        </w:r>
                        <w:r w:rsidRPr="00C3673B">
                          <w:rPr>
                            <w:rStyle w:val="Hyperlink"/>
                            <w:rFonts w:ascii="Arial" w:hAnsi="Arial" w:cs="B Nazanin" w:hint="cs"/>
                            <w:color w:val="000000" w:themeColor="text1"/>
                            <w:rtl/>
                          </w:rPr>
                          <w:t>ی</w:t>
                        </w:r>
                        <w:r w:rsidRPr="00C3673B">
                          <w:rPr>
                            <w:rStyle w:val="Hyperlink"/>
                            <w:rFonts w:ascii="Arial" w:hAnsi="Arial" w:cs="B Nazanin" w:hint="eastAsia"/>
                            <w:color w:val="000000" w:themeColor="text1"/>
                            <w:rtl/>
                          </w:rPr>
                          <w:t>ران</w:t>
                        </w:r>
                        <w:r w:rsidRPr="00C3673B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rtl/>
                          </w:rPr>
                          <w:t xml:space="preserve"> استخدام</w:t>
                        </w:r>
                      </w:hyperlink>
                      <w:r w:rsidRPr="00C3673B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: </w:t>
                      </w:r>
                      <w:r w:rsidRPr="00C3673B">
                        <w:rPr>
                          <w:rFonts w:ascii="Arial" w:hAnsi="Arial" w:cs="B Nazanin"/>
                          <w:color w:val="000000"/>
                          <w:rtl/>
                        </w:rPr>
                        <w:t>در این قسمت میتوانید به وظایف و مسئولیت های محوله اشاره نمایید.</w:t>
                      </w:r>
                    </w:p>
                    <w:p w14:paraId="76FE3D39" w14:textId="7DDFD3BC" w:rsidR="002601DB" w:rsidRPr="00C3673B" w:rsidRDefault="002601DB" w:rsidP="00535FBD">
                      <w:pPr>
                        <w:bidi/>
                        <w:jc w:val="both"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50877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BA5F65D" wp14:editId="5807F89D">
                <wp:simplePos x="0" y="0"/>
                <wp:positionH relativeFrom="column">
                  <wp:posOffset>752475</wp:posOffset>
                </wp:positionH>
                <wp:positionV relativeFrom="paragraph">
                  <wp:posOffset>7889875</wp:posOffset>
                </wp:positionV>
                <wp:extent cx="2647950" cy="299720"/>
                <wp:effectExtent l="0" t="0" r="0" b="508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2D94D3" w14:textId="77777777" w:rsidR="005A5F44" w:rsidRPr="00C3673B" w:rsidRDefault="005A5F44" w:rsidP="005A5F44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 xml:space="preserve">تاریخ:            </w:t>
                            </w:r>
                            <w:r w:rsidRPr="00C3673B"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  <w:tab/>
                            </w:r>
                            <w:r w:rsidRPr="00C3673B">
                              <w:rPr>
                                <w:rFonts w:ascii="Montserrat" w:hAnsi="Montserrat" w:cs="B Nazanin" w:hint="cs"/>
                                <w:sz w:val="24"/>
                                <w:szCs w:val="24"/>
                                <w:rtl/>
                              </w:rPr>
                              <w:t>عنوان شغلی</w:t>
                            </w:r>
                          </w:p>
                          <w:p w14:paraId="12A4454E" w14:textId="12B3220A" w:rsidR="002601DB" w:rsidRPr="00C3673B" w:rsidRDefault="002601DB" w:rsidP="00535FBD">
                            <w:pPr>
                              <w:bidi/>
                              <w:rPr>
                                <w:rFonts w:ascii="Montserrat" w:hAnsi="Montserrat" w:cs="B Nazani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A5F65D" id="Text Box 172" o:spid="_x0000_s1076" type="#_x0000_t202" style="position:absolute;left:0;text-align:left;margin-left:59.25pt;margin-top:621.25pt;width:208.5pt;height:23.6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" fillcolor="white [3201]" stroked="f" strokeweight=".5pt">
                <v:textbox>
                  <w:txbxContent>
                    <w:p w14:paraId="7D2D94D3" w14:textId="77777777" w:rsidR="005A5F44" w:rsidRPr="00C3673B" w:rsidRDefault="005A5F44" w:rsidP="005A5F44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 xml:space="preserve">تاریخ:            </w:t>
                      </w:r>
                      <w:r w:rsidRPr="00C3673B">
                        <w:rPr>
                          <w:rFonts w:ascii="Montserrat" w:hAnsi="Montserrat" w:cs="B Nazanin"/>
                          <w:sz w:val="24"/>
                          <w:szCs w:val="24"/>
                        </w:rPr>
                        <w:tab/>
                      </w:r>
                      <w:r w:rsidRPr="00C3673B">
                        <w:rPr>
                          <w:rFonts w:ascii="Montserrat" w:hAnsi="Montserrat" w:cs="B Nazanin" w:hint="cs"/>
                          <w:sz w:val="24"/>
                          <w:szCs w:val="24"/>
                          <w:rtl/>
                        </w:rPr>
                        <w:t>عنوان شغلی</w:t>
                      </w:r>
                    </w:p>
                    <w:p w14:paraId="12A4454E" w14:textId="12B3220A" w:rsidR="002601DB" w:rsidRPr="00C3673B" w:rsidRDefault="002601DB" w:rsidP="00535FBD">
                      <w:pPr>
                        <w:bidi/>
                        <w:rPr>
                          <w:rFonts w:ascii="Montserrat" w:hAnsi="Montserrat" w:cs="B Nazani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877">
        <w:rPr>
          <w:noProof/>
        </w:rPr>
        <w:drawing>
          <wp:anchor distT="0" distB="0" distL="114300" distR="114300" simplePos="0" relativeHeight="251667456" behindDoc="1" locked="0" layoutInCell="1" allowOverlap="1" wp14:anchorId="1ABB8966" wp14:editId="7687FA01">
            <wp:simplePos x="0" y="0"/>
            <wp:positionH relativeFrom="leftMargin">
              <wp:posOffset>7258050</wp:posOffset>
            </wp:positionH>
            <wp:positionV relativeFrom="paragraph">
              <wp:posOffset>3529330</wp:posOffset>
            </wp:positionV>
            <wp:extent cx="184785" cy="184785"/>
            <wp:effectExtent l="0" t="0" r="5715" b="5715"/>
            <wp:wrapTight wrapText="bothSides">
              <wp:wrapPolygon edited="0">
                <wp:start x="2227" y="0"/>
                <wp:lineTo x="0" y="4454"/>
                <wp:lineTo x="0" y="8907"/>
                <wp:lineTo x="4454" y="20041"/>
                <wp:lineTo x="15588" y="20041"/>
                <wp:lineTo x="20041" y="8907"/>
                <wp:lineTo x="20041" y="4454"/>
                <wp:lineTo x="17814" y="0"/>
                <wp:lineTo x="2227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Addres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" cy="184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877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AE2CB06" wp14:editId="7A258F48">
                <wp:simplePos x="0" y="0"/>
                <wp:positionH relativeFrom="column">
                  <wp:posOffset>4279900</wp:posOffset>
                </wp:positionH>
                <wp:positionV relativeFrom="paragraph">
                  <wp:posOffset>3411855</wp:posOffset>
                </wp:positionV>
                <wp:extent cx="2360295" cy="424815"/>
                <wp:effectExtent l="0" t="0" r="1905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60295" cy="424815"/>
                          <a:chOff x="0" y="0"/>
                          <a:chExt cx="2360713" cy="425302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3810" y="5715"/>
                            <a:ext cx="2356903" cy="41275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425302" cy="425302"/>
                            <a:chOff x="0" y="0"/>
                            <a:chExt cx="425302" cy="425302"/>
                          </a:xfrm>
                        </wpg:grpSpPr>
                        <wps:wsp>
                          <wps:cNvPr id="20" name="Oval 20"/>
                          <wps:cNvSpPr/>
                          <wps:spPr>
                            <a:xfrm>
                              <a:off x="0" y="0"/>
                              <a:ext cx="425302" cy="425302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Oval 21"/>
                          <wps:cNvSpPr/>
                          <wps:spPr>
                            <a:xfrm>
                              <a:off x="52387" y="52388"/>
                              <a:ext cx="318977" cy="31897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Oval 22"/>
                          <wps:cNvSpPr/>
                          <wps:spPr>
                            <a:xfrm>
                              <a:off x="85725" y="85725"/>
                              <a:ext cx="248457" cy="248457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" name="Text Box 24"/>
                        <wps:cNvSpPr txBox="1"/>
                        <wps:spPr>
                          <a:xfrm>
                            <a:off x="382205" y="47625"/>
                            <a:ext cx="1978508" cy="3398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99B4866" w14:textId="2D79AF0C" w:rsidR="00AF5B97" w:rsidRPr="0031090C" w:rsidRDefault="005A5F44" w:rsidP="005A5F44">
                              <w:pPr>
                                <w:bidi/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 w:hint="cs"/>
                                  <w:color w:val="FFFFFF" w:themeColor="background1"/>
                                  <w:sz w:val="24"/>
                                  <w:szCs w:val="24"/>
                                  <w:rtl/>
                                </w:rPr>
                                <w:t>ایران،</w:t>
                              </w:r>
                              <w:r w:rsidRPr="0031090C"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 w:rsidRPr="0031090C">
                                <w:rPr>
                                  <w:rFonts w:ascii="Montserrat" w:hAnsi="Montserrat" w:cs="B Nazanin" w:hint="cs"/>
                                  <w:color w:val="FFFFFF" w:themeColor="background1"/>
                                  <w:sz w:val="24"/>
                                  <w:szCs w:val="24"/>
                                  <w:rtl/>
                                </w:rPr>
                                <w:t>تهران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E2CB06" id="Group 17" o:spid="_x0000_s1077" style="position:absolute;left:0;text-align:left;margin-left:337pt;margin-top:268.65pt;width:185.85pt;height:33.45pt;flip:x;z-index:251662336;mso-width-relative:margin;mso-height-relative:margin" coordsize="2360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">
                <v:roundrect id="Rectangle: Rounded Corners 18" o:spid="_x0000_s1078" style="position:absolute;left:38;top:57;width:23569;height:412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" fillcolor="#00b0f0" stroked="f" strokeweight="1pt">
                  <v:stroke joinstyle="miter"/>
                </v:roundrect>
                <v:group id="Group 19" o:spid="_x0000_s1079" style="position:absolute;width:4253;height:4253" coordsize="425302,42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oval id="Oval 20" o:spid="_x0000_s1080" style="position:absolute;width:425302;height:425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" fillcolor="#002060" stroked="f" strokeweight="1pt">
                    <v:stroke joinstyle="miter"/>
                  </v:oval>
                  <v:oval id="Oval 21" o:spid="_x0000_s1081" style="position:absolute;left:52387;top:52388;width:318977;height:318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" fillcolor="white [3212]" stroked="f" strokeweight="1pt">
                    <v:stroke joinstyle="miter"/>
                  </v:oval>
                  <v:oval id="Oval 22" o:spid="_x0000_s1082" style="position:absolute;left:85725;top:85725;width:248457;height:248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" fillcolor="#002060" stroked="f" strokeweight="1pt">
                    <v:stroke joinstyle="miter"/>
                  </v:oval>
                </v:group>
                <v:shape id="Text Box 24" o:spid="_x0000_s1083" type="#_x0000_t202" style="position:absolute;left:3822;top:476;width:19785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14:paraId="699B4866" w14:textId="2D79AF0C" w:rsidR="00AF5B97" w:rsidRPr="0031090C" w:rsidRDefault="005A5F44" w:rsidP="005A5F44">
                        <w:pPr>
                          <w:bidi/>
                          <w:rPr>
                            <w:rFonts w:ascii="Montserrat" w:hAnsi="Montserrat" w:cs="B Nazanin"/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31090C">
                          <w:rPr>
                            <w:rFonts w:ascii="Montserrat" w:hAnsi="Montserrat" w:cs="B Nazanin" w:hint="cs"/>
                            <w:color w:val="FFFFFF" w:themeColor="background1"/>
                            <w:sz w:val="24"/>
                            <w:szCs w:val="24"/>
                            <w:rtl/>
                          </w:rPr>
                          <w:t>ایران،</w:t>
                        </w:r>
                        <w:r w:rsidRPr="0031090C">
                          <w:rPr>
                            <w:rFonts w:ascii="Montserrat" w:hAnsi="Montserrat" w:cs="B Nazanin"/>
                            <w:color w:val="FFFFFF" w:themeColor="background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 w:rsidRPr="0031090C">
                          <w:rPr>
                            <w:rFonts w:ascii="Montserrat" w:hAnsi="Montserrat" w:cs="B Nazanin" w:hint="cs"/>
                            <w:color w:val="FFFFFF" w:themeColor="background1"/>
                            <w:sz w:val="24"/>
                            <w:szCs w:val="24"/>
                            <w:rtl/>
                          </w:rPr>
                          <w:t>تهران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50877" w:rsidRPr="000C086B"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3865780A" wp14:editId="3B96DAE7">
                <wp:simplePos x="0" y="0"/>
                <wp:positionH relativeFrom="column">
                  <wp:posOffset>4810125</wp:posOffset>
                </wp:positionH>
                <wp:positionV relativeFrom="paragraph">
                  <wp:posOffset>8963025</wp:posOffset>
                </wp:positionV>
                <wp:extent cx="1883410" cy="299720"/>
                <wp:effectExtent l="0" t="0" r="2540" b="5080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883410" cy="299720"/>
                          <a:chOff x="38108" y="0"/>
                          <a:chExt cx="1883788" cy="300250"/>
                        </a:xfrm>
                      </wpg:grpSpPr>
                      <wps:wsp>
                        <wps:cNvPr id="66" name="Text Box 66"/>
                        <wps:cNvSpPr txBox="1"/>
                        <wps:spPr>
                          <a:xfrm>
                            <a:off x="38108" y="0"/>
                            <a:ext cx="1037229" cy="300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BAA3E4A" w14:textId="3E1F9B16" w:rsidR="000C086B" w:rsidRPr="0031090C" w:rsidRDefault="001D3664" w:rsidP="007D1EDD">
                              <w:pPr>
                                <w:bidi/>
                                <w:rPr>
                                  <w:rFonts w:ascii="Montserrat" w:hAnsi="Montserrat" w:cs="B Nazanin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 w:hint="cs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هندی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Rectangle: Rounded Corners 67"/>
                        <wps:cNvSpPr/>
                        <wps:spPr>
                          <a:xfrm>
                            <a:off x="941064" y="101997"/>
                            <a:ext cx="980832" cy="88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865780A" id="Group 65" o:spid="_x0000_s1084" style="position:absolute;left:0;text-align:left;margin-left:378.75pt;margin-top:705.75pt;width:148.3pt;height:23.6pt;flip:x;z-index:251685888;mso-width-relative:margin" coordorigin="381" coordsize="18837,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">
                <v:shape id="Text Box 66" o:spid="_x0000_s1085" type="#_x0000_t202" style="position:absolute;left:381;width:10372;height:3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" fillcolor="white [3201]" stroked="f" strokeweight=".5pt">
                  <v:textbox>
                    <w:txbxContent>
                      <w:p w14:paraId="0BAA3E4A" w14:textId="3E1F9B16" w:rsidR="000C086B" w:rsidRPr="0031090C" w:rsidRDefault="001D3664" w:rsidP="007D1EDD">
                        <w:pPr>
                          <w:bidi/>
                          <w:rPr>
                            <w:rFonts w:ascii="Montserrat" w:hAnsi="Montserrat" w:cs="B Nazanin"/>
                            <w:sz w:val="24"/>
                            <w:szCs w:val="24"/>
                            <w:lang w:bidi="fa-IR"/>
                          </w:rPr>
                        </w:pPr>
                        <w:r w:rsidRPr="0031090C">
                          <w:rPr>
                            <w:rFonts w:ascii="Montserrat" w:hAnsi="Montserrat" w:cs="B Nazanin" w:hint="cs"/>
                            <w:sz w:val="24"/>
                            <w:szCs w:val="24"/>
                            <w:rtl/>
                            <w:lang w:bidi="fa-IR"/>
                          </w:rPr>
                          <w:t>هندی</w:t>
                        </w:r>
                      </w:p>
                    </w:txbxContent>
                  </v:textbox>
                </v:shape>
                <v:roundrect id="Rectangle: Rounded Corners 67" o:spid="_x0000_s1086" style="position:absolute;left:9410;top:1019;width:9808;height:88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" fillcolor="#00b0f0" stroked="f" strokeweight="1pt">
                  <v:stroke joinstyle="miter"/>
                </v:roundrect>
              </v:group>
            </w:pict>
          </mc:Fallback>
        </mc:AlternateContent>
      </w:r>
      <w:r w:rsidR="00C50877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419FF3" wp14:editId="00EC89AB">
                <wp:simplePos x="0" y="0"/>
                <wp:positionH relativeFrom="column">
                  <wp:posOffset>-161925</wp:posOffset>
                </wp:positionH>
                <wp:positionV relativeFrom="paragraph">
                  <wp:posOffset>2209800</wp:posOffset>
                </wp:positionV>
                <wp:extent cx="3548380" cy="1211580"/>
                <wp:effectExtent l="0" t="0" r="0" b="762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8380" cy="1211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B156F0" w14:textId="77777777" w:rsidR="005A5F44" w:rsidRPr="00C3673B" w:rsidRDefault="005A5F44" w:rsidP="005A5F4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Theme="minorBidi" w:hAnsiTheme="minorBidi" w:cs="B Nazanin"/>
                              </w:rPr>
                            </w:pPr>
                            <w:r w:rsidRPr="00C3673B">
                              <w:rPr>
                                <w:rFonts w:asciiTheme="minorBidi" w:hAnsiTheme="minorBidi" w:cs="B Nazanin"/>
                                <w:color w:val="000000"/>
                                <w:rtl/>
                              </w:rPr>
                              <w:t xml:space="preserve">متن پیش فرض </w:t>
                            </w:r>
                            <w:hyperlink r:id="rId20" w:history="1">
                              <w:r w:rsidRPr="00C3673B">
                                <w:rPr>
                                  <w:rStyle w:val="Hyperlink"/>
                                  <w:rFonts w:asciiTheme="minorBidi" w:hAnsiTheme="minorBidi" w:cs="B Nazanin"/>
                                  <w:color w:val="000000" w:themeColor="text1"/>
                                  <w:rtl/>
                                </w:rPr>
                                <w:t>ا</w:t>
                              </w:r>
                              <w:r w:rsidRPr="00C3673B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000000" w:themeColor="text1"/>
                                  <w:rtl/>
                                </w:rPr>
                                <w:t>ی</w:t>
                              </w:r>
                              <w:r w:rsidRPr="00C3673B">
                                <w:rPr>
                                  <w:rStyle w:val="Hyperlink"/>
                                  <w:rFonts w:asciiTheme="minorBidi" w:hAnsiTheme="minorBidi" w:cs="B Nazanin" w:hint="eastAsia"/>
                                  <w:color w:val="000000" w:themeColor="text1"/>
                                  <w:rtl/>
                                </w:rPr>
                                <w:t>ران</w:t>
                              </w:r>
                              <w:r w:rsidRPr="00C3673B">
                                <w:rPr>
                                  <w:rStyle w:val="Hyperlink"/>
                                  <w:rFonts w:asciiTheme="minorBidi" w:hAnsiTheme="minorBidi" w:cs="B Nazanin"/>
                                  <w:color w:val="000000" w:themeColor="text1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C3673B">
                              <w:rPr>
                                <w:rFonts w:asciiTheme="minorBidi" w:hAnsiTheme="minorBidi" w:cs="B Nazanin"/>
                                <w:color w:val="000000" w:themeColor="text1"/>
                                <w:rtl/>
                              </w:rPr>
                              <w:t xml:space="preserve"> برای </w:t>
                            </w:r>
                            <w:r w:rsidRPr="00C3673B">
                              <w:rPr>
                                <w:rFonts w:asciiTheme="minorBidi" w:hAnsiTheme="minorBidi" w:cs="B Nazanin"/>
                                <w:color w:val="000000"/>
                                <w:rtl/>
                              </w:rPr>
                              <w:t>این قسمت: کارشناس تولید محتوا  با بیش از پنج سال تجربه در ساخت محتوای سئو شده. شاغل در حوزه دیجیتال مارکتینگ محصولات آرایش و بهداشتی، مدیریت و توسعه فرصت های تجاری جدید</w:t>
                            </w:r>
                            <w:r w:rsidRPr="00C3673B">
                              <w:rPr>
                                <w:rFonts w:asciiTheme="minorBidi" w:hAnsiTheme="minorBidi" w:cs="B Nazanin"/>
                                <w:color w:val="000000"/>
                              </w:rPr>
                              <w:t>.</w:t>
                            </w:r>
                          </w:p>
                          <w:p w14:paraId="17FF873B" w14:textId="1355D3F7" w:rsidR="00C74FF4" w:rsidRPr="00C74FF4" w:rsidRDefault="00C74FF4" w:rsidP="0039305A">
                            <w:pPr>
                              <w:bidi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19FF3" id="Text Box 127" o:spid="_x0000_s1087" type="#_x0000_t202" style="position:absolute;left:0;text-align:left;margin-left:-12.75pt;margin-top:174pt;width:279.4pt;height:95.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" fillcolor="white [3201]" stroked="f" strokeweight=".5pt">
                <v:textbox>
                  <w:txbxContent>
                    <w:p w14:paraId="5EB156F0" w14:textId="77777777" w:rsidR="005A5F44" w:rsidRPr="00C3673B" w:rsidRDefault="005A5F44" w:rsidP="005A5F44">
                      <w:pPr>
                        <w:bidi/>
                        <w:spacing w:line="240" w:lineRule="auto"/>
                        <w:textDirection w:val="btLr"/>
                        <w:rPr>
                          <w:rFonts w:asciiTheme="minorBidi" w:hAnsiTheme="minorBidi" w:cs="B Nazanin"/>
                        </w:rPr>
                      </w:pPr>
                      <w:r w:rsidRPr="00C3673B">
                        <w:rPr>
                          <w:rFonts w:asciiTheme="minorBidi" w:hAnsiTheme="minorBidi" w:cs="B Nazanin"/>
                          <w:color w:val="000000"/>
                          <w:rtl/>
                        </w:rPr>
                        <w:t xml:space="preserve">متن پیش فرض </w:t>
                      </w:r>
                      <w:hyperlink r:id="rId21" w:history="1">
                        <w:r w:rsidRPr="00C3673B">
                          <w:rPr>
                            <w:rStyle w:val="Hyperlink"/>
                            <w:rFonts w:asciiTheme="minorBidi" w:hAnsiTheme="minorBidi" w:cs="B Nazanin"/>
                            <w:color w:val="000000" w:themeColor="text1"/>
                            <w:rtl/>
                          </w:rPr>
                          <w:t>ا</w:t>
                        </w:r>
                        <w:r w:rsidRPr="00C3673B">
                          <w:rPr>
                            <w:rStyle w:val="Hyperlink"/>
                            <w:rFonts w:asciiTheme="minorBidi" w:hAnsiTheme="minorBidi" w:cs="B Nazanin" w:hint="cs"/>
                            <w:color w:val="000000" w:themeColor="text1"/>
                            <w:rtl/>
                          </w:rPr>
                          <w:t>ی</w:t>
                        </w:r>
                        <w:r w:rsidRPr="00C3673B">
                          <w:rPr>
                            <w:rStyle w:val="Hyperlink"/>
                            <w:rFonts w:asciiTheme="minorBidi" w:hAnsiTheme="minorBidi" w:cs="B Nazanin" w:hint="eastAsia"/>
                            <w:color w:val="000000" w:themeColor="text1"/>
                            <w:rtl/>
                          </w:rPr>
                          <w:t>ران</w:t>
                        </w:r>
                        <w:r w:rsidRPr="00C3673B">
                          <w:rPr>
                            <w:rStyle w:val="Hyperlink"/>
                            <w:rFonts w:asciiTheme="minorBidi" w:hAnsiTheme="minorBidi" w:cs="B Nazanin"/>
                            <w:color w:val="000000" w:themeColor="text1"/>
                            <w:rtl/>
                          </w:rPr>
                          <w:t xml:space="preserve"> استخدام</w:t>
                        </w:r>
                      </w:hyperlink>
                      <w:r w:rsidRPr="00C3673B">
                        <w:rPr>
                          <w:rFonts w:asciiTheme="minorBidi" w:hAnsiTheme="minorBidi" w:cs="B Nazanin"/>
                          <w:color w:val="000000" w:themeColor="text1"/>
                          <w:rtl/>
                        </w:rPr>
                        <w:t xml:space="preserve"> برای </w:t>
                      </w:r>
                      <w:r w:rsidRPr="00C3673B">
                        <w:rPr>
                          <w:rFonts w:asciiTheme="minorBidi" w:hAnsiTheme="minorBidi" w:cs="B Nazanin"/>
                          <w:color w:val="000000"/>
                          <w:rtl/>
                        </w:rPr>
                        <w:t>این قسمت: کارشناس تولید محتوا  با بیش از پنج سال تجربه در ساخت محتوای سئو شده. شاغل در حوزه دیجیتال مارکتینگ محصولات آرایش و بهداشتی، مدیریت و توسعه فرصت های تجاری جدید</w:t>
                      </w:r>
                      <w:r w:rsidRPr="00C3673B">
                        <w:rPr>
                          <w:rFonts w:asciiTheme="minorBidi" w:hAnsiTheme="minorBidi" w:cs="B Nazanin"/>
                          <w:color w:val="000000"/>
                        </w:rPr>
                        <w:t>.</w:t>
                      </w:r>
                    </w:p>
                    <w:p w14:paraId="17FF873B" w14:textId="1355D3F7" w:rsidR="00C74FF4" w:rsidRPr="00C74FF4" w:rsidRDefault="00C74FF4" w:rsidP="0039305A">
                      <w:pPr>
                        <w:bidi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877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A5C553B" wp14:editId="72A0AF39">
                <wp:simplePos x="0" y="0"/>
                <wp:positionH relativeFrom="margin">
                  <wp:posOffset>-99695</wp:posOffset>
                </wp:positionH>
                <wp:positionV relativeFrom="paragraph">
                  <wp:posOffset>10120630</wp:posOffset>
                </wp:positionV>
                <wp:extent cx="2562225" cy="676275"/>
                <wp:effectExtent l="0" t="0" r="0" b="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676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BB79A2" w14:textId="77777777" w:rsidR="005A5F44" w:rsidRPr="0031090C" w:rsidRDefault="005A5F44" w:rsidP="005A5F44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  <w:r w:rsidRPr="0031090C"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  <w:t>پیشنها</w:t>
                            </w:r>
                            <w:r w:rsidRPr="0031090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د </w:t>
                            </w:r>
                            <w:hyperlink r:id="rId22" w:history="1">
                              <w:r w:rsidRPr="0031090C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rtl/>
                                </w:rPr>
                                <w:t>ا</w:t>
                              </w:r>
                              <w:r w:rsidRPr="0031090C">
                                <w:rPr>
                                  <w:rStyle w:val="Hyperlink"/>
                                  <w:rFonts w:ascii="Arial" w:hAnsi="Arial" w:cs="B Nazanin" w:hint="cs"/>
                                  <w:color w:val="000000" w:themeColor="text1"/>
                                  <w:rtl/>
                                </w:rPr>
                                <w:t>ی</w:t>
                              </w:r>
                              <w:r w:rsidRPr="0031090C">
                                <w:rPr>
                                  <w:rStyle w:val="Hyperlink"/>
                                  <w:rFonts w:ascii="Arial" w:hAnsi="Arial" w:cs="B Nazanin" w:hint="eastAsia"/>
                                  <w:color w:val="000000" w:themeColor="text1"/>
                                  <w:rtl/>
                                </w:rPr>
                                <w:t>ران</w:t>
                              </w:r>
                              <w:r w:rsidRPr="0031090C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31090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: </w:t>
                            </w:r>
                            <w:r w:rsidRPr="0031090C"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  <w:t>در این قسمت میتوانید به وظایف و مسئولیت های محوله اشاره نمایید.</w:t>
                            </w:r>
                          </w:p>
                          <w:p w14:paraId="3CB7A0FA" w14:textId="7C4DE0F1" w:rsidR="002601DB" w:rsidRPr="00A13F39" w:rsidRDefault="002601DB" w:rsidP="00535FBD">
                            <w:pPr>
                              <w:bidi/>
                              <w:jc w:val="both"/>
                              <w:rPr>
                                <w:rFonts w:ascii="Montserrat" w:hAnsi="Montserra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C553B" id="Text Box 177" o:spid="_x0000_s1088" type="#_x0000_t202" style="position:absolute;left:0;text-align:left;margin-left:-7.85pt;margin-top:796.9pt;width:201.75pt;height:53.2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" filled="f" stroked="f" strokeweight=".5pt">
                <v:textbox>
                  <w:txbxContent>
                    <w:p w14:paraId="52BB79A2" w14:textId="77777777" w:rsidR="005A5F44" w:rsidRPr="0031090C" w:rsidRDefault="005A5F44" w:rsidP="005A5F44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</w:rPr>
                      </w:pPr>
                      <w:r w:rsidRPr="0031090C">
                        <w:rPr>
                          <w:rFonts w:ascii="Arial" w:hAnsi="Arial" w:cs="B Nazanin"/>
                          <w:color w:val="000000"/>
                          <w:rtl/>
                        </w:rPr>
                        <w:t>پیشنها</w:t>
                      </w:r>
                      <w:r w:rsidRPr="0031090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د </w:t>
                      </w:r>
                      <w:hyperlink r:id="rId23" w:history="1">
                        <w:r w:rsidRPr="0031090C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rtl/>
                          </w:rPr>
                          <w:t>ا</w:t>
                        </w:r>
                        <w:r w:rsidRPr="0031090C">
                          <w:rPr>
                            <w:rStyle w:val="Hyperlink"/>
                            <w:rFonts w:ascii="Arial" w:hAnsi="Arial" w:cs="B Nazanin" w:hint="cs"/>
                            <w:color w:val="000000" w:themeColor="text1"/>
                            <w:rtl/>
                          </w:rPr>
                          <w:t>ی</w:t>
                        </w:r>
                        <w:r w:rsidRPr="0031090C">
                          <w:rPr>
                            <w:rStyle w:val="Hyperlink"/>
                            <w:rFonts w:ascii="Arial" w:hAnsi="Arial" w:cs="B Nazanin" w:hint="eastAsia"/>
                            <w:color w:val="000000" w:themeColor="text1"/>
                            <w:rtl/>
                          </w:rPr>
                          <w:t>ران</w:t>
                        </w:r>
                        <w:r w:rsidRPr="0031090C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rtl/>
                          </w:rPr>
                          <w:t xml:space="preserve"> استخدام</w:t>
                        </w:r>
                      </w:hyperlink>
                      <w:r w:rsidRPr="0031090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: </w:t>
                      </w:r>
                      <w:r w:rsidRPr="0031090C">
                        <w:rPr>
                          <w:rFonts w:ascii="Arial" w:hAnsi="Arial" w:cs="B Nazanin"/>
                          <w:color w:val="000000"/>
                          <w:rtl/>
                        </w:rPr>
                        <w:t>در این قسمت میتوانید به وظایف و مسئولیت های محوله اشاره نمایید.</w:t>
                      </w:r>
                    </w:p>
                    <w:p w14:paraId="3CB7A0FA" w14:textId="7C4DE0F1" w:rsidR="002601DB" w:rsidRPr="00A13F39" w:rsidRDefault="002601DB" w:rsidP="00535FBD">
                      <w:pPr>
                        <w:bidi/>
                        <w:jc w:val="both"/>
                        <w:rPr>
                          <w:rFonts w:ascii="Montserrat" w:hAnsi="Montserrat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50877" w:rsidRPr="002601DB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0B82183" wp14:editId="26781163">
                <wp:simplePos x="0" y="0"/>
                <wp:positionH relativeFrom="margin">
                  <wp:posOffset>-85725</wp:posOffset>
                </wp:positionH>
                <wp:positionV relativeFrom="paragraph">
                  <wp:posOffset>9154160</wp:posOffset>
                </wp:positionV>
                <wp:extent cx="2562225" cy="676275"/>
                <wp:effectExtent l="0" t="0" r="9525" b="9525"/>
                <wp:wrapNone/>
                <wp:docPr id="175" name="Text Box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F1EE40" w14:textId="77777777" w:rsidR="005A5F44" w:rsidRPr="00C3673B" w:rsidRDefault="005A5F44" w:rsidP="005A5F44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  <w:r w:rsidRPr="00C3673B"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  <w:t>پیشنها</w:t>
                            </w:r>
                            <w:r w:rsidRPr="00C3673B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د </w:t>
                            </w:r>
                            <w:hyperlink r:id="rId24" w:history="1">
                              <w:r w:rsidRPr="00C3673B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rtl/>
                                </w:rPr>
                                <w:t>ا</w:t>
                              </w:r>
                              <w:r w:rsidRPr="00C3673B">
                                <w:rPr>
                                  <w:rStyle w:val="Hyperlink"/>
                                  <w:rFonts w:ascii="Arial" w:hAnsi="Arial" w:cs="B Nazanin" w:hint="cs"/>
                                  <w:color w:val="000000" w:themeColor="text1"/>
                                  <w:rtl/>
                                </w:rPr>
                                <w:t>ی</w:t>
                              </w:r>
                              <w:r w:rsidRPr="00C3673B">
                                <w:rPr>
                                  <w:rStyle w:val="Hyperlink"/>
                                  <w:rFonts w:ascii="Arial" w:hAnsi="Arial" w:cs="B Nazanin" w:hint="eastAsia"/>
                                  <w:color w:val="000000" w:themeColor="text1"/>
                                  <w:rtl/>
                                </w:rPr>
                                <w:t>ران</w:t>
                              </w:r>
                              <w:r w:rsidRPr="00C3673B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C3673B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: </w:t>
                            </w:r>
                            <w:r w:rsidRPr="00C3673B">
                              <w:rPr>
                                <w:rFonts w:ascii="Arial" w:hAnsi="Arial" w:cs="B Nazanin"/>
                                <w:color w:val="000000"/>
                                <w:rtl/>
                              </w:rPr>
                              <w:t>در این قسمت میتوانید به وظایف و مسئولیت های محوله اشاره نمایید.</w:t>
                            </w:r>
                          </w:p>
                          <w:p w14:paraId="6B19F3AA" w14:textId="179096B2" w:rsidR="002601DB" w:rsidRPr="00C3673B" w:rsidRDefault="002601DB" w:rsidP="00535FBD">
                            <w:pPr>
                              <w:bidi/>
                              <w:jc w:val="both"/>
                              <w:rPr>
                                <w:rFonts w:ascii="Montserrat" w:hAnsi="Montserrat"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82183" id="Text Box 175" o:spid="_x0000_s1089" type="#_x0000_t202" style="position:absolute;left:0;text-align:left;margin-left:-6.75pt;margin-top:720.8pt;width:201.75pt;height:53.2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" fillcolor="white [3201]" stroked="f" strokeweight=".5pt">
                <v:textbox>
                  <w:txbxContent>
                    <w:p w14:paraId="20F1EE40" w14:textId="77777777" w:rsidR="005A5F44" w:rsidRPr="00C3673B" w:rsidRDefault="005A5F44" w:rsidP="005A5F44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</w:rPr>
                      </w:pPr>
                      <w:r w:rsidRPr="00C3673B">
                        <w:rPr>
                          <w:rFonts w:ascii="Arial" w:hAnsi="Arial" w:cs="B Nazanin"/>
                          <w:color w:val="000000"/>
                          <w:rtl/>
                        </w:rPr>
                        <w:t>پیشنها</w:t>
                      </w:r>
                      <w:r w:rsidRPr="00C3673B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د </w:t>
                      </w:r>
                      <w:hyperlink r:id="rId25" w:history="1">
                        <w:r w:rsidRPr="00C3673B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rtl/>
                          </w:rPr>
                          <w:t>ا</w:t>
                        </w:r>
                        <w:r w:rsidRPr="00C3673B">
                          <w:rPr>
                            <w:rStyle w:val="Hyperlink"/>
                            <w:rFonts w:ascii="Arial" w:hAnsi="Arial" w:cs="B Nazanin" w:hint="cs"/>
                            <w:color w:val="000000" w:themeColor="text1"/>
                            <w:rtl/>
                          </w:rPr>
                          <w:t>ی</w:t>
                        </w:r>
                        <w:r w:rsidRPr="00C3673B">
                          <w:rPr>
                            <w:rStyle w:val="Hyperlink"/>
                            <w:rFonts w:ascii="Arial" w:hAnsi="Arial" w:cs="B Nazanin" w:hint="eastAsia"/>
                            <w:color w:val="000000" w:themeColor="text1"/>
                            <w:rtl/>
                          </w:rPr>
                          <w:t>ران</w:t>
                        </w:r>
                        <w:r w:rsidRPr="00C3673B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rtl/>
                          </w:rPr>
                          <w:t xml:space="preserve"> استخدام</w:t>
                        </w:r>
                      </w:hyperlink>
                      <w:r w:rsidRPr="00C3673B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: </w:t>
                      </w:r>
                      <w:r w:rsidRPr="00C3673B">
                        <w:rPr>
                          <w:rFonts w:ascii="Arial" w:hAnsi="Arial" w:cs="B Nazanin"/>
                          <w:color w:val="000000"/>
                          <w:rtl/>
                        </w:rPr>
                        <w:t>در این قسمت میتوانید به وظایف و مسئولیت های محوله اشاره نمایید.</w:t>
                      </w:r>
                    </w:p>
                    <w:p w14:paraId="6B19F3AA" w14:textId="179096B2" w:rsidR="002601DB" w:rsidRPr="00C3673B" w:rsidRDefault="002601DB" w:rsidP="00535FBD">
                      <w:pPr>
                        <w:bidi/>
                        <w:jc w:val="both"/>
                        <w:rPr>
                          <w:rFonts w:ascii="Montserrat" w:hAnsi="Montserrat" w:cs="B Nazanin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3687">
        <w:rPr>
          <w:noProof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790E1B76" wp14:editId="5DD44D66">
                <wp:simplePos x="0" y="0"/>
                <wp:positionH relativeFrom="column">
                  <wp:posOffset>4210050</wp:posOffset>
                </wp:positionH>
                <wp:positionV relativeFrom="paragraph">
                  <wp:posOffset>10191750</wp:posOffset>
                </wp:positionV>
                <wp:extent cx="454025" cy="396875"/>
                <wp:effectExtent l="0" t="57150" r="79375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025" cy="396875"/>
                          <a:chOff x="0" y="0"/>
                          <a:chExt cx="2558883" cy="2238375"/>
                        </a:xfrm>
                      </wpg:grpSpPr>
                      <wpg:grpSp>
                        <wpg:cNvPr id="23" name="Group 23"/>
                        <wpg:cNvGrpSpPr/>
                        <wpg:grpSpPr>
                          <a:xfrm>
                            <a:off x="0" y="19050"/>
                            <a:ext cx="2558883" cy="2219325"/>
                            <a:chOff x="0" y="0"/>
                            <a:chExt cx="1737093" cy="1505220"/>
                          </a:xfrm>
                        </wpg:grpSpPr>
                        <wpg:grpSp>
                          <wpg:cNvPr id="111" name="Group 111"/>
                          <wpg:cNvGrpSpPr/>
                          <wpg:grpSpPr>
                            <a:xfrm>
                              <a:off x="0" y="0"/>
                              <a:ext cx="1737093" cy="1505220"/>
                              <a:chOff x="0" y="0"/>
                              <a:chExt cx="1607712" cy="1393317"/>
                            </a:xfrm>
                            <a:noFill/>
                          </wpg:grpSpPr>
                          <wpg:grpSp>
                            <wpg:cNvPr id="112" name="Group 112"/>
                            <wpg:cNvGrpSpPr/>
                            <wpg:grpSpPr>
                              <a:xfrm>
                                <a:off x="640080" y="6096"/>
                                <a:ext cx="967632" cy="1387221"/>
                                <a:chOff x="0" y="0"/>
                                <a:chExt cx="967632" cy="1387221"/>
                              </a:xfrm>
                              <a:grpFill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g:grpSpPr>
                            <wps:wsp>
                              <wps:cNvPr id="113" name="Rectangle 113"/>
                              <wps:cNvSpPr/>
                              <wps:spPr>
                                <a:xfrm>
                                  <a:off x="109728" y="125730"/>
                                  <a:ext cx="45719" cy="499872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Arc 114"/>
                              <wps:cNvSpPr/>
                              <wps:spPr>
                                <a:xfrm rot="18996268">
                                  <a:off x="0" y="0"/>
                                  <a:ext cx="894080" cy="893445"/>
                                </a:xfrm>
                                <a:prstGeom prst="arc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" name="Arc 115"/>
                              <wps:cNvSpPr/>
                              <wps:spPr>
                                <a:xfrm rot="18996268">
                                  <a:off x="73554" y="493777"/>
                                  <a:ext cx="894078" cy="893444"/>
                                </a:xfrm>
                                <a:prstGeom prst="arc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6" name="Rectangle 116"/>
                              <wps:cNvSpPr/>
                              <wps:spPr>
                                <a:xfrm>
                                  <a:off x="749808" y="125730"/>
                                  <a:ext cx="45719" cy="4998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7" name="Group 117"/>
                            <wpg:cNvGrpSpPr/>
                            <wpg:grpSpPr>
                              <a:xfrm>
                                <a:off x="0" y="0"/>
                                <a:ext cx="900176" cy="1387221"/>
                                <a:chOff x="0" y="0"/>
                                <a:chExt cx="900176" cy="1387221"/>
                              </a:xfrm>
                              <a:grpFill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g:grpSpPr>
                            <wps:wsp>
                              <wps:cNvPr id="118" name="Rectangle 118"/>
                              <wps:cNvSpPr/>
                              <wps:spPr>
                                <a:xfrm>
                                  <a:off x="109728" y="125730"/>
                                  <a:ext cx="45719" cy="4998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" name="Arc 119"/>
                              <wps:cNvSpPr/>
                              <wps:spPr>
                                <a:xfrm rot="18996268">
                                  <a:off x="0" y="0"/>
                                  <a:ext cx="894080" cy="893445"/>
                                </a:xfrm>
                                <a:prstGeom prst="arc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Arc 125"/>
                              <wps:cNvSpPr/>
                              <wps:spPr>
                                <a:xfrm rot="18996268">
                                  <a:off x="6096" y="493776"/>
                                  <a:ext cx="894080" cy="893445"/>
                                </a:xfrm>
                                <a:prstGeom prst="arc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8" name="Rectangle 128"/>
                              <wps:cNvSpPr/>
                              <wps:spPr>
                                <a:xfrm>
                                  <a:off x="749808" y="125730"/>
                                  <a:ext cx="45719" cy="4998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29" name="Group 129"/>
                          <wpg:cNvGrpSpPr/>
                          <wpg:grpSpPr>
                            <a:xfrm>
                              <a:off x="195072" y="102870"/>
                              <a:ext cx="646176" cy="981456"/>
                              <a:chOff x="0" y="0"/>
                              <a:chExt cx="646176" cy="981456"/>
                            </a:xfrm>
                          </wpg:grpSpPr>
                          <wps:wsp>
                            <wps:cNvPr id="130" name="Arc 130"/>
                            <wps:cNvSpPr/>
                            <wps:spPr>
                              <a:xfrm rot="19129898">
                                <a:off x="0" y="0"/>
                                <a:ext cx="646176" cy="676656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" name="Arc 131"/>
                            <wps:cNvSpPr/>
                            <wps:spPr>
                              <a:xfrm rot="19129898">
                                <a:off x="0" y="152400"/>
                                <a:ext cx="646176" cy="676656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2" name="Arc 132"/>
                            <wps:cNvSpPr/>
                            <wps:spPr>
                              <a:xfrm rot="19129898">
                                <a:off x="0" y="304800"/>
                                <a:ext cx="646176" cy="676656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3" name="Group 133"/>
                          <wpg:cNvGrpSpPr/>
                          <wpg:grpSpPr>
                            <a:xfrm>
                              <a:off x="865632" y="108966"/>
                              <a:ext cx="646176" cy="981456"/>
                              <a:chOff x="0" y="0"/>
                              <a:chExt cx="646176" cy="981456"/>
                            </a:xfrm>
                          </wpg:grpSpPr>
                          <wps:wsp>
                            <wps:cNvPr id="134" name="Arc 134"/>
                            <wps:cNvSpPr/>
                            <wps:spPr>
                              <a:xfrm rot="19129898">
                                <a:off x="0" y="0"/>
                                <a:ext cx="646176" cy="676656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5" name="Arc 135"/>
                            <wps:cNvSpPr/>
                            <wps:spPr>
                              <a:xfrm rot="19129898">
                                <a:off x="0" y="152400"/>
                                <a:ext cx="646176" cy="676656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" name="Arc 136"/>
                            <wps:cNvSpPr/>
                            <wps:spPr>
                              <a:xfrm rot="19129898">
                                <a:off x="0" y="304800"/>
                                <a:ext cx="646176" cy="676656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46" name="Group 146"/>
                        <wpg:cNvGrpSpPr/>
                        <wpg:grpSpPr>
                          <a:xfrm>
                            <a:off x="190500" y="0"/>
                            <a:ext cx="2177869" cy="950826"/>
                            <a:chOff x="0" y="0"/>
                            <a:chExt cx="2177869" cy="950826"/>
                          </a:xfrm>
                        </wpg:grpSpPr>
                        <wps:wsp>
                          <wps:cNvPr id="150" name="Flowchart: Delay 150"/>
                          <wps:cNvSpPr/>
                          <wps:spPr>
                            <a:xfrm rot="16200000">
                              <a:off x="1258865" y="-145658"/>
                              <a:ext cx="771209" cy="1066799"/>
                            </a:xfrm>
                            <a:prstGeom prst="flowChartDelay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Flowchart: Delay 164"/>
                          <wps:cNvSpPr/>
                          <wps:spPr>
                            <a:xfrm rot="16200000">
                              <a:off x="162804" y="-162804"/>
                              <a:ext cx="741192" cy="1066800"/>
                            </a:xfrm>
                            <a:prstGeom prst="flowChartDelay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" name="Moon 165"/>
                          <wps:cNvSpPr/>
                          <wps:spPr>
                            <a:xfrm rot="5400000">
                              <a:off x="285042" y="178508"/>
                              <a:ext cx="500697" cy="1005840"/>
                            </a:xfrm>
                            <a:prstGeom prst="moon">
                              <a:avLst>
                                <a:gd name="adj" fmla="val 65396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" name="Moon 166"/>
                          <wps:cNvSpPr/>
                          <wps:spPr>
                            <a:xfrm rot="5400000">
                              <a:off x="1304217" y="197558"/>
                              <a:ext cx="500697" cy="1005840"/>
                            </a:xfrm>
                            <a:prstGeom prst="moon">
                              <a:avLst>
                                <a:gd name="adj" fmla="val 65396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5BF1B1" id="Group 11" o:spid="_x0000_s1026" style="position:absolute;margin-left:331.5pt;margin-top:802.5pt;width:35.75pt;height:31.25pt;z-index:251747328;mso-width-relative:margin;mso-height-relative:margin" coordsize="25588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">
                <v:group id="Group 23" o:spid="_x0000_s1027" style="position:absolute;top:190;width:25588;height:22193" coordsize="17370,15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group id="Group 111" o:spid="_x0000_s1028" style="position:absolute;width:17370;height:15052" coordsize="16077,1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oup 112" o:spid="_x0000_s1029" style="position:absolute;left:6400;top:60;width:9677;height:13873" coordsize="9676,13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Rectangle 113" o:spid="_x0000_s1030" style="position:absolute;left:1097;top:1257;width:457;height:49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" filled="f" strokecolor="white [3212]" strokeweight="1pt"/>
                      <v:shape id="Arc 114" o:spid="_x0000_s1031" style="position:absolute;width:8940;height:8934;rotation:-2843970fd;visibility:visible;mso-wrap-style:square;v-text-anchor:middle" coordsize="894080,89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" path="m447040,nsc693933,,894080,200005,894080,446723r-447040,l447040,xem447040,nfc693933,,894080,200005,894080,446723e" filled="f" strokecolor="white [3212]" strokeweight="1.5pt">
                        <v:stroke joinstyle="miter"/>
                        <v:path arrowok="t" o:connecttype="custom" o:connectlocs="447040,0;894080,446723" o:connectangles="0,0"/>
                      </v:shape>
                      <v:shape id="Arc 115" o:spid="_x0000_s1032" style="position:absolute;left:735;top:4937;width:8941;height:8935;rotation:-2843970fd;visibility:visible;mso-wrap-style:square;v-text-anchor:middle" coordsize="894078,893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" path="m447039,nsc693932,,894078,200004,894078,446722r-447039,l447039,xem447039,nfc693932,,894078,200004,894078,446722e" filled="f" strokecolor="white [3212]" strokeweight="1.5pt">
                        <v:stroke joinstyle="miter"/>
                        <v:path arrowok="t" o:connecttype="custom" o:connectlocs="447039,0;894078,446722" o:connectangles="0,0"/>
                      </v:shape>
                      <v:rect id="Rectangle 116" o:spid="_x0000_s1033" style="position:absolute;left:7498;top:1257;width:457;height:49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" fillcolor="white [3212]" strokecolor="white [3212]" strokeweight="1pt"/>
                    </v:group>
                    <v:group id="Group 117" o:spid="_x0000_s1034" style="position:absolute;width:9001;height:13872" coordsize="9001,13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<v:rect id="Rectangle 118" o:spid="_x0000_s1035" style="position:absolute;left:1097;top:1257;width:457;height:49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" fillcolor="white [3212]" strokecolor="white [3212]" strokeweight="1pt"/>
                      <v:shape id="Arc 119" o:spid="_x0000_s1036" style="position:absolute;width:8940;height:8934;rotation:-2843970fd;visibility:visible;mso-wrap-style:square;v-text-anchor:middle" coordsize="894080,89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" path="m447040,nsc693933,,894080,200005,894080,446723r-447040,l447040,xem447040,nfc693933,,894080,200005,894080,446723e" filled="f" strokecolor="white [3212]" strokeweight="1.5pt">
                        <v:stroke joinstyle="miter"/>
                        <v:path arrowok="t" o:connecttype="custom" o:connectlocs="447040,0;894080,446723" o:connectangles="0,0"/>
                      </v:shape>
                      <v:shape id="Arc 125" o:spid="_x0000_s1037" style="position:absolute;left:60;top:4937;width:8941;height:8935;rotation:-2843970fd;visibility:visible;mso-wrap-style:square;v-text-anchor:middle" coordsize="894080,89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" path="m447040,nsc693933,,894080,200005,894080,446723r-447040,l447040,xem447040,nfc693933,,894080,200005,894080,446723e" filled="f" strokecolor="white [3212]" strokeweight="1.5pt">
                        <v:stroke joinstyle="miter"/>
                        <v:path arrowok="t" o:connecttype="custom" o:connectlocs="447040,0;894080,446723" o:connectangles="0,0"/>
                      </v:shape>
                      <v:rect id="Rectangle 128" o:spid="_x0000_s1038" style="position:absolute;left:7498;top:1257;width:457;height:49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" fillcolor="white [3212]" strokecolor="white [3212]" strokeweight="1pt"/>
                    </v:group>
                  </v:group>
                  <v:group id="Group 129" o:spid="_x0000_s1039" style="position:absolute;left:1950;top:1028;width:6462;height:9815" coordsize="6461,9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  <v:shape id="Arc 130" o:spid="_x0000_s1040" style="position:absolute;width:6461;height:6766;rotation:-2698010fd;visibility:visible;mso-wrap-style:square;v-text-anchor:middle" coordsize="646176,67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" path="m323088,nsc501525,,646176,151475,646176,338328r-323088,l323088,xem323088,nfc501525,,646176,151475,646176,338328e" filled="f" strokecolor="#e7e6e6 [3214]" strokeweight=".5pt">
                      <v:stroke joinstyle="miter"/>
                      <v:path arrowok="t" o:connecttype="custom" o:connectlocs="323088,0;646176,338328" o:connectangles="0,0"/>
                    </v:shape>
                    <v:shape id="Arc 131" o:spid="_x0000_s1041" style="position:absolute;top:1524;width:6461;height:6766;rotation:-2698010fd;visibility:visible;mso-wrap-style:square;v-text-anchor:middle" coordsize="646176,67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" path="m323088,nsc501525,,646176,151475,646176,338328r-323088,l323088,xem323088,nfc501525,,646176,151475,646176,338328e" filled="f" strokecolor="#e7e6e6 [3214]" strokeweight=".5pt">
                      <v:stroke joinstyle="miter"/>
                      <v:path arrowok="t" o:connecttype="custom" o:connectlocs="323088,0;646176,338328" o:connectangles="0,0"/>
                    </v:shape>
                    <v:shape id="Arc 132" o:spid="_x0000_s1042" style="position:absolute;top:3048;width:6461;height:6766;rotation:-2698010fd;visibility:visible;mso-wrap-style:square;v-text-anchor:middle" coordsize="646176,67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" path="m323088,nsc501525,,646176,151475,646176,338328r-323088,l323088,xem323088,nfc501525,,646176,151475,646176,338328e" filled="f" strokecolor="#e7e6e6 [3214]" strokeweight=".5pt">
                      <v:stroke joinstyle="miter"/>
                      <v:path arrowok="t" o:connecttype="custom" o:connectlocs="323088,0;646176,338328" o:connectangles="0,0"/>
                    </v:shape>
                  </v:group>
                  <v:group id="Group 133" o:spid="_x0000_s1043" style="position:absolute;left:8656;top:1089;width:6462;height:9815" coordsize="6461,9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  <v:shape id="Arc 134" o:spid="_x0000_s1044" style="position:absolute;width:6461;height:6766;rotation:-2698010fd;visibility:visible;mso-wrap-style:square;v-text-anchor:middle" coordsize="646176,67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" path="m323088,nsc501525,,646176,151475,646176,338328r-323088,l323088,xem323088,nfc501525,,646176,151475,646176,338328e" filled="f" strokecolor="#e7e6e6 [3214]" strokeweight=".5pt">
                      <v:stroke joinstyle="miter"/>
                      <v:path arrowok="t" o:connecttype="custom" o:connectlocs="323088,0;646176,338328" o:connectangles="0,0"/>
                    </v:shape>
                    <v:shape id="Arc 135" o:spid="_x0000_s1045" style="position:absolute;top:1524;width:6461;height:6766;rotation:-2698010fd;visibility:visible;mso-wrap-style:square;v-text-anchor:middle" coordsize="646176,67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" path="m323088,nsc501525,,646176,151475,646176,338328r-323088,l323088,xem323088,nfc501525,,646176,151475,646176,338328e" filled="f" strokecolor="#e7e6e6 [3214]" strokeweight=".5pt">
                      <v:stroke joinstyle="miter"/>
                      <v:path arrowok="t" o:connecttype="custom" o:connectlocs="323088,0;646176,338328" o:connectangles="0,0"/>
                    </v:shape>
                    <v:shape id="Arc 136" o:spid="_x0000_s1046" style="position:absolute;top:3048;width:6461;height:6766;rotation:-2698010fd;visibility:visible;mso-wrap-style:square;v-text-anchor:middle" coordsize="646176,67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" path="m323088,nsc501525,,646176,151475,646176,338328r-323088,l323088,xem323088,nfc501525,,646176,151475,646176,338328e" filled="f" strokecolor="#e7e6e6 [3214]" strokeweight=".5pt">
                      <v:stroke joinstyle="miter"/>
                      <v:path arrowok="t" o:connecttype="custom" o:connectlocs="323088,0;646176,338328" o:connectangles="0,0"/>
                    </v:shape>
                  </v:group>
                </v:group>
                <v:group id="Group 146" o:spid="_x0000_s1047" style="position:absolute;left:1905;width:21778;height:9508" coordsize="21778,9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type id="_x0000_t135" coordsize="21600,21600" o:spt="135" path="m10800,qx21600,10800,10800,21600l,21600,,xe">
                    <v:stroke joinstyle="miter"/>
                    <v:path gradientshapeok="t" o:connecttype="rect" textboxrect="0,3163,18437,18437"/>
                  </v:shapetype>
                  <v:shape id="Flowchart: Delay 150" o:spid="_x0000_s1048" type="#_x0000_t135" style="position:absolute;left:12588;top:-1457;width:7712;height:1066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" fillcolor="white [3201]" stroked="f" strokeweight="1pt"/>
                  <v:shape id="Flowchart: Delay 164" o:spid="_x0000_s1049" type="#_x0000_t135" style="position:absolute;left:1628;top:-1628;width:7411;height:1066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" fillcolor="white [3201]" stroked="f" strokeweight="1pt"/>
                  <v:shapetype id="_x0000_t184" coordsize="21600,21600" o:spt="184" adj="10800" path="m21600,qx,10800,21600,21600wa@0@10@6@11,21600,21600,21600,xe">
                    <v:stroke joinstyle="miter"/>
                    <v:formulas>
                      <v:f eqn="val #0"/>
                      <v:f eqn="sum 21600 0 #0"/>
                      <v:f eqn="prod #0 #0 @1"/>
                      <v:f eqn="prod 21600 21600 @1"/>
                      <v:f eqn="prod @3 2 1"/>
                      <v:f eqn="sum @4 0 @2"/>
                      <v:f eqn="sum @5 0 #0"/>
                      <v:f eqn="prod @5 1 2"/>
                      <v:f eqn="sum @7 0 #0"/>
                      <v:f eqn="prod @8 1 2"/>
                      <v:f eqn="sum 10800 0 @9"/>
                      <v:f eqn="sum @9 10800 0"/>
                      <v:f eqn="prod #0 9598 32768"/>
                      <v:f eqn="sum 21600 0 @12"/>
                      <v:f eqn="ellipse @13 21600 10800"/>
                      <v:f eqn="sum 10800 0 @14"/>
                      <v:f eqn="sum @14 10800 0"/>
                    </v:formulas>
                    <v:path o:connecttype="custom" o:connectlocs="21600,0;0,10800;21600,21600;@0,10800" o:connectangles="270,180,90,0" textboxrect="@12,@15,@0,@16"/>
                    <v:handles>
                      <v:h position="#0,center" xrange="0,18900"/>
                    </v:handles>
                  </v:shapetype>
                  <v:shape id="Moon 165" o:spid="_x0000_s1050" type="#_x0000_t184" style="position:absolute;left:2850;top:1784;width:5007;height:1005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" adj="14126" fillcolor="white [3212]" stroked="f" strokeweight="1pt"/>
                  <v:shape id="Moon 166" o:spid="_x0000_s1051" type="#_x0000_t184" style="position:absolute;left:13041;top:1976;width:5007;height:1005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" adj="14126" fillcolor="white [3212]" stroked="f" strokeweight="1pt"/>
                </v:group>
              </v:group>
            </w:pict>
          </mc:Fallback>
        </mc:AlternateContent>
      </w:r>
      <w:r w:rsidR="00223687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B6B4547" wp14:editId="36968C4B">
                <wp:simplePos x="0" y="0"/>
                <wp:positionH relativeFrom="column">
                  <wp:posOffset>4280535</wp:posOffset>
                </wp:positionH>
                <wp:positionV relativeFrom="paragraph">
                  <wp:posOffset>2933700</wp:posOffset>
                </wp:positionV>
                <wp:extent cx="2360295" cy="424815"/>
                <wp:effectExtent l="0" t="0" r="1905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60295" cy="424815"/>
                          <a:chOff x="0" y="0"/>
                          <a:chExt cx="2360713" cy="425302"/>
                        </a:xfrm>
                      </wpg:grpSpPr>
                      <wps:wsp>
                        <wps:cNvPr id="14" name="Rectangle: Rounded Corners 14"/>
                        <wps:cNvSpPr/>
                        <wps:spPr>
                          <a:xfrm>
                            <a:off x="3810" y="5715"/>
                            <a:ext cx="2356903" cy="41275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" name="Group 13"/>
                        <wpg:cNvGrpSpPr/>
                        <wpg:grpSpPr>
                          <a:xfrm>
                            <a:off x="0" y="0"/>
                            <a:ext cx="425302" cy="425302"/>
                            <a:chOff x="0" y="0"/>
                            <a:chExt cx="425302" cy="425302"/>
                          </a:xfrm>
                        </wpg:grpSpPr>
                        <wps:wsp>
                          <wps:cNvPr id="8" name="Oval 8"/>
                          <wps:cNvSpPr/>
                          <wps:spPr>
                            <a:xfrm>
                              <a:off x="0" y="0"/>
                              <a:ext cx="425302" cy="425302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Oval 9"/>
                          <wps:cNvSpPr/>
                          <wps:spPr>
                            <a:xfrm>
                              <a:off x="52387" y="52388"/>
                              <a:ext cx="318977" cy="31897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Oval 10"/>
                          <wps:cNvSpPr/>
                          <wps:spPr>
                            <a:xfrm>
                              <a:off x="85725" y="85725"/>
                              <a:ext cx="248457" cy="248457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6205" y="116205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402680" y="47570"/>
                            <a:ext cx="1665356" cy="3398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3F5FC2F" w14:textId="1DBC03FC" w:rsidR="00AF5B97" w:rsidRPr="0031090C" w:rsidRDefault="005A5F44" w:rsidP="005A5F44">
                              <w:pPr>
                                <w:bidi/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/>
                                  <w:color w:val="FFFFFF" w:themeColor="background1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۰۲۱-۹۱۳۰۰۰۱۳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B6B4547" id="Group 16" o:spid="_x0000_s1090" style="position:absolute;left:0;text-align:left;margin-left:337.05pt;margin-top:231pt;width:185.85pt;height:33.45pt;flip:x;z-index:251660288;mso-width-relative:margin" coordsize="23607,42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">
                <v:roundrect id="Rectangle: Rounded Corners 14" o:spid="_x0000_s1091" style="position:absolute;left:38;top:57;width:23569;height:412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" fillcolor="#00b0f0" stroked="f" strokeweight="1pt">
                  <v:stroke joinstyle="miter"/>
                </v:roundrect>
                <v:group id="Group 13" o:spid="_x0000_s1092" style="position:absolute;width:4253;height:4253" coordsize="425302,42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oval id="Oval 8" o:spid="_x0000_s1093" style="position:absolute;width:425302;height:425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" fillcolor="#002060" stroked="f" strokeweight="1pt">
                    <v:stroke joinstyle="miter"/>
                  </v:oval>
                  <v:oval id="Oval 9" o:spid="_x0000_s1094" style="position:absolute;left:52387;top:52388;width:318977;height:318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" fillcolor="white [3212]" stroked="f" strokeweight="1pt">
                    <v:stroke joinstyle="miter"/>
                  </v:oval>
                  <v:oval id="Oval 10" o:spid="_x0000_s1095" style="position:absolute;left:85725;top:85725;width:248457;height:248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" fillcolor="#002060" stroked="f" strokeweight="1pt">
                    <v:stroke joinstyle="miter"/>
                  </v:oval>
                </v:group>
                <v:shape id="Picture 12" o:spid="_x0000_s1096" type="#_x0000_t75" style="position:absolute;left:1162;top:1162;width:190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">
                  <v:imagedata r:id="rId27" o:title=""/>
                </v:shape>
                <v:shape id="Text Box 15" o:spid="_x0000_s1097" type="#_x0000_t202" style="position:absolute;left:4026;top:475;width:16654;height:3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14:paraId="23F5FC2F" w14:textId="1DBC03FC" w:rsidR="00AF5B97" w:rsidRPr="0031090C" w:rsidRDefault="005A5F44" w:rsidP="005A5F44">
                        <w:pPr>
                          <w:bidi/>
                          <w:rPr>
                            <w:rFonts w:ascii="Montserrat" w:hAnsi="Montserrat" w:cs="B Nazanin"/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31090C">
                          <w:rPr>
                            <w:rFonts w:ascii="Montserrat" w:hAnsi="Montserrat" w:cs="B Nazanin"/>
                            <w:color w:val="FFFFFF" w:themeColor="background1"/>
                            <w:sz w:val="24"/>
                            <w:szCs w:val="24"/>
                            <w:rtl/>
                            <w:lang w:bidi="fa-IR"/>
                          </w:rPr>
                          <w:t>۰۲۱-۹۱۳۰۰۰۱۳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23687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9360E6A" wp14:editId="60356A79">
                <wp:simplePos x="0" y="0"/>
                <wp:positionH relativeFrom="column">
                  <wp:posOffset>4857750</wp:posOffset>
                </wp:positionH>
                <wp:positionV relativeFrom="paragraph">
                  <wp:posOffset>6819900</wp:posOffset>
                </wp:positionV>
                <wp:extent cx="1854835" cy="299720"/>
                <wp:effectExtent l="0" t="0" r="0" b="508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854835" cy="299720"/>
                          <a:chOff x="9527" y="0"/>
                          <a:chExt cx="1855207" cy="300250"/>
                        </a:xfrm>
                      </wpg:grpSpPr>
                      <wps:wsp>
                        <wps:cNvPr id="53" name="Text Box 53"/>
                        <wps:cNvSpPr txBox="1"/>
                        <wps:spPr>
                          <a:xfrm>
                            <a:off x="9527" y="0"/>
                            <a:ext cx="1037229" cy="300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A8576E6" w14:textId="1DA26DE9" w:rsidR="000728E0" w:rsidRPr="0031090C" w:rsidRDefault="000728E0" w:rsidP="007D1EDD">
                              <w:pPr>
                                <w:bidi/>
                                <w:rPr>
                                  <w:rFonts w:ascii="Montserrat" w:hAnsi="Montserrat" w:cs="B Nazanin"/>
                                  <w:sz w:val="24"/>
                                  <w:szCs w:val="24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/>
                                  <w:sz w:val="24"/>
                                  <w:szCs w:val="24"/>
                                </w:rPr>
                                <w:t xml:space="preserve"> Access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angle: Rounded Corners 54"/>
                        <wps:cNvSpPr/>
                        <wps:spPr>
                          <a:xfrm>
                            <a:off x="883902" y="101997"/>
                            <a:ext cx="980832" cy="88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9360E6A" id="Group 52" o:spid="_x0000_s1098" style="position:absolute;left:0;text-align:left;margin-left:382.5pt;margin-top:537pt;width:146.05pt;height:23.6pt;flip:x;z-index:251678720;mso-width-relative:margin" coordorigin="95" coordsize="18552,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">
                <v:shape id="Text Box 53" o:spid="_x0000_s1099" type="#_x0000_t202" style="position:absolute;left:95;width:10372;height:3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" fillcolor="white [3201]" stroked="f" strokeweight=".5pt">
                  <v:textbox>
                    <w:txbxContent>
                      <w:p w14:paraId="1A8576E6" w14:textId="1DA26DE9" w:rsidR="000728E0" w:rsidRPr="0031090C" w:rsidRDefault="000728E0" w:rsidP="007D1EDD">
                        <w:pPr>
                          <w:bidi/>
                          <w:rPr>
                            <w:rFonts w:ascii="Montserrat" w:hAnsi="Montserrat" w:cs="B Nazanin"/>
                            <w:sz w:val="24"/>
                            <w:szCs w:val="24"/>
                          </w:rPr>
                        </w:pPr>
                        <w:r w:rsidRPr="0031090C">
                          <w:rPr>
                            <w:rFonts w:ascii="Montserrat" w:hAnsi="Montserrat" w:cs="B Nazanin"/>
                            <w:sz w:val="24"/>
                            <w:szCs w:val="24"/>
                          </w:rPr>
                          <w:t xml:space="preserve"> Access</w:t>
                        </w:r>
                      </w:p>
                    </w:txbxContent>
                  </v:textbox>
                </v:shape>
                <v:roundrect id="Rectangle: Rounded Corners 54" o:spid="_x0000_s1100" style="position:absolute;left:8839;top:1019;width:9808;height:88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" fillcolor="#00b0f0" stroked="f" strokeweight="1pt">
                  <v:stroke joinstyle="miter"/>
                </v:roundrect>
              </v:group>
            </w:pict>
          </mc:Fallback>
        </mc:AlternateContent>
      </w:r>
      <w:r w:rsidR="00223687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7CF64DC" wp14:editId="40617EE4">
                <wp:simplePos x="0" y="0"/>
                <wp:positionH relativeFrom="column">
                  <wp:posOffset>4819650</wp:posOffset>
                </wp:positionH>
                <wp:positionV relativeFrom="paragraph">
                  <wp:posOffset>6457950</wp:posOffset>
                </wp:positionV>
                <wp:extent cx="1910080" cy="299720"/>
                <wp:effectExtent l="0" t="0" r="0" b="508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910080" cy="299720"/>
                          <a:chOff x="38112" y="0"/>
                          <a:chExt cx="1910677" cy="300250"/>
                        </a:xfrm>
                      </wpg:grpSpPr>
                      <wps:wsp>
                        <wps:cNvPr id="50" name="Text Box 50"/>
                        <wps:cNvSpPr txBox="1"/>
                        <wps:spPr>
                          <a:xfrm>
                            <a:off x="38112" y="0"/>
                            <a:ext cx="907576" cy="300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1385A4C" w14:textId="24146399" w:rsidR="000728E0" w:rsidRPr="00A34385" w:rsidRDefault="000728E0" w:rsidP="007D1EDD">
                              <w:pPr>
                                <w:bidi/>
                                <w:rPr>
                                  <w:rFonts w:ascii="Montserrat" w:hAnsi="Montserrat"/>
                                  <w:sz w:val="24"/>
                                  <w:szCs w:val="24"/>
                                </w:rPr>
                              </w:pPr>
                              <w:r w:rsidRPr="00A34385">
                                <w:rPr>
                                  <w:rFonts w:ascii="Montserrat" w:hAnsi="Montserrat"/>
                                  <w:sz w:val="24"/>
                                  <w:szCs w:val="24"/>
                                </w:rPr>
                                <w:t>Drawing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Rectangle: Rounded Corners 51"/>
                        <wps:cNvSpPr/>
                        <wps:spPr>
                          <a:xfrm>
                            <a:off x="921055" y="102177"/>
                            <a:ext cx="1027734" cy="88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7CF64DC" id="Group 49" o:spid="_x0000_s1060" style="position:absolute;left:0;text-align:left;margin-left:379.5pt;margin-top:508.5pt;width:150.4pt;height:23.6pt;flip:x;z-index:251676672;mso-width-relative:margin" coordorigin="381" coordsize="19106,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">
                <v:shape id="Text Box 50" o:spid="_x0000_s1061" type="#_x0000_t202" style="position:absolute;left:381;width:9075;height:3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" fillcolor="white [3201]" stroked="f" strokeweight=".5pt">
                  <v:textbox>
                    <w:txbxContent>
                      <w:p w14:paraId="01385A4C" w14:textId="24146399" w:rsidR="000728E0" w:rsidRPr="00A34385" w:rsidRDefault="000728E0" w:rsidP="007D1EDD">
                        <w:pPr>
                          <w:bidi/>
                          <w:rPr>
                            <w:rFonts w:ascii="Montserrat" w:hAnsi="Montserrat"/>
                            <w:sz w:val="24"/>
                            <w:szCs w:val="24"/>
                          </w:rPr>
                        </w:pPr>
                        <w:r w:rsidRPr="00A34385">
                          <w:rPr>
                            <w:rFonts w:ascii="Montserrat" w:hAnsi="Montserrat"/>
                            <w:sz w:val="24"/>
                            <w:szCs w:val="24"/>
                          </w:rPr>
                          <w:t>Drawing</w:t>
                        </w:r>
                      </w:p>
                    </w:txbxContent>
                  </v:textbox>
                </v:shape>
                <v:roundrect id="Rectangle: Rounded Corners 51" o:spid="_x0000_s1062" style="position:absolute;left:9210;top:1021;width:10277;height:88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" fillcolor="#00b0f0" stroked="f" strokeweight="1pt">
                  <v:stroke joinstyle="miter"/>
                </v:roundrect>
              </v:group>
            </w:pict>
          </mc:Fallback>
        </mc:AlternateContent>
      </w:r>
      <w:r w:rsidR="00223687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2F71FCE" wp14:editId="5951506E">
                <wp:simplePos x="0" y="0"/>
                <wp:positionH relativeFrom="column">
                  <wp:posOffset>4476750</wp:posOffset>
                </wp:positionH>
                <wp:positionV relativeFrom="paragraph">
                  <wp:posOffset>6096000</wp:posOffset>
                </wp:positionV>
                <wp:extent cx="2232660" cy="299720"/>
                <wp:effectExtent l="0" t="0" r="0" b="5080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232660" cy="299720"/>
                          <a:chOff x="57158" y="0"/>
                          <a:chExt cx="2232979" cy="300250"/>
                        </a:xfrm>
                      </wpg:grpSpPr>
                      <wps:wsp>
                        <wps:cNvPr id="47" name="Text Box 47"/>
                        <wps:cNvSpPr txBox="1"/>
                        <wps:spPr>
                          <a:xfrm>
                            <a:off x="57158" y="0"/>
                            <a:ext cx="907576" cy="300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A9817A" w14:textId="3BC72F10" w:rsidR="000728E0" w:rsidRPr="00A34385" w:rsidRDefault="000728E0" w:rsidP="00535FBD">
                              <w:pPr>
                                <w:bidi/>
                                <w:rPr>
                                  <w:rFonts w:ascii="Montserrat" w:hAnsi="Montserrat"/>
                                  <w:sz w:val="24"/>
                                  <w:szCs w:val="24"/>
                                </w:rPr>
                              </w:pPr>
                              <w:r w:rsidRPr="00A34385">
                                <w:rPr>
                                  <w:rFonts w:ascii="Montserrat" w:hAnsi="Montserrat"/>
                                  <w:sz w:val="24"/>
                                  <w:szCs w:val="24"/>
                                </w:rPr>
                                <w:t>Excel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Rectangle: Rounded Corners 48"/>
                        <wps:cNvSpPr/>
                        <wps:spPr>
                          <a:xfrm>
                            <a:off x="921055" y="102177"/>
                            <a:ext cx="1369082" cy="88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F71FCE" id="Group 46" o:spid="_x0000_s1063" style="position:absolute;left:0;text-align:left;margin-left:352.5pt;margin-top:480pt;width:175.8pt;height:23.6pt;flip:x;z-index:251674624;mso-width-relative:margin" coordorigin="571" coordsize="22329,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">
                <v:shape id="Text Box 47" o:spid="_x0000_s1064" type="#_x0000_t202" style="position:absolute;left:571;width:9076;height:3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" fillcolor="white [3201]" stroked="f" strokeweight=".5pt">
                  <v:textbox>
                    <w:txbxContent>
                      <w:p w14:paraId="2AA9817A" w14:textId="3BC72F10" w:rsidR="000728E0" w:rsidRPr="00A34385" w:rsidRDefault="000728E0" w:rsidP="00535FBD">
                        <w:pPr>
                          <w:bidi/>
                          <w:rPr>
                            <w:rFonts w:ascii="Montserrat" w:hAnsi="Montserrat"/>
                            <w:sz w:val="24"/>
                            <w:szCs w:val="24"/>
                          </w:rPr>
                        </w:pPr>
                        <w:r w:rsidRPr="00A34385">
                          <w:rPr>
                            <w:rFonts w:ascii="Montserrat" w:hAnsi="Montserrat"/>
                            <w:sz w:val="24"/>
                            <w:szCs w:val="24"/>
                          </w:rPr>
                          <w:t>Excel</w:t>
                        </w:r>
                      </w:p>
                    </w:txbxContent>
                  </v:textbox>
                </v:shape>
                <v:roundrect id="Rectangle: Rounded Corners 48" o:spid="_x0000_s1065" style="position:absolute;left:9210;top:1021;width:13691;height:88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" fillcolor="#00b0f0" stroked="f" strokeweight="1pt">
                  <v:stroke joinstyle="miter"/>
                </v:roundrect>
              </v:group>
            </w:pict>
          </mc:Fallback>
        </mc:AlternateContent>
      </w:r>
      <w:r w:rsidR="00223687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6167036" wp14:editId="3A42EB58">
                <wp:simplePos x="0" y="0"/>
                <wp:positionH relativeFrom="column">
                  <wp:posOffset>4419600</wp:posOffset>
                </wp:positionH>
                <wp:positionV relativeFrom="paragraph">
                  <wp:posOffset>5734050</wp:posOffset>
                </wp:positionV>
                <wp:extent cx="2303145" cy="299720"/>
                <wp:effectExtent l="0" t="0" r="1905" b="5080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03145" cy="299720"/>
                          <a:chOff x="38120" y="0"/>
                          <a:chExt cx="2304359" cy="300250"/>
                        </a:xfrm>
                      </wpg:grpSpPr>
                      <wps:wsp>
                        <wps:cNvPr id="43" name="Text Box 43"/>
                        <wps:cNvSpPr txBox="1"/>
                        <wps:spPr>
                          <a:xfrm>
                            <a:off x="38120" y="0"/>
                            <a:ext cx="907576" cy="300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B6746A4" w14:textId="4C4986DA" w:rsidR="000728E0" w:rsidRPr="00A34385" w:rsidRDefault="000728E0" w:rsidP="00535FBD">
                              <w:pPr>
                                <w:bidi/>
                                <w:rPr>
                                  <w:rFonts w:ascii="Montserrat" w:hAnsi="Montserrat"/>
                                  <w:sz w:val="24"/>
                                  <w:szCs w:val="24"/>
                                </w:rPr>
                              </w:pPr>
                              <w:r w:rsidRPr="00A34385">
                                <w:rPr>
                                  <w:rFonts w:ascii="Montserrat" w:hAnsi="Montserrat"/>
                                  <w:sz w:val="24"/>
                                  <w:szCs w:val="24"/>
                                </w:rPr>
                                <w:t>Word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Rectangle: Rounded Corners 44"/>
                        <wps:cNvSpPr/>
                        <wps:spPr>
                          <a:xfrm>
                            <a:off x="911527" y="102177"/>
                            <a:ext cx="1430952" cy="88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6167036" id="Group 45" o:spid="_x0000_s1066" style="position:absolute;left:0;text-align:left;margin-left:348pt;margin-top:451.5pt;width:181.35pt;height:23.6pt;flip:x;z-index:251672576;mso-width-relative:margin" coordorigin="381" coordsize="23043,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">
                <v:shape id="Text Box 43" o:spid="_x0000_s1067" type="#_x0000_t202" style="position:absolute;left:381;width:9075;height:3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" fillcolor="white [3201]" stroked="f" strokeweight=".5pt">
                  <v:textbox>
                    <w:txbxContent>
                      <w:p w14:paraId="5B6746A4" w14:textId="4C4986DA" w:rsidR="000728E0" w:rsidRPr="00A34385" w:rsidRDefault="000728E0" w:rsidP="00535FBD">
                        <w:pPr>
                          <w:bidi/>
                          <w:rPr>
                            <w:rFonts w:ascii="Montserrat" w:hAnsi="Montserrat"/>
                            <w:sz w:val="24"/>
                            <w:szCs w:val="24"/>
                          </w:rPr>
                        </w:pPr>
                        <w:r w:rsidRPr="00A34385">
                          <w:rPr>
                            <w:rFonts w:ascii="Montserrat" w:hAnsi="Montserrat"/>
                            <w:sz w:val="24"/>
                            <w:szCs w:val="24"/>
                          </w:rPr>
                          <w:t>Word</w:t>
                        </w:r>
                      </w:p>
                    </w:txbxContent>
                  </v:textbox>
                </v:shape>
                <v:roundrect id="Rectangle: Rounded Corners 44" o:spid="_x0000_s1068" style="position:absolute;left:9115;top:1021;width:14309;height:88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" fillcolor="#00b0f0" stroked="f" strokeweight="1pt">
                  <v:stroke joinstyle="miter"/>
                </v:roundrect>
              </v:group>
            </w:pict>
          </mc:Fallback>
        </mc:AlternateContent>
      </w:r>
      <w:r w:rsidR="001D3664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E1C8F8B" wp14:editId="4BDADCC5">
                <wp:simplePos x="0" y="0"/>
                <wp:positionH relativeFrom="column">
                  <wp:posOffset>3998595</wp:posOffset>
                </wp:positionH>
                <wp:positionV relativeFrom="paragraph">
                  <wp:posOffset>1623382</wp:posOffset>
                </wp:positionV>
                <wp:extent cx="0" cy="9676263"/>
                <wp:effectExtent l="38100" t="0" r="38100" b="3937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76263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E5112" id="Straight Connector 6" o:spid="_x0000_s1026" style="position:absolute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4.85pt,127.85pt" to="314.85pt,8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" strokecolor="#bfbfbf [2412]" strokeweight="6pt">
                <v:stroke joinstyle="miter"/>
              </v:line>
            </w:pict>
          </mc:Fallback>
        </mc:AlternateContent>
      </w:r>
      <w:r w:rsidR="001D3664">
        <w:rPr>
          <w:noProof/>
        </w:rPr>
        <w:drawing>
          <wp:anchor distT="0" distB="0" distL="114300" distR="114300" simplePos="0" relativeHeight="251749376" behindDoc="0" locked="0" layoutInCell="1" allowOverlap="1" wp14:anchorId="0F72ED56" wp14:editId="004075D1">
            <wp:simplePos x="0" y="0"/>
            <wp:positionH relativeFrom="column">
              <wp:posOffset>3562065</wp:posOffset>
            </wp:positionH>
            <wp:positionV relativeFrom="paragraph">
              <wp:posOffset>-313899</wp:posOffset>
            </wp:positionV>
            <wp:extent cx="2318497" cy="2345781"/>
            <wp:effectExtent l="0" t="0" r="0" b="0"/>
            <wp:wrapNone/>
            <wp:docPr id="91" name="Picture 91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73" cy="234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3664">
        <w:rPr>
          <w:noProof/>
        </w:rPr>
        <mc:AlternateContent>
          <mc:Choice Requires="wps">
            <w:drawing>
              <wp:anchor distT="0" distB="0" distL="114300" distR="114300" simplePos="0" relativeHeight="251641855" behindDoc="0" locked="0" layoutInCell="1" allowOverlap="1" wp14:anchorId="1C5B9B0F" wp14:editId="3C710416">
                <wp:simplePos x="0" y="0"/>
                <wp:positionH relativeFrom="margin">
                  <wp:posOffset>656207</wp:posOffset>
                </wp:positionH>
                <wp:positionV relativeFrom="paragraph">
                  <wp:posOffset>7167685</wp:posOffset>
                </wp:positionV>
                <wp:extent cx="4246880" cy="10366375"/>
                <wp:effectExtent l="0" t="678498" r="237173" b="46672"/>
                <wp:wrapNone/>
                <wp:docPr id="3" name="Mo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52946" flipH="1">
                          <a:off x="0" y="0"/>
                          <a:ext cx="4246880" cy="10366375"/>
                        </a:xfrm>
                        <a:prstGeom prst="moon">
                          <a:avLst>
                            <a:gd name="adj" fmla="val 77707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81D7D" id="Moon 3" o:spid="_x0000_s1026" type="#_x0000_t184" style="position:absolute;margin-left:51.65pt;margin-top:564.4pt;width:334.4pt;height:816.25pt;rotation:-6392978fd;flip:x;z-index:2516418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" adj="16785" fillcolor="#00b0f0" stroked="f" strokeweight="1pt">
                <w10:wrap anchorx="margin"/>
              </v:shape>
            </w:pict>
          </mc:Fallback>
        </mc:AlternateContent>
      </w:r>
      <w:r w:rsidR="001D3664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7713DDE" wp14:editId="4E11BE74">
                <wp:simplePos x="0" y="0"/>
                <wp:positionH relativeFrom="margin">
                  <wp:posOffset>292545</wp:posOffset>
                </wp:positionH>
                <wp:positionV relativeFrom="paragraph">
                  <wp:posOffset>7070860</wp:posOffset>
                </wp:positionV>
                <wp:extent cx="4646930" cy="10321290"/>
                <wp:effectExtent l="0" t="779780" r="307340" b="59690"/>
                <wp:wrapNone/>
                <wp:docPr id="2" name="Mo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921470" flipH="1">
                          <a:off x="0" y="0"/>
                          <a:ext cx="4646930" cy="10321290"/>
                        </a:xfrm>
                        <a:prstGeom prst="moon">
                          <a:avLst>
                            <a:gd name="adj" fmla="val 66054"/>
                          </a:avLst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4D3EA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2" o:spid="_x0000_s1026" type="#_x0000_t184" style="position:absolute;margin-left:23.05pt;margin-top:556.75pt;width:365.9pt;height:812.7pt;rotation:-6467824fd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" adj="14268" fillcolor="#002060" strokecolor="#1f3763 [1604]" strokeweight="1pt">
                <w10:wrap anchorx="margin"/>
              </v:shape>
            </w:pict>
          </mc:Fallback>
        </mc:AlternateContent>
      </w:r>
      <w:r w:rsidR="001D3664" w:rsidRPr="000C086B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7DD50624" wp14:editId="4F10FF2C">
                <wp:simplePos x="0" y="0"/>
                <wp:positionH relativeFrom="column">
                  <wp:posOffset>4772025</wp:posOffset>
                </wp:positionH>
                <wp:positionV relativeFrom="paragraph">
                  <wp:posOffset>8601075</wp:posOffset>
                </wp:positionV>
                <wp:extent cx="1938655" cy="299720"/>
                <wp:effectExtent l="0" t="0" r="4445" b="508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938655" cy="299720"/>
                          <a:chOff x="38112" y="0"/>
                          <a:chExt cx="1939261" cy="300250"/>
                        </a:xfrm>
                      </wpg:grpSpPr>
                      <wps:wsp>
                        <wps:cNvPr id="63" name="Text Box 63"/>
                        <wps:cNvSpPr txBox="1"/>
                        <wps:spPr>
                          <a:xfrm>
                            <a:off x="38112" y="0"/>
                            <a:ext cx="907576" cy="300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B456DAA" w14:textId="661D4D4A" w:rsidR="000C086B" w:rsidRPr="0031090C" w:rsidRDefault="001D3664" w:rsidP="007D1EDD">
                              <w:pPr>
                                <w:bidi/>
                                <w:rPr>
                                  <w:rFonts w:ascii="Montserrat" w:hAnsi="Montserrat" w:cs="B Nazanin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 w:hint="cs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فرانسوی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Rectangle: Rounded Corners 64"/>
                        <wps:cNvSpPr/>
                        <wps:spPr>
                          <a:xfrm>
                            <a:off x="949639" y="102177"/>
                            <a:ext cx="1027734" cy="88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DD50624" id="Group 62" o:spid="_x0000_s1110" style="position:absolute;left:0;text-align:left;margin-left:375.75pt;margin-top:677.25pt;width:152.65pt;height:23.6pt;flip:x;z-index:251684864;mso-width-relative:margin" coordorigin="381" coordsize="19392,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">
                <v:shape id="Text Box 63" o:spid="_x0000_s1111" type="#_x0000_t202" style="position:absolute;left:381;width:9075;height:3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" fillcolor="white [3201]" stroked="f" strokeweight=".5pt">
                  <v:textbox>
                    <w:txbxContent>
                      <w:p w14:paraId="7B456DAA" w14:textId="661D4D4A" w:rsidR="000C086B" w:rsidRPr="0031090C" w:rsidRDefault="001D3664" w:rsidP="007D1EDD">
                        <w:pPr>
                          <w:bidi/>
                          <w:rPr>
                            <w:rFonts w:ascii="Montserrat" w:hAnsi="Montserrat" w:cs="B Nazanin"/>
                            <w:sz w:val="24"/>
                            <w:szCs w:val="24"/>
                            <w:lang w:bidi="fa-IR"/>
                          </w:rPr>
                        </w:pPr>
                        <w:r w:rsidRPr="0031090C">
                          <w:rPr>
                            <w:rFonts w:ascii="Montserrat" w:hAnsi="Montserrat" w:cs="B Nazanin" w:hint="cs"/>
                            <w:sz w:val="24"/>
                            <w:szCs w:val="24"/>
                            <w:rtl/>
                            <w:lang w:bidi="fa-IR"/>
                          </w:rPr>
                          <w:t>فرانسوی</w:t>
                        </w:r>
                      </w:p>
                    </w:txbxContent>
                  </v:textbox>
                </v:shape>
                <v:roundrect id="Rectangle: Rounded Corners 64" o:spid="_x0000_s1112" style="position:absolute;left:9496;top:1021;width:10277;height:88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" fillcolor="#00b0f0" stroked="f" strokeweight="1pt">
                  <v:stroke joinstyle="miter"/>
                </v:roundrect>
              </v:group>
            </w:pict>
          </mc:Fallback>
        </mc:AlternateContent>
      </w:r>
      <w:r w:rsidR="001D3664" w:rsidRPr="000C086B"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0F7FF00" wp14:editId="4F979D54">
                <wp:simplePos x="0" y="0"/>
                <wp:positionH relativeFrom="column">
                  <wp:posOffset>4429125</wp:posOffset>
                </wp:positionH>
                <wp:positionV relativeFrom="paragraph">
                  <wp:posOffset>8239125</wp:posOffset>
                </wp:positionV>
                <wp:extent cx="2289810" cy="299720"/>
                <wp:effectExtent l="0" t="0" r="0" b="5080"/>
                <wp:wrapNone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289810" cy="299720"/>
                          <a:chOff x="28578" y="0"/>
                          <a:chExt cx="2290137" cy="300250"/>
                        </a:xfrm>
                      </wpg:grpSpPr>
                      <wps:wsp>
                        <wps:cNvPr id="60" name="Text Box 60"/>
                        <wps:cNvSpPr txBox="1"/>
                        <wps:spPr>
                          <a:xfrm>
                            <a:off x="28578" y="0"/>
                            <a:ext cx="907576" cy="300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F88629A" w14:textId="38AC916D" w:rsidR="000C086B" w:rsidRPr="0031090C" w:rsidRDefault="001D3664" w:rsidP="007D1EDD">
                              <w:pPr>
                                <w:bidi/>
                                <w:rPr>
                                  <w:rFonts w:ascii="Montserrat" w:hAnsi="Montserrat" w:cs="B Nazanin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 w:hint="cs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انگلیسی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: Rounded Corners 61"/>
                        <wps:cNvSpPr/>
                        <wps:spPr>
                          <a:xfrm>
                            <a:off x="949633" y="102177"/>
                            <a:ext cx="1369082" cy="88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0F7FF00" id="Group 59" o:spid="_x0000_s1113" style="position:absolute;left:0;text-align:left;margin-left:348.75pt;margin-top:648.75pt;width:180.3pt;height:23.6pt;flip:x;z-index:251683840;mso-width-relative:margin" coordorigin="285" coordsize="22901,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">
                <v:shape id="Text Box 60" o:spid="_x0000_s1114" type="#_x0000_t202" style="position:absolute;left:285;width:9076;height:3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" fillcolor="white [3201]" stroked="f" strokeweight=".5pt">
                  <v:textbox>
                    <w:txbxContent>
                      <w:p w14:paraId="3F88629A" w14:textId="38AC916D" w:rsidR="000C086B" w:rsidRPr="0031090C" w:rsidRDefault="001D3664" w:rsidP="007D1EDD">
                        <w:pPr>
                          <w:bidi/>
                          <w:rPr>
                            <w:rFonts w:ascii="Montserrat" w:hAnsi="Montserrat" w:cs="B Nazanin"/>
                            <w:sz w:val="24"/>
                            <w:szCs w:val="24"/>
                            <w:lang w:bidi="fa-IR"/>
                          </w:rPr>
                        </w:pPr>
                        <w:r w:rsidRPr="0031090C">
                          <w:rPr>
                            <w:rFonts w:ascii="Montserrat" w:hAnsi="Montserrat" w:cs="B Nazanin" w:hint="cs"/>
                            <w:sz w:val="24"/>
                            <w:szCs w:val="24"/>
                            <w:rtl/>
                            <w:lang w:bidi="fa-IR"/>
                          </w:rPr>
                          <w:t>انگلیسی</w:t>
                        </w:r>
                      </w:p>
                    </w:txbxContent>
                  </v:textbox>
                </v:shape>
                <v:roundrect id="Rectangle: Rounded Corners 61" o:spid="_x0000_s1115" style="position:absolute;left:9496;top:1021;width:13691;height:88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" fillcolor="#00b0f0" stroked="f" strokeweight="1pt">
                  <v:stroke joinstyle="miter"/>
                </v:roundrect>
              </v:group>
            </w:pict>
          </mc:Fallback>
        </mc:AlternateContent>
      </w:r>
      <w:r w:rsidR="001D3664" w:rsidRPr="000C086B"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B0C6CFA" wp14:editId="1D976727">
                <wp:simplePos x="0" y="0"/>
                <wp:positionH relativeFrom="column">
                  <wp:posOffset>4381500</wp:posOffset>
                </wp:positionH>
                <wp:positionV relativeFrom="paragraph">
                  <wp:posOffset>7877175</wp:posOffset>
                </wp:positionV>
                <wp:extent cx="2322830" cy="299720"/>
                <wp:effectExtent l="0" t="0" r="1270" b="508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22830" cy="299720"/>
                          <a:chOff x="28581" y="0"/>
                          <a:chExt cx="2323426" cy="300250"/>
                        </a:xfrm>
                      </wpg:grpSpPr>
                      <wps:wsp>
                        <wps:cNvPr id="57" name="Text Box 57"/>
                        <wps:cNvSpPr txBox="1"/>
                        <wps:spPr>
                          <a:xfrm>
                            <a:off x="28581" y="0"/>
                            <a:ext cx="907576" cy="300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024544E" w14:textId="66399FD8" w:rsidR="000C086B" w:rsidRPr="0031090C" w:rsidRDefault="001D3664" w:rsidP="007D1EDD">
                              <w:pPr>
                                <w:bidi/>
                                <w:rPr>
                                  <w:rFonts w:ascii="Montserrat" w:hAnsi="Montserrat" w:cs="B Nazanin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</w:pPr>
                              <w:r w:rsidRPr="0031090C">
                                <w:rPr>
                                  <w:rFonts w:ascii="Montserrat" w:hAnsi="Montserrat" w:cs="B Nazanin" w:hint="cs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اردو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: Rounded Corners 58"/>
                        <wps:cNvSpPr/>
                        <wps:spPr>
                          <a:xfrm>
                            <a:off x="921055" y="102177"/>
                            <a:ext cx="1430952" cy="88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B0C6CFA" id="Group 56" o:spid="_x0000_s1116" style="position:absolute;left:0;text-align:left;margin-left:345pt;margin-top:620.25pt;width:182.9pt;height:23.6pt;flip:x;z-index:251682816;mso-width-relative:margin" coordorigin="285" coordsize="23234,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">
                <v:shape id="Text Box 57" o:spid="_x0000_s1117" type="#_x0000_t202" style="position:absolute;left:285;width:9076;height:3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" fillcolor="white [3201]" stroked="f" strokeweight=".5pt">
                  <v:textbox>
                    <w:txbxContent>
                      <w:p w14:paraId="1024544E" w14:textId="66399FD8" w:rsidR="000C086B" w:rsidRPr="0031090C" w:rsidRDefault="001D3664" w:rsidP="007D1EDD">
                        <w:pPr>
                          <w:bidi/>
                          <w:rPr>
                            <w:rFonts w:ascii="Montserrat" w:hAnsi="Montserrat" w:cs="B Nazanin"/>
                            <w:sz w:val="24"/>
                            <w:szCs w:val="24"/>
                            <w:rtl/>
                            <w:lang w:bidi="fa-IR"/>
                          </w:rPr>
                        </w:pPr>
                        <w:r w:rsidRPr="0031090C">
                          <w:rPr>
                            <w:rFonts w:ascii="Montserrat" w:hAnsi="Montserrat" w:cs="B Nazanin" w:hint="cs"/>
                            <w:sz w:val="24"/>
                            <w:szCs w:val="24"/>
                            <w:rtl/>
                            <w:lang w:bidi="fa-IR"/>
                          </w:rPr>
                          <w:t>اردو</w:t>
                        </w:r>
                      </w:p>
                    </w:txbxContent>
                  </v:textbox>
                </v:shape>
                <v:roundrect id="Rectangle: Rounded Corners 58" o:spid="_x0000_s1118" style="position:absolute;left:9210;top:1021;width:14310;height:88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" fillcolor="#00b0f0" stroked="f" strokeweight="1pt">
                  <v:stroke joinstyle="miter"/>
                </v:roundrect>
              </v:group>
            </w:pict>
          </mc:Fallback>
        </mc:AlternateContent>
      </w:r>
      <w:r w:rsidR="007E013F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5626DA0" wp14:editId="0812FF93">
                <wp:simplePos x="0" y="0"/>
                <wp:positionH relativeFrom="column">
                  <wp:posOffset>419735</wp:posOffset>
                </wp:positionH>
                <wp:positionV relativeFrom="paragraph">
                  <wp:posOffset>-142875</wp:posOffset>
                </wp:positionV>
                <wp:extent cx="2703830" cy="398780"/>
                <wp:effectExtent l="0" t="0" r="0" b="1270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830" cy="398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069CE9" w14:textId="6290B48C" w:rsidR="006F1E03" w:rsidRPr="00C3673B" w:rsidRDefault="007E013F" w:rsidP="007D1EDD">
                            <w:pPr>
                              <w:bidi/>
                              <w:rPr>
                                <w:rFonts w:ascii="Montserrat" w:hAnsi="Montserrat" w:cs="B Nazanin"/>
                                <w:sz w:val="40"/>
                                <w:szCs w:val="40"/>
                                <w:lang w:bidi="fa-IR"/>
                              </w:rPr>
                            </w:pPr>
                            <w:r w:rsidRPr="00C3673B">
                              <w:rPr>
                                <w:rFonts w:ascii="Montserrat" w:hAnsi="Montserrat" w:cs="B Nazanin" w:hint="cs"/>
                                <w:color w:val="00B0F0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عنوان شغلی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26DA0" id="Text Box 179" o:spid="_x0000_s1119" type="#_x0000_t202" style="position:absolute;left:0;text-align:left;margin-left:33.05pt;margin-top:-11.25pt;width:212.9pt;height:31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" filled="f" stroked="f" strokeweight=".5pt">
                <v:textbox>
                  <w:txbxContent>
                    <w:p w14:paraId="10069CE9" w14:textId="6290B48C" w:rsidR="006F1E03" w:rsidRPr="00C3673B" w:rsidRDefault="007E013F" w:rsidP="007D1EDD">
                      <w:pPr>
                        <w:bidi/>
                        <w:rPr>
                          <w:rFonts w:ascii="Montserrat" w:hAnsi="Montserrat" w:cs="B Nazanin"/>
                          <w:sz w:val="40"/>
                          <w:szCs w:val="40"/>
                          <w:lang w:bidi="fa-IR"/>
                        </w:rPr>
                      </w:pPr>
                      <w:r w:rsidRPr="00C3673B">
                        <w:rPr>
                          <w:rFonts w:ascii="Montserrat" w:hAnsi="Montserrat" w:cs="B Nazanin" w:hint="cs"/>
                          <w:color w:val="00B0F0"/>
                          <w:sz w:val="40"/>
                          <w:szCs w:val="40"/>
                          <w:rtl/>
                          <w:lang w:bidi="fa-IR"/>
                        </w:rPr>
                        <w:t>عنوان شغلی</w:t>
                      </w:r>
                    </w:p>
                  </w:txbxContent>
                </v:textbox>
              </v:shape>
            </w:pict>
          </mc:Fallback>
        </mc:AlternateContent>
      </w:r>
      <w:r w:rsidR="007E013F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1B738C8" wp14:editId="1A5BFE77">
                <wp:simplePos x="0" y="0"/>
                <wp:positionH relativeFrom="column">
                  <wp:posOffset>-525145</wp:posOffset>
                </wp:positionH>
                <wp:positionV relativeFrom="paragraph">
                  <wp:posOffset>-616585</wp:posOffset>
                </wp:positionV>
                <wp:extent cx="3641725" cy="579120"/>
                <wp:effectExtent l="0" t="0" r="0" b="0"/>
                <wp:wrapNone/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1725" cy="579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96BEA8" w14:textId="13643069" w:rsidR="008D2B1D" w:rsidRPr="00C3673B" w:rsidRDefault="007E013F" w:rsidP="007D1EDD">
                            <w:pPr>
                              <w:bidi/>
                              <w:rPr>
                                <w:rFonts w:ascii="Montserrat" w:hAnsi="Montserrat" w:cs="B Nazanin"/>
                                <w:color w:val="B4C6E7" w:themeColor="accent1" w:themeTint="66"/>
                                <w:sz w:val="52"/>
                                <w:szCs w:val="52"/>
                              </w:rPr>
                            </w:pPr>
                            <w:r w:rsidRPr="00C3673B">
                              <w:rPr>
                                <w:rFonts w:ascii="Montserrat" w:hAnsi="Montserrat" w:cs="B Nazanin" w:hint="cs"/>
                                <w:color w:val="FFFFFF" w:themeColor="background1"/>
                                <w:sz w:val="52"/>
                                <w:szCs w:val="52"/>
                                <w:rtl/>
                              </w:rPr>
                              <w:t>نام و</w:t>
                            </w:r>
                            <w:r w:rsidR="00F55573" w:rsidRPr="00C3673B">
                              <w:rPr>
                                <w:rFonts w:ascii="Montserrat" w:hAnsi="Montserrat" w:cs="B Nazanin"/>
                                <w:color w:val="B4C6E7" w:themeColor="accent1" w:themeTint="66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C3673B">
                              <w:rPr>
                                <w:rFonts w:ascii="Montserrat" w:hAnsi="Montserrat" w:cs="B Nazanin" w:hint="cs"/>
                                <w:color w:val="B4C6E7" w:themeColor="accent1" w:themeTint="66"/>
                                <w:sz w:val="52"/>
                                <w:szCs w:val="52"/>
                                <w:rtl/>
                              </w:rPr>
                              <w:t>نام خانوادگی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738C8" id="Text Box 178" o:spid="_x0000_s1120" type="#_x0000_t202" style="position:absolute;left:0;text-align:left;margin-left:-41.35pt;margin-top:-48.55pt;width:286.75pt;height:45.6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YqiMwIAAF0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" filled="f" stroked="f" strokeweight=".5pt">
                <v:textbox>
                  <w:txbxContent>
                    <w:p w14:paraId="2C96BEA8" w14:textId="13643069" w:rsidR="008D2B1D" w:rsidRPr="00C3673B" w:rsidRDefault="007E013F" w:rsidP="007D1EDD">
                      <w:pPr>
                        <w:bidi/>
                        <w:rPr>
                          <w:rFonts w:ascii="Montserrat" w:hAnsi="Montserrat" w:cs="B Nazanin"/>
                          <w:color w:val="B4C6E7" w:themeColor="accent1" w:themeTint="66"/>
                          <w:sz w:val="52"/>
                          <w:szCs w:val="52"/>
                        </w:rPr>
                      </w:pPr>
                      <w:r w:rsidRPr="00C3673B">
                        <w:rPr>
                          <w:rFonts w:ascii="Montserrat" w:hAnsi="Montserrat" w:cs="B Nazanin" w:hint="cs"/>
                          <w:color w:val="FFFFFF" w:themeColor="background1"/>
                          <w:sz w:val="52"/>
                          <w:szCs w:val="52"/>
                          <w:rtl/>
                        </w:rPr>
                        <w:t>نام و</w:t>
                      </w:r>
                      <w:r w:rsidR="00F55573" w:rsidRPr="00C3673B">
                        <w:rPr>
                          <w:rFonts w:ascii="Montserrat" w:hAnsi="Montserrat" w:cs="B Nazanin"/>
                          <w:color w:val="B4C6E7" w:themeColor="accent1" w:themeTint="66"/>
                          <w:sz w:val="52"/>
                          <w:szCs w:val="52"/>
                        </w:rPr>
                        <w:t xml:space="preserve"> </w:t>
                      </w:r>
                      <w:r w:rsidRPr="00C3673B">
                        <w:rPr>
                          <w:rFonts w:ascii="Montserrat" w:hAnsi="Montserrat" w:cs="B Nazanin" w:hint="cs"/>
                          <w:color w:val="B4C6E7" w:themeColor="accent1" w:themeTint="66"/>
                          <w:sz w:val="52"/>
                          <w:szCs w:val="52"/>
                          <w:rtl/>
                        </w:rPr>
                        <w:t>نام خانوادگی</w:t>
                      </w:r>
                    </w:p>
                  </w:txbxContent>
                </v:textbox>
              </v:shape>
            </w:pict>
          </mc:Fallback>
        </mc:AlternateContent>
      </w:r>
      <w:r w:rsidR="007D1EDD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BB845F5" wp14:editId="3A58CE53">
                <wp:simplePos x="0" y="0"/>
                <wp:positionH relativeFrom="column">
                  <wp:posOffset>6163945</wp:posOffset>
                </wp:positionH>
                <wp:positionV relativeFrom="paragraph">
                  <wp:posOffset>10008870</wp:posOffset>
                </wp:positionV>
                <wp:extent cx="495300" cy="495300"/>
                <wp:effectExtent l="0" t="0" r="0" b="0"/>
                <wp:wrapNone/>
                <wp:docPr id="147" name="Group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95300"/>
                          <a:chOff x="0" y="0"/>
                          <a:chExt cx="495300" cy="495300"/>
                        </a:xfrm>
                      </wpg:grpSpPr>
                      <wps:wsp>
                        <wps:cNvPr id="69" name="Oval 69"/>
                        <wps:cNvSpPr/>
                        <wps:spPr>
                          <a:xfrm>
                            <a:off x="0" y="0"/>
                            <a:ext cx="495300" cy="495300"/>
                          </a:xfrm>
                          <a:prstGeom prst="ellipse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0" name="Group 70"/>
                        <wpg:cNvGrpSpPr/>
                        <wpg:grpSpPr>
                          <a:xfrm>
                            <a:off x="102906" y="110196"/>
                            <a:ext cx="250190" cy="276860"/>
                            <a:chOff x="0" y="0"/>
                            <a:chExt cx="1959188" cy="2171894"/>
                          </a:xfrm>
                          <a:solidFill>
                            <a:schemeClr val="bg1"/>
                          </a:solidFill>
                        </wpg:grpSpPr>
                        <wpg:grpSp>
                          <wpg:cNvPr id="71" name="Group 71"/>
                          <wpg:cNvGrpSpPr/>
                          <wpg:grpSpPr>
                            <a:xfrm>
                              <a:off x="0" y="211422"/>
                              <a:ext cx="680314" cy="1960472"/>
                              <a:chOff x="0" y="-43890"/>
                              <a:chExt cx="680314" cy="1960472"/>
                            </a:xfrm>
                            <a:grpFill/>
                          </wpg:grpSpPr>
                          <wps:wsp>
                            <wps:cNvPr id="72" name="Oval 72"/>
                            <wps:cNvSpPr/>
                            <wps:spPr>
                              <a:xfrm>
                                <a:off x="0" y="1236269"/>
                                <a:ext cx="680313" cy="680313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3" name="Rectangle: Rounded Corners 73"/>
                            <wps:cNvSpPr/>
                            <wps:spPr>
                              <a:xfrm>
                                <a:off x="512064" y="-43890"/>
                                <a:ext cx="168250" cy="1638605"/>
                              </a:xfrm>
                              <a:prstGeom prst="roundRect">
                                <a:avLst/>
                              </a:prstGeom>
                              <a:grp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4" name="Group 74"/>
                          <wpg:cNvGrpSpPr/>
                          <wpg:grpSpPr>
                            <a:xfrm>
                              <a:off x="1279103" y="0"/>
                              <a:ext cx="680085" cy="1975485"/>
                              <a:chOff x="0" y="-43890"/>
                              <a:chExt cx="680314" cy="1960472"/>
                            </a:xfrm>
                            <a:grpFill/>
                          </wpg:grpSpPr>
                          <wps:wsp>
                            <wps:cNvPr id="75" name="Oval 75"/>
                            <wps:cNvSpPr/>
                            <wps:spPr>
                              <a:xfrm>
                                <a:off x="0" y="1236269"/>
                                <a:ext cx="680313" cy="680313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" name="Rectangle: Rounded Corners 42"/>
                            <wps:cNvSpPr/>
                            <wps:spPr>
                              <a:xfrm>
                                <a:off x="512064" y="-43890"/>
                                <a:ext cx="168250" cy="1638605"/>
                              </a:xfrm>
                              <a:custGeom>
                                <a:avLst/>
                                <a:gdLst>
                                  <a:gd name="connsiteX0" fmla="*/ 0 w 168193"/>
                                  <a:gd name="connsiteY0" fmla="*/ 28033 h 1651153"/>
                                  <a:gd name="connsiteX1" fmla="*/ 28033 w 168193"/>
                                  <a:gd name="connsiteY1" fmla="*/ 0 h 1651153"/>
                                  <a:gd name="connsiteX2" fmla="*/ 140160 w 168193"/>
                                  <a:gd name="connsiteY2" fmla="*/ 0 h 1651153"/>
                                  <a:gd name="connsiteX3" fmla="*/ 168193 w 168193"/>
                                  <a:gd name="connsiteY3" fmla="*/ 28033 h 1651153"/>
                                  <a:gd name="connsiteX4" fmla="*/ 168193 w 168193"/>
                                  <a:gd name="connsiteY4" fmla="*/ 1623120 h 1651153"/>
                                  <a:gd name="connsiteX5" fmla="*/ 140160 w 168193"/>
                                  <a:gd name="connsiteY5" fmla="*/ 1651153 h 1651153"/>
                                  <a:gd name="connsiteX6" fmla="*/ 28033 w 168193"/>
                                  <a:gd name="connsiteY6" fmla="*/ 1651153 h 1651153"/>
                                  <a:gd name="connsiteX7" fmla="*/ 0 w 168193"/>
                                  <a:gd name="connsiteY7" fmla="*/ 1623120 h 1651153"/>
                                  <a:gd name="connsiteX8" fmla="*/ 0 w 168193"/>
                                  <a:gd name="connsiteY8" fmla="*/ 28033 h 1651153"/>
                                  <a:gd name="connsiteX0" fmla="*/ 0 w 168193"/>
                                  <a:gd name="connsiteY0" fmla="*/ 47083 h 1651153"/>
                                  <a:gd name="connsiteX1" fmla="*/ 28033 w 168193"/>
                                  <a:gd name="connsiteY1" fmla="*/ 0 h 1651153"/>
                                  <a:gd name="connsiteX2" fmla="*/ 140160 w 168193"/>
                                  <a:gd name="connsiteY2" fmla="*/ 0 h 1651153"/>
                                  <a:gd name="connsiteX3" fmla="*/ 168193 w 168193"/>
                                  <a:gd name="connsiteY3" fmla="*/ 28033 h 1651153"/>
                                  <a:gd name="connsiteX4" fmla="*/ 168193 w 168193"/>
                                  <a:gd name="connsiteY4" fmla="*/ 1623120 h 1651153"/>
                                  <a:gd name="connsiteX5" fmla="*/ 140160 w 168193"/>
                                  <a:gd name="connsiteY5" fmla="*/ 1651153 h 1651153"/>
                                  <a:gd name="connsiteX6" fmla="*/ 28033 w 168193"/>
                                  <a:gd name="connsiteY6" fmla="*/ 1651153 h 1651153"/>
                                  <a:gd name="connsiteX7" fmla="*/ 0 w 168193"/>
                                  <a:gd name="connsiteY7" fmla="*/ 1623120 h 1651153"/>
                                  <a:gd name="connsiteX8" fmla="*/ 0 w 168193"/>
                                  <a:gd name="connsiteY8" fmla="*/ 47083 h 1651153"/>
                                  <a:gd name="connsiteX0" fmla="*/ 0 w 168193"/>
                                  <a:gd name="connsiteY0" fmla="*/ 47083 h 1651153"/>
                                  <a:gd name="connsiteX1" fmla="*/ 28033 w 168193"/>
                                  <a:gd name="connsiteY1" fmla="*/ 20955 h 1651153"/>
                                  <a:gd name="connsiteX2" fmla="*/ 140160 w 168193"/>
                                  <a:gd name="connsiteY2" fmla="*/ 0 h 1651153"/>
                                  <a:gd name="connsiteX3" fmla="*/ 168193 w 168193"/>
                                  <a:gd name="connsiteY3" fmla="*/ 28033 h 1651153"/>
                                  <a:gd name="connsiteX4" fmla="*/ 168193 w 168193"/>
                                  <a:gd name="connsiteY4" fmla="*/ 1623120 h 1651153"/>
                                  <a:gd name="connsiteX5" fmla="*/ 140160 w 168193"/>
                                  <a:gd name="connsiteY5" fmla="*/ 1651153 h 1651153"/>
                                  <a:gd name="connsiteX6" fmla="*/ 28033 w 168193"/>
                                  <a:gd name="connsiteY6" fmla="*/ 1651153 h 1651153"/>
                                  <a:gd name="connsiteX7" fmla="*/ 0 w 168193"/>
                                  <a:gd name="connsiteY7" fmla="*/ 1623120 h 1651153"/>
                                  <a:gd name="connsiteX8" fmla="*/ 0 w 168193"/>
                                  <a:gd name="connsiteY8" fmla="*/ 47083 h 1651153"/>
                                  <a:gd name="connsiteX0" fmla="*/ 0 w 168193"/>
                                  <a:gd name="connsiteY0" fmla="*/ 47083 h 1651153"/>
                                  <a:gd name="connsiteX1" fmla="*/ 28033 w 168193"/>
                                  <a:gd name="connsiteY1" fmla="*/ 17145 h 1651153"/>
                                  <a:gd name="connsiteX2" fmla="*/ 140160 w 168193"/>
                                  <a:gd name="connsiteY2" fmla="*/ 0 h 1651153"/>
                                  <a:gd name="connsiteX3" fmla="*/ 168193 w 168193"/>
                                  <a:gd name="connsiteY3" fmla="*/ 28033 h 1651153"/>
                                  <a:gd name="connsiteX4" fmla="*/ 168193 w 168193"/>
                                  <a:gd name="connsiteY4" fmla="*/ 1623120 h 1651153"/>
                                  <a:gd name="connsiteX5" fmla="*/ 140160 w 168193"/>
                                  <a:gd name="connsiteY5" fmla="*/ 1651153 h 1651153"/>
                                  <a:gd name="connsiteX6" fmla="*/ 28033 w 168193"/>
                                  <a:gd name="connsiteY6" fmla="*/ 1651153 h 1651153"/>
                                  <a:gd name="connsiteX7" fmla="*/ 0 w 168193"/>
                                  <a:gd name="connsiteY7" fmla="*/ 1623120 h 1651153"/>
                                  <a:gd name="connsiteX8" fmla="*/ 0 w 168193"/>
                                  <a:gd name="connsiteY8" fmla="*/ 47083 h 165115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168193" h="1651153">
                                    <a:moveTo>
                                      <a:pt x="0" y="47083"/>
                                    </a:moveTo>
                                    <a:cubicBezTo>
                                      <a:pt x="0" y="31601"/>
                                      <a:pt x="12551" y="17145"/>
                                      <a:pt x="28033" y="17145"/>
                                    </a:cubicBezTo>
                                    <a:lnTo>
                                      <a:pt x="140160" y="0"/>
                                    </a:lnTo>
                                    <a:cubicBezTo>
                                      <a:pt x="155642" y="0"/>
                                      <a:pt x="168193" y="12551"/>
                                      <a:pt x="168193" y="28033"/>
                                    </a:cubicBezTo>
                                    <a:lnTo>
                                      <a:pt x="168193" y="1623120"/>
                                    </a:lnTo>
                                    <a:cubicBezTo>
                                      <a:pt x="168193" y="1638602"/>
                                      <a:pt x="155642" y="1651153"/>
                                      <a:pt x="140160" y="1651153"/>
                                    </a:cubicBezTo>
                                    <a:lnTo>
                                      <a:pt x="28033" y="1651153"/>
                                    </a:lnTo>
                                    <a:cubicBezTo>
                                      <a:pt x="12551" y="1651153"/>
                                      <a:pt x="0" y="1638602"/>
                                      <a:pt x="0" y="1623120"/>
                                    </a:cubicBezTo>
                                    <a:lnTo>
                                      <a:pt x="0" y="47083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" name="Rectangle: Rounded Corners 77"/>
                          <wps:cNvSpPr/>
                          <wps:spPr>
                            <a:xfrm rot="4882733">
                              <a:off x="1134094" y="-504537"/>
                              <a:ext cx="208280" cy="1431925"/>
                            </a:xfrm>
                            <a:prstGeom prst="roundRect">
                              <a:avLst>
                                <a:gd name="adj" fmla="val 17685"/>
                              </a:avLst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7E3F45A" id="Group 147" o:spid="_x0000_s1026" style="position:absolute;margin-left:485.35pt;margin-top:788.1pt;width:39pt;height:39pt;z-index:251692032" coordsize="49530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">
                <v:oval id="Oval 69" o:spid="_x0000_s1027" style="position:absolute;width:495300;height:495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" fillcolor="#00b0f0" stroked="f" strokeweight="1pt">
                  <v:stroke joinstyle="miter"/>
                </v:oval>
                <v:group id="Group 70" o:spid="_x0000_s1028" style="position:absolute;left:102906;top:110196;width:250190;height:276860" coordsize="19591,21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group id="Group 71" o:spid="_x0000_s1029" style="position:absolute;top:2114;width:6803;height:19604" coordorigin=",-438" coordsize="6803,19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  <v:oval id="Oval 72" o:spid="_x0000_s1030" style="position:absolute;top:12362;width:6803;height:68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" filled="f" strokecolor="white [3212]" strokeweight="1pt">
                      <v:stroke joinstyle="miter"/>
                    </v:oval>
                    <v:roundrect id="Rectangle: Rounded Corners 73" o:spid="_x0000_s1031" style="position:absolute;left:5120;top:-438;width:1683;height:163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" filled="f" strokecolor="white [3212]" strokeweight="1pt">
                      <v:stroke joinstyle="miter"/>
                    </v:roundrect>
                  </v:group>
                  <v:group id="Group 74" o:spid="_x0000_s1032" style="position:absolute;left:12791;width:6800;height:19754" coordorigin=",-438" coordsize="6803,19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<v:oval id="Oval 75" o:spid="_x0000_s1033" style="position:absolute;top:12362;width:6803;height:68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" filled="f" strokecolor="white [3212]" strokeweight="1pt">
                      <v:stroke joinstyle="miter"/>
                    </v:oval>
                    <v:shape id="Rectangle: Rounded Corners 42" o:spid="_x0000_s1034" style="position:absolute;left:5120;top:-438;width:1683;height:16385;visibility:visible;mso-wrap-style:square;v-text-anchor:middle" coordsize="168193,165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" path="m,47083c,31601,12551,17145,28033,17145l140160,v15482,,28033,12551,28033,28033l168193,1623120v,15482,-12551,28033,-28033,28033l28033,1651153c12551,1651153,,1638602,,1623120l,47083xe" filled="f" strokecolor="white [3212]" strokeweight="1pt">
                      <v:stroke joinstyle="miter"/>
                      <v:path arrowok="t" o:connecttype="custom" o:connectlocs="0,46725;28043,17015;140207,0;168250,27820;168250,1610785;140207,1638605;28043,1638605;0,1610785;0,46725" o:connectangles="0,0,0,0,0,0,0,0,0"/>
                    </v:shape>
                  </v:group>
                  <v:roundrect id="Rectangle: Rounded Corners 77" o:spid="_x0000_s1035" style="position:absolute;left:11340;top:-5046;width:2083;height:14319;rotation:5333246fd;visibility:visible;mso-wrap-style:square;v-text-anchor:middle" arcsize="11590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" filled="f" strokecolor="white [3212]" strokeweight="1pt">
                    <v:stroke joinstyle="miter"/>
                  </v:roundrect>
                </v:group>
              </v:group>
            </w:pict>
          </mc:Fallback>
        </mc:AlternateContent>
      </w:r>
      <w:r w:rsidR="007D1EDD"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11D3C00" wp14:editId="2B6F0FAB">
                <wp:simplePos x="0" y="0"/>
                <wp:positionH relativeFrom="column">
                  <wp:posOffset>5516245</wp:posOffset>
                </wp:positionH>
                <wp:positionV relativeFrom="paragraph">
                  <wp:posOffset>10018395</wp:posOffset>
                </wp:positionV>
                <wp:extent cx="495300" cy="495300"/>
                <wp:effectExtent l="0" t="0" r="0" b="0"/>
                <wp:wrapNone/>
                <wp:docPr id="148" name="Group 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95300"/>
                          <a:chOff x="0" y="0"/>
                          <a:chExt cx="495300" cy="495300"/>
                        </a:xfrm>
                      </wpg:grpSpPr>
                      <wps:wsp>
                        <wps:cNvPr id="78" name="Oval 78"/>
                        <wps:cNvSpPr/>
                        <wps:spPr>
                          <a:xfrm>
                            <a:off x="0" y="0"/>
                            <a:ext cx="495300" cy="495300"/>
                          </a:xfrm>
                          <a:prstGeom prst="ellipse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1" name="Group 81"/>
                        <wpg:cNvGrpSpPr/>
                        <wpg:grpSpPr>
                          <a:xfrm>
                            <a:off x="88206" y="123488"/>
                            <a:ext cx="332740" cy="226060"/>
                            <a:chOff x="0" y="0"/>
                            <a:chExt cx="1725930" cy="1178401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82" name="Rectangle: Top Corners Rounded 82"/>
                          <wps:cNvSpPr/>
                          <wps:spPr>
                            <a:xfrm>
                              <a:off x="485775" y="0"/>
                              <a:ext cx="752475" cy="264160"/>
                            </a:xfrm>
                            <a:prstGeom prst="round2SameRect">
                              <a:avLst>
                                <a:gd name="adj1" fmla="val 31090"/>
                                <a:gd name="adj2" fmla="val 0"/>
                              </a:avLst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Rectangle: Rounded Corners 83"/>
                          <wps:cNvSpPr/>
                          <wps:spPr>
                            <a:xfrm>
                              <a:off x="0" y="145254"/>
                              <a:ext cx="1725930" cy="1033147"/>
                            </a:xfrm>
                            <a:prstGeom prst="roundRect">
                              <a:avLst>
                                <a:gd name="adj" fmla="val 8831"/>
                              </a:avLst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Oval 84"/>
                          <wps:cNvSpPr/>
                          <wps:spPr>
                            <a:xfrm>
                              <a:off x="476250" y="276225"/>
                              <a:ext cx="771525" cy="771525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" name="Oval 85"/>
                          <wps:cNvSpPr/>
                          <wps:spPr>
                            <a:xfrm>
                              <a:off x="564357" y="364331"/>
                              <a:ext cx="595312" cy="595312"/>
                            </a:xfrm>
                            <a:prstGeom prst="ellipse">
                              <a:avLst/>
                            </a:prstGeom>
                            <a:solidFill>
                              <a:srgbClr val="00B0F0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Rectangle: Rounded Corners 86"/>
                          <wps:cNvSpPr/>
                          <wps:spPr>
                            <a:xfrm>
                              <a:off x="1445419" y="235744"/>
                              <a:ext cx="204170" cy="45719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5DF141E" id="Group 148" o:spid="_x0000_s1026" style="position:absolute;margin-left:434.35pt;margin-top:788.85pt;width:39pt;height:39pt;z-index:251701248" coordsize="49530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">
                <v:oval id="Oval 78" o:spid="_x0000_s1027" style="position:absolute;width:495300;height:495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" fillcolor="#00b0f0" stroked="f" strokeweight="1pt">
                  <v:stroke joinstyle="miter"/>
                </v:oval>
                <v:group id="Group 81" o:spid="_x0000_s1028" style="position:absolute;left:88206;top:123488;width:332740;height:226060" coordsize="17259,1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Rectangle: Top Corners Rounded 82" o:spid="_x0000_s1029" style="position:absolute;left:4857;width:7525;height:2641;visibility:visible;mso-wrap-style:square;v-text-anchor:middle" coordsize="752475,26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" path="m82127,l670348,v45357,,82127,36770,82127,82127l752475,264160r,l,264160r,l,82127c,36770,36770,,82127,xe" filled="f" strokecolor="white [3212]" strokeweight="1pt">
                    <v:stroke joinstyle="miter"/>
                    <v:path arrowok="t" o:connecttype="custom" o:connectlocs="82127,0;670348,0;752475,82127;752475,264160;752475,264160;0,264160;0,264160;0,82127;82127,0" o:connectangles="0,0,0,0,0,0,0,0,0"/>
                  </v:shape>
                  <v:roundrect id="Rectangle: Rounded Corners 83" o:spid="_x0000_s1030" style="position:absolute;top:1452;width:17259;height:10332;visibility:visible;mso-wrap-style:square;v-text-anchor:middle" arcsize="57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" filled="f" strokecolor="white [3212]" strokeweight="1pt">
                    <v:stroke joinstyle="miter"/>
                  </v:roundrect>
                  <v:oval id="Oval 84" o:spid="_x0000_s1031" style="position:absolute;left:4762;top:2762;width:7715;height:7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" filled="f" strokecolor="white [3212]" strokeweight="1pt">
                    <v:stroke joinstyle="miter"/>
                  </v:oval>
                  <v:oval id="Oval 85" o:spid="_x0000_s1032" style="position:absolute;left:5643;top:3643;width:5953;height:5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" fillcolor="#00b0f0" strokecolor="white [3212]" strokeweight="1pt">
                    <v:stroke joinstyle="miter"/>
                  </v:oval>
                  <v:roundrect id="Rectangle: Rounded Corners 86" o:spid="_x0000_s1033" style="position:absolute;left:14454;top:2357;width:2041;height:45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" filled="f" strokecolor="white [3212]" strokeweight="1pt">
                    <v:stroke joinstyle="miter"/>
                  </v:roundrect>
                </v:group>
              </v:group>
            </w:pict>
          </mc:Fallback>
        </mc:AlternateContent>
      </w:r>
      <w:r w:rsidR="007D1EDD"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3A2C086C" wp14:editId="7E944E75">
                <wp:simplePos x="0" y="0"/>
                <wp:positionH relativeFrom="column">
                  <wp:posOffset>4840605</wp:posOffset>
                </wp:positionH>
                <wp:positionV relativeFrom="paragraph">
                  <wp:posOffset>10027920</wp:posOffset>
                </wp:positionV>
                <wp:extent cx="495300" cy="495300"/>
                <wp:effectExtent l="0" t="0" r="0" b="0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95300"/>
                          <a:chOff x="0" y="0"/>
                          <a:chExt cx="495300" cy="495300"/>
                        </a:xfrm>
                      </wpg:grpSpPr>
                      <wps:wsp>
                        <wps:cNvPr id="79" name="Oval 79"/>
                        <wps:cNvSpPr/>
                        <wps:spPr>
                          <a:xfrm>
                            <a:off x="0" y="0"/>
                            <a:ext cx="495300" cy="495300"/>
                          </a:xfrm>
                          <a:prstGeom prst="ellipse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7" name="Group 87"/>
                        <wpg:cNvGrpSpPr/>
                        <wpg:grpSpPr>
                          <a:xfrm>
                            <a:off x="132186" y="124897"/>
                            <a:ext cx="223520" cy="245110"/>
                            <a:chOff x="-24189" y="-40363"/>
                            <a:chExt cx="453044" cy="496786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88" name="Rectangle: Rounded Corners 88"/>
                          <wps:cNvSpPr/>
                          <wps:spPr>
                            <a:xfrm rot="18840691">
                              <a:off x="13228" y="166165"/>
                              <a:ext cx="377882" cy="77634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Isosceles Triangle 89"/>
                          <wps:cNvSpPr/>
                          <wps:spPr>
                            <a:xfrm rot="13423902">
                              <a:off x="-24189" y="341367"/>
                              <a:ext cx="70828" cy="115056"/>
                            </a:xfrm>
                            <a:prstGeom prst="triangle">
                              <a:avLst>
                                <a:gd name="adj" fmla="val 40810"/>
                              </a:avLst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Rectangle: Top Corners Rounded 90"/>
                          <wps:cNvSpPr/>
                          <wps:spPr>
                            <a:xfrm rot="2608516">
                              <a:off x="352555" y="-40363"/>
                              <a:ext cx="76300" cy="102852"/>
                            </a:xfrm>
                            <a:prstGeom prst="round2Same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E36487C" id="Group 149" o:spid="_x0000_s1026" style="position:absolute;margin-left:381.15pt;margin-top:789.6pt;width:39pt;height:39pt;z-index:251704320" coordsize="49530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">
                <v:oval id="Oval 79" o:spid="_x0000_s1027" style="position:absolute;width:495300;height:495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" fillcolor="#00b0f0" stroked="f" strokeweight="1pt">
                  <v:stroke joinstyle="miter"/>
                </v:oval>
                <v:group id="Group 87" o:spid="_x0000_s1028" style="position:absolute;left:132186;top:124897;width:223520;height:245110" coordorigin="-24189,-40363" coordsize="453044,496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roundrect id="Rectangle: Rounded Corners 88" o:spid="_x0000_s1029" style="position:absolute;left:13228;top:166165;width:377882;height:77634;rotation:-3013901fd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" filled="f" strokecolor="white [3212]" strokeweight="1pt">
                    <v:stroke joinstyle="miter"/>
                  </v:roundrect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Isosceles Triangle 89" o:spid="_x0000_s1030" type="#_x0000_t5" style="position:absolute;left:-24189;top:341367;width:70828;height:115056;rotation:-893047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" adj="8815" filled="f" strokecolor="white [3212]" strokeweight="1pt"/>
                  <v:shape id="Rectangle: Top Corners Rounded 90" o:spid="_x0000_s1031" style="position:absolute;left:352555;top:-40363;width:76300;height:102852;rotation:2849195fd;visibility:visible;mso-wrap-style:square;v-text-anchor:middle" coordsize="76300,102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" path="m12717,l63583,v7023,,12717,5694,12717,12717l76300,102852r,l,102852r,l,12717c,5694,5694,,12717,xe" filled="f" strokecolor="white [3212]" strokeweight="1pt">
                    <v:stroke joinstyle="miter"/>
                    <v:path arrowok="t" o:connecttype="custom" o:connectlocs="12717,0;63583,0;76300,12717;76300,102852;76300,102852;0,102852;0,102852;0,12717;12717,0" o:connectangles="0,0,0,0,0,0,0,0,0"/>
                  </v:shape>
                </v:group>
              </v:group>
            </w:pict>
          </mc:Fallback>
        </mc:AlternateContent>
      </w:r>
      <w:r w:rsidR="007D1EDD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21C3791" wp14:editId="2B74AAD1">
                <wp:simplePos x="0" y="0"/>
                <wp:positionH relativeFrom="column">
                  <wp:posOffset>4182745</wp:posOffset>
                </wp:positionH>
                <wp:positionV relativeFrom="paragraph">
                  <wp:posOffset>10041255</wp:posOffset>
                </wp:positionV>
                <wp:extent cx="495300" cy="494665"/>
                <wp:effectExtent l="0" t="0" r="0" b="635"/>
                <wp:wrapNone/>
                <wp:docPr id="80" name="Ova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9466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466276" id="Oval 80" o:spid="_x0000_s1026" style="position:absolute;margin-left:329.35pt;margin-top:790.65pt;width:39pt;height:38.9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" fillcolor="#00b0f0" stroked="f" strokeweight="1pt">
                <v:stroke joinstyle="miter"/>
              </v:oval>
            </w:pict>
          </mc:Fallback>
        </mc:AlternateContent>
      </w:r>
      <w:r w:rsidR="0039305A">
        <w:rPr>
          <w:noProof/>
        </w:rPr>
        <mc:AlternateContent>
          <mc:Choice Requires="wps">
            <w:drawing>
              <wp:anchor distT="0" distB="0" distL="114300" distR="114300" simplePos="0" relativeHeight="251639807" behindDoc="0" locked="0" layoutInCell="1" allowOverlap="1" wp14:anchorId="3B7F9829" wp14:editId="0D28D955">
                <wp:simplePos x="0" y="0"/>
                <wp:positionH relativeFrom="margin">
                  <wp:posOffset>1916747</wp:posOffset>
                </wp:positionH>
                <wp:positionV relativeFrom="paragraph">
                  <wp:posOffset>-4908232</wp:posOffset>
                </wp:positionV>
                <wp:extent cx="4909185" cy="10321290"/>
                <wp:effectExtent l="494348" t="134302" r="0" b="1395413"/>
                <wp:wrapNone/>
                <wp:docPr id="4" name="Mo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200877" flipH="1">
                          <a:off x="0" y="0"/>
                          <a:ext cx="4909185" cy="10321290"/>
                        </a:xfrm>
                        <a:prstGeom prst="moon">
                          <a:avLst>
                            <a:gd name="adj" fmla="val 66054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1A97E" id="Moon 4" o:spid="_x0000_s1026" type="#_x0000_t184" style="position:absolute;margin-left:150.9pt;margin-top:-386.45pt;width:386.55pt;height:812.7pt;rotation:4805015fd;flip:x;z-index:25163980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" adj="14268" fillcolor="#00b0f0" stroked="f" strokeweight="1pt">
                <w10:wrap anchorx="margin"/>
              </v:shape>
            </w:pict>
          </mc:Fallback>
        </mc:AlternateContent>
      </w:r>
      <w:r w:rsidR="0039305A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9187DEB" wp14:editId="6D5F84AC">
                <wp:simplePos x="0" y="0"/>
                <wp:positionH relativeFrom="margin">
                  <wp:posOffset>1258252</wp:posOffset>
                </wp:positionH>
                <wp:positionV relativeFrom="paragraph">
                  <wp:posOffset>-5354002</wp:posOffset>
                </wp:positionV>
                <wp:extent cx="4994275" cy="10321290"/>
                <wp:effectExtent l="422593" t="72707" r="0" b="1067118"/>
                <wp:wrapNone/>
                <wp:docPr id="1" name="Mo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950854" flipH="1">
                          <a:off x="0" y="0"/>
                          <a:ext cx="4994275" cy="10321290"/>
                        </a:xfrm>
                        <a:prstGeom prst="moon">
                          <a:avLst>
                            <a:gd name="adj" fmla="val 66054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77513" id="Moon 1" o:spid="_x0000_s1026" type="#_x0000_t184" style="position:absolute;margin-left:99.05pt;margin-top:-421.55pt;width:393.25pt;height:812.7pt;rotation:5078107fd;flip:x;z-index: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" adj="14268" fillcolor="#002060" stroked="f" strokeweight="1pt">
                <w10:wrap anchorx="margin"/>
              </v:shape>
            </w:pict>
          </mc:Fallback>
        </mc:AlternateContent>
      </w:r>
    </w:p>
    <w:sectPr w:rsidR="002F4A3B" w:rsidSect="009F70F4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97600D37-C676-45ED-90F9-886A60379F80}"/>
    <w:embedBold r:id="rId2" w:fontKey="{6EB4A83B-7EAB-4F86-B96C-D0B211D3FD50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  <w:embedRegular r:id="rId3" w:fontKey="{DFBF7BA0-28D9-46A4-A217-9DD466349656}"/>
    <w:embedBold r:id="rId4" w:fontKey="{4BD9CF26-8699-4535-B96F-1B57A2D12DFC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6D190593-FC5C-4446-B18C-3A279F3AD0CB}"/>
    <w:embedBold r:id="rId6" w:fontKey="{A007D676-28F5-4AE5-9419-293B18C4019F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  <w:embedRegular r:id="rId7" w:fontKey="{99D0FB2F-BF81-4732-A447-379B0A01C8C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489"/>
    <w:rsid w:val="000145ED"/>
    <w:rsid w:val="000728E0"/>
    <w:rsid w:val="000C086B"/>
    <w:rsid w:val="001D3664"/>
    <w:rsid w:val="00223687"/>
    <w:rsid w:val="0023504C"/>
    <w:rsid w:val="002534FE"/>
    <w:rsid w:val="002601DB"/>
    <w:rsid w:val="0028210F"/>
    <w:rsid w:val="002F4A3B"/>
    <w:rsid w:val="0031090C"/>
    <w:rsid w:val="0039305A"/>
    <w:rsid w:val="003C0A86"/>
    <w:rsid w:val="00415DAB"/>
    <w:rsid w:val="004C41AC"/>
    <w:rsid w:val="004D56B6"/>
    <w:rsid w:val="00535FBD"/>
    <w:rsid w:val="005A5F44"/>
    <w:rsid w:val="00610C9F"/>
    <w:rsid w:val="006D1277"/>
    <w:rsid w:val="006F1E03"/>
    <w:rsid w:val="007D1EDD"/>
    <w:rsid w:val="007E013F"/>
    <w:rsid w:val="00811A08"/>
    <w:rsid w:val="00870086"/>
    <w:rsid w:val="008D2B1D"/>
    <w:rsid w:val="009616D5"/>
    <w:rsid w:val="009B48BB"/>
    <w:rsid w:val="009F70F4"/>
    <w:rsid w:val="00A000CA"/>
    <w:rsid w:val="00A13F39"/>
    <w:rsid w:val="00A34385"/>
    <w:rsid w:val="00A742B9"/>
    <w:rsid w:val="00A807DF"/>
    <w:rsid w:val="00A83371"/>
    <w:rsid w:val="00AF5B97"/>
    <w:rsid w:val="00BE4309"/>
    <w:rsid w:val="00C31A90"/>
    <w:rsid w:val="00C3673B"/>
    <w:rsid w:val="00C50877"/>
    <w:rsid w:val="00C74FF4"/>
    <w:rsid w:val="00C81A87"/>
    <w:rsid w:val="00D0127D"/>
    <w:rsid w:val="00D06CA7"/>
    <w:rsid w:val="00EE6489"/>
    <w:rsid w:val="00F5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589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6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4FF4"/>
    <w:rPr>
      <w:b/>
      <w:bCs/>
    </w:rPr>
  </w:style>
  <w:style w:type="character" w:styleId="Hyperlink">
    <w:name w:val="Hyperlink"/>
    <w:basedOn w:val="DefaultParagraphFont"/>
    <w:uiPriority w:val="99"/>
    <w:unhideWhenUsed/>
    <w:rsid w:val="005A5F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3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ltin-System\Downloads\Www.IranEstekhdam.ir" TargetMode="External"/><Relationship Id="rId13" Type="http://schemas.openxmlformats.org/officeDocument/2006/relationships/hyperlink" Target="http://Www.IranEstekhdam.ir" TargetMode="External"/><Relationship Id="rId18" Type="http://schemas.openxmlformats.org/officeDocument/2006/relationships/hyperlink" Target="https://iranestekhdam.ir" TargetMode="External"/><Relationship Id="rId26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hyperlink" Target="https://iranestekhdam.ir/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Www.IranEstekhdam.ir" TargetMode="External"/><Relationship Id="rId17" Type="http://schemas.openxmlformats.org/officeDocument/2006/relationships/hyperlink" Target="https://iranestekhdam.ir" TargetMode="External"/><Relationship Id="rId25" Type="http://schemas.openxmlformats.org/officeDocument/2006/relationships/hyperlink" Target="https://iranestekhdam.i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ranEstekhdam.ir" TargetMode="External"/><Relationship Id="rId20" Type="http://schemas.openxmlformats.org/officeDocument/2006/relationships/hyperlink" Target="https://iranestekhdam.ir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ltin-System\Downloads\Www.IranEstekhdam.ir" TargetMode="External"/><Relationship Id="rId11" Type="http://schemas.openxmlformats.org/officeDocument/2006/relationships/hyperlink" Target="http://Www.IranEstekhdam.ir" TargetMode="External"/><Relationship Id="rId24" Type="http://schemas.openxmlformats.org/officeDocument/2006/relationships/hyperlink" Target="https://iranestekhdam.ir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IranEstekhdam.ir" TargetMode="External"/><Relationship Id="rId23" Type="http://schemas.openxmlformats.org/officeDocument/2006/relationships/hyperlink" Target="https://iranestekhdam.ir" TargetMode="External"/><Relationship Id="rId28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IranEstekhdam.ir" TargetMode="External"/><Relationship Id="rId22" Type="http://schemas.openxmlformats.org/officeDocument/2006/relationships/hyperlink" Target="https://iranestekhdam.ir" TargetMode="External"/><Relationship Id="rId27" Type="http://schemas.openxmlformats.org/officeDocument/2006/relationships/image" Target="media/image7.png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16A6F-8019-4AAA-8BFD-7792E4AC1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29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Iranestekhdam</dc:creator>
  <cp:keywords/>
  <dc:description/>
  <cp:lastModifiedBy>Altin-System</cp:lastModifiedBy>
  <cp:revision>2</cp:revision>
  <dcterms:created xsi:type="dcterms:W3CDTF">2026-10-07T10:57:00Z</dcterms:created>
  <dcterms:modified xsi:type="dcterms:W3CDTF">2026-10-07T10:57:00Z</dcterms:modified>
</cp:coreProperties>
</file>