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E2315" w14:textId="4424A702" w:rsidR="00FF7DB7" w:rsidRDefault="00DD7CAE"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33EE4DE3" wp14:editId="184A163A">
                <wp:simplePos x="0" y="0"/>
                <wp:positionH relativeFrom="column">
                  <wp:posOffset>-1659890</wp:posOffset>
                </wp:positionH>
                <wp:positionV relativeFrom="paragraph">
                  <wp:posOffset>-2644666</wp:posOffset>
                </wp:positionV>
                <wp:extent cx="13291724" cy="5168472"/>
                <wp:effectExtent l="114300" t="19050" r="5715" b="14668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10800000">
                          <a:off x="0" y="0"/>
                          <a:ext cx="13291724" cy="5168472"/>
                          <a:chOff x="0" y="-127858"/>
                          <a:chExt cx="13292008" cy="5168487"/>
                        </a:xfrm>
                      </wpg:grpSpPr>
                      <wps:wsp>
                        <wps:cNvPr id="12" name="Isosceles Triangle 12"/>
                        <wps:cNvSpPr/>
                        <wps:spPr>
                          <a:xfrm rot="5400000">
                            <a:off x="1856059" y="-1856059"/>
                            <a:ext cx="5040629" cy="8752748"/>
                          </a:xfrm>
                          <a:prstGeom prst="triangle">
                            <a:avLst/>
                          </a:prstGeom>
                          <a:solidFill>
                            <a:srgbClr val="009ED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Isosceles Triangle 13"/>
                        <wps:cNvSpPr/>
                        <wps:spPr>
                          <a:xfrm rot="16200000">
                            <a:off x="6395319" y="-1983917"/>
                            <a:ext cx="5040629" cy="8752748"/>
                          </a:xfrm>
                          <a:prstGeom prst="triangle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99E0F" id="Group 14" o:spid="_x0000_s1026" style="position:absolute;margin-left:-130.7pt;margin-top:-208.25pt;width:1046.6pt;height:406.95pt;rotation:180;z-index:251643392" coordorigin=",-1278" coordsize="132920,51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2" o:spid="_x0000_s1027" type="#_x0000_t5" style="position:absolute;left:18561;top:-18561;width:50406;height:8752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" fillcolor="#009ed6" stroked="f" strokeweight="1pt"/>
                <v:shape id="Isosceles Triangle 13" o:spid="_x0000_s1028" type="#_x0000_t5" style="position:absolute;left:63953;top:-19839;width:50405;height:8752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" fillcolor="#1f4d78 [1604]" strokecolor="white [3212]" strokeweight="18pt"/>
              </v:group>
            </w:pict>
          </mc:Fallback>
        </mc:AlternateContent>
      </w:r>
    </w:p>
    <w:p w14:paraId="0724B559" w14:textId="143B5B27" w:rsidR="00FF7DB7" w:rsidRPr="00FF7DB7" w:rsidRDefault="00FF7DB7" w:rsidP="00FF7DB7"/>
    <w:p w14:paraId="264DCD35" w14:textId="31FF3208" w:rsidR="00FF7DB7" w:rsidRPr="00FF7DB7" w:rsidRDefault="00FF7DB7" w:rsidP="00FF7DB7"/>
    <w:p w14:paraId="11C634BC" w14:textId="262F17F4" w:rsidR="00FF7DB7" w:rsidRPr="00FF7DB7" w:rsidRDefault="007553C0" w:rsidP="00FF7DB7">
      <w:r>
        <w:rPr>
          <w:noProof/>
        </w:rPr>
        <w:drawing>
          <wp:anchor distT="0" distB="0" distL="114300" distR="114300" simplePos="0" relativeHeight="251640320" behindDoc="0" locked="0" layoutInCell="1" allowOverlap="1" wp14:anchorId="34BBA9A6" wp14:editId="7A9F8615">
            <wp:simplePos x="0" y="0"/>
            <wp:positionH relativeFrom="column">
              <wp:posOffset>5340985</wp:posOffset>
            </wp:positionH>
            <wp:positionV relativeFrom="paragraph">
              <wp:posOffset>171450</wp:posOffset>
            </wp:positionV>
            <wp:extent cx="1713439" cy="1733550"/>
            <wp:effectExtent l="0" t="0" r="1270" b="0"/>
            <wp:wrapNone/>
            <wp:docPr id="10" name="Picture 1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439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1D8E6" w14:textId="77526EF4" w:rsidR="00FF7DB7" w:rsidRPr="00FF7DB7" w:rsidRDefault="00FF7DB7" w:rsidP="00FF7DB7"/>
    <w:p w14:paraId="224AF022" w14:textId="234FD527" w:rsidR="00FF7DB7" w:rsidRPr="00FF7DB7" w:rsidRDefault="00AF2233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215E3FD" wp14:editId="78484E6B">
                <wp:simplePos x="0" y="0"/>
                <wp:positionH relativeFrom="column">
                  <wp:posOffset>977265</wp:posOffset>
                </wp:positionH>
                <wp:positionV relativeFrom="paragraph">
                  <wp:posOffset>121920</wp:posOffset>
                </wp:positionV>
                <wp:extent cx="3868420" cy="884555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8420" cy="884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B6CA63" w14:textId="0D0D1A04" w:rsidR="001758E4" w:rsidRPr="008542E4" w:rsidRDefault="00A22765" w:rsidP="005115EC">
                            <w:pPr>
                              <w:jc w:val="right"/>
                              <w:rPr>
                                <w:rFonts w:cs="B Nazanin"/>
                                <w:b/>
                                <w:color w:val="404040" w:themeColor="text1" w:themeTint="BF"/>
                                <w:sz w:val="56"/>
                                <w:szCs w:val="56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404040" w:themeColor="text1" w:themeTint="BF"/>
                                <w:sz w:val="56"/>
                                <w:szCs w:val="56"/>
                                <w:rtl/>
                                <w:lang w:bidi="fa-IR"/>
                              </w:rPr>
                              <w:t>نام و نام خانوادگی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5E3F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76.95pt;margin-top:9.6pt;width:304.6pt;height:69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" filled="f" stroked="f" strokeweight=".5pt">
                <v:textbox>
                  <w:txbxContent>
                    <w:p w14:paraId="4AB6CA63" w14:textId="0D0D1A04" w:rsidR="001758E4" w:rsidRPr="008542E4" w:rsidRDefault="00A22765" w:rsidP="005115EC">
                      <w:pPr>
                        <w:jc w:val="right"/>
                        <w:rPr>
                          <w:rFonts w:cs="B Nazanin"/>
                          <w:b/>
                          <w:color w:val="404040" w:themeColor="text1" w:themeTint="BF"/>
                          <w:sz w:val="56"/>
                          <w:szCs w:val="56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404040" w:themeColor="text1" w:themeTint="BF"/>
                          <w:sz w:val="56"/>
                          <w:szCs w:val="56"/>
                          <w:rtl/>
                          <w:lang w:bidi="fa-IR"/>
                        </w:rPr>
                        <w:t>نام و نام خانوادگی</w:t>
                      </w:r>
                    </w:p>
                  </w:txbxContent>
                </v:textbox>
              </v:shape>
            </w:pict>
          </mc:Fallback>
        </mc:AlternateContent>
      </w:r>
    </w:p>
    <w:p w14:paraId="2FEB1681" w14:textId="77777777" w:rsidR="00FF7DB7" w:rsidRPr="00FF7DB7" w:rsidRDefault="00FF7DB7" w:rsidP="00FF7DB7"/>
    <w:p w14:paraId="68CB17A5" w14:textId="554755C2" w:rsidR="00FF7DB7" w:rsidRPr="00FF7DB7" w:rsidRDefault="00FF7DB7" w:rsidP="00FF7DB7"/>
    <w:p w14:paraId="52570B67" w14:textId="7F289BCC" w:rsidR="00FF7DB7" w:rsidRPr="00FF7DB7" w:rsidRDefault="00FF7DB7" w:rsidP="00FF7DB7"/>
    <w:p w14:paraId="705D4EEC" w14:textId="497466DE" w:rsidR="00FF7DB7" w:rsidRPr="00FF7DB7" w:rsidRDefault="00FF7DB7" w:rsidP="00FF7DB7"/>
    <w:p w14:paraId="46A9B223" w14:textId="7430B6AD" w:rsidR="00FF7DB7" w:rsidRPr="00FF7DB7" w:rsidRDefault="00DD7CAE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FF0C080" wp14:editId="10D0A109">
                <wp:simplePos x="0" y="0"/>
                <wp:positionH relativeFrom="column">
                  <wp:posOffset>3897739</wp:posOffset>
                </wp:positionH>
                <wp:positionV relativeFrom="paragraph">
                  <wp:posOffset>283845</wp:posOffset>
                </wp:positionV>
                <wp:extent cx="10160" cy="5486400"/>
                <wp:effectExtent l="0" t="0" r="27940" b="190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160" cy="5486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10FCB0" id="Straight Connector 21" o:spid="_x0000_s1026" style="position:absolute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9pt,22.35pt" to="307.7pt,4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" strokecolor="black [3213]" strokeweight="1.5pt">
                <v:stroke joinstyle="miter"/>
                <o:lock v:ext="edit" shapetype="f"/>
              </v:line>
            </w:pict>
          </mc:Fallback>
        </mc:AlternateContent>
      </w:r>
      <w:r w:rsidR="00AF2233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A494B27" wp14:editId="5829350F">
                <wp:simplePos x="0" y="0"/>
                <wp:positionH relativeFrom="margin">
                  <wp:posOffset>586740</wp:posOffset>
                </wp:positionH>
                <wp:positionV relativeFrom="paragraph">
                  <wp:posOffset>43180</wp:posOffset>
                </wp:positionV>
                <wp:extent cx="2842260" cy="4572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2F900" w14:textId="29323739" w:rsidR="001758E4" w:rsidRPr="008542E4" w:rsidRDefault="00F316B7" w:rsidP="005115EC">
                            <w:pPr>
                              <w:bidi/>
                              <w:rPr>
                                <w:rFonts w:cs="B Nazanin"/>
                                <w:b/>
                                <w:color w:val="009ED6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تحصیلات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94B27" id="Text Box 25" o:spid="_x0000_s1027" type="#_x0000_t202" style="position:absolute;margin-left:46.2pt;margin-top:3.4pt;width:223.8pt;height:36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" filled="f" stroked="f" strokeweight=".5pt">
                <v:textbox>
                  <w:txbxContent>
                    <w:p w14:paraId="5C52F900" w14:textId="29323739" w:rsidR="001758E4" w:rsidRPr="008542E4" w:rsidRDefault="00F316B7" w:rsidP="005115EC">
                      <w:pPr>
                        <w:bidi/>
                        <w:rPr>
                          <w:rFonts w:cs="B Nazanin"/>
                          <w:b/>
                          <w:color w:val="009ED6"/>
                          <w:sz w:val="40"/>
                          <w:szCs w:val="40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تحصیلات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2233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1482F4" wp14:editId="1D5CAA1C">
                <wp:simplePos x="0" y="0"/>
                <wp:positionH relativeFrom="margin">
                  <wp:posOffset>4343400</wp:posOffset>
                </wp:positionH>
                <wp:positionV relativeFrom="paragraph">
                  <wp:posOffset>43180</wp:posOffset>
                </wp:positionV>
                <wp:extent cx="2842260" cy="4572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8C1F1" w14:textId="24E19DF6" w:rsidR="001758E4" w:rsidRPr="008542E4" w:rsidRDefault="00F316B7" w:rsidP="005115EC">
                            <w:pPr>
                              <w:bidi/>
                              <w:rPr>
                                <w:rFonts w:cs="B Nazanin"/>
                                <w:b/>
                                <w:color w:val="009ED6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درباره من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82F4" id="Text Box 22" o:spid="_x0000_s1028" type="#_x0000_t202" style="position:absolute;margin-left:342pt;margin-top:3.4pt;width:223.8pt;height:36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" filled="f" stroked="f" strokeweight=".5pt">
                <v:textbox>
                  <w:txbxContent>
                    <w:p w14:paraId="1538C1F1" w14:textId="24E19DF6" w:rsidR="001758E4" w:rsidRPr="008542E4" w:rsidRDefault="00F316B7" w:rsidP="005115EC">
                      <w:pPr>
                        <w:bidi/>
                        <w:rPr>
                          <w:rFonts w:cs="B Nazanin"/>
                          <w:b/>
                          <w:color w:val="009ED6"/>
                          <w:sz w:val="40"/>
                          <w:szCs w:val="40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درباره من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23D309" w14:textId="26BF0A92" w:rsidR="00FF7DB7" w:rsidRPr="00FF7DB7" w:rsidRDefault="008542E4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FB2568" wp14:editId="660D1436">
                <wp:simplePos x="0" y="0"/>
                <wp:positionH relativeFrom="margin">
                  <wp:posOffset>4362450</wp:posOffset>
                </wp:positionH>
                <wp:positionV relativeFrom="paragraph">
                  <wp:posOffset>201295</wp:posOffset>
                </wp:positionV>
                <wp:extent cx="2842260" cy="1228725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F5659" w14:textId="6883C861" w:rsidR="000E0CC9" w:rsidRPr="008542E4" w:rsidRDefault="005C13C2" w:rsidP="005115EC">
                            <w:pPr>
                              <w:bidi/>
                              <w:spacing w:after="0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 xml:space="preserve">متن پیش فرض </w:t>
                            </w:r>
                            <w:hyperlink r:id="rId7" w:history="1">
                              <w:r w:rsidRPr="008542E4">
                                <w:rPr>
                                  <w:rStyle w:val="Hyperlink"/>
                                  <w:rFonts w:ascii="Arial" w:hAnsi="Arial" w:cs="B Nazanin"/>
                                  <w:color w:val="595959" w:themeColor="text1" w:themeTint="A6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 xml:space="preserve"> برای 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B2568" id="Text Box 35" o:spid="_x0000_s1029" type="#_x0000_t202" style="position:absolute;margin-left:343.5pt;margin-top:15.85pt;width:223.8pt;height:96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" filled="f" stroked="f" strokeweight=".5pt">
                <v:textbox>
                  <w:txbxContent>
                    <w:p w14:paraId="79AF5659" w14:textId="6883C861" w:rsidR="000E0CC9" w:rsidRPr="008542E4" w:rsidRDefault="005C13C2" w:rsidP="005115EC">
                      <w:pPr>
                        <w:bidi/>
                        <w:spacing w:after="0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</w:rPr>
                      </w:pPr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 xml:space="preserve">متن پیش فرض </w:t>
                      </w:r>
                      <w:hyperlink r:id="rId8" w:history="1">
                        <w:r w:rsidRPr="008542E4">
                          <w:rPr>
                            <w:rStyle w:val="Hyperlink"/>
                            <w:rFonts w:ascii="Arial" w:hAnsi="Arial" w:cs="B Nazanin"/>
                            <w:color w:val="595959" w:themeColor="text1" w:themeTint="A6"/>
                            <w:rtl/>
                          </w:rPr>
                          <w:t>ایران استخدام</w:t>
                        </w:r>
                      </w:hyperlink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 xml:space="preserve"> برای 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13C2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D6B434E" wp14:editId="44904AD0">
                <wp:simplePos x="0" y="0"/>
                <wp:positionH relativeFrom="margin">
                  <wp:posOffset>552450</wp:posOffset>
                </wp:positionH>
                <wp:positionV relativeFrom="paragraph">
                  <wp:posOffset>182245</wp:posOffset>
                </wp:positionV>
                <wp:extent cx="2872105" cy="1190625"/>
                <wp:effectExtent l="0" t="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2105" cy="1190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89DA6" w14:textId="65CA6B7B" w:rsidR="009325E2" w:rsidRPr="008542E4" w:rsidRDefault="00F316B7" w:rsidP="005115EC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  <w:rtl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404040" w:themeColor="text1" w:themeTint="BF"/>
                                <w:sz w:val="26"/>
                                <w:szCs w:val="26"/>
                                <w:rtl/>
                              </w:rPr>
                              <w:t>نام موسسه یا دانشگاه</w:t>
                            </w:r>
                          </w:p>
                          <w:p w14:paraId="2B84B369" w14:textId="3827D3EF" w:rsidR="009325E2" w:rsidRPr="008542E4" w:rsidRDefault="00F316B7" w:rsidP="005115EC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  <w:rtl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عنوان مدرک تحصیلی</w:t>
                            </w:r>
                          </w:p>
                          <w:p w14:paraId="1CE38F46" w14:textId="326C1244" w:rsidR="009325E2" w:rsidRPr="008542E4" w:rsidRDefault="00F316B7" w:rsidP="005115EC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595959" w:themeColor="text1" w:themeTint="A6"/>
                                <w:rtl/>
                              </w:rPr>
                              <w:t>تاریخ</w:t>
                            </w:r>
                            <w:r w:rsidR="005C13C2" w:rsidRPr="008542E4">
                              <w:rPr>
                                <w:rFonts w:cs="B Nazanin" w:hint="cs"/>
                                <w:b/>
                                <w:color w:val="595959" w:themeColor="text1" w:themeTint="A6"/>
                                <w:rtl/>
                              </w:rPr>
                              <w:t xml:space="preserve"> شروع تحصیل - تاریخ پایان تحصیل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B434E" id="Text Box 48" o:spid="_x0000_s1030" type="#_x0000_t202" style="position:absolute;margin-left:43.5pt;margin-top:14.35pt;width:226.15pt;height:93.7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" filled="f" stroked="f" strokeweight=".5pt">
                <v:textbox>
                  <w:txbxContent>
                    <w:p w14:paraId="1EB89DA6" w14:textId="65CA6B7B" w:rsidR="009325E2" w:rsidRPr="008542E4" w:rsidRDefault="00F316B7" w:rsidP="005115EC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404040" w:themeColor="text1" w:themeTint="BF"/>
                          <w:sz w:val="26"/>
                          <w:szCs w:val="26"/>
                          <w:rtl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404040" w:themeColor="text1" w:themeTint="BF"/>
                          <w:sz w:val="26"/>
                          <w:szCs w:val="26"/>
                          <w:rtl/>
                        </w:rPr>
                        <w:t>نام موسسه یا دانشگاه</w:t>
                      </w:r>
                    </w:p>
                    <w:p w14:paraId="2B84B369" w14:textId="3827D3EF" w:rsidR="009325E2" w:rsidRPr="008542E4" w:rsidRDefault="00F316B7" w:rsidP="005115EC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  <w:rtl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عنوان مدرک تحصیلی</w:t>
                      </w:r>
                    </w:p>
                    <w:p w14:paraId="1CE38F46" w14:textId="326C1244" w:rsidR="009325E2" w:rsidRPr="008542E4" w:rsidRDefault="00F316B7" w:rsidP="005115EC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595959" w:themeColor="text1" w:themeTint="A6"/>
                          <w:rtl/>
                        </w:rPr>
                        <w:t>تاریخ</w:t>
                      </w:r>
                      <w:r w:rsidR="005C13C2" w:rsidRPr="008542E4">
                        <w:rPr>
                          <w:rFonts w:cs="B Nazanin" w:hint="cs"/>
                          <w:b/>
                          <w:color w:val="595959" w:themeColor="text1" w:themeTint="A6"/>
                          <w:rtl/>
                        </w:rPr>
                        <w:t xml:space="preserve"> شروع تحصیل - تاریخ پایان تحصیل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63F6CF" w14:textId="05D380F5" w:rsidR="00FF7DB7" w:rsidRPr="00FF7DB7" w:rsidRDefault="00FF7DB7" w:rsidP="00FF7DB7"/>
    <w:p w14:paraId="7A002475" w14:textId="14852A1E" w:rsidR="00FF7DB7" w:rsidRPr="00FF7DB7" w:rsidRDefault="00FF7DB7" w:rsidP="00FF7DB7"/>
    <w:p w14:paraId="7283A4B9" w14:textId="620528D2" w:rsidR="00FF7DB7" w:rsidRPr="00FF7DB7" w:rsidRDefault="00FF7DB7" w:rsidP="00FF7DB7"/>
    <w:p w14:paraId="3F532FBD" w14:textId="54B44806" w:rsidR="00FF7DB7" w:rsidRPr="00FF7DB7" w:rsidRDefault="00F316B7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0F174A3" wp14:editId="4E3DA299">
                <wp:simplePos x="0" y="0"/>
                <wp:positionH relativeFrom="margin">
                  <wp:posOffset>4358640</wp:posOffset>
                </wp:positionH>
                <wp:positionV relativeFrom="paragraph">
                  <wp:posOffset>244475</wp:posOffset>
                </wp:positionV>
                <wp:extent cx="2842260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BC7A41" w14:textId="6963997E" w:rsidR="001758E4" w:rsidRPr="008542E4" w:rsidRDefault="00F316B7" w:rsidP="005115EC">
                            <w:pPr>
                              <w:bidi/>
                              <w:rPr>
                                <w:rFonts w:cs="B Nazanin"/>
                                <w:b/>
                                <w:color w:val="009ED6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اطلاعات تماس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74A3" id="Text Box 23" o:spid="_x0000_s1031" type="#_x0000_t202" style="position:absolute;margin-left:343.2pt;margin-top:19.25pt;width:223.8pt;height:36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" filled="f" stroked="f" strokeweight=".5pt">
                <v:textbox>
                  <w:txbxContent>
                    <w:p w14:paraId="2CBC7A41" w14:textId="6963997E" w:rsidR="001758E4" w:rsidRPr="008542E4" w:rsidRDefault="00F316B7" w:rsidP="005115EC">
                      <w:pPr>
                        <w:bidi/>
                        <w:rPr>
                          <w:rFonts w:cs="B Nazanin"/>
                          <w:b/>
                          <w:color w:val="009ED6"/>
                          <w:sz w:val="40"/>
                          <w:szCs w:val="40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اطلاعات تماس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5B3A1A" w14:textId="233BF548" w:rsidR="00FF7DB7" w:rsidRPr="00FF7DB7" w:rsidRDefault="008542E4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701FA59" wp14:editId="3B6A8B31">
                <wp:simplePos x="0" y="0"/>
                <wp:positionH relativeFrom="margin">
                  <wp:posOffset>552450</wp:posOffset>
                </wp:positionH>
                <wp:positionV relativeFrom="paragraph">
                  <wp:posOffset>40005</wp:posOffset>
                </wp:positionV>
                <wp:extent cx="2872105" cy="1162050"/>
                <wp:effectExtent l="0" t="0" r="0" b="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2105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BC4504" w14:textId="2CDE0EA6" w:rsidR="005C13C2" w:rsidRPr="008542E4" w:rsidRDefault="005C13C2" w:rsidP="008542E4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404040" w:themeColor="text1" w:themeTint="BF"/>
                                <w:sz w:val="26"/>
                                <w:szCs w:val="26"/>
                                <w:rtl/>
                              </w:rPr>
                              <w:t>نام موسسه یا دانشگاه</w:t>
                            </w:r>
                          </w:p>
                          <w:p w14:paraId="45727D44" w14:textId="58B1C0D8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  <w:rtl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عنوان مدرک تحصیلی</w:t>
                            </w:r>
                          </w:p>
                          <w:p w14:paraId="543C6D3F" w14:textId="77777777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595959" w:themeColor="text1" w:themeTint="A6"/>
                                <w:rtl/>
                              </w:rPr>
                              <w:t>تاریخ شروع تحصیل - تاریخ پایان تحصیل</w:t>
                            </w:r>
                          </w:p>
                          <w:p w14:paraId="4AD6E7E8" w14:textId="00C06479" w:rsidR="009325E2" w:rsidRPr="008542E4" w:rsidRDefault="009325E2" w:rsidP="005115EC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/>
                                <w:color w:val="595959" w:themeColor="text1" w:themeTint="A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FA59" id="Text Box 49" o:spid="_x0000_s1032" type="#_x0000_t202" style="position:absolute;margin-left:43.5pt;margin-top:3.15pt;width:226.15pt;height:91.5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" filled="f" stroked="f" strokeweight=".5pt">
                <v:textbox>
                  <w:txbxContent>
                    <w:p w14:paraId="3CBC4504" w14:textId="2CDE0EA6" w:rsidR="005C13C2" w:rsidRPr="008542E4" w:rsidRDefault="005C13C2" w:rsidP="008542E4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404040" w:themeColor="text1" w:themeTint="BF"/>
                          <w:sz w:val="26"/>
                          <w:szCs w:val="26"/>
                          <w:rtl/>
                        </w:rPr>
                        <w:t>نام موسسه یا دانشگاه</w:t>
                      </w:r>
                    </w:p>
                    <w:p w14:paraId="45727D44" w14:textId="58B1C0D8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  <w:rtl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عنوان مدرک تحصیلی</w:t>
                      </w:r>
                    </w:p>
                    <w:p w14:paraId="543C6D3F" w14:textId="77777777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595959" w:themeColor="text1" w:themeTint="A6"/>
                          <w:rtl/>
                        </w:rPr>
                        <w:t>تاریخ شروع تحصیل - تاریخ پایان تحصیل</w:t>
                      </w:r>
                    </w:p>
                    <w:p w14:paraId="4AD6E7E8" w14:textId="00C06479" w:rsidR="009325E2" w:rsidRPr="008542E4" w:rsidRDefault="009325E2" w:rsidP="005115EC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/>
                          <w:color w:val="595959" w:themeColor="text1" w:themeTint="A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D0EC7C" w14:textId="7DD332D6" w:rsidR="00FF7DB7" w:rsidRPr="00FF7DB7" w:rsidRDefault="00DD7CAE" w:rsidP="00FF7DB7">
      <w:r>
        <w:rPr>
          <w:noProof/>
          <w:lang w:bidi="bn-IN"/>
        </w:rPr>
        <w:drawing>
          <wp:anchor distT="0" distB="0" distL="114300" distR="114300" simplePos="0" relativeHeight="251641344" behindDoc="0" locked="0" layoutInCell="1" allowOverlap="1" wp14:anchorId="582EC206" wp14:editId="70A37BFC">
            <wp:simplePos x="0" y="0"/>
            <wp:positionH relativeFrom="column">
              <wp:posOffset>6751320</wp:posOffset>
            </wp:positionH>
            <wp:positionV relativeFrom="paragraph">
              <wp:posOffset>179070</wp:posOffset>
            </wp:positionV>
            <wp:extent cx="351155" cy="320040"/>
            <wp:effectExtent l="0" t="0" r="0" b="3810"/>
            <wp:wrapNone/>
            <wp:docPr id="8" name="Picture 7" descr="391-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1-mail4.png"/>
                    <pic:cNvPicPr/>
                  </pic:nvPicPr>
                  <pic:blipFill>
                    <a:blip r:embed="rId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2233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7F655FB" wp14:editId="2A523A39">
                <wp:simplePos x="0" y="0"/>
                <wp:positionH relativeFrom="margin">
                  <wp:posOffset>3886200</wp:posOffset>
                </wp:positionH>
                <wp:positionV relativeFrom="paragraph">
                  <wp:posOffset>192405</wp:posOffset>
                </wp:positionV>
                <wp:extent cx="2842260" cy="352425"/>
                <wp:effectExtent l="0" t="0" r="0" b="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169D5" w14:textId="274EB890" w:rsidR="000E0CC9" w:rsidRPr="005C13C2" w:rsidRDefault="00F316B7" w:rsidP="00440B27">
                            <w:pPr>
                              <w:bidi/>
                              <w:spacing w:after="0"/>
                              <w:jc w:val="both"/>
                              <w:rPr>
                                <w:rFonts w:ascii="Arial" w:hAnsi="Arial" w:cs="Arial"/>
                                <w:color w:val="595959" w:themeColor="text1" w:themeTint="A6"/>
                              </w:rPr>
                            </w:pPr>
                            <w:r w:rsidRPr="005C13C2">
                              <w:rPr>
                                <w:rFonts w:ascii="Arial" w:hAnsi="Arial" w:cs="Arial"/>
                                <w:color w:val="595959" w:themeColor="text1" w:themeTint="A6"/>
                              </w:rPr>
                              <w:t>info@iranestekhdam.ir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655FB" id="Text Box 40" o:spid="_x0000_s1033" type="#_x0000_t202" style="position:absolute;margin-left:306pt;margin-top:15.15pt;width:223.8pt;height:27.7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" filled="f" stroked="f" strokeweight=".5pt">
                <v:textbox>
                  <w:txbxContent>
                    <w:p w14:paraId="443169D5" w14:textId="274EB890" w:rsidR="000E0CC9" w:rsidRPr="005C13C2" w:rsidRDefault="00F316B7" w:rsidP="00440B27">
                      <w:pPr>
                        <w:bidi/>
                        <w:spacing w:after="0"/>
                        <w:jc w:val="both"/>
                        <w:rPr>
                          <w:rFonts w:ascii="Arial" w:hAnsi="Arial" w:cs="Arial"/>
                          <w:color w:val="595959" w:themeColor="text1" w:themeTint="A6"/>
                        </w:rPr>
                      </w:pPr>
                      <w:r w:rsidRPr="005C13C2">
                        <w:rPr>
                          <w:rFonts w:ascii="Arial" w:hAnsi="Arial" w:cs="Arial"/>
                          <w:color w:val="595959" w:themeColor="text1" w:themeTint="A6"/>
                        </w:rPr>
                        <w:t>info@iranestekhdam.ir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0D2066" w14:textId="2B6CDCFE" w:rsidR="00FF7DB7" w:rsidRPr="00FF7DB7" w:rsidRDefault="00FF7DB7" w:rsidP="00FF7DB7"/>
    <w:p w14:paraId="53A0AA3E" w14:textId="36A217E0" w:rsidR="00FF7DB7" w:rsidRPr="00FF7DB7" w:rsidRDefault="00DD7CAE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2740527" wp14:editId="417E7E9E">
                <wp:simplePos x="0" y="0"/>
                <wp:positionH relativeFrom="margin">
                  <wp:posOffset>3886200</wp:posOffset>
                </wp:positionH>
                <wp:positionV relativeFrom="paragraph">
                  <wp:posOffset>116840</wp:posOffset>
                </wp:positionV>
                <wp:extent cx="2842260" cy="314325"/>
                <wp:effectExtent l="0" t="0" r="0" b="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93AF8" w14:textId="7A06FE1A" w:rsidR="000E0CC9" w:rsidRPr="008542E4" w:rsidRDefault="00F316B7" w:rsidP="00440B27">
                            <w:pPr>
                              <w:bidi/>
                              <w:spacing w:after="0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40527" id="Text Box 41" o:spid="_x0000_s1034" type="#_x0000_t202" style="position:absolute;margin-left:306pt;margin-top:9.2pt;width:223.8pt;height:24.7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" filled="f" stroked="f" strokeweight=".5pt">
                <v:textbox>
                  <w:txbxContent>
                    <w:p w14:paraId="37E93AF8" w14:textId="7A06FE1A" w:rsidR="000E0CC9" w:rsidRPr="008542E4" w:rsidRDefault="00F316B7" w:rsidP="00440B27">
                      <w:pPr>
                        <w:bidi/>
                        <w:spacing w:after="0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  <w:sz w:val="24"/>
                          <w:szCs w:val="24"/>
                        </w:rPr>
                      </w:pPr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sz w:val="24"/>
                          <w:szCs w:val="24"/>
                          <w:rtl/>
                          <w:lang w:bidi="fa-IR"/>
                        </w:rPr>
                        <w:t>۰۲۱-۹۱۳۰۰۰۱۳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bn-IN"/>
        </w:rPr>
        <w:drawing>
          <wp:anchor distT="0" distB="0" distL="114300" distR="114300" simplePos="0" relativeHeight="251645440" behindDoc="0" locked="0" layoutInCell="1" allowOverlap="1" wp14:anchorId="7AA4B62A" wp14:editId="037ABCED">
            <wp:simplePos x="0" y="0"/>
            <wp:positionH relativeFrom="column">
              <wp:posOffset>6757035</wp:posOffset>
            </wp:positionH>
            <wp:positionV relativeFrom="paragraph">
              <wp:posOffset>78740</wp:posOffset>
            </wp:positionV>
            <wp:extent cx="313690" cy="320040"/>
            <wp:effectExtent l="0" t="0" r="0" b="3810"/>
            <wp:wrapNone/>
            <wp:docPr id="6" name="Picture 5" descr="067-ph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7-phone.png"/>
                    <pic:cNvPicPr/>
                  </pic:nvPicPr>
                  <pic:blipFill>
                    <a:blip r:embed="rId1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1369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AFE769" w14:textId="37077162" w:rsidR="00FF7DB7" w:rsidRPr="00FF7DB7" w:rsidRDefault="00AF2233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04D2320" wp14:editId="3AC5A7FE">
                <wp:simplePos x="0" y="0"/>
                <wp:positionH relativeFrom="margin">
                  <wp:posOffset>586740</wp:posOffset>
                </wp:positionH>
                <wp:positionV relativeFrom="paragraph">
                  <wp:posOffset>26035</wp:posOffset>
                </wp:positionV>
                <wp:extent cx="2842260" cy="45720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A0754" w14:textId="24B51530" w:rsidR="001758E4" w:rsidRPr="008542E4" w:rsidRDefault="005C13C2" w:rsidP="00440B27">
                            <w:pPr>
                              <w:bidi/>
                              <w:rPr>
                                <w:rFonts w:cs="B Nazanin"/>
                                <w:b/>
                                <w:color w:val="009ED6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سابقه کاری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D2320" id="Text Box 26" o:spid="_x0000_s1035" type="#_x0000_t202" style="position:absolute;margin-left:46.2pt;margin-top:2.05pt;width:223.8pt;height:36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" filled="f" stroked="f" strokeweight=".5pt">
                <v:textbox>
                  <w:txbxContent>
                    <w:p w14:paraId="7D5A0754" w14:textId="24B51530" w:rsidR="001758E4" w:rsidRPr="008542E4" w:rsidRDefault="005C13C2" w:rsidP="00440B27">
                      <w:pPr>
                        <w:bidi/>
                        <w:rPr>
                          <w:rFonts w:cs="B Nazanin"/>
                          <w:b/>
                          <w:color w:val="009ED6"/>
                          <w:sz w:val="40"/>
                          <w:szCs w:val="40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سابقه کاری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0B27">
        <w:rPr>
          <w:noProof/>
          <w:lang w:bidi="bn-IN"/>
        </w:rPr>
        <w:drawing>
          <wp:anchor distT="0" distB="0" distL="114300" distR="114300" simplePos="0" relativeHeight="251642368" behindDoc="0" locked="0" layoutInCell="1" allowOverlap="1" wp14:anchorId="7D838A94" wp14:editId="169FE0C9">
            <wp:simplePos x="0" y="0"/>
            <wp:positionH relativeFrom="column">
              <wp:posOffset>6776085</wp:posOffset>
            </wp:positionH>
            <wp:positionV relativeFrom="paragraph">
              <wp:posOffset>289560</wp:posOffset>
            </wp:positionV>
            <wp:extent cx="313690" cy="320040"/>
            <wp:effectExtent l="0" t="0" r="0" b="0"/>
            <wp:wrapNone/>
            <wp:docPr id="1" name="Picture 0" descr="001-ho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-home.png"/>
                    <pic:cNvPicPr/>
                  </pic:nvPicPr>
                  <pic:blipFill>
                    <a:blip r:embed="rId11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4D8DA5" w14:textId="703A1D72" w:rsidR="00FF7DB7" w:rsidRPr="00FF7DB7" w:rsidRDefault="008542E4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BE5794C" wp14:editId="2304A9C4">
                <wp:simplePos x="0" y="0"/>
                <wp:positionH relativeFrom="margin">
                  <wp:posOffset>571500</wp:posOffset>
                </wp:positionH>
                <wp:positionV relativeFrom="paragraph">
                  <wp:posOffset>154940</wp:posOffset>
                </wp:positionV>
                <wp:extent cx="2872105" cy="809625"/>
                <wp:effectExtent l="0" t="0" r="0" b="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210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33B20" w14:textId="2828EA10" w:rsidR="009325E2" w:rsidRPr="008542E4" w:rsidRDefault="005C13C2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  <w:rtl/>
                              </w:rPr>
                              <w:t>نام شرکت یا مجموعه</w:t>
                            </w:r>
                          </w:p>
                          <w:p w14:paraId="6AEFFE48" w14:textId="68352EB0" w:rsidR="009325E2" w:rsidRPr="008542E4" w:rsidRDefault="005C13C2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عنوان شغلی</w:t>
                            </w:r>
                          </w:p>
                          <w:p w14:paraId="13FB1130" w14:textId="0CA730F4" w:rsidR="009325E2" w:rsidRPr="008542E4" w:rsidRDefault="005C13C2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تاریخ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5794C" id="Text Box 50" o:spid="_x0000_s1036" type="#_x0000_t202" style="position:absolute;margin-left:45pt;margin-top:12.2pt;width:226.15pt;height:63.7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" filled="f" stroked="f" strokeweight=".5pt">
                <v:textbox>
                  <w:txbxContent>
                    <w:p w14:paraId="04B33B20" w14:textId="2828EA10" w:rsidR="009325E2" w:rsidRPr="008542E4" w:rsidRDefault="005C13C2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8542E4"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26"/>
                          <w:szCs w:val="26"/>
                          <w:rtl/>
                        </w:rPr>
                        <w:t>نام شرکت یا مجموعه</w:t>
                      </w:r>
                    </w:p>
                    <w:p w14:paraId="6AEFFE48" w14:textId="68352EB0" w:rsidR="009325E2" w:rsidRPr="008542E4" w:rsidRDefault="005C13C2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عنوان شغلی</w:t>
                      </w:r>
                    </w:p>
                    <w:p w14:paraId="13FB1130" w14:textId="0CA730F4" w:rsidR="009325E2" w:rsidRPr="008542E4" w:rsidRDefault="005C13C2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تاریخ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2233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1DCE8A2" wp14:editId="19B069AF">
                <wp:simplePos x="0" y="0"/>
                <wp:positionH relativeFrom="margin">
                  <wp:posOffset>4705985</wp:posOffset>
                </wp:positionH>
                <wp:positionV relativeFrom="paragraph">
                  <wp:posOffset>34925</wp:posOffset>
                </wp:positionV>
                <wp:extent cx="2037715" cy="318135"/>
                <wp:effectExtent l="0" t="0" r="0" b="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7715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6EFC6" w14:textId="3576DABA" w:rsidR="000E0CC9" w:rsidRPr="008542E4" w:rsidRDefault="00F316B7" w:rsidP="00440B27">
                            <w:pPr>
                              <w:bidi/>
                              <w:spacing w:after="0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>ایران، تهران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CE8A2" id="Text Box 42" o:spid="_x0000_s1037" type="#_x0000_t202" style="position:absolute;margin-left:370.55pt;margin-top:2.75pt;width:160.45pt;height:25.0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" filled="f" stroked="f" strokeweight=".5pt">
                <v:textbox>
                  <w:txbxContent>
                    <w:p w14:paraId="5056EFC6" w14:textId="3576DABA" w:rsidR="000E0CC9" w:rsidRPr="008542E4" w:rsidRDefault="00F316B7" w:rsidP="00440B27">
                      <w:pPr>
                        <w:bidi/>
                        <w:spacing w:after="0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</w:rPr>
                      </w:pPr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>ایران، تهران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3FDF5D" w14:textId="7FD6D86F" w:rsidR="00FF7DB7" w:rsidRPr="00FF7DB7" w:rsidRDefault="00DD7CAE" w:rsidP="00FF7DB7">
      <w:r>
        <w:rPr>
          <w:noProof/>
          <w:lang w:bidi="bn-IN"/>
        </w:rPr>
        <w:drawing>
          <wp:anchor distT="0" distB="0" distL="114300" distR="114300" simplePos="0" relativeHeight="251651584" behindDoc="0" locked="0" layoutInCell="1" allowOverlap="1" wp14:anchorId="4FD64325" wp14:editId="086C7A2B">
            <wp:simplePos x="0" y="0"/>
            <wp:positionH relativeFrom="column">
              <wp:posOffset>6773545</wp:posOffset>
            </wp:positionH>
            <wp:positionV relativeFrom="paragraph">
              <wp:posOffset>155575</wp:posOffset>
            </wp:positionV>
            <wp:extent cx="313690" cy="320040"/>
            <wp:effectExtent l="0" t="0" r="0" b="3810"/>
            <wp:wrapNone/>
            <wp:docPr id="7" name="Picture 6" descr="202-sphe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sphere.png"/>
                    <pic:cNvPicPr/>
                  </pic:nvPicPr>
                  <pic:blipFill>
                    <a:blip r:embed="rId12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2233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2D57847" wp14:editId="312180A6">
                <wp:simplePos x="0" y="0"/>
                <wp:positionH relativeFrom="margin">
                  <wp:posOffset>3901440</wp:posOffset>
                </wp:positionH>
                <wp:positionV relativeFrom="paragraph">
                  <wp:posOffset>211455</wp:posOffset>
                </wp:positionV>
                <wp:extent cx="2842260" cy="586105"/>
                <wp:effectExtent l="0" t="0" r="0" b="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CFC4C" w14:textId="0257E948" w:rsidR="000E0CC9" w:rsidRPr="008542E4" w:rsidRDefault="00374C9E" w:rsidP="00440B27">
                            <w:pPr>
                              <w:bidi/>
                              <w:spacing w:after="0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  <w:lang w:bidi="fa-IR"/>
                              </w:rPr>
                            </w:pPr>
                            <w:hyperlink r:id="rId13" w:history="1">
                              <w:r w:rsidR="00F316B7" w:rsidRPr="008542E4">
                                <w:rPr>
                                  <w:rStyle w:val="Hyperlink"/>
                                  <w:rFonts w:ascii="Arial" w:hAnsi="Arial" w:cs="B Nazanin"/>
                                  <w:color w:val="595959" w:themeColor="text1" w:themeTint="A6"/>
                                  <w:lang w:bidi="fa-IR"/>
                                </w:rPr>
                                <w:t>Www.IranEstekhdam.ir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57847" id="Text Box 43" o:spid="_x0000_s1038" type="#_x0000_t202" style="position:absolute;margin-left:307.2pt;margin-top:16.65pt;width:223.8pt;height:46.1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" filled="f" stroked="f" strokeweight=".5pt">
                <v:textbox>
                  <w:txbxContent>
                    <w:p w14:paraId="5BECFC4C" w14:textId="0257E948" w:rsidR="000E0CC9" w:rsidRPr="008542E4" w:rsidRDefault="00374C9E" w:rsidP="00440B27">
                      <w:pPr>
                        <w:bidi/>
                        <w:spacing w:after="0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  <w:lang w:bidi="fa-IR"/>
                        </w:rPr>
                      </w:pPr>
                      <w:hyperlink r:id="rId14" w:history="1">
                        <w:r w:rsidR="00F316B7" w:rsidRPr="008542E4">
                          <w:rPr>
                            <w:rStyle w:val="Hyperlink"/>
                            <w:rFonts w:ascii="Arial" w:hAnsi="Arial" w:cs="B Nazanin"/>
                            <w:color w:val="595959" w:themeColor="text1" w:themeTint="A6"/>
                            <w:lang w:bidi="fa-IR"/>
                          </w:rPr>
                          <w:t>Www.IranEstekhdam.ir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68C641" w14:textId="3410F171" w:rsidR="00FF7DB7" w:rsidRPr="00FF7DB7" w:rsidRDefault="00FF7DB7" w:rsidP="00FF7DB7"/>
    <w:p w14:paraId="698A92CA" w14:textId="17CB001F" w:rsidR="00FF7DB7" w:rsidRPr="00FF7DB7" w:rsidRDefault="00AF2233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8A566E" wp14:editId="6A784356">
                <wp:simplePos x="0" y="0"/>
                <wp:positionH relativeFrom="margin">
                  <wp:posOffset>551180</wp:posOffset>
                </wp:positionH>
                <wp:positionV relativeFrom="paragraph">
                  <wp:posOffset>55880</wp:posOffset>
                </wp:positionV>
                <wp:extent cx="2901403" cy="586105"/>
                <wp:effectExtent l="0" t="0" r="0" b="444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403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3E1B0" w14:textId="03D4D9A7" w:rsidR="000E0CC9" w:rsidRPr="008542E4" w:rsidRDefault="005C13C2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 xml:space="preserve">پیشنهاد </w:t>
                            </w:r>
                            <w:hyperlink r:id="rId15" w:history="1">
                              <w:r w:rsidRPr="008542E4">
                                <w:rPr>
                                  <w:rStyle w:val="Hyperlink"/>
                                  <w:rFonts w:ascii="Arial" w:hAnsi="Arial" w:cs="B Nazanin"/>
                                  <w:color w:val="595959" w:themeColor="text1" w:themeTint="A6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A566E" id="Text Box 38" o:spid="_x0000_s1039" type="#_x0000_t202" style="position:absolute;margin-left:43.4pt;margin-top:4.4pt;width:228.45pt;height:46.1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" filled="f" stroked="f" strokeweight=".5pt">
                <v:textbox>
                  <w:txbxContent>
                    <w:p w14:paraId="6753E1B0" w14:textId="03D4D9A7" w:rsidR="000E0CC9" w:rsidRPr="008542E4" w:rsidRDefault="005C13C2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</w:rPr>
                      </w:pPr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 xml:space="preserve">پیشنهاد </w:t>
                      </w:r>
                      <w:hyperlink r:id="rId16" w:history="1">
                        <w:r w:rsidRPr="008542E4">
                          <w:rPr>
                            <w:rStyle w:val="Hyperlink"/>
                            <w:rFonts w:ascii="Arial" w:hAnsi="Arial" w:cs="B Nazanin"/>
                            <w:color w:val="595959" w:themeColor="text1" w:themeTint="A6"/>
                            <w:rtl/>
                          </w:rPr>
                          <w:t>ایران استخدام</w:t>
                        </w:r>
                      </w:hyperlink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D510C6" wp14:editId="5C43AEBD">
                <wp:simplePos x="0" y="0"/>
                <wp:positionH relativeFrom="margin">
                  <wp:posOffset>4358640</wp:posOffset>
                </wp:positionH>
                <wp:positionV relativeFrom="paragraph">
                  <wp:posOffset>80010</wp:posOffset>
                </wp:positionV>
                <wp:extent cx="2842260" cy="45720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422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B8C90" w14:textId="20A0F688" w:rsidR="001758E4" w:rsidRPr="008542E4" w:rsidRDefault="00F316B7" w:rsidP="00440B27">
                            <w:pPr>
                              <w:bidi/>
                              <w:rPr>
                                <w:rFonts w:ascii="Arial" w:hAnsi="Arial" w:cs="B Nazanin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سرگرمی</w:t>
                            </w:r>
                            <w:r w:rsidRPr="008542E4">
                              <w:rPr>
                                <w:rFonts w:ascii="Arial" w:hAnsi="Arial" w:cs="B Nazanin"/>
                                <w:b/>
                                <w:color w:val="009ED6"/>
                                <w:sz w:val="40"/>
                                <w:szCs w:val="40"/>
                                <w:lang w:bidi="fa-IR"/>
                              </w:rPr>
                              <w:t>‌</w:t>
                            </w:r>
                            <w:r w:rsidRPr="008542E4">
                              <w:rPr>
                                <w:rFonts w:ascii="Arial" w:hAnsi="Arial" w:cs="B Nazanin"/>
                                <w:b/>
                                <w:color w:val="009ED6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510C6" id="Text Box 24" o:spid="_x0000_s1040" type="#_x0000_t202" style="position:absolute;margin-left:343.2pt;margin-top:6.3pt;width:223.8pt;height:36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" filled="f" stroked="f" strokeweight=".5pt">
                <v:textbox>
                  <w:txbxContent>
                    <w:p w14:paraId="5DEB8C90" w14:textId="20A0F688" w:rsidR="001758E4" w:rsidRPr="008542E4" w:rsidRDefault="00F316B7" w:rsidP="00440B27">
                      <w:pPr>
                        <w:bidi/>
                        <w:rPr>
                          <w:rFonts w:ascii="Arial" w:hAnsi="Arial" w:cs="B Nazanin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</w:pPr>
                      <w:r w:rsidRPr="008542E4">
                        <w:rPr>
                          <w:rFonts w:ascii="Arial" w:hAnsi="Arial" w:cs="B Nazanin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سرگرمی</w:t>
                      </w:r>
                      <w:r w:rsidRPr="008542E4">
                        <w:rPr>
                          <w:rFonts w:ascii="Arial" w:hAnsi="Arial" w:cs="B Nazanin"/>
                          <w:b/>
                          <w:color w:val="009ED6"/>
                          <w:sz w:val="40"/>
                          <w:szCs w:val="40"/>
                          <w:lang w:bidi="fa-IR"/>
                        </w:rPr>
                        <w:t>‌</w:t>
                      </w:r>
                      <w:r w:rsidRPr="008542E4">
                        <w:rPr>
                          <w:rFonts w:ascii="Arial" w:hAnsi="Arial" w:cs="B Nazanin"/>
                          <w:b/>
                          <w:color w:val="009ED6"/>
                          <w:sz w:val="40"/>
                          <w:szCs w:val="40"/>
                          <w:rtl/>
                          <w:lang w:bidi="fa-IR"/>
                        </w:rPr>
                        <w:t>ها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2E2DCC" w14:textId="0D031AFA" w:rsidR="00FF7DB7" w:rsidRPr="00FF7DB7" w:rsidRDefault="00FF7DB7" w:rsidP="00FF7DB7"/>
    <w:p w14:paraId="7A9F997D" w14:textId="5A3F1E54" w:rsidR="00FF7DB7" w:rsidRPr="00FF7DB7" w:rsidRDefault="00AF2233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685F3C4" wp14:editId="132A66B2">
                <wp:simplePos x="0" y="0"/>
                <wp:positionH relativeFrom="margin">
                  <wp:posOffset>552450</wp:posOffset>
                </wp:positionH>
                <wp:positionV relativeFrom="paragraph">
                  <wp:posOffset>212725</wp:posOffset>
                </wp:positionV>
                <wp:extent cx="2872105" cy="790575"/>
                <wp:effectExtent l="0" t="0" r="0" b="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2105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4688A" w14:textId="77777777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26"/>
                                <w:szCs w:val="26"/>
                                <w:rtl/>
                              </w:rPr>
                              <w:t>نام شرکت یا مجموعه</w:t>
                            </w:r>
                          </w:p>
                          <w:p w14:paraId="53FB4CD3" w14:textId="77777777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عنوان شغلی</w:t>
                            </w:r>
                          </w:p>
                          <w:p w14:paraId="6ABF1A8F" w14:textId="77777777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Cs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bCs/>
                                <w:color w:val="595959" w:themeColor="text1" w:themeTint="A6"/>
                                <w:rtl/>
                              </w:rPr>
                              <w:t>تاریخ</w:t>
                            </w:r>
                          </w:p>
                          <w:p w14:paraId="42C75734" w14:textId="38B926DB" w:rsidR="009325E2" w:rsidRPr="008542E4" w:rsidRDefault="009325E2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cs="B Nazanin"/>
                                <w:b/>
                                <w:color w:val="595959" w:themeColor="text1" w:themeTint="A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5F3C4" id="Text Box 51" o:spid="_x0000_s1041" type="#_x0000_t202" style="position:absolute;margin-left:43.5pt;margin-top:16.75pt;width:226.15pt;height:62.25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" filled="f" stroked="f" strokeweight=".5pt">
                <v:textbox>
                  <w:txbxContent>
                    <w:p w14:paraId="3214688A" w14:textId="77777777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8542E4"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26"/>
                          <w:szCs w:val="26"/>
                          <w:rtl/>
                        </w:rPr>
                        <w:t>نام شرکت یا مجموعه</w:t>
                      </w:r>
                    </w:p>
                    <w:p w14:paraId="53FB4CD3" w14:textId="77777777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عنوان شغلی</w:t>
                      </w:r>
                    </w:p>
                    <w:p w14:paraId="6ABF1A8F" w14:textId="77777777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Cs/>
                          <w:color w:val="595959" w:themeColor="text1" w:themeTint="A6"/>
                        </w:rPr>
                      </w:pPr>
                      <w:r w:rsidRPr="008542E4">
                        <w:rPr>
                          <w:rFonts w:cs="B Nazanin" w:hint="cs"/>
                          <w:bCs/>
                          <w:color w:val="595959" w:themeColor="text1" w:themeTint="A6"/>
                          <w:rtl/>
                        </w:rPr>
                        <w:t>تاریخ</w:t>
                      </w:r>
                    </w:p>
                    <w:p w14:paraId="42C75734" w14:textId="38B926DB" w:rsidR="009325E2" w:rsidRPr="008542E4" w:rsidRDefault="009325E2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cs="B Nazanin"/>
                          <w:b/>
                          <w:color w:val="595959" w:themeColor="text1" w:themeTint="A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1EE2191" wp14:editId="141C826A">
                <wp:simplePos x="0" y="0"/>
                <wp:positionH relativeFrom="margin">
                  <wp:posOffset>5560695</wp:posOffset>
                </wp:positionH>
                <wp:positionV relativeFrom="paragraph">
                  <wp:posOffset>164465</wp:posOffset>
                </wp:positionV>
                <wp:extent cx="1192530" cy="318135"/>
                <wp:effectExtent l="0" t="0" r="0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0C097" w14:textId="3499CB54" w:rsidR="009325E2" w:rsidRPr="008542E4" w:rsidRDefault="005C13C2" w:rsidP="00AF2233">
                            <w:pPr>
                              <w:bidi/>
                              <w:spacing w:after="0"/>
                              <w:jc w:val="both"/>
                              <w:rPr>
                                <w:rFonts w:cs="B Nazanin"/>
                                <w:color w:val="595959" w:themeColor="text1" w:themeTint="A6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color w:val="595959" w:themeColor="text1" w:themeTint="A6"/>
                                <w:rtl/>
                                <w:lang w:bidi="fa-IR"/>
                              </w:rPr>
                              <w:t>مطالعه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E2191" id="Text Box 47" o:spid="_x0000_s1042" type="#_x0000_t202" style="position:absolute;margin-left:437.85pt;margin-top:12.95pt;width:93.9pt;height:25.05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" filled="f" stroked="f" strokeweight=".5pt">
                <v:textbox>
                  <w:txbxContent>
                    <w:p w14:paraId="50B0C097" w14:textId="3499CB54" w:rsidR="009325E2" w:rsidRPr="008542E4" w:rsidRDefault="005C13C2" w:rsidP="00AF2233">
                      <w:pPr>
                        <w:bidi/>
                        <w:spacing w:after="0"/>
                        <w:jc w:val="both"/>
                        <w:rPr>
                          <w:rFonts w:cs="B Nazanin"/>
                          <w:color w:val="595959" w:themeColor="text1" w:themeTint="A6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color w:val="595959" w:themeColor="text1" w:themeTint="A6"/>
                          <w:rtl/>
                          <w:lang w:bidi="fa-IR"/>
                        </w:rPr>
                        <w:t>مطالعه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bn-IN"/>
        </w:rPr>
        <w:drawing>
          <wp:anchor distT="0" distB="0" distL="114300" distR="114300" simplePos="0" relativeHeight="251654656" behindDoc="0" locked="0" layoutInCell="1" allowOverlap="1" wp14:anchorId="0AC5E1AE" wp14:editId="263D2E87">
            <wp:simplePos x="0" y="0"/>
            <wp:positionH relativeFrom="column">
              <wp:posOffset>6758940</wp:posOffset>
            </wp:positionH>
            <wp:positionV relativeFrom="paragraph">
              <wp:posOffset>169545</wp:posOffset>
            </wp:positionV>
            <wp:extent cx="320040" cy="320040"/>
            <wp:effectExtent l="0" t="0" r="0" b="0"/>
            <wp:wrapNone/>
            <wp:docPr id="5" name="Picture 4" descr="032-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2-book.png"/>
                    <pic:cNvPicPr/>
                  </pic:nvPicPr>
                  <pic:blipFill>
                    <a:blip r:embed="rId1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E3DBF34" wp14:editId="11DFE6C8">
                <wp:simplePos x="0" y="0"/>
                <wp:positionH relativeFrom="margin">
                  <wp:posOffset>4179570</wp:posOffset>
                </wp:positionH>
                <wp:positionV relativeFrom="paragraph">
                  <wp:posOffset>175260</wp:posOffset>
                </wp:positionV>
                <wp:extent cx="1192530" cy="318135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EACB7" w14:textId="68ACAC1C" w:rsidR="000E0CC9" w:rsidRPr="008542E4" w:rsidRDefault="005C13C2" w:rsidP="00AF2233">
                            <w:pPr>
                              <w:bidi/>
                              <w:spacing w:after="0"/>
                              <w:jc w:val="both"/>
                              <w:rPr>
                                <w:rFonts w:cs="B Nazanin"/>
                                <w:color w:val="595959" w:themeColor="text1" w:themeTint="A6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color w:val="595959" w:themeColor="text1" w:themeTint="A6"/>
                                <w:rtl/>
                                <w:lang w:bidi="fa-IR"/>
                              </w:rPr>
                              <w:t>عکاسی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DBF34" id="Text Box 44" o:spid="_x0000_s1043" type="#_x0000_t202" style="position:absolute;margin-left:329.1pt;margin-top:13.8pt;width:93.9pt;height:25.0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" filled="f" stroked="f" strokeweight=".5pt">
                <v:textbox>
                  <w:txbxContent>
                    <w:p w14:paraId="71FEACB7" w14:textId="68ACAC1C" w:rsidR="000E0CC9" w:rsidRPr="008542E4" w:rsidRDefault="005C13C2" w:rsidP="00AF2233">
                      <w:pPr>
                        <w:bidi/>
                        <w:spacing w:after="0"/>
                        <w:jc w:val="both"/>
                        <w:rPr>
                          <w:rFonts w:cs="B Nazanin"/>
                          <w:color w:val="595959" w:themeColor="text1" w:themeTint="A6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color w:val="595959" w:themeColor="text1" w:themeTint="A6"/>
                          <w:rtl/>
                          <w:lang w:bidi="fa-IR"/>
                        </w:rPr>
                        <w:t>عکاسی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bn-IN"/>
        </w:rPr>
        <w:drawing>
          <wp:anchor distT="0" distB="0" distL="114300" distR="114300" simplePos="0" relativeHeight="251659776" behindDoc="0" locked="0" layoutInCell="1" allowOverlap="1" wp14:anchorId="26D394D3" wp14:editId="2592A2A9">
            <wp:simplePos x="0" y="0"/>
            <wp:positionH relativeFrom="column">
              <wp:posOffset>5396865</wp:posOffset>
            </wp:positionH>
            <wp:positionV relativeFrom="paragraph">
              <wp:posOffset>156210</wp:posOffset>
            </wp:positionV>
            <wp:extent cx="316230" cy="320040"/>
            <wp:effectExtent l="0" t="0" r="0" b="0"/>
            <wp:wrapNone/>
            <wp:docPr id="3" name="Picture 2" descr="016-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-camera.png"/>
                    <pic:cNvPicPr/>
                  </pic:nvPicPr>
                  <pic:blipFill>
                    <a:blip r:embed="rId18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03AF5" w14:textId="4975C335" w:rsidR="00FF7DB7" w:rsidRPr="00FF7DB7" w:rsidRDefault="000F1385" w:rsidP="00FF7DB7"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2DE83D10" wp14:editId="7E9C15D7">
                <wp:simplePos x="0" y="0"/>
                <wp:positionH relativeFrom="column">
                  <wp:posOffset>-2271395</wp:posOffset>
                </wp:positionH>
                <wp:positionV relativeFrom="paragraph">
                  <wp:posOffset>414546</wp:posOffset>
                </wp:positionV>
                <wp:extent cx="12569825" cy="5057140"/>
                <wp:effectExtent l="0" t="133350" r="117475" b="14351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69825" cy="5057140"/>
                          <a:chOff x="0" y="0"/>
                          <a:chExt cx="12570091" cy="5057155"/>
                        </a:xfrm>
                      </wpg:grpSpPr>
                      <wps:wsp>
                        <wps:cNvPr id="16" name="Isosceles Triangle 16"/>
                        <wps:cNvSpPr/>
                        <wps:spPr>
                          <a:xfrm rot="5400000">
                            <a:off x="1856059" y="-1856059"/>
                            <a:ext cx="5040629" cy="8752748"/>
                          </a:xfrm>
                          <a:prstGeom prst="triangle">
                            <a:avLst/>
                          </a:prstGeom>
                          <a:solidFill>
                            <a:srgbClr val="009ED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Isosceles Triangle 17"/>
                        <wps:cNvSpPr/>
                        <wps:spPr>
                          <a:xfrm rot="16200000">
                            <a:off x="5673402" y="-1839533"/>
                            <a:ext cx="5040629" cy="8752748"/>
                          </a:xfrm>
                          <a:prstGeom prst="triangle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  <a:ln w="2286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849D95" id="Group 15" o:spid="_x0000_s1026" style="position:absolute;margin-left:-178.85pt;margin-top:32.65pt;width:989.75pt;height:398.2pt;z-index:251644416" coordsize="125700,50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">
                <v:shape id="Isosceles Triangle 16" o:spid="_x0000_s1027" type="#_x0000_t5" style="position:absolute;left:18561;top:-18561;width:50406;height:8752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" fillcolor="#009ed6" stroked="f" strokeweight="1pt"/>
                <v:shape id="Isosceles Triangle 17" o:spid="_x0000_s1028" type="#_x0000_t5" style="position:absolute;left:56734;top:-18396;width:50406;height:87527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" fillcolor="#1f4d78 [1604]" strokecolor="white [3212]" strokeweight="18pt"/>
              </v:group>
            </w:pict>
          </mc:Fallback>
        </mc:AlternateContent>
      </w:r>
    </w:p>
    <w:p w14:paraId="6A72AE3B" w14:textId="716A6D0B" w:rsidR="00FF7DB7" w:rsidRPr="00FF7DB7" w:rsidRDefault="00AF2233" w:rsidP="00FF7DB7">
      <w:r>
        <w:rPr>
          <w:noProof/>
          <w:lang w:bidi="bn-IN"/>
        </w:rPr>
        <w:drawing>
          <wp:anchor distT="0" distB="0" distL="114300" distR="114300" simplePos="0" relativeHeight="251655680" behindDoc="0" locked="0" layoutInCell="1" allowOverlap="1" wp14:anchorId="4F8CBC10" wp14:editId="0F1EAD2D">
            <wp:simplePos x="0" y="0"/>
            <wp:positionH relativeFrom="column">
              <wp:posOffset>5362575</wp:posOffset>
            </wp:positionH>
            <wp:positionV relativeFrom="paragraph">
              <wp:posOffset>136525</wp:posOffset>
            </wp:positionV>
            <wp:extent cx="327025" cy="320040"/>
            <wp:effectExtent l="0" t="0" r="0" b="0"/>
            <wp:wrapNone/>
            <wp:docPr id="4" name="Picture 3" descr="018-mus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8-music.png"/>
                    <pic:cNvPicPr/>
                  </pic:nvPicPr>
                  <pic:blipFill>
                    <a:blip r:embed="rId1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bn-IN"/>
        </w:rPr>
        <w:drawing>
          <wp:anchor distT="0" distB="0" distL="114300" distR="114300" simplePos="0" relativeHeight="251667968" behindDoc="0" locked="0" layoutInCell="1" allowOverlap="1" wp14:anchorId="417B58D8" wp14:editId="7566C1D6">
            <wp:simplePos x="0" y="0"/>
            <wp:positionH relativeFrom="column">
              <wp:posOffset>6753225</wp:posOffset>
            </wp:positionH>
            <wp:positionV relativeFrom="paragraph">
              <wp:posOffset>139700</wp:posOffset>
            </wp:positionV>
            <wp:extent cx="320040" cy="320040"/>
            <wp:effectExtent l="0" t="0" r="0" b="0"/>
            <wp:wrapNone/>
            <wp:docPr id="2" name="Picture 1" descr="006-penc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-pencil.png"/>
                    <pic:cNvPicPr/>
                  </pic:nvPicPr>
                  <pic:blipFill>
                    <a:blip r:embed="rId2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1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78A8D9E" wp14:editId="0BB093AC">
                <wp:simplePos x="0" y="0"/>
                <wp:positionH relativeFrom="margin">
                  <wp:posOffset>5551170</wp:posOffset>
                </wp:positionH>
                <wp:positionV relativeFrom="paragraph">
                  <wp:posOffset>117475</wp:posOffset>
                </wp:positionV>
                <wp:extent cx="1192530" cy="318135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8D9E8" w14:textId="7D807C22" w:rsidR="009325E2" w:rsidRPr="008542E4" w:rsidRDefault="000F1385" w:rsidP="00AF2233">
                            <w:pPr>
                              <w:bidi/>
                              <w:spacing w:after="0"/>
                              <w:jc w:val="both"/>
                              <w:rPr>
                                <w:rFonts w:cs="B Nazanin"/>
                                <w:color w:val="595959" w:themeColor="text1" w:themeTint="A6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color w:val="595959" w:themeColor="text1" w:themeTint="A6"/>
                                <w:rtl/>
                                <w:lang w:bidi="fa-IR"/>
                              </w:rPr>
                              <w:t>نوشتن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A8D9E" id="Text Box 46" o:spid="_x0000_s1044" type="#_x0000_t202" style="position:absolute;margin-left:437.1pt;margin-top:9.25pt;width:93.9pt;height:2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" filled="f" stroked="f" strokeweight=".5pt">
                <v:textbox>
                  <w:txbxContent>
                    <w:p w14:paraId="52D8D9E8" w14:textId="7D807C22" w:rsidR="009325E2" w:rsidRPr="008542E4" w:rsidRDefault="000F1385" w:rsidP="00AF2233">
                      <w:pPr>
                        <w:bidi/>
                        <w:spacing w:after="0"/>
                        <w:jc w:val="both"/>
                        <w:rPr>
                          <w:rFonts w:cs="B Nazanin"/>
                          <w:color w:val="595959" w:themeColor="text1" w:themeTint="A6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color w:val="595959" w:themeColor="text1" w:themeTint="A6"/>
                          <w:rtl/>
                          <w:lang w:bidi="fa-IR"/>
                        </w:rPr>
                        <w:t>نوشتن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967CD5A" wp14:editId="64F32380">
                <wp:simplePos x="0" y="0"/>
                <wp:positionH relativeFrom="margin">
                  <wp:posOffset>4179570</wp:posOffset>
                </wp:positionH>
                <wp:positionV relativeFrom="paragraph">
                  <wp:posOffset>117475</wp:posOffset>
                </wp:positionV>
                <wp:extent cx="1192530" cy="31813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D4213" w14:textId="3DFFCF54" w:rsidR="009325E2" w:rsidRPr="008542E4" w:rsidRDefault="000F1385" w:rsidP="00AF2233">
                            <w:pPr>
                              <w:bidi/>
                              <w:spacing w:after="0"/>
                              <w:jc w:val="both"/>
                              <w:rPr>
                                <w:rFonts w:cs="B Nazanin"/>
                                <w:color w:val="595959" w:themeColor="text1" w:themeTint="A6"/>
                                <w:lang w:bidi="fa-IR"/>
                              </w:rPr>
                            </w:pPr>
                            <w:r w:rsidRPr="008542E4">
                              <w:rPr>
                                <w:rFonts w:cs="B Nazanin" w:hint="cs"/>
                                <w:color w:val="595959" w:themeColor="text1" w:themeTint="A6"/>
                                <w:rtl/>
                                <w:lang w:bidi="fa-IR"/>
                              </w:rPr>
                              <w:t>موسیقی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7CD5A" id="Text Box 45" o:spid="_x0000_s1045" type="#_x0000_t202" style="position:absolute;margin-left:329.1pt;margin-top:9.25pt;width:93.9pt;height:2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" filled="f" stroked="f" strokeweight=".5pt">
                <v:textbox>
                  <w:txbxContent>
                    <w:p w14:paraId="17ED4213" w14:textId="3DFFCF54" w:rsidR="009325E2" w:rsidRPr="008542E4" w:rsidRDefault="000F1385" w:rsidP="00AF2233">
                      <w:pPr>
                        <w:bidi/>
                        <w:spacing w:after="0"/>
                        <w:jc w:val="both"/>
                        <w:rPr>
                          <w:rFonts w:cs="B Nazanin"/>
                          <w:color w:val="595959" w:themeColor="text1" w:themeTint="A6"/>
                          <w:lang w:bidi="fa-IR"/>
                        </w:rPr>
                      </w:pPr>
                      <w:r w:rsidRPr="008542E4">
                        <w:rPr>
                          <w:rFonts w:cs="B Nazanin" w:hint="cs"/>
                          <w:color w:val="595959" w:themeColor="text1" w:themeTint="A6"/>
                          <w:rtl/>
                          <w:lang w:bidi="fa-IR"/>
                        </w:rPr>
                        <w:t>موسیقی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92F67C" w14:textId="1AE6462B" w:rsidR="00FF7DB7" w:rsidRPr="00FF7DB7" w:rsidRDefault="008542E4" w:rsidP="00FF7DB7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D6FBE5" wp14:editId="43C1609B">
                <wp:simplePos x="0" y="0"/>
                <wp:positionH relativeFrom="margin">
                  <wp:posOffset>551180</wp:posOffset>
                </wp:positionH>
                <wp:positionV relativeFrom="paragraph">
                  <wp:posOffset>70485</wp:posOffset>
                </wp:positionV>
                <wp:extent cx="2904490" cy="586105"/>
                <wp:effectExtent l="0" t="0" r="0" b="444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449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87E98" w14:textId="4DE1EC2A" w:rsidR="005C13C2" w:rsidRPr="008542E4" w:rsidRDefault="005C13C2" w:rsidP="005C13C2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</w:rPr>
                            </w:pPr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 xml:space="preserve">پیشنهاد </w:t>
                            </w:r>
                            <w:hyperlink r:id="rId21" w:history="1">
                              <w:r w:rsidRPr="008542E4">
                                <w:rPr>
                                  <w:rStyle w:val="Hyperlink"/>
                                  <w:rFonts w:ascii="Arial" w:hAnsi="Arial" w:cs="B Nazanin"/>
                                  <w:color w:val="595959" w:themeColor="text1" w:themeTint="A6"/>
                                  <w:rtl/>
                                </w:rPr>
                                <w:t>ایران استخدام:</w:t>
                              </w:r>
                            </w:hyperlink>
                            <w:r w:rsidRPr="008542E4">
                              <w:rPr>
                                <w:rFonts w:ascii="Arial" w:hAnsi="Arial" w:cs="B Nazanin"/>
                                <w:color w:val="595959" w:themeColor="text1" w:themeTint="A6"/>
                                <w:rtl/>
                              </w:rPr>
                              <w:t xml:space="preserve"> در این قسمت میتوانید به وظایف و مسئولیت های محوله اشاره نمایید.</w:t>
                            </w:r>
                          </w:p>
                          <w:p w14:paraId="02EFC57C" w14:textId="2373956F" w:rsidR="000E0CC9" w:rsidRPr="008542E4" w:rsidRDefault="000E0CC9" w:rsidP="00440B27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color w:val="595959" w:themeColor="text1" w:themeTint="A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6FBE5" id="Text Box 39" o:spid="_x0000_s1046" type="#_x0000_t202" style="position:absolute;margin-left:43.4pt;margin-top:5.55pt;width:228.7pt;height:46.1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" filled="f" stroked="f" strokeweight=".5pt">
                <v:textbox>
                  <w:txbxContent>
                    <w:p w14:paraId="24387E98" w14:textId="4DE1EC2A" w:rsidR="005C13C2" w:rsidRPr="008542E4" w:rsidRDefault="005C13C2" w:rsidP="005C13C2">
                      <w:pPr>
                        <w:bidi/>
                        <w:spacing w:after="0" w:line="240" w:lineRule="auto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</w:rPr>
                      </w:pPr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 xml:space="preserve">پیشنهاد </w:t>
                      </w:r>
                      <w:hyperlink r:id="rId22" w:history="1">
                        <w:r w:rsidRPr="008542E4">
                          <w:rPr>
                            <w:rStyle w:val="Hyperlink"/>
                            <w:rFonts w:ascii="Arial" w:hAnsi="Arial" w:cs="B Nazanin"/>
                            <w:color w:val="595959" w:themeColor="text1" w:themeTint="A6"/>
                            <w:rtl/>
                          </w:rPr>
                          <w:t>ایران استخدام:</w:t>
                        </w:r>
                      </w:hyperlink>
                      <w:r w:rsidRPr="008542E4">
                        <w:rPr>
                          <w:rFonts w:ascii="Arial" w:hAnsi="Arial" w:cs="B Nazanin"/>
                          <w:color w:val="595959" w:themeColor="text1" w:themeTint="A6"/>
                          <w:rtl/>
                        </w:rPr>
                        <w:t xml:space="preserve"> در این قسمت میتوانید به وظایف و مسئولیت های محوله اشاره نمایید.</w:t>
                      </w:r>
                    </w:p>
                    <w:p w14:paraId="02EFC57C" w14:textId="2373956F" w:rsidR="000E0CC9" w:rsidRPr="008542E4" w:rsidRDefault="000E0CC9" w:rsidP="00440B27">
                      <w:pPr>
                        <w:bidi/>
                        <w:spacing w:after="0" w:line="240" w:lineRule="auto"/>
                        <w:jc w:val="both"/>
                        <w:rPr>
                          <w:rFonts w:ascii="Arial" w:hAnsi="Arial" w:cs="B Nazanin"/>
                          <w:color w:val="595959" w:themeColor="text1" w:themeTint="A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06BFD9" w14:textId="37098988" w:rsidR="006229F3" w:rsidRDefault="00FF7DB7" w:rsidP="00FF7DB7">
      <w:pPr>
        <w:tabs>
          <w:tab w:val="left" w:pos="4213"/>
          <w:tab w:val="left" w:pos="4284"/>
        </w:tabs>
      </w:pPr>
      <w:r>
        <w:tab/>
      </w:r>
    </w:p>
    <w:p w14:paraId="46FAC8A4" w14:textId="0BDD018A" w:rsidR="006229F3" w:rsidRDefault="00DD7CAE">
      <w:r>
        <w:rPr>
          <w:noProof/>
        </w:rPr>
        <w:drawing>
          <wp:anchor distT="0" distB="0" distL="114300" distR="114300" simplePos="0" relativeHeight="251676160" behindDoc="0" locked="0" layoutInCell="1" allowOverlap="1" wp14:anchorId="3DAAC7BA" wp14:editId="15722A87">
            <wp:simplePos x="0" y="0"/>
            <wp:positionH relativeFrom="column">
              <wp:posOffset>5184884</wp:posOffset>
            </wp:positionH>
            <wp:positionV relativeFrom="paragraph">
              <wp:posOffset>1123315</wp:posOffset>
            </wp:positionV>
            <wp:extent cx="1979295" cy="419100"/>
            <wp:effectExtent l="0" t="0" r="1905" b="0"/>
            <wp:wrapThrough wrapText="bothSides">
              <wp:wrapPolygon edited="0">
                <wp:start x="5613" y="0"/>
                <wp:lineTo x="0" y="0"/>
                <wp:lineTo x="0" y="18655"/>
                <wp:lineTo x="2910" y="20618"/>
                <wp:lineTo x="20789" y="20618"/>
                <wp:lineTo x="21413" y="15709"/>
                <wp:lineTo x="21413" y="2945"/>
                <wp:lineTo x="16631" y="0"/>
                <wp:lineTo x="5613" y="0"/>
              </wp:wrapPolygon>
            </wp:wrapThrough>
            <wp:docPr id="9" name="Picture 9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>
                      <a:hlinkClick r:id="rId7"/>
                    </pic:cNvPr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29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29F3" w:rsidSect="00221429">
      <w:pgSz w:w="11907" w:h="16839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F655C76-8D4C-4BEE-86DB-B780991B0469}"/>
    <w:embedBold r:id="rId2" w:fontKey="{A1FCCDD8-38CF-4122-8B49-53B0103C0914}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  <w:embedRegular r:id="rId3" w:fontKey="{5BE6A5BD-1489-4A31-8E5F-8A8753F38FC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77DF003A-01C4-4982-BB39-DA599CA75E9C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34DFE793-951F-4BDC-95D8-23420966226C}"/>
    <w:embedBold r:id="rId6" w:fontKey="{5EEFA0AE-5EEF-4291-BED8-EC282ED5E09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DD0184F9-D1A5-4510-9239-A8E28B4E250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29"/>
    <w:rsid w:val="000E0CC9"/>
    <w:rsid w:val="000F1385"/>
    <w:rsid w:val="001758E4"/>
    <w:rsid w:val="00221429"/>
    <w:rsid w:val="00295816"/>
    <w:rsid w:val="002D42A2"/>
    <w:rsid w:val="00371B44"/>
    <w:rsid w:val="00374C9E"/>
    <w:rsid w:val="00440B27"/>
    <w:rsid w:val="004F1B5B"/>
    <w:rsid w:val="005115EC"/>
    <w:rsid w:val="00536D98"/>
    <w:rsid w:val="005C13C2"/>
    <w:rsid w:val="006229F3"/>
    <w:rsid w:val="007553C0"/>
    <w:rsid w:val="00833E2D"/>
    <w:rsid w:val="008542E4"/>
    <w:rsid w:val="009325E2"/>
    <w:rsid w:val="009F7205"/>
    <w:rsid w:val="00A22765"/>
    <w:rsid w:val="00AF2233"/>
    <w:rsid w:val="00CF05F5"/>
    <w:rsid w:val="00DD7CAE"/>
    <w:rsid w:val="00F104D5"/>
    <w:rsid w:val="00F316B7"/>
    <w:rsid w:val="00FF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333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3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B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13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file:///C:\Users\Altin-System\Downloads\Www.IranEstekhdam.ir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://Www.IranEstekhdam.ir" TargetMode="External"/><Relationship Id="rId7" Type="http://schemas.openxmlformats.org/officeDocument/2006/relationships/hyperlink" Target="http://Www.IranEstekhdam.ir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IranEstekhdam.ir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hyperlink" Target="http://Www.IranEstekhdam.ir" TargetMode="External"/><Relationship Id="rId15" Type="http://schemas.openxmlformats.org/officeDocument/2006/relationships/hyperlink" Target="http://Www.IranEstekhdam.ir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file:///C:\Users\Altin-System\Downloads\Www.IranEstekhdam.ir" TargetMode="External"/><Relationship Id="rId22" Type="http://schemas.openxmlformats.org/officeDocument/2006/relationships/hyperlink" Target="http://Www.IranEstekhdam.ir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91E58-D0D4-4000-ABDB-F3749BB3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30</Template>
  <TotalTime>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2</cp:revision>
  <dcterms:created xsi:type="dcterms:W3CDTF">2026-10-29T11:04:00Z</dcterms:created>
  <dcterms:modified xsi:type="dcterms:W3CDTF">2026-10-29T11:04:00Z</dcterms:modified>
</cp:coreProperties>
</file>